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65C05" w14:textId="77777777" w:rsidR="00EB585D" w:rsidRPr="00FF78AA" w:rsidRDefault="00EB585D" w:rsidP="004E7AE3">
      <w:pPr>
        <w:pStyle w:val="text"/>
        <w:spacing w:after="0"/>
        <w:outlineLvl w:val="0"/>
        <w:rPr>
          <w:b/>
          <w:i/>
          <w:kern w:val="0"/>
          <w:szCs w:val="24"/>
        </w:rPr>
      </w:pPr>
    </w:p>
    <w:p w14:paraId="7E365C06" w14:textId="77777777" w:rsidR="004E7AE3" w:rsidRDefault="004E7AE3" w:rsidP="00997E7A">
      <w:pPr>
        <w:pStyle w:val="text"/>
        <w:spacing w:after="0"/>
        <w:outlineLvl w:val="0"/>
        <w:rPr>
          <w:b/>
          <w:i/>
          <w:kern w:val="0"/>
          <w:sz w:val="36"/>
        </w:rPr>
      </w:pPr>
      <w:r>
        <w:rPr>
          <w:b/>
          <w:i/>
          <w:kern w:val="0"/>
          <w:sz w:val="36"/>
        </w:rPr>
        <w:t xml:space="preserve">Aviation </w:t>
      </w:r>
      <w:smartTag w:uri="urn:schemas-microsoft-com:office:smarttags" w:element="PersonName">
        <w:r>
          <w:rPr>
            <w:b/>
            <w:i/>
            <w:kern w:val="0"/>
            <w:sz w:val="36"/>
          </w:rPr>
          <w:t>Transport Security</w:t>
        </w:r>
      </w:smartTag>
      <w:r>
        <w:rPr>
          <w:b/>
          <w:i/>
          <w:kern w:val="0"/>
          <w:sz w:val="36"/>
        </w:rPr>
        <w:t xml:space="preserve"> Act 2004</w:t>
      </w:r>
    </w:p>
    <w:p w14:paraId="7E365C07" w14:textId="77777777" w:rsidR="004E7AE3" w:rsidRDefault="004E7AE3" w:rsidP="004E7AE3">
      <w:pPr>
        <w:pStyle w:val="text"/>
        <w:spacing w:after="0"/>
        <w:rPr>
          <w:b/>
          <w:i/>
          <w:kern w:val="0"/>
          <w:sz w:val="36"/>
        </w:rPr>
      </w:pPr>
    </w:p>
    <w:p w14:paraId="7E365C08" w14:textId="4953E978" w:rsidR="004B7FA7" w:rsidRDefault="004B7FA7" w:rsidP="00997E7A">
      <w:pPr>
        <w:pStyle w:val="text"/>
        <w:spacing w:after="0"/>
        <w:rPr>
          <w:rFonts w:ascii="Times New Roman" w:hAnsi="Times New Roman"/>
          <w:kern w:val="0"/>
          <w:sz w:val="36"/>
        </w:rPr>
      </w:pPr>
      <w:r w:rsidRPr="00311F23">
        <w:rPr>
          <w:rFonts w:ascii="Times New Roman" w:hAnsi="Times New Roman"/>
          <w:b/>
          <w:kern w:val="0"/>
          <w:sz w:val="36"/>
        </w:rPr>
        <w:t>NOTICE OF</w:t>
      </w:r>
      <w:r w:rsidR="00C5633B" w:rsidRPr="00311F23">
        <w:rPr>
          <w:rFonts w:ascii="Times New Roman" w:hAnsi="Times New Roman"/>
          <w:b/>
          <w:kern w:val="0"/>
          <w:sz w:val="36"/>
        </w:rPr>
        <w:t xml:space="preserve"> </w:t>
      </w:r>
      <w:r w:rsidRPr="00311F23">
        <w:rPr>
          <w:rFonts w:ascii="Times New Roman" w:hAnsi="Times New Roman"/>
          <w:b/>
          <w:kern w:val="0"/>
          <w:sz w:val="36"/>
        </w:rPr>
        <w:t>DECLARATION</w:t>
      </w:r>
      <w:r w:rsidR="00312B27" w:rsidRPr="00311F23">
        <w:rPr>
          <w:rFonts w:ascii="Times New Roman" w:hAnsi="Times New Roman"/>
          <w:b/>
          <w:kern w:val="0"/>
          <w:sz w:val="36"/>
        </w:rPr>
        <w:t xml:space="preserve"> </w:t>
      </w:r>
      <w:r w:rsidR="00B6291F" w:rsidRPr="00311F23">
        <w:rPr>
          <w:rFonts w:ascii="Times New Roman" w:hAnsi="Times New Roman"/>
          <w:b/>
          <w:kern w:val="0"/>
          <w:sz w:val="36"/>
        </w:rPr>
        <w:t xml:space="preserve">OF SECURITY CONTROLLED AIRPORT AND </w:t>
      </w:r>
      <w:r w:rsidR="004E7AE3" w:rsidRPr="00311F23">
        <w:rPr>
          <w:rFonts w:ascii="Times New Roman" w:hAnsi="Times New Roman"/>
          <w:b/>
          <w:kern w:val="0"/>
          <w:sz w:val="36"/>
        </w:rPr>
        <w:t>AIRSIDE AREA</w:t>
      </w:r>
      <w:r w:rsidRPr="00311F23">
        <w:rPr>
          <w:rFonts w:ascii="Times New Roman" w:hAnsi="Times New Roman"/>
          <w:b/>
          <w:kern w:val="0"/>
          <w:sz w:val="36"/>
        </w:rPr>
        <w:t xml:space="preserve"> –</w:t>
      </w:r>
      <w:r w:rsidR="008D1FF1">
        <w:rPr>
          <w:rFonts w:ascii="Times New Roman" w:hAnsi="Times New Roman"/>
          <w:b/>
          <w:kern w:val="0"/>
          <w:sz w:val="36"/>
        </w:rPr>
        <w:t xml:space="preserve"> </w:t>
      </w:r>
      <w:r w:rsidR="00CD0149">
        <w:rPr>
          <w:rFonts w:ascii="Times New Roman" w:hAnsi="Times New Roman"/>
          <w:b/>
          <w:kern w:val="0"/>
          <w:sz w:val="36"/>
        </w:rPr>
        <w:t>MELBOURNE</w:t>
      </w:r>
      <w:r w:rsidR="00992419">
        <w:rPr>
          <w:rFonts w:ascii="Times New Roman" w:hAnsi="Times New Roman"/>
          <w:b/>
          <w:kern w:val="0"/>
          <w:sz w:val="36"/>
        </w:rPr>
        <w:t xml:space="preserve"> AIRPORT</w:t>
      </w:r>
      <w:r>
        <w:rPr>
          <w:rFonts w:ascii="Times New Roman" w:hAnsi="Times New Roman"/>
          <w:kern w:val="0"/>
          <w:sz w:val="36"/>
        </w:rPr>
        <w:t xml:space="preserve"> </w:t>
      </w:r>
    </w:p>
    <w:p w14:paraId="7E365C09" w14:textId="77777777" w:rsidR="004E7AE3" w:rsidRDefault="004E7AE3" w:rsidP="004E7AE3">
      <w:pPr>
        <w:pStyle w:val="Title"/>
        <w:pBdr>
          <w:bottom w:val="single" w:sz="4" w:space="3" w:color="auto"/>
        </w:pBdr>
        <w:spacing w:before="0"/>
        <w:rPr>
          <w:rFonts w:ascii="Times New Roman" w:hAnsi="Times New Roman"/>
          <w:b w:val="0"/>
          <w:sz w:val="24"/>
        </w:rPr>
      </w:pPr>
    </w:p>
    <w:p w14:paraId="7E365C0A" w14:textId="77777777" w:rsidR="004E7AE3" w:rsidRDefault="004E7AE3" w:rsidP="004E7AE3">
      <w:pPr>
        <w:pStyle w:val="Header"/>
        <w:tabs>
          <w:tab w:val="clear" w:pos="4153"/>
          <w:tab w:val="clear" w:pos="8306"/>
        </w:tabs>
      </w:pPr>
    </w:p>
    <w:p w14:paraId="7E365C0B" w14:textId="1CC660CC" w:rsidR="009119D4" w:rsidRDefault="00C5633B" w:rsidP="00C5633B">
      <w:r>
        <w:t xml:space="preserve">I, </w:t>
      </w:r>
      <w:r w:rsidR="00CD0149">
        <w:rPr>
          <w:b/>
        </w:rPr>
        <w:t>PAULINE MARGARET SULLIVAN</w:t>
      </w:r>
      <w:r>
        <w:t xml:space="preserve">, </w:t>
      </w:r>
      <w:r w:rsidR="001B53A7">
        <w:t>General Manager</w:t>
      </w:r>
      <w:r>
        <w:t xml:space="preserve">, </w:t>
      </w:r>
      <w:r w:rsidR="008D1FF1">
        <w:t>Transport Security Operations</w:t>
      </w:r>
      <w:r>
        <w:t>, Office of Transport Security</w:t>
      </w:r>
      <w:r w:rsidR="009119D4">
        <w:t>:</w:t>
      </w:r>
    </w:p>
    <w:p w14:paraId="7E365C0C" w14:textId="77777777" w:rsidR="009119D4" w:rsidRDefault="009119D4" w:rsidP="00C5633B"/>
    <w:p w14:paraId="7E365C0D" w14:textId="0E88E676" w:rsidR="00C5633B" w:rsidRPr="00C5633B" w:rsidRDefault="00117A51" w:rsidP="00C5633B">
      <w:r>
        <w:rPr>
          <w:b/>
        </w:rPr>
        <w:t>REVOKE</w:t>
      </w:r>
      <w:r>
        <w:t>, u</w:t>
      </w:r>
      <w:r w:rsidR="0003769D" w:rsidRPr="00C5633B">
        <w:t xml:space="preserve">nder </w:t>
      </w:r>
      <w:r w:rsidR="00B6268F">
        <w:t>sub</w:t>
      </w:r>
      <w:r w:rsidR="0003769D" w:rsidRPr="00C5633B">
        <w:t>section 28</w:t>
      </w:r>
      <w:r w:rsidR="00B6268F">
        <w:t>(2)</w:t>
      </w:r>
      <w:r w:rsidR="0003769D" w:rsidRPr="00C5633B">
        <w:t xml:space="preserve"> of the </w:t>
      </w:r>
      <w:r w:rsidR="0003769D" w:rsidRPr="00C5633B">
        <w:rPr>
          <w:i/>
        </w:rPr>
        <w:t>Aviation Transport Security Act</w:t>
      </w:r>
      <w:r w:rsidR="0003769D">
        <w:rPr>
          <w:i/>
        </w:rPr>
        <w:t xml:space="preserve"> 2004</w:t>
      </w:r>
      <w:r w:rsidR="0003769D" w:rsidRPr="00C5633B">
        <w:rPr>
          <w:i/>
        </w:rPr>
        <w:t xml:space="preserve"> </w:t>
      </w:r>
      <w:r w:rsidR="0003769D">
        <w:t xml:space="preserve">(the Act), </w:t>
      </w:r>
      <w:r w:rsidR="00B6268F">
        <w:t>Notice A</w:t>
      </w:r>
      <w:r w:rsidR="007542B9">
        <w:t>0</w:t>
      </w:r>
      <w:r w:rsidR="00BF6AB0">
        <w:t>4956</w:t>
      </w:r>
      <w:r w:rsidR="00B6268F">
        <w:t xml:space="preserve"> which declared</w:t>
      </w:r>
      <w:r w:rsidR="00CD0149">
        <w:t xml:space="preserve"> </w:t>
      </w:r>
      <w:r w:rsidR="00992419">
        <w:t>Melbourne Airport</w:t>
      </w:r>
      <w:r w:rsidR="00CD0149">
        <w:t xml:space="preserve"> </w:t>
      </w:r>
      <w:r w:rsidR="00C5633B">
        <w:t>as a secur</w:t>
      </w:r>
      <w:r w:rsidR="00296BA3">
        <w:t>ity controlled airport as published</w:t>
      </w:r>
      <w:r w:rsidR="00C5633B">
        <w:t xml:space="preserve"> in the </w:t>
      </w:r>
      <w:r w:rsidR="00F66DC7" w:rsidRPr="009119D4">
        <w:rPr>
          <w:i/>
        </w:rPr>
        <w:t>Gazette (No.</w:t>
      </w:r>
      <w:r w:rsidR="00F66DC7" w:rsidRPr="001B53A7">
        <w:rPr>
          <w:i/>
        </w:rPr>
        <w:t xml:space="preserve"> GN</w:t>
      </w:r>
      <w:r w:rsidR="001B53A7" w:rsidRPr="001B53A7">
        <w:rPr>
          <w:i/>
        </w:rPr>
        <w:t xml:space="preserve"> </w:t>
      </w:r>
      <w:r w:rsidR="00BF6AB0">
        <w:rPr>
          <w:i/>
        </w:rPr>
        <w:t>12</w:t>
      </w:r>
      <w:r w:rsidR="00F66DC7" w:rsidRPr="009119D4">
        <w:rPr>
          <w:i/>
        </w:rPr>
        <w:t xml:space="preserve">, </w:t>
      </w:r>
      <w:r w:rsidR="00BF6AB0">
        <w:rPr>
          <w:i/>
        </w:rPr>
        <w:t>27</w:t>
      </w:r>
      <w:r w:rsidR="008C7AA8">
        <w:rPr>
          <w:i/>
        </w:rPr>
        <w:t xml:space="preserve"> March</w:t>
      </w:r>
      <w:r w:rsidR="001B53A7">
        <w:rPr>
          <w:i/>
        </w:rPr>
        <w:t xml:space="preserve"> 2013</w:t>
      </w:r>
      <w:r w:rsidR="00F66DC7" w:rsidRPr="009119D4">
        <w:rPr>
          <w:i/>
        </w:rPr>
        <w:t>)</w:t>
      </w:r>
      <w:r w:rsidR="00901D5E">
        <w:t>;</w:t>
      </w:r>
    </w:p>
    <w:p w14:paraId="7E365C0E" w14:textId="77777777" w:rsidR="00C5633B" w:rsidRDefault="00C5633B" w:rsidP="002D5977"/>
    <w:p w14:paraId="7E365C0F" w14:textId="6E36803D" w:rsidR="00EA4CEA" w:rsidRDefault="00EA4CEA" w:rsidP="00EA4CEA">
      <w:bookmarkStart w:id="0" w:name="_Ref404078947"/>
      <w:r w:rsidRPr="00C5633B">
        <w:rPr>
          <w:b/>
        </w:rPr>
        <w:t>DECLARE</w:t>
      </w:r>
      <w:r w:rsidR="000F2169" w:rsidRPr="000F2169">
        <w:t xml:space="preserve">, </w:t>
      </w:r>
      <w:r w:rsidR="000F2169">
        <w:t>under subsection 28(2)</w:t>
      </w:r>
      <w:r w:rsidR="000F2169" w:rsidRPr="000F2169">
        <w:t xml:space="preserve"> </w:t>
      </w:r>
      <w:r w:rsidR="000F2169">
        <w:t xml:space="preserve">of the Act, </w:t>
      </w:r>
      <w:r>
        <w:t xml:space="preserve">that </w:t>
      </w:r>
      <w:r w:rsidR="001B53A7">
        <w:t>Melbourne</w:t>
      </w:r>
      <w:r>
        <w:t xml:space="preserve"> </w:t>
      </w:r>
      <w:smartTag w:uri="urn:schemas-microsoft-com:office:smarttags" w:element="PlaceType">
        <w:r>
          <w:t>Airport</w:t>
        </w:r>
      </w:smartTag>
      <w:r>
        <w:t xml:space="preserve"> is a security controlled airp</w:t>
      </w:r>
      <w:r w:rsidR="00F47217">
        <w:t>ort</w:t>
      </w:r>
      <w:r w:rsidR="00FD70AC">
        <w:t>,</w:t>
      </w:r>
      <w:r w:rsidR="00992419">
        <w:t xml:space="preserve"> the boundaries of</w:t>
      </w:r>
      <w:r w:rsidR="00CD0149">
        <w:t xml:space="preserve"> </w:t>
      </w:r>
      <w:r w:rsidR="001B53A7">
        <w:t>Melbourne</w:t>
      </w:r>
      <w:r>
        <w:t xml:space="preserve"> Airport are shown on the attached map whic</w:t>
      </w:r>
      <w:r w:rsidR="00901D5E">
        <w:t>h forms part of this notice; and</w:t>
      </w:r>
    </w:p>
    <w:p w14:paraId="7E365C10" w14:textId="77777777" w:rsidR="00EA4CEA" w:rsidRDefault="00EA4CEA" w:rsidP="00EA4CEA"/>
    <w:p w14:paraId="7E365C11" w14:textId="2F1D123C" w:rsidR="00EA4CEA" w:rsidRDefault="00EA4CEA" w:rsidP="00EA4CEA">
      <w:r w:rsidRPr="00E96F7A">
        <w:rPr>
          <w:b/>
        </w:rPr>
        <w:t>ESTABLISH</w:t>
      </w:r>
      <w:r>
        <w:rPr>
          <w:b/>
        </w:rPr>
        <w:t xml:space="preserve">, </w:t>
      </w:r>
      <w:r>
        <w:t xml:space="preserve">in accordance with section 29 </w:t>
      </w:r>
      <w:r w:rsidR="00992419">
        <w:t>of the Act, an airside area for Melbourne Airport</w:t>
      </w:r>
      <w:r>
        <w:t xml:space="preserve"> being that area indicated as the airside area on the attached map.</w:t>
      </w:r>
    </w:p>
    <w:p w14:paraId="7E365C12" w14:textId="77777777" w:rsidR="00F66DC7" w:rsidRDefault="00F66DC7" w:rsidP="00480931"/>
    <w:bookmarkEnd w:id="0"/>
    <w:p w14:paraId="7E365C13" w14:textId="77777777" w:rsidR="004E7AE3" w:rsidRDefault="003039D6" w:rsidP="004E7AE3">
      <w:pPr>
        <w:pStyle w:val="Text0"/>
        <w:spacing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This Notice </w:t>
      </w:r>
      <w:r w:rsidR="00884830">
        <w:rPr>
          <w:rFonts w:ascii="Times New Roman" w:hAnsi="Times New Roman"/>
          <w:szCs w:val="24"/>
        </w:rPr>
        <w:t xml:space="preserve">commences upon publication </w:t>
      </w:r>
      <w:r w:rsidR="00B6268F">
        <w:rPr>
          <w:rFonts w:ascii="Times New Roman" w:hAnsi="Times New Roman"/>
          <w:szCs w:val="24"/>
        </w:rPr>
        <w:t xml:space="preserve">in the </w:t>
      </w:r>
      <w:r w:rsidR="00B6268F" w:rsidRPr="00B6268F">
        <w:rPr>
          <w:rFonts w:ascii="Times New Roman" w:hAnsi="Times New Roman"/>
          <w:i/>
          <w:szCs w:val="24"/>
        </w:rPr>
        <w:t>Gazette</w:t>
      </w:r>
      <w:r w:rsidR="00B6268F">
        <w:rPr>
          <w:rFonts w:ascii="Times New Roman" w:hAnsi="Times New Roman"/>
          <w:szCs w:val="24"/>
        </w:rPr>
        <w:t>.</w:t>
      </w:r>
    </w:p>
    <w:p w14:paraId="7E365C14" w14:textId="77777777" w:rsidR="004E7AE3" w:rsidRDefault="004E7AE3" w:rsidP="004E7AE3">
      <w:pPr>
        <w:pStyle w:val="Text0"/>
        <w:spacing w:after="0"/>
        <w:rPr>
          <w:rFonts w:ascii="Times New Roman" w:hAnsi="Times New Roman"/>
          <w:szCs w:val="24"/>
        </w:rPr>
      </w:pPr>
    </w:p>
    <w:p w14:paraId="7E365C15" w14:textId="77777777" w:rsidR="0003769D" w:rsidRDefault="0003769D" w:rsidP="004E7AE3">
      <w:pPr>
        <w:pStyle w:val="Text0"/>
        <w:spacing w:after="0"/>
        <w:rPr>
          <w:rFonts w:ascii="Times New Roman" w:hAnsi="Times New Roman"/>
          <w:szCs w:val="24"/>
        </w:rPr>
      </w:pPr>
    </w:p>
    <w:p w14:paraId="7E365C16" w14:textId="04E3B1CE" w:rsidR="004E7AE3" w:rsidRPr="000D5663" w:rsidRDefault="00672409" w:rsidP="004E7AE3">
      <w:pPr>
        <w:pStyle w:val="Text0"/>
        <w:tabs>
          <w:tab w:val="left" w:pos="2835"/>
        </w:tabs>
        <w:spacing w:after="0"/>
        <w:rPr>
          <w:rFonts w:ascii="Times New Roman" w:hAnsi="Times New Roman"/>
          <w:kern w:val="0"/>
          <w:szCs w:val="24"/>
        </w:rPr>
      </w:pPr>
      <w:r>
        <w:rPr>
          <w:rFonts w:ascii="Times New Roman" w:hAnsi="Times New Roman"/>
          <w:kern w:val="0"/>
        </w:rPr>
        <w:t>Date</w:t>
      </w:r>
      <w:r w:rsidR="006E39F5">
        <w:rPr>
          <w:rFonts w:ascii="Times New Roman" w:hAnsi="Times New Roman"/>
          <w:kern w:val="0"/>
        </w:rPr>
        <w:t xml:space="preserve">:    </w:t>
      </w:r>
      <w:r w:rsidR="00BF6AB0">
        <w:rPr>
          <w:rFonts w:ascii="Times New Roman" w:hAnsi="Times New Roman"/>
          <w:kern w:val="0"/>
        </w:rPr>
        <w:t xml:space="preserve">9 </w:t>
      </w:r>
      <w:proofErr w:type="gramStart"/>
      <w:r w:rsidR="00BF6AB0">
        <w:rPr>
          <w:rFonts w:ascii="Times New Roman" w:hAnsi="Times New Roman"/>
          <w:kern w:val="0"/>
        </w:rPr>
        <w:t>May</w:t>
      </w:r>
      <w:r w:rsidR="006E39F5">
        <w:rPr>
          <w:rFonts w:ascii="Times New Roman" w:hAnsi="Times New Roman"/>
          <w:kern w:val="0"/>
        </w:rPr>
        <w:t xml:space="preserve">  </w:t>
      </w:r>
      <w:r w:rsidR="001B53A7">
        <w:rPr>
          <w:rFonts w:ascii="Times New Roman" w:hAnsi="Times New Roman"/>
          <w:kern w:val="0"/>
        </w:rPr>
        <w:t>2013</w:t>
      </w:r>
      <w:proofErr w:type="gramEnd"/>
    </w:p>
    <w:p w14:paraId="7E365C17" w14:textId="77777777" w:rsidR="004E7AE3" w:rsidRDefault="004E7AE3" w:rsidP="004E7AE3">
      <w:pPr>
        <w:pStyle w:val="Text0"/>
        <w:spacing w:after="0"/>
        <w:rPr>
          <w:rFonts w:ascii="Times New Roman" w:hAnsi="Times New Roman"/>
        </w:rPr>
      </w:pPr>
    </w:p>
    <w:p w14:paraId="7E365C18" w14:textId="77777777" w:rsidR="004E7AE3" w:rsidRDefault="004E7AE3" w:rsidP="004E7AE3"/>
    <w:p w14:paraId="7E365C19" w14:textId="77777777" w:rsidR="009119D4" w:rsidRDefault="009119D4" w:rsidP="004E7AE3"/>
    <w:p w14:paraId="7E365C1A" w14:textId="77777777" w:rsidR="009371A7" w:rsidRDefault="009371A7" w:rsidP="004E7AE3">
      <w:pPr>
        <w:pStyle w:val="text"/>
        <w:spacing w:after="0"/>
        <w:outlineLvl w:val="0"/>
        <w:rPr>
          <w:rFonts w:ascii="Times New Roman" w:hAnsi="Times New Roman"/>
        </w:rPr>
      </w:pPr>
    </w:p>
    <w:p w14:paraId="7E365C1B" w14:textId="77777777" w:rsidR="00DD7688" w:rsidRDefault="00DD7688" w:rsidP="004E7AE3">
      <w:pPr>
        <w:pStyle w:val="text"/>
        <w:spacing w:after="0"/>
        <w:outlineLvl w:val="0"/>
        <w:rPr>
          <w:rFonts w:ascii="Times New Roman" w:hAnsi="Times New Roman"/>
        </w:rPr>
      </w:pPr>
    </w:p>
    <w:p w14:paraId="7E365C1C" w14:textId="4E4906F9" w:rsidR="00F66DC7" w:rsidRPr="003A6FD4" w:rsidRDefault="001B53A7" w:rsidP="00F66DC7">
      <w:pPr>
        <w:pStyle w:val="text"/>
        <w:spacing w:after="0"/>
        <w:outlineLvl w:val="0"/>
        <w:rPr>
          <w:rFonts w:ascii="Times New Roman" w:hAnsi="Times New Roman"/>
          <w:kern w:val="0"/>
        </w:rPr>
      </w:pPr>
      <w:r>
        <w:rPr>
          <w:rFonts w:ascii="Times New Roman" w:hAnsi="Times New Roman"/>
        </w:rPr>
        <w:t>Pauline Sullivan</w:t>
      </w:r>
    </w:p>
    <w:p w14:paraId="7E365C1D" w14:textId="77777777" w:rsidR="004E7AE3" w:rsidRDefault="004E7AE3" w:rsidP="004E7AE3">
      <w:r>
        <w:t>Delegate of the Secretary of the</w:t>
      </w:r>
    </w:p>
    <w:p w14:paraId="7E365C1E" w14:textId="77777777" w:rsidR="004E7AE3" w:rsidRDefault="004E7AE3" w:rsidP="004E7AE3">
      <w:r>
        <w:t xml:space="preserve">Department of </w:t>
      </w:r>
      <w:r w:rsidR="00636142">
        <w:t xml:space="preserve">Infrastructure and </w:t>
      </w:r>
      <w:r w:rsidR="0025028D">
        <w:t>Transport</w:t>
      </w:r>
    </w:p>
    <w:p w14:paraId="7E365C1F" w14:textId="77777777" w:rsidR="00462AC1" w:rsidRDefault="00462AC1" w:rsidP="004E7AE3"/>
    <w:p w14:paraId="7E365C24" w14:textId="77777777" w:rsidR="00462AC1" w:rsidRDefault="00462AC1" w:rsidP="004E7AE3"/>
    <w:p w14:paraId="282C084F" w14:textId="77777777" w:rsidR="00E45570" w:rsidRDefault="00E45570" w:rsidP="004E7AE3"/>
    <w:p w14:paraId="3C4793F8" w14:textId="77777777" w:rsidR="00E45570" w:rsidRDefault="00E45570" w:rsidP="004E7AE3"/>
    <w:p w14:paraId="21045FB2" w14:textId="77777777" w:rsidR="00E45570" w:rsidRDefault="00E45570" w:rsidP="004E7AE3">
      <w:bookmarkStart w:id="1" w:name="_GoBack"/>
      <w:bookmarkEnd w:id="1"/>
    </w:p>
    <w:p w14:paraId="7E365C25" w14:textId="77777777" w:rsidR="00884830" w:rsidRDefault="00884830" w:rsidP="004E7AE3"/>
    <w:p w14:paraId="7E365C26" w14:textId="77777777" w:rsidR="00884830" w:rsidRDefault="00462AC1" w:rsidP="004E7AE3">
      <w:pPr>
        <w:rPr>
          <w:sz w:val="20"/>
        </w:rPr>
      </w:pPr>
      <w:r w:rsidRPr="00462AC1">
        <w:rPr>
          <w:sz w:val="20"/>
        </w:rPr>
        <w:t>Note:</w:t>
      </w:r>
    </w:p>
    <w:p w14:paraId="7E365C27" w14:textId="77777777" w:rsidR="00462AC1" w:rsidRPr="00884830" w:rsidRDefault="00462AC1" w:rsidP="00884830">
      <w:pPr>
        <w:pStyle w:val="ListParagraph"/>
        <w:numPr>
          <w:ilvl w:val="0"/>
          <w:numId w:val="24"/>
        </w:numPr>
        <w:rPr>
          <w:sz w:val="20"/>
        </w:rPr>
      </w:pPr>
      <w:r w:rsidRPr="00884830">
        <w:rPr>
          <w:i/>
          <w:sz w:val="20"/>
        </w:rPr>
        <w:t>Gazette</w:t>
      </w:r>
      <w:r w:rsidRPr="00884830">
        <w:rPr>
          <w:sz w:val="20"/>
        </w:rPr>
        <w:t xml:space="preserve"> means the </w:t>
      </w:r>
      <w:r w:rsidRPr="00884830">
        <w:rPr>
          <w:i/>
          <w:sz w:val="20"/>
        </w:rPr>
        <w:t>Commonwealth of Australia Gazette</w:t>
      </w:r>
    </w:p>
    <w:p w14:paraId="3A8317CF" w14:textId="27E9A110" w:rsidR="00EA3A85" w:rsidRPr="00E45570" w:rsidRDefault="00884830" w:rsidP="00094638">
      <w:pPr>
        <w:pStyle w:val="ListParagraph"/>
        <w:numPr>
          <w:ilvl w:val="0"/>
          <w:numId w:val="24"/>
        </w:numPr>
        <w:rPr>
          <w:sz w:val="20"/>
        </w:rPr>
        <w:sectPr w:rsidR="00EA3A85" w:rsidRPr="00E45570" w:rsidSect="00B30BB2">
          <w:headerReference w:type="first" r:id="rId12"/>
          <w:footerReference w:type="first" r:id="rId13"/>
          <w:pgSz w:w="11906" w:h="16838" w:code="9"/>
          <w:pgMar w:top="1440" w:right="1440" w:bottom="1440" w:left="1440" w:header="720" w:footer="567" w:gutter="0"/>
          <w:cols w:space="720"/>
          <w:titlePg/>
          <w:docGrid w:linePitch="326"/>
        </w:sectPr>
      </w:pPr>
      <w:r>
        <w:rPr>
          <w:sz w:val="20"/>
        </w:rPr>
        <w:t xml:space="preserve">This Notice remains in force until otherwise revoked in writing and </w:t>
      </w:r>
      <w:r w:rsidR="00FF4EB6">
        <w:rPr>
          <w:sz w:val="20"/>
        </w:rPr>
        <w:t xml:space="preserve">upon </w:t>
      </w:r>
      <w:r>
        <w:rPr>
          <w:sz w:val="20"/>
        </w:rPr>
        <w:t xml:space="preserve">subsequent publication in the </w:t>
      </w:r>
      <w:r>
        <w:rPr>
          <w:i/>
          <w:sz w:val="20"/>
        </w:rPr>
        <w:t>Gazette</w:t>
      </w:r>
    </w:p>
    <w:p w14:paraId="2F57228D" w14:textId="1959FC18" w:rsidR="00E45570" w:rsidRDefault="00E45570" w:rsidP="00E45570">
      <w:pPr>
        <w:rPr>
          <w:sz w:val="20"/>
        </w:rPr>
      </w:pPr>
      <w:r>
        <w:rPr>
          <w:noProof/>
          <w:sz w:val="20"/>
          <w:lang w:eastAsia="en-AU"/>
        </w:rPr>
        <w:lastRenderedPageBreak/>
        <w:drawing>
          <wp:inline distT="0" distB="0" distL="0" distR="0" wp14:anchorId="7E4E204F" wp14:editId="2C77D36E">
            <wp:extent cx="10191750" cy="7130349"/>
            <wp:effectExtent l="0" t="0" r="0" b="0"/>
            <wp:docPr id="3" name="Picture 3" descr="This is a map (1 of 4) of Melbourne Airport which has been declared a security controlled airport. The map establishes airport boundaries and airside areas for the purposes of section 28 and section 29 of the Aviation Transport Security Act 2004." title="Melbourne Air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lethyn\Desktop\Uploads\Gazettes\A05077-Melbourne Airport\A05077-Melbourne Airport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2101" r="1423" b="1182"/>
                    <a:stretch/>
                  </pic:blipFill>
                  <pic:spPr bwMode="auto">
                    <a:xfrm>
                      <a:off x="0" y="0"/>
                      <a:ext cx="10204911" cy="71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FE220" w14:textId="5F8B9F31" w:rsidR="00E45570" w:rsidRDefault="00E45570" w:rsidP="00E45570">
      <w:pPr>
        <w:rPr>
          <w:sz w:val="20"/>
        </w:rPr>
      </w:pPr>
      <w:r>
        <w:rPr>
          <w:noProof/>
          <w:sz w:val="20"/>
          <w:lang w:eastAsia="en-AU"/>
        </w:rPr>
        <w:lastRenderedPageBreak/>
        <w:drawing>
          <wp:inline distT="0" distB="0" distL="0" distR="0" wp14:anchorId="2B8E0526" wp14:editId="70C1481E">
            <wp:extent cx="10201275" cy="7123472"/>
            <wp:effectExtent l="0" t="0" r="0" b="1270"/>
            <wp:docPr id="5" name="Picture 5" descr="This is a map (2 of 4)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lethyn\Desktop\Uploads\Gazettes\A05077-Melbourne Airport\A05077-Melbourne Airport_Pag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1970" r="1236" b="1314"/>
                    <a:stretch/>
                  </pic:blipFill>
                  <pic:spPr bwMode="auto">
                    <a:xfrm>
                      <a:off x="0" y="0"/>
                      <a:ext cx="10211143" cy="713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7265" w14:textId="57664A08" w:rsidR="00E45570" w:rsidRDefault="00E45570" w:rsidP="009170F7">
      <w:pPr>
        <w:rPr>
          <w:sz w:val="20"/>
        </w:rPr>
      </w:pPr>
      <w:r>
        <w:rPr>
          <w:noProof/>
          <w:sz w:val="20"/>
          <w:lang w:eastAsia="en-AU"/>
        </w:rPr>
        <w:lastRenderedPageBreak/>
        <w:drawing>
          <wp:inline distT="0" distB="0" distL="0" distR="0" wp14:anchorId="18C930C5" wp14:editId="75EDBF96">
            <wp:extent cx="10163175" cy="7106509"/>
            <wp:effectExtent l="0" t="0" r="0" b="0"/>
            <wp:docPr id="6" name="Picture 6" descr="This is a map (3 of 4)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lethyn\Desktop\Uploads\Gazettes\A05077-Melbourne Airport\A05077-Melbourne Airport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" t="1971" r="1236" b="1183"/>
                    <a:stretch/>
                  </pic:blipFill>
                  <pic:spPr bwMode="auto">
                    <a:xfrm>
                      <a:off x="0" y="0"/>
                      <a:ext cx="10172183" cy="711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CC064" w14:textId="5F69E0BD" w:rsidR="00EA3A85" w:rsidRPr="00094638" w:rsidRDefault="00E45570" w:rsidP="009170F7">
      <w:pPr>
        <w:rPr>
          <w:sz w:val="20"/>
        </w:rPr>
      </w:pPr>
      <w:r>
        <w:rPr>
          <w:noProof/>
          <w:sz w:val="20"/>
          <w:lang w:eastAsia="en-AU"/>
        </w:rPr>
        <w:lastRenderedPageBreak/>
        <w:drawing>
          <wp:inline distT="0" distB="0" distL="0" distR="0" wp14:anchorId="52483AC6" wp14:editId="514A3DA7">
            <wp:extent cx="10163175" cy="7096865"/>
            <wp:effectExtent l="0" t="0" r="0" b="8890"/>
            <wp:docPr id="7" name="Picture 7" descr="This is a map (4 of 4) of Melbourne Airport which has been declared a security controlled airport. The map establishes airport boundaries and airside areas for the purposes of section 28 and section 29 of the Aviation Transport Security Act 200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lethyn\Desktop\Uploads\Gazettes\A05077-Melbourne Airport\A05077-Melbourne Airport_Pag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2101" r="1144" b="1182"/>
                    <a:stretch/>
                  </pic:blipFill>
                  <pic:spPr bwMode="auto">
                    <a:xfrm>
                      <a:off x="0" y="0"/>
                      <a:ext cx="10172656" cy="710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A85" w:rsidRPr="00094638" w:rsidSect="00E45570">
      <w:pgSz w:w="16838" w:h="11906" w:orient="landscape" w:code="9"/>
      <w:pgMar w:top="426" w:right="395" w:bottom="284" w:left="426" w:header="11" w:footer="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B9EF60" w14:textId="77777777" w:rsidR="00816025" w:rsidRDefault="00816025">
      <w:pPr>
        <w:pStyle w:val="SignatureBlock-DOTARS"/>
      </w:pPr>
      <w:r>
        <w:separator/>
      </w:r>
    </w:p>
  </w:endnote>
  <w:endnote w:type="continuationSeparator" w:id="0">
    <w:p w14:paraId="0849F8D8" w14:textId="77777777" w:rsidR="00816025" w:rsidRDefault="00816025">
      <w:pPr>
        <w:pStyle w:val="SignatureBlock-DOTARS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365C39" w14:textId="77777777" w:rsidR="00462AC1" w:rsidRPr="009119D4" w:rsidRDefault="00462AC1" w:rsidP="009119D4">
    <w:pPr>
      <w:pStyle w:val="Header-DOTARS"/>
      <w:rPr>
        <w:rFonts w:ascii="Calibri" w:hAnsi="Calibri"/>
        <w:caps w:val="0"/>
        <w:spacing w:val="0"/>
        <w:sz w:val="16"/>
      </w:rPr>
    </w:pPr>
    <w:r w:rsidRPr="009119D4">
      <w:rPr>
        <w:rFonts w:ascii="Calibri" w:hAnsi="Calibri"/>
        <w:caps w:val="0"/>
        <w:spacing w:val="0"/>
        <w:sz w:val="16"/>
      </w:rPr>
      <w:t>RA</w:t>
    </w:r>
    <w:r>
      <w:rPr>
        <w:rFonts w:ascii="Calibri" w:hAnsi="Calibri"/>
        <w:caps w:val="0"/>
        <w:spacing w:val="0"/>
        <w:sz w:val="16"/>
      </w:rPr>
      <w:t>T208</w:t>
    </w:r>
    <w:r w:rsidRPr="009119D4">
      <w:rPr>
        <w:rFonts w:ascii="Calibri" w:hAnsi="Calibri"/>
        <w:caps w:val="0"/>
        <w:spacing w:val="0"/>
        <w:sz w:val="16"/>
      </w:rPr>
      <w:t>-01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9D618C" w14:textId="77777777" w:rsidR="00816025" w:rsidRDefault="00816025">
      <w:pPr>
        <w:pStyle w:val="SignatureBlock-DOTARS"/>
      </w:pPr>
      <w:r>
        <w:separator/>
      </w:r>
    </w:p>
  </w:footnote>
  <w:footnote w:type="continuationSeparator" w:id="0">
    <w:p w14:paraId="6C7FA410" w14:textId="77777777" w:rsidR="00816025" w:rsidRDefault="00816025">
      <w:pPr>
        <w:pStyle w:val="SignatureBlock-DOTARS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000" w:firstRow="0" w:lastRow="0" w:firstColumn="0" w:lastColumn="0" w:noHBand="0" w:noVBand="0"/>
    </w:tblPr>
    <w:tblGrid>
      <w:gridCol w:w="9242"/>
    </w:tblGrid>
    <w:tr w:rsidR="00462AC1" w14:paraId="7E365C35" w14:textId="77777777" w:rsidTr="00DE4A7F">
      <w:trPr>
        <w:cantSplit/>
      </w:trPr>
      <w:tc>
        <w:tcPr>
          <w:tcW w:w="5000" w:type="pct"/>
          <w:vAlign w:val="bottom"/>
        </w:tcPr>
        <w:p w14:paraId="7E365C34" w14:textId="491C548D" w:rsidR="00462AC1" w:rsidRPr="00636142" w:rsidRDefault="00462AC1" w:rsidP="00F37B54">
          <w:pPr>
            <w:spacing w:before="60" w:after="60"/>
            <w:jc w:val="right"/>
            <w:rPr>
              <w:rFonts w:ascii="Arial Narrow" w:hAnsi="Arial Narrow"/>
              <w:spacing w:val="40"/>
            </w:rPr>
          </w:pPr>
          <w:r w:rsidRPr="00636142">
            <w:rPr>
              <w:rFonts w:ascii="Arial Narrow" w:hAnsi="Arial Narrow"/>
              <w:spacing w:val="40"/>
            </w:rPr>
            <w:t>A</w:t>
          </w:r>
          <w:r w:rsidR="00BF6AB0">
            <w:rPr>
              <w:rFonts w:ascii="Arial Narrow" w:hAnsi="Arial Narrow"/>
              <w:spacing w:val="40"/>
            </w:rPr>
            <w:t>05077</w:t>
          </w:r>
        </w:p>
      </w:tc>
    </w:tr>
    <w:tr w:rsidR="00462AC1" w14:paraId="7E365C37" w14:textId="77777777" w:rsidTr="00901D5E">
      <w:trPr>
        <w:cantSplit/>
        <w:trHeight w:val="892"/>
      </w:trPr>
      <w:tc>
        <w:tcPr>
          <w:tcW w:w="5000" w:type="pct"/>
          <w:vAlign w:val="bottom"/>
        </w:tcPr>
        <w:p w14:paraId="7E365C36" w14:textId="77777777" w:rsidR="00462AC1" w:rsidRPr="00636142" w:rsidRDefault="00462AC1" w:rsidP="00901D5E">
          <w:pPr>
            <w:rPr>
              <w:rFonts w:ascii="Arial Narrow" w:hAnsi="Arial Narrow"/>
              <w:spacing w:val="40"/>
            </w:rPr>
          </w:pPr>
          <w:r>
            <w:rPr>
              <w:rFonts w:ascii="Arial Narrow" w:hAnsi="Arial Narrow"/>
              <w:noProof/>
              <w:spacing w:val="40"/>
              <w:lang w:eastAsia="en-AU"/>
            </w:rPr>
            <w:drawing>
              <wp:inline distT="0" distB="0" distL="0" distR="0" wp14:anchorId="7E365C3A" wp14:editId="7E365C3B">
                <wp:extent cx="3872230" cy="636270"/>
                <wp:effectExtent l="19050" t="0" r="0" b="0"/>
                <wp:docPr id="4" name="Picture 4" descr="DOIT-logo-inlin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OIT-logo-in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223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365C38" w14:textId="77777777" w:rsidR="00462AC1" w:rsidRDefault="00462AC1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96623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8CC2D0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D24C0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BCA30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610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FCC9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59E5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2F416E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A080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102A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56BC1"/>
    <w:multiLevelType w:val="multilevel"/>
    <w:tmpl w:val="06F2EF42"/>
    <w:lvl w:ilvl="0">
      <w:start w:val="1"/>
      <w:numFmt w:val="decimal"/>
      <w:pStyle w:val="Heading1Num-DOTARS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Heading2Num-DOTARS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Heading3Num-DOTARS"/>
      <w:suff w:val="space"/>
      <w:lvlText w:val="%1.%2.%3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1A7A5DFB"/>
    <w:multiLevelType w:val="hybridMultilevel"/>
    <w:tmpl w:val="16283BC4"/>
    <w:lvl w:ilvl="0" w:tplc="76CCCC9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CF216DA"/>
    <w:multiLevelType w:val="multilevel"/>
    <w:tmpl w:val="304E6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hAnsi="Microsoft Sans Serif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3">
    <w:nsid w:val="26BF1412"/>
    <w:multiLevelType w:val="multilevel"/>
    <w:tmpl w:val="1A4644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28ED3E49"/>
    <w:multiLevelType w:val="multilevel"/>
    <w:tmpl w:val="F7340D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decimal"/>
      <w:pStyle w:val="NumberedList-DOTARS"/>
      <w:lvlText w:val="%2."/>
      <w:lvlJc w:val="left"/>
      <w:pPr>
        <w:tabs>
          <w:tab w:val="num" w:pos="1440"/>
        </w:tabs>
        <w:ind w:left="1437" w:hanging="357"/>
      </w:pPr>
    </w:lvl>
    <w:lvl w:ilvl="2">
      <w:start w:val="1"/>
      <w:numFmt w:val="decimal"/>
      <w:lvlText w:val="%2.%3"/>
      <w:lvlJc w:val="left"/>
      <w:pPr>
        <w:tabs>
          <w:tab w:val="num" w:pos="1987"/>
        </w:tabs>
        <w:ind w:left="1987" w:hanging="550"/>
      </w:pPr>
    </w:lvl>
    <w:lvl w:ilvl="3">
      <w:start w:val="1"/>
      <w:numFmt w:val="decimal"/>
      <w:lvlText w:val="%2.%3.%4"/>
      <w:lvlJc w:val="left"/>
      <w:pPr>
        <w:tabs>
          <w:tab w:val="num" w:pos="2781"/>
        </w:tabs>
        <w:ind w:left="2781" w:hanging="794"/>
      </w:pPr>
    </w:lvl>
    <w:lvl w:ilvl="4">
      <w:start w:val="1"/>
      <w:numFmt w:val="none"/>
      <w:lvlText w:val=""/>
      <w:lvlJc w:val="left"/>
      <w:pPr>
        <w:tabs>
          <w:tab w:val="num" w:pos="1440"/>
        </w:tabs>
        <w:ind w:left="1080" w:firstLine="0"/>
      </w:pPr>
    </w:lvl>
    <w:lvl w:ilvl="5">
      <w:start w:val="1"/>
      <w:numFmt w:val="none"/>
      <w:lvlText w:val=""/>
      <w:lvlJc w:val="left"/>
      <w:pPr>
        <w:tabs>
          <w:tab w:val="num" w:pos="1440"/>
        </w:tabs>
        <w:ind w:left="1080" w:firstLine="0"/>
      </w:pPr>
    </w:lvl>
    <w:lvl w:ilvl="6">
      <w:start w:val="1"/>
      <w:numFmt w:val="none"/>
      <w:lvlText w:val=""/>
      <w:lvlJc w:val="left"/>
      <w:pPr>
        <w:tabs>
          <w:tab w:val="num" w:pos="1440"/>
        </w:tabs>
        <w:ind w:left="108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080" w:firstLine="0"/>
      </w:pPr>
    </w:lvl>
    <w:lvl w:ilvl="8">
      <w:start w:val="1"/>
      <w:numFmt w:val="none"/>
      <w:lvlText w:val=""/>
      <w:lvlJc w:val="left"/>
      <w:pPr>
        <w:tabs>
          <w:tab w:val="num" w:pos="1440"/>
        </w:tabs>
        <w:ind w:left="1080" w:firstLine="0"/>
      </w:pPr>
    </w:lvl>
  </w:abstractNum>
  <w:abstractNum w:abstractNumId="15">
    <w:nsid w:val="2C2672D4"/>
    <w:multiLevelType w:val="multilevel"/>
    <w:tmpl w:val="B8CAA0A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2.%3"/>
      <w:lvlJc w:val="left"/>
      <w:pPr>
        <w:tabs>
          <w:tab w:val="num" w:pos="907"/>
        </w:tabs>
        <w:ind w:left="907" w:hanging="550"/>
      </w:pPr>
    </w:lvl>
    <w:lvl w:ilvl="3">
      <w:start w:val="1"/>
      <w:numFmt w:val="decimal"/>
      <w:lvlText w:val="%2.%3.%4"/>
      <w:lvlJc w:val="left"/>
      <w:pPr>
        <w:tabs>
          <w:tab w:val="num" w:pos="1701"/>
        </w:tabs>
        <w:ind w:left="1701" w:hanging="794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6">
    <w:nsid w:val="4D1D0F16"/>
    <w:multiLevelType w:val="hybridMultilevel"/>
    <w:tmpl w:val="ECD64E4C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533D1F23"/>
    <w:multiLevelType w:val="multilevel"/>
    <w:tmpl w:val="5238C3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57" w:hanging="357"/>
      </w:pPr>
    </w:lvl>
    <w:lvl w:ilvl="2">
      <w:start w:val="1"/>
      <w:numFmt w:val="decimal"/>
      <w:lvlText w:val="%2.%3"/>
      <w:lvlJc w:val="left"/>
      <w:pPr>
        <w:tabs>
          <w:tab w:val="num" w:pos="1474"/>
        </w:tabs>
        <w:ind w:left="1474" w:hanging="567"/>
      </w:pPr>
    </w:lvl>
    <w:lvl w:ilvl="3">
      <w:start w:val="1"/>
      <w:numFmt w:val="decimal"/>
      <w:lvlText w:val="%2.%3.%4"/>
      <w:lvlJc w:val="left"/>
      <w:pPr>
        <w:tabs>
          <w:tab w:val="num" w:pos="1985"/>
        </w:tabs>
        <w:ind w:left="1985" w:hanging="511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55403852"/>
    <w:multiLevelType w:val="multilevel"/>
    <w:tmpl w:val="3BBCF71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60F5715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7D894D8F"/>
    <w:multiLevelType w:val="hybridMultilevel"/>
    <w:tmpl w:val="541638DA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1">
    <w:nsid w:val="7E7A6BF2"/>
    <w:multiLevelType w:val="multilevel"/>
    <w:tmpl w:val="197873F4"/>
    <w:lvl w:ilvl="0">
      <w:start w:val="1"/>
      <w:numFmt w:val="bullet"/>
      <w:pStyle w:val="BulletList-DOTAR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icrosoft Sans Serif" w:hAnsi="Microsoft Sans Serif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2"/>
  </w:num>
  <w:num w:numId="13">
    <w:abstractNumId w:val="19"/>
  </w:num>
  <w:num w:numId="14">
    <w:abstractNumId w:val="17"/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3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15"/>
  </w:num>
  <w:num w:numId="22">
    <w:abstractNumId w:val="20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0074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AE3"/>
    <w:rsid w:val="0003769D"/>
    <w:rsid w:val="000601A5"/>
    <w:rsid w:val="000635FD"/>
    <w:rsid w:val="00074963"/>
    <w:rsid w:val="000751FC"/>
    <w:rsid w:val="0009177D"/>
    <w:rsid w:val="00092063"/>
    <w:rsid w:val="00094345"/>
    <w:rsid w:val="00094638"/>
    <w:rsid w:val="00095374"/>
    <w:rsid w:val="00097317"/>
    <w:rsid w:val="000B380A"/>
    <w:rsid w:val="000D370A"/>
    <w:rsid w:val="000D5DE5"/>
    <w:rsid w:val="000D740D"/>
    <w:rsid w:val="000F2169"/>
    <w:rsid w:val="000F3933"/>
    <w:rsid w:val="00114E5D"/>
    <w:rsid w:val="00117A51"/>
    <w:rsid w:val="00143AAE"/>
    <w:rsid w:val="0014750B"/>
    <w:rsid w:val="00156A4E"/>
    <w:rsid w:val="001866A0"/>
    <w:rsid w:val="00192B67"/>
    <w:rsid w:val="00196F82"/>
    <w:rsid w:val="001A0714"/>
    <w:rsid w:val="001A7447"/>
    <w:rsid w:val="001B22F4"/>
    <w:rsid w:val="001B53A7"/>
    <w:rsid w:val="001C3F56"/>
    <w:rsid w:val="001C6CFC"/>
    <w:rsid w:val="001D348F"/>
    <w:rsid w:val="001D629E"/>
    <w:rsid w:val="001E5036"/>
    <w:rsid w:val="001F16C3"/>
    <w:rsid w:val="002014D5"/>
    <w:rsid w:val="00205622"/>
    <w:rsid w:val="0021781B"/>
    <w:rsid w:val="00223626"/>
    <w:rsid w:val="00232839"/>
    <w:rsid w:val="00243C3E"/>
    <w:rsid w:val="0025028D"/>
    <w:rsid w:val="00270CC8"/>
    <w:rsid w:val="00271636"/>
    <w:rsid w:val="00282130"/>
    <w:rsid w:val="002841FC"/>
    <w:rsid w:val="00287608"/>
    <w:rsid w:val="002925BB"/>
    <w:rsid w:val="00296BA3"/>
    <w:rsid w:val="002A178B"/>
    <w:rsid w:val="002A71D0"/>
    <w:rsid w:val="002B7B44"/>
    <w:rsid w:val="002C083F"/>
    <w:rsid w:val="002D5977"/>
    <w:rsid w:val="002F75E8"/>
    <w:rsid w:val="002F7C56"/>
    <w:rsid w:val="00303714"/>
    <w:rsid w:val="003039D6"/>
    <w:rsid w:val="00305052"/>
    <w:rsid w:val="00311F23"/>
    <w:rsid w:val="00312B27"/>
    <w:rsid w:val="003155FC"/>
    <w:rsid w:val="0033780B"/>
    <w:rsid w:val="00350041"/>
    <w:rsid w:val="00357B4F"/>
    <w:rsid w:val="00363C88"/>
    <w:rsid w:val="00367E76"/>
    <w:rsid w:val="003A0900"/>
    <w:rsid w:val="003B3644"/>
    <w:rsid w:val="003C0F82"/>
    <w:rsid w:val="003C3700"/>
    <w:rsid w:val="003C3E37"/>
    <w:rsid w:val="003D0FC0"/>
    <w:rsid w:val="003E0AD1"/>
    <w:rsid w:val="003E16C9"/>
    <w:rsid w:val="003F2969"/>
    <w:rsid w:val="003F7410"/>
    <w:rsid w:val="00402AC0"/>
    <w:rsid w:val="00423742"/>
    <w:rsid w:val="00430580"/>
    <w:rsid w:val="0044730F"/>
    <w:rsid w:val="00453FE7"/>
    <w:rsid w:val="0045733C"/>
    <w:rsid w:val="00462AC1"/>
    <w:rsid w:val="0046642C"/>
    <w:rsid w:val="00480931"/>
    <w:rsid w:val="004A7590"/>
    <w:rsid w:val="004B5A11"/>
    <w:rsid w:val="004B7FA7"/>
    <w:rsid w:val="004D1511"/>
    <w:rsid w:val="004D609F"/>
    <w:rsid w:val="004E5E91"/>
    <w:rsid w:val="004E7AE3"/>
    <w:rsid w:val="0050740F"/>
    <w:rsid w:val="00530B33"/>
    <w:rsid w:val="00540EC2"/>
    <w:rsid w:val="005644A7"/>
    <w:rsid w:val="00565662"/>
    <w:rsid w:val="00573691"/>
    <w:rsid w:val="0057441A"/>
    <w:rsid w:val="005926C1"/>
    <w:rsid w:val="005B7E17"/>
    <w:rsid w:val="005B7EB9"/>
    <w:rsid w:val="005C45AB"/>
    <w:rsid w:val="005D427A"/>
    <w:rsid w:val="005D715E"/>
    <w:rsid w:val="005E4C8A"/>
    <w:rsid w:val="0060278D"/>
    <w:rsid w:val="00624C66"/>
    <w:rsid w:val="00626FD5"/>
    <w:rsid w:val="00636142"/>
    <w:rsid w:val="00672409"/>
    <w:rsid w:val="00685210"/>
    <w:rsid w:val="00685655"/>
    <w:rsid w:val="006933ED"/>
    <w:rsid w:val="00696704"/>
    <w:rsid w:val="006B611D"/>
    <w:rsid w:val="006E39F5"/>
    <w:rsid w:val="006E6F54"/>
    <w:rsid w:val="006F29CD"/>
    <w:rsid w:val="0070141A"/>
    <w:rsid w:val="00715969"/>
    <w:rsid w:val="00723069"/>
    <w:rsid w:val="007276E6"/>
    <w:rsid w:val="007320A7"/>
    <w:rsid w:val="007376B2"/>
    <w:rsid w:val="007457B1"/>
    <w:rsid w:val="007542B9"/>
    <w:rsid w:val="00761210"/>
    <w:rsid w:val="00764B92"/>
    <w:rsid w:val="0077002F"/>
    <w:rsid w:val="00785A86"/>
    <w:rsid w:val="00790F8C"/>
    <w:rsid w:val="00791992"/>
    <w:rsid w:val="007A3676"/>
    <w:rsid w:val="007B5A38"/>
    <w:rsid w:val="007D56EC"/>
    <w:rsid w:val="007F1CEF"/>
    <w:rsid w:val="00812FC2"/>
    <w:rsid w:val="00815203"/>
    <w:rsid w:val="008153B2"/>
    <w:rsid w:val="008157C2"/>
    <w:rsid w:val="00816025"/>
    <w:rsid w:val="00817B7A"/>
    <w:rsid w:val="00817C24"/>
    <w:rsid w:val="008376E5"/>
    <w:rsid w:val="00855F71"/>
    <w:rsid w:val="00863DB5"/>
    <w:rsid w:val="008672CE"/>
    <w:rsid w:val="00884830"/>
    <w:rsid w:val="008B1BB4"/>
    <w:rsid w:val="008C7AA8"/>
    <w:rsid w:val="008D1955"/>
    <w:rsid w:val="008D1FF1"/>
    <w:rsid w:val="008D70D9"/>
    <w:rsid w:val="00901D5E"/>
    <w:rsid w:val="00906CDF"/>
    <w:rsid w:val="009119D4"/>
    <w:rsid w:val="009170F7"/>
    <w:rsid w:val="009207AC"/>
    <w:rsid w:val="00920905"/>
    <w:rsid w:val="00936FF2"/>
    <w:rsid w:val="009371A7"/>
    <w:rsid w:val="00956C19"/>
    <w:rsid w:val="00966901"/>
    <w:rsid w:val="00976503"/>
    <w:rsid w:val="00986760"/>
    <w:rsid w:val="00992419"/>
    <w:rsid w:val="00997E7A"/>
    <w:rsid w:val="009A3C30"/>
    <w:rsid w:val="009E2F42"/>
    <w:rsid w:val="009F2048"/>
    <w:rsid w:val="009F20CD"/>
    <w:rsid w:val="00A15A83"/>
    <w:rsid w:val="00A401F8"/>
    <w:rsid w:val="00A40327"/>
    <w:rsid w:val="00A42B1E"/>
    <w:rsid w:val="00A515DB"/>
    <w:rsid w:val="00A909F1"/>
    <w:rsid w:val="00A9138A"/>
    <w:rsid w:val="00A97616"/>
    <w:rsid w:val="00AA5120"/>
    <w:rsid w:val="00AC75DC"/>
    <w:rsid w:val="00AF6E41"/>
    <w:rsid w:val="00B04413"/>
    <w:rsid w:val="00B11F13"/>
    <w:rsid w:val="00B16CD2"/>
    <w:rsid w:val="00B177EE"/>
    <w:rsid w:val="00B225A4"/>
    <w:rsid w:val="00B30BB2"/>
    <w:rsid w:val="00B3517E"/>
    <w:rsid w:val="00B411B8"/>
    <w:rsid w:val="00B41683"/>
    <w:rsid w:val="00B41B25"/>
    <w:rsid w:val="00B41E5F"/>
    <w:rsid w:val="00B61A8D"/>
    <w:rsid w:val="00B61DB9"/>
    <w:rsid w:val="00B6268F"/>
    <w:rsid w:val="00B6291F"/>
    <w:rsid w:val="00B837C5"/>
    <w:rsid w:val="00B85F4F"/>
    <w:rsid w:val="00B91A5B"/>
    <w:rsid w:val="00BD7074"/>
    <w:rsid w:val="00BE2D7E"/>
    <w:rsid w:val="00BF6AB0"/>
    <w:rsid w:val="00C01D23"/>
    <w:rsid w:val="00C021B5"/>
    <w:rsid w:val="00C12009"/>
    <w:rsid w:val="00C30115"/>
    <w:rsid w:val="00C5473E"/>
    <w:rsid w:val="00C5633B"/>
    <w:rsid w:val="00C60F7F"/>
    <w:rsid w:val="00C6460A"/>
    <w:rsid w:val="00C671C7"/>
    <w:rsid w:val="00C75792"/>
    <w:rsid w:val="00CA7716"/>
    <w:rsid w:val="00CC2833"/>
    <w:rsid w:val="00CD0149"/>
    <w:rsid w:val="00CE0B53"/>
    <w:rsid w:val="00CF2B9A"/>
    <w:rsid w:val="00CF336F"/>
    <w:rsid w:val="00CF5364"/>
    <w:rsid w:val="00D07208"/>
    <w:rsid w:val="00D32704"/>
    <w:rsid w:val="00D3292C"/>
    <w:rsid w:val="00D3355C"/>
    <w:rsid w:val="00D350D8"/>
    <w:rsid w:val="00D85166"/>
    <w:rsid w:val="00D90A69"/>
    <w:rsid w:val="00DD0DE0"/>
    <w:rsid w:val="00DD728C"/>
    <w:rsid w:val="00DD7688"/>
    <w:rsid w:val="00DE4A7F"/>
    <w:rsid w:val="00DE60DC"/>
    <w:rsid w:val="00DF5FF1"/>
    <w:rsid w:val="00E103B5"/>
    <w:rsid w:val="00E21C3A"/>
    <w:rsid w:val="00E22E9A"/>
    <w:rsid w:val="00E3094A"/>
    <w:rsid w:val="00E315A6"/>
    <w:rsid w:val="00E35A73"/>
    <w:rsid w:val="00E45570"/>
    <w:rsid w:val="00E56D9E"/>
    <w:rsid w:val="00E711F4"/>
    <w:rsid w:val="00E756CD"/>
    <w:rsid w:val="00E96F7A"/>
    <w:rsid w:val="00EA34F3"/>
    <w:rsid w:val="00EA3A85"/>
    <w:rsid w:val="00EA4CEA"/>
    <w:rsid w:val="00EB585D"/>
    <w:rsid w:val="00EC1167"/>
    <w:rsid w:val="00EC71C6"/>
    <w:rsid w:val="00ED1707"/>
    <w:rsid w:val="00ED2390"/>
    <w:rsid w:val="00ED562E"/>
    <w:rsid w:val="00EE1691"/>
    <w:rsid w:val="00EF1FEF"/>
    <w:rsid w:val="00EF5DCA"/>
    <w:rsid w:val="00F37B54"/>
    <w:rsid w:val="00F47217"/>
    <w:rsid w:val="00F66DC7"/>
    <w:rsid w:val="00F728A8"/>
    <w:rsid w:val="00F761C5"/>
    <w:rsid w:val="00F93C9B"/>
    <w:rsid w:val="00FC080D"/>
    <w:rsid w:val="00FD70AC"/>
    <w:rsid w:val="00FE2626"/>
    <w:rsid w:val="00FE2E88"/>
    <w:rsid w:val="00FE4C87"/>
    <w:rsid w:val="00FF4EB6"/>
    <w:rsid w:val="00FF63EF"/>
    <w:rsid w:val="00F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ersonName"/>
  <w:shapeDefaults>
    <o:shapedefaults v:ext="edit" spidmax="2049">
      <o:colormru v:ext="edit" colors="#007480"/>
    </o:shapedefaults>
    <o:shapelayout v:ext="edit">
      <o:idmap v:ext="edit" data="1"/>
    </o:shapelayout>
  </w:shapeDefaults>
  <w:decimalSymbol w:val="."/>
  <w:listSeparator w:val=","/>
  <w14:docId w14:val="7E365C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3644"/>
    <w:rPr>
      <w:sz w:val="24"/>
      <w:lang w:eastAsia="en-US"/>
    </w:rPr>
  </w:style>
  <w:style w:type="paragraph" w:styleId="Heading1">
    <w:name w:val="heading 1"/>
    <w:aliases w:val="Heading 1 - DOTARS"/>
    <w:basedOn w:val="Normal"/>
    <w:next w:val="Normal"/>
    <w:qFormat/>
    <w:rsid w:val="003B3644"/>
    <w:pPr>
      <w:keepNext/>
      <w:spacing w:before="160" w:after="8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aliases w:val="Heading 2 - DOTARS"/>
    <w:basedOn w:val="Normal"/>
    <w:next w:val="Normal"/>
    <w:qFormat/>
    <w:rsid w:val="003B3644"/>
    <w:pPr>
      <w:keepNext/>
      <w:spacing w:before="160" w:after="8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3B3644"/>
    <w:pPr>
      <w:keepNext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3B3644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3B3644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3B3644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B3644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3B3644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3B364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3644"/>
    <w:pPr>
      <w:tabs>
        <w:tab w:val="center" w:pos="4153"/>
        <w:tab w:val="right" w:pos="8306"/>
      </w:tabs>
    </w:pPr>
    <w:rPr>
      <w:rFonts w:ascii="Arial Narrow" w:hAnsi="Arial Narrow"/>
      <w:smallCaps/>
      <w:spacing w:val="100"/>
    </w:rPr>
  </w:style>
  <w:style w:type="paragraph" w:styleId="Footer">
    <w:name w:val="footer"/>
    <w:basedOn w:val="Normal"/>
    <w:rsid w:val="003B3644"/>
    <w:pPr>
      <w:tabs>
        <w:tab w:val="center" w:pos="4153"/>
        <w:tab w:val="right" w:pos="8306"/>
      </w:tabs>
    </w:pPr>
    <w:rPr>
      <w:rFonts w:ascii="Arial Narrow" w:hAnsi="Arial Narrow"/>
      <w:sz w:val="17"/>
    </w:rPr>
  </w:style>
  <w:style w:type="character" w:styleId="PageNumber">
    <w:name w:val="page number"/>
    <w:basedOn w:val="DefaultParagraphFont"/>
    <w:rsid w:val="003B3644"/>
  </w:style>
  <w:style w:type="paragraph" w:customStyle="1" w:styleId="Fields-DOTARS">
    <w:name w:val="Fields - DOTARS"/>
    <w:basedOn w:val="Normal"/>
    <w:next w:val="Normal"/>
    <w:link w:val="Fields-DOTARSChar"/>
    <w:rsid w:val="003B3644"/>
    <w:pPr>
      <w:spacing w:after="60"/>
    </w:pPr>
    <w:rPr>
      <w:rFonts w:ascii="Arial" w:hAnsi="Arial"/>
      <w:b/>
    </w:rPr>
  </w:style>
  <w:style w:type="paragraph" w:customStyle="1" w:styleId="BulletList-DOTARS">
    <w:name w:val="Bullet List - DOTARS"/>
    <w:basedOn w:val="Normal"/>
    <w:rsid w:val="003B3644"/>
    <w:pPr>
      <w:numPr>
        <w:numId w:val="11"/>
      </w:numPr>
      <w:spacing w:before="40" w:after="40"/>
      <w:ind w:left="357" w:hanging="357"/>
    </w:pPr>
  </w:style>
  <w:style w:type="paragraph" w:customStyle="1" w:styleId="Heading2Num-DOTARS">
    <w:name w:val="Heading2Num - DOTARS"/>
    <w:basedOn w:val="Normal"/>
    <w:next w:val="Normal"/>
    <w:rsid w:val="003B3644"/>
    <w:pPr>
      <w:numPr>
        <w:ilvl w:val="1"/>
        <w:numId w:val="15"/>
      </w:numPr>
      <w:spacing w:before="160" w:after="80"/>
    </w:pPr>
    <w:rPr>
      <w:rFonts w:ascii="Arial" w:hAnsi="Arial"/>
      <w:b/>
    </w:rPr>
  </w:style>
  <w:style w:type="paragraph" w:customStyle="1" w:styleId="NumberedList-DOTARS">
    <w:name w:val="Numbered List - DOTARS"/>
    <w:basedOn w:val="Normal"/>
    <w:rsid w:val="003B3644"/>
    <w:pPr>
      <w:numPr>
        <w:ilvl w:val="1"/>
        <w:numId w:val="20"/>
      </w:numPr>
    </w:pPr>
  </w:style>
  <w:style w:type="paragraph" w:customStyle="1" w:styleId="Heading1Num-DOTARS">
    <w:name w:val="Heading1Num - DOTARS"/>
    <w:basedOn w:val="Heading1"/>
    <w:next w:val="Normal"/>
    <w:rsid w:val="003B3644"/>
    <w:pPr>
      <w:numPr>
        <w:numId w:val="15"/>
      </w:numPr>
    </w:pPr>
  </w:style>
  <w:style w:type="paragraph" w:customStyle="1" w:styleId="Heading3Num-DOTARS">
    <w:name w:val="Heading3Num - DOTARS"/>
    <w:basedOn w:val="Normal"/>
    <w:next w:val="Normal"/>
    <w:rsid w:val="003B3644"/>
    <w:pPr>
      <w:numPr>
        <w:ilvl w:val="2"/>
        <w:numId w:val="15"/>
      </w:numPr>
      <w:spacing w:before="160" w:after="80"/>
    </w:pPr>
    <w:rPr>
      <w:rFonts w:ascii="Arial" w:hAnsi="Arial"/>
      <w:b/>
    </w:rPr>
  </w:style>
  <w:style w:type="paragraph" w:customStyle="1" w:styleId="Header-DOTARS">
    <w:name w:val="Header - DOTARS"/>
    <w:basedOn w:val="Header"/>
    <w:next w:val="Normal"/>
    <w:rsid w:val="003B3644"/>
    <w:rPr>
      <w:caps/>
      <w:sz w:val="28"/>
    </w:rPr>
  </w:style>
  <w:style w:type="paragraph" w:customStyle="1" w:styleId="Footer-DOTARS">
    <w:name w:val="Footer - DOTARS"/>
    <w:basedOn w:val="Footer"/>
    <w:next w:val="Normal"/>
    <w:rsid w:val="003B3644"/>
    <w:pPr>
      <w:jc w:val="center"/>
    </w:pPr>
    <w:rPr>
      <w:rFonts w:ascii="Times New Roman" w:hAnsi="Times New Roman"/>
      <w:spacing w:val="10"/>
    </w:rPr>
  </w:style>
  <w:style w:type="paragraph" w:customStyle="1" w:styleId="TableHeading-DOTARS">
    <w:name w:val="Table Heading - DOTARS"/>
    <w:basedOn w:val="Normal"/>
    <w:rsid w:val="003B3644"/>
    <w:pPr>
      <w:spacing w:before="60" w:after="60"/>
    </w:pPr>
    <w:rPr>
      <w:rFonts w:ascii="Arial" w:hAnsi="Arial"/>
      <w:b/>
      <w:spacing w:val="20"/>
    </w:rPr>
  </w:style>
  <w:style w:type="paragraph" w:customStyle="1" w:styleId="TableText-DOTARS">
    <w:name w:val="Table Text - DOTARS"/>
    <w:basedOn w:val="Normal"/>
    <w:rsid w:val="003B3644"/>
    <w:pPr>
      <w:spacing w:before="60" w:after="60"/>
    </w:pPr>
  </w:style>
  <w:style w:type="paragraph" w:customStyle="1" w:styleId="Normal-DOTARS">
    <w:name w:val="Normal - DOTARS"/>
    <w:basedOn w:val="Normal"/>
    <w:rsid w:val="001866A0"/>
    <w:pPr>
      <w:spacing w:after="120"/>
    </w:pPr>
  </w:style>
  <w:style w:type="paragraph" w:customStyle="1" w:styleId="SmallHead">
    <w:name w:val="SmallHead"/>
    <w:basedOn w:val="Normal-DOTARS"/>
    <w:rsid w:val="003B3644"/>
    <w:rPr>
      <w:b/>
    </w:rPr>
  </w:style>
  <w:style w:type="paragraph" w:customStyle="1" w:styleId="SignatureBlock-DOTARS">
    <w:name w:val="Signature Block - DOTARS"/>
    <w:basedOn w:val="Normal"/>
    <w:rsid w:val="003B3644"/>
  </w:style>
  <w:style w:type="paragraph" w:customStyle="1" w:styleId="TableHeading">
    <w:name w:val="TableHeading"/>
    <w:basedOn w:val="Normal"/>
    <w:rsid w:val="003B3644"/>
    <w:pPr>
      <w:spacing w:before="60" w:after="60"/>
    </w:pPr>
    <w:rPr>
      <w:rFonts w:ascii="Arial" w:hAnsi="Arial"/>
      <w:b/>
      <w:spacing w:val="20"/>
    </w:rPr>
  </w:style>
  <w:style w:type="paragraph" w:styleId="Title">
    <w:name w:val="Title"/>
    <w:basedOn w:val="Normal"/>
    <w:next w:val="Normal"/>
    <w:qFormat/>
    <w:rsid w:val="004E7AE3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FileandContactFields-DOTARS">
    <w:name w:val="File and Contact Fields - DOTARS"/>
    <w:basedOn w:val="DefaultParagraphFont"/>
    <w:rsid w:val="003B3644"/>
    <w:rPr>
      <w:rFonts w:ascii="Arial" w:hAnsi="Arial"/>
      <w:i/>
      <w:sz w:val="16"/>
    </w:rPr>
  </w:style>
  <w:style w:type="paragraph" w:customStyle="1" w:styleId="FaxHeading">
    <w:name w:val="FaxHeading"/>
    <w:basedOn w:val="Normal-DOTARS"/>
    <w:next w:val="Normal-DOTARS"/>
    <w:rsid w:val="003B3644"/>
    <w:pPr>
      <w:spacing w:before="480" w:after="720"/>
      <w:jc w:val="center"/>
    </w:pPr>
    <w:rPr>
      <w:b/>
      <w:caps/>
      <w:sz w:val="28"/>
      <w:szCs w:val="28"/>
    </w:rPr>
  </w:style>
  <w:style w:type="paragraph" w:customStyle="1" w:styleId="SecretaryHeading">
    <w:name w:val="SecretaryHeading"/>
    <w:basedOn w:val="Normal"/>
    <w:rsid w:val="003B3644"/>
    <w:pPr>
      <w:spacing w:before="60" w:after="60"/>
      <w:jc w:val="right"/>
    </w:pPr>
    <w:rPr>
      <w:b/>
      <w:sz w:val="26"/>
      <w:szCs w:val="26"/>
    </w:rPr>
  </w:style>
  <w:style w:type="paragraph" w:customStyle="1" w:styleId="AddressBlock-DOTARS">
    <w:name w:val="Address Block - DOTARS"/>
    <w:basedOn w:val="SignatureBlock-DOTARS"/>
    <w:rsid w:val="00D3292C"/>
    <w:pPr>
      <w:tabs>
        <w:tab w:val="left" w:pos="4535"/>
      </w:tabs>
    </w:pPr>
  </w:style>
  <w:style w:type="paragraph" w:customStyle="1" w:styleId="FileandContactText2-DOTARS">
    <w:name w:val="File and Contact Text 2 - DOTARS"/>
    <w:basedOn w:val="Normal"/>
    <w:link w:val="FileandContactText2-DOTARSChar"/>
    <w:rsid w:val="00B61A8D"/>
    <w:pPr>
      <w:tabs>
        <w:tab w:val="left" w:pos="3085"/>
      </w:tabs>
    </w:pPr>
    <w:rPr>
      <w:rFonts w:ascii="Arial" w:hAnsi="Arial"/>
      <w:sz w:val="16"/>
    </w:rPr>
  </w:style>
  <w:style w:type="character" w:customStyle="1" w:styleId="Fields-DOTARSChar">
    <w:name w:val="Fields - DOTARS Char"/>
    <w:basedOn w:val="DefaultParagraphFont"/>
    <w:link w:val="Fields-DOTARS"/>
    <w:rsid w:val="001866A0"/>
    <w:rPr>
      <w:rFonts w:ascii="Arial" w:hAnsi="Arial"/>
      <w:b/>
      <w:sz w:val="24"/>
      <w:lang w:val="en-AU" w:eastAsia="en-US" w:bidi="ar-SA"/>
    </w:rPr>
  </w:style>
  <w:style w:type="paragraph" w:customStyle="1" w:styleId="text">
    <w:name w:val="text"/>
    <w:basedOn w:val="Normal"/>
    <w:rsid w:val="004E7AE3"/>
    <w:pPr>
      <w:spacing w:after="240"/>
    </w:pPr>
    <w:rPr>
      <w:rFonts w:ascii="Arial" w:hAnsi="Arial"/>
      <w:kern w:val="36"/>
      <w:lang w:eastAsia="en-AU"/>
    </w:rPr>
  </w:style>
  <w:style w:type="character" w:customStyle="1" w:styleId="FileandContactText2-DOTARSChar">
    <w:name w:val="File and Contact Text 2 - DOTARS Char"/>
    <w:basedOn w:val="DefaultParagraphFont"/>
    <w:link w:val="FileandContactText2-DOTARS"/>
    <w:rsid w:val="00B61A8D"/>
    <w:rPr>
      <w:rFonts w:ascii="Arial" w:hAnsi="Arial"/>
      <w:b/>
      <w:sz w:val="16"/>
      <w:lang w:val="en-AU" w:eastAsia="en-US" w:bidi="ar-SA"/>
    </w:rPr>
  </w:style>
  <w:style w:type="paragraph" w:customStyle="1" w:styleId="Text0">
    <w:name w:val="Text"/>
    <w:basedOn w:val="Normal"/>
    <w:rsid w:val="004E7AE3"/>
    <w:pPr>
      <w:spacing w:after="240"/>
    </w:pPr>
    <w:rPr>
      <w:rFonts w:ascii="Arial" w:hAnsi="Arial"/>
      <w:kern w:val="36"/>
      <w:lang w:eastAsia="en-AU"/>
    </w:rPr>
  </w:style>
  <w:style w:type="paragraph" w:styleId="BalloonText">
    <w:name w:val="Balloon Text"/>
    <w:basedOn w:val="Normal"/>
    <w:semiHidden/>
    <w:rsid w:val="007A367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956C19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8848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B3644"/>
    <w:rPr>
      <w:sz w:val="24"/>
      <w:lang w:eastAsia="en-US"/>
    </w:rPr>
  </w:style>
  <w:style w:type="paragraph" w:styleId="Heading1">
    <w:name w:val="heading 1"/>
    <w:aliases w:val="Heading 1 - DOTARS"/>
    <w:basedOn w:val="Normal"/>
    <w:next w:val="Normal"/>
    <w:qFormat/>
    <w:rsid w:val="003B3644"/>
    <w:pPr>
      <w:keepNext/>
      <w:spacing w:before="160" w:after="8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aliases w:val="Heading 2 - DOTARS"/>
    <w:basedOn w:val="Normal"/>
    <w:next w:val="Normal"/>
    <w:qFormat/>
    <w:rsid w:val="003B3644"/>
    <w:pPr>
      <w:keepNext/>
      <w:spacing w:before="160" w:after="8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3B3644"/>
    <w:pPr>
      <w:keepNext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3B3644"/>
    <w:pPr>
      <w:keepNext/>
      <w:spacing w:before="240" w:after="60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rsid w:val="003B3644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3B3644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3B3644"/>
    <w:p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3B3644"/>
    <w:p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3B3644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B3644"/>
    <w:pPr>
      <w:tabs>
        <w:tab w:val="center" w:pos="4153"/>
        <w:tab w:val="right" w:pos="8306"/>
      </w:tabs>
    </w:pPr>
    <w:rPr>
      <w:rFonts w:ascii="Arial Narrow" w:hAnsi="Arial Narrow"/>
      <w:smallCaps/>
      <w:spacing w:val="100"/>
    </w:rPr>
  </w:style>
  <w:style w:type="paragraph" w:styleId="Footer">
    <w:name w:val="footer"/>
    <w:basedOn w:val="Normal"/>
    <w:rsid w:val="003B3644"/>
    <w:pPr>
      <w:tabs>
        <w:tab w:val="center" w:pos="4153"/>
        <w:tab w:val="right" w:pos="8306"/>
      </w:tabs>
    </w:pPr>
    <w:rPr>
      <w:rFonts w:ascii="Arial Narrow" w:hAnsi="Arial Narrow"/>
      <w:sz w:val="17"/>
    </w:rPr>
  </w:style>
  <w:style w:type="character" w:styleId="PageNumber">
    <w:name w:val="page number"/>
    <w:basedOn w:val="DefaultParagraphFont"/>
    <w:rsid w:val="003B3644"/>
  </w:style>
  <w:style w:type="paragraph" w:customStyle="1" w:styleId="Fields-DOTARS">
    <w:name w:val="Fields - DOTARS"/>
    <w:basedOn w:val="Normal"/>
    <w:next w:val="Normal"/>
    <w:link w:val="Fields-DOTARSChar"/>
    <w:rsid w:val="003B3644"/>
    <w:pPr>
      <w:spacing w:after="60"/>
    </w:pPr>
    <w:rPr>
      <w:rFonts w:ascii="Arial" w:hAnsi="Arial"/>
      <w:b/>
    </w:rPr>
  </w:style>
  <w:style w:type="paragraph" w:customStyle="1" w:styleId="BulletList-DOTARS">
    <w:name w:val="Bullet List - DOTARS"/>
    <w:basedOn w:val="Normal"/>
    <w:rsid w:val="003B3644"/>
    <w:pPr>
      <w:numPr>
        <w:numId w:val="11"/>
      </w:numPr>
      <w:spacing w:before="40" w:after="40"/>
      <w:ind w:left="357" w:hanging="357"/>
    </w:pPr>
  </w:style>
  <w:style w:type="paragraph" w:customStyle="1" w:styleId="Heading2Num-DOTARS">
    <w:name w:val="Heading2Num - DOTARS"/>
    <w:basedOn w:val="Normal"/>
    <w:next w:val="Normal"/>
    <w:rsid w:val="003B3644"/>
    <w:pPr>
      <w:numPr>
        <w:ilvl w:val="1"/>
        <w:numId w:val="15"/>
      </w:numPr>
      <w:spacing w:before="160" w:after="80"/>
    </w:pPr>
    <w:rPr>
      <w:rFonts w:ascii="Arial" w:hAnsi="Arial"/>
      <w:b/>
    </w:rPr>
  </w:style>
  <w:style w:type="paragraph" w:customStyle="1" w:styleId="NumberedList-DOTARS">
    <w:name w:val="Numbered List - DOTARS"/>
    <w:basedOn w:val="Normal"/>
    <w:rsid w:val="003B3644"/>
    <w:pPr>
      <w:numPr>
        <w:ilvl w:val="1"/>
        <w:numId w:val="20"/>
      </w:numPr>
    </w:pPr>
  </w:style>
  <w:style w:type="paragraph" w:customStyle="1" w:styleId="Heading1Num-DOTARS">
    <w:name w:val="Heading1Num - DOTARS"/>
    <w:basedOn w:val="Heading1"/>
    <w:next w:val="Normal"/>
    <w:rsid w:val="003B3644"/>
    <w:pPr>
      <w:numPr>
        <w:numId w:val="15"/>
      </w:numPr>
    </w:pPr>
  </w:style>
  <w:style w:type="paragraph" w:customStyle="1" w:styleId="Heading3Num-DOTARS">
    <w:name w:val="Heading3Num - DOTARS"/>
    <w:basedOn w:val="Normal"/>
    <w:next w:val="Normal"/>
    <w:rsid w:val="003B3644"/>
    <w:pPr>
      <w:numPr>
        <w:ilvl w:val="2"/>
        <w:numId w:val="15"/>
      </w:numPr>
      <w:spacing w:before="160" w:after="80"/>
    </w:pPr>
    <w:rPr>
      <w:rFonts w:ascii="Arial" w:hAnsi="Arial"/>
      <w:b/>
    </w:rPr>
  </w:style>
  <w:style w:type="paragraph" w:customStyle="1" w:styleId="Header-DOTARS">
    <w:name w:val="Header - DOTARS"/>
    <w:basedOn w:val="Header"/>
    <w:next w:val="Normal"/>
    <w:rsid w:val="003B3644"/>
    <w:rPr>
      <w:caps/>
      <w:sz w:val="28"/>
    </w:rPr>
  </w:style>
  <w:style w:type="paragraph" w:customStyle="1" w:styleId="Footer-DOTARS">
    <w:name w:val="Footer - DOTARS"/>
    <w:basedOn w:val="Footer"/>
    <w:next w:val="Normal"/>
    <w:rsid w:val="003B3644"/>
    <w:pPr>
      <w:jc w:val="center"/>
    </w:pPr>
    <w:rPr>
      <w:rFonts w:ascii="Times New Roman" w:hAnsi="Times New Roman"/>
      <w:spacing w:val="10"/>
    </w:rPr>
  </w:style>
  <w:style w:type="paragraph" w:customStyle="1" w:styleId="TableHeading-DOTARS">
    <w:name w:val="Table Heading - DOTARS"/>
    <w:basedOn w:val="Normal"/>
    <w:rsid w:val="003B3644"/>
    <w:pPr>
      <w:spacing w:before="60" w:after="60"/>
    </w:pPr>
    <w:rPr>
      <w:rFonts w:ascii="Arial" w:hAnsi="Arial"/>
      <w:b/>
      <w:spacing w:val="20"/>
    </w:rPr>
  </w:style>
  <w:style w:type="paragraph" w:customStyle="1" w:styleId="TableText-DOTARS">
    <w:name w:val="Table Text - DOTARS"/>
    <w:basedOn w:val="Normal"/>
    <w:rsid w:val="003B3644"/>
    <w:pPr>
      <w:spacing w:before="60" w:after="60"/>
    </w:pPr>
  </w:style>
  <w:style w:type="paragraph" w:customStyle="1" w:styleId="Normal-DOTARS">
    <w:name w:val="Normal - DOTARS"/>
    <w:basedOn w:val="Normal"/>
    <w:rsid w:val="001866A0"/>
    <w:pPr>
      <w:spacing w:after="120"/>
    </w:pPr>
  </w:style>
  <w:style w:type="paragraph" w:customStyle="1" w:styleId="SmallHead">
    <w:name w:val="SmallHead"/>
    <w:basedOn w:val="Normal-DOTARS"/>
    <w:rsid w:val="003B3644"/>
    <w:rPr>
      <w:b/>
    </w:rPr>
  </w:style>
  <w:style w:type="paragraph" w:customStyle="1" w:styleId="SignatureBlock-DOTARS">
    <w:name w:val="Signature Block - DOTARS"/>
    <w:basedOn w:val="Normal"/>
    <w:rsid w:val="003B3644"/>
  </w:style>
  <w:style w:type="paragraph" w:customStyle="1" w:styleId="TableHeading">
    <w:name w:val="TableHeading"/>
    <w:basedOn w:val="Normal"/>
    <w:rsid w:val="003B3644"/>
    <w:pPr>
      <w:spacing w:before="60" w:after="60"/>
    </w:pPr>
    <w:rPr>
      <w:rFonts w:ascii="Arial" w:hAnsi="Arial"/>
      <w:b/>
      <w:spacing w:val="20"/>
    </w:rPr>
  </w:style>
  <w:style w:type="paragraph" w:styleId="Title">
    <w:name w:val="Title"/>
    <w:basedOn w:val="Normal"/>
    <w:next w:val="Normal"/>
    <w:qFormat/>
    <w:rsid w:val="004E7AE3"/>
    <w:pPr>
      <w:spacing w:before="480"/>
    </w:pPr>
    <w:rPr>
      <w:rFonts w:ascii="Arial" w:hAnsi="Arial"/>
      <w:b/>
      <w:sz w:val="40"/>
      <w:lang w:eastAsia="en-AU"/>
    </w:rPr>
  </w:style>
  <w:style w:type="character" w:customStyle="1" w:styleId="FileandContactFields-DOTARS">
    <w:name w:val="File and Contact Fields - DOTARS"/>
    <w:basedOn w:val="DefaultParagraphFont"/>
    <w:rsid w:val="003B3644"/>
    <w:rPr>
      <w:rFonts w:ascii="Arial" w:hAnsi="Arial"/>
      <w:i/>
      <w:sz w:val="16"/>
    </w:rPr>
  </w:style>
  <w:style w:type="paragraph" w:customStyle="1" w:styleId="FaxHeading">
    <w:name w:val="FaxHeading"/>
    <w:basedOn w:val="Normal-DOTARS"/>
    <w:next w:val="Normal-DOTARS"/>
    <w:rsid w:val="003B3644"/>
    <w:pPr>
      <w:spacing w:before="480" w:after="720"/>
      <w:jc w:val="center"/>
    </w:pPr>
    <w:rPr>
      <w:b/>
      <w:caps/>
      <w:sz w:val="28"/>
      <w:szCs w:val="28"/>
    </w:rPr>
  </w:style>
  <w:style w:type="paragraph" w:customStyle="1" w:styleId="SecretaryHeading">
    <w:name w:val="SecretaryHeading"/>
    <w:basedOn w:val="Normal"/>
    <w:rsid w:val="003B3644"/>
    <w:pPr>
      <w:spacing w:before="60" w:after="60"/>
      <w:jc w:val="right"/>
    </w:pPr>
    <w:rPr>
      <w:b/>
      <w:sz w:val="26"/>
      <w:szCs w:val="26"/>
    </w:rPr>
  </w:style>
  <w:style w:type="paragraph" w:customStyle="1" w:styleId="AddressBlock-DOTARS">
    <w:name w:val="Address Block - DOTARS"/>
    <w:basedOn w:val="SignatureBlock-DOTARS"/>
    <w:rsid w:val="00D3292C"/>
    <w:pPr>
      <w:tabs>
        <w:tab w:val="left" w:pos="4535"/>
      </w:tabs>
    </w:pPr>
  </w:style>
  <w:style w:type="paragraph" w:customStyle="1" w:styleId="FileandContactText2-DOTARS">
    <w:name w:val="File and Contact Text 2 - DOTARS"/>
    <w:basedOn w:val="Normal"/>
    <w:link w:val="FileandContactText2-DOTARSChar"/>
    <w:rsid w:val="00B61A8D"/>
    <w:pPr>
      <w:tabs>
        <w:tab w:val="left" w:pos="3085"/>
      </w:tabs>
    </w:pPr>
    <w:rPr>
      <w:rFonts w:ascii="Arial" w:hAnsi="Arial"/>
      <w:sz w:val="16"/>
    </w:rPr>
  </w:style>
  <w:style w:type="character" w:customStyle="1" w:styleId="Fields-DOTARSChar">
    <w:name w:val="Fields - DOTARS Char"/>
    <w:basedOn w:val="DefaultParagraphFont"/>
    <w:link w:val="Fields-DOTARS"/>
    <w:rsid w:val="001866A0"/>
    <w:rPr>
      <w:rFonts w:ascii="Arial" w:hAnsi="Arial"/>
      <w:b/>
      <w:sz w:val="24"/>
      <w:lang w:val="en-AU" w:eastAsia="en-US" w:bidi="ar-SA"/>
    </w:rPr>
  </w:style>
  <w:style w:type="paragraph" w:customStyle="1" w:styleId="text">
    <w:name w:val="text"/>
    <w:basedOn w:val="Normal"/>
    <w:rsid w:val="004E7AE3"/>
    <w:pPr>
      <w:spacing w:after="240"/>
    </w:pPr>
    <w:rPr>
      <w:rFonts w:ascii="Arial" w:hAnsi="Arial"/>
      <w:kern w:val="36"/>
      <w:lang w:eastAsia="en-AU"/>
    </w:rPr>
  </w:style>
  <w:style w:type="character" w:customStyle="1" w:styleId="FileandContactText2-DOTARSChar">
    <w:name w:val="File and Contact Text 2 - DOTARS Char"/>
    <w:basedOn w:val="DefaultParagraphFont"/>
    <w:link w:val="FileandContactText2-DOTARS"/>
    <w:rsid w:val="00B61A8D"/>
    <w:rPr>
      <w:rFonts w:ascii="Arial" w:hAnsi="Arial"/>
      <w:b/>
      <w:sz w:val="16"/>
      <w:lang w:val="en-AU" w:eastAsia="en-US" w:bidi="ar-SA"/>
    </w:rPr>
  </w:style>
  <w:style w:type="paragraph" w:customStyle="1" w:styleId="Text0">
    <w:name w:val="Text"/>
    <w:basedOn w:val="Normal"/>
    <w:rsid w:val="004E7AE3"/>
    <w:pPr>
      <w:spacing w:after="240"/>
    </w:pPr>
    <w:rPr>
      <w:rFonts w:ascii="Arial" w:hAnsi="Arial"/>
      <w:kern w:val="36"/>
      <w:lang w:eastAsia="en-AU"/>
    </w:rPr>
  </w:style>
  <w:style w:type="paragraph" w:styleId="BalloonText">
    <w:name w:val="Balloon Text"/>
    <w:basedOn w:val="Normal"/>
    <w:semiHidden/>
    <w:rsid w:val="007A3676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956C19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8848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ebTemplates\Standard%20Infrastructure%20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customXsn xmlns="http://schemas.microsoft.com/office/2006/metadata/customXsn">
  <xsnLocation/>
  <cached>True</cached>
  <openByDefault>False</openByDefault>
  <xsnScope>http://tspace2</xsnScope>
</customXsn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CB77B965E5214FACCCE6E9D68975CA" ma:contentTypeVersion="0" ma:contentTypeDescription="Create a new document." ma:contentTypeScope="" ma:versionID="946a59511a072a0269632141b0b62e80">
  <xsd:schema xmlns:xsd="http://www.w3.org/2001/XMLSchema" xmlns:p="http://schemas.microsoft.com/office/2006/metadata/properties" targetNamespace="http://schemas.microsoft.com/office/2006/metadata/properties" ma:root="true" ma:fieldsID="46ce51841bcaebe75ae25adb2fb3cbe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9F3F89E-99FE-4C84-BF64-F6B692CE3C3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7E352B3-563A-4074-B077-9C9A75CA35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C6662A-DAB0-4D4A-81D3-C7B4DC4FFE61}">
  <ds:schemaRefs>
    <ds:schemaRef ds:uri="http://schemas.microsoft.com/office/2006/metadata/customXsn"/>
  </ds:schemaRefs>
</ds:datastoreItem>
</file>

<file path=customXml/itemProps4.xml><?xml version="1.0" encoding="utf-8"?>
<ds:datastoreItem xmlns:ds="http://schemas.openxmlformats.org/officeDocument/2006/customXml" ds:itemID="{02CAB2E6-AAAE-4AAA-B550-E473F42788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72</TotalTime>
  <Pages>1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Infrastructure, Transport, Regional Development and Local Government</Company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REGAPP</dc:creator>
  <cp:lastModifiedBy>Jaran Ross Blethyn</cp:lastModifiedBy>
  <cp:revision>22</cp:revision>
  <cp:lastPrinted>2013-02-05T03:38:00Z</cp:lastPrinted>
  <dcterms:created xsi:type="dcterms:W3CDTF">2013-01-29T22:31:00Z</dcterms:created>
  <dcterms:modified xsi:type="dcterms:W3CDTF">2013-05-13T01:23:00Z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curity Classification">
    <vt:lpwstr/>
  </property>
  <property fmtid="{D5CDD505-2E9C-101B-9397-08002B2CF9AE}" pid="3" name="File Reference">
    <vt:lpwstr/>
  </property>
  <property fmtid="{D5CDD505-2E9C-101B-9397-08002B2CF9AE}" pid="4" name="Contact Name">
    <vt:lpwstr>Adrienne Gibbs</vt:lpwstr>
  </property>
  <property fmtid="{D5CDD505-2E9C-101B-9397-08002B2CF9AE}" pid="5" name="Title">
    <vt:lpwstr/>
  </property>
  <property fmtid="{D5CDD505-2E9C-101B-9397-08002B2CF9AE}" pid="6" name="First Name">
    <vt:lpwstr/>
  </property>
  <property fmtid="{D5CDD505-2E9C-101B-9397-08002B2CF9AE}" pid="7" name="Surname">
    <vt:lpwstr/>
  </property>
  <property fmtid="{D5CDD505-2E9C-101B-9397-08002B2CF9AE}" pid="8" name="Position/Title">
    <vt:lpwstr/>
  </property>
  <property fmtid="{D5CDD505-2E9C-101B-9397-08002B2CF9AE}" pid="9" name="Organisation">
    <vt:lpwstr/>
  </property>
  <property fmtid="{D5CDD505-2E9C-101B-9397-08002B2CF9AE}" pid="10" name="Street">
    <vt:lpwstr/>
  </property>
  <property fmtid="{D5CDD505-2E9C-101B-9397-08002B2CF9AE}" pid="11" name="Suburb">
    <vt:lpwstr/>
  </property>
  <property fmtid="{D5CDD505-2E9C-101B-9397-08002B2CF9AE}" pid="12" name="Postcode">
    <vt:lpwstr/>
  </property>
  <property fmtid="{D5CDD505-2E9C-101B-9397-08002B2CF9AE}" pid="13" name="State">
    <vt:lpwstr/>
  </property>
  <property fmtid="{D5CDD505-2E9C-101B-9397-08002B2CF9AE}" pid="14" name="Subject">
    <vt:lpwstr/>
  </property>
  <property fmtid="{D5CDD505-2E9C-101B-9397-08002B2CF9AE}" pid="15" name="Author's Name">
    <vt:lpwstr>Adrienne Gibbs</vt:lpwstr>
  </property>
  <property fmtid="{D5CDD505-2E9C-101B-9397-08002B2CF9AE}" pid="16" name="Author's Title/Position">
    <vt:lpwstr/>
  </property>
  <property fmtid="{D5CDD505-2E9C-101B-9397-08002B2CF9AE}" pid="17" name="Work Area">
    <vt:lpwstr/>
  </property>
  <property fmtid="{D5CDD505-2E9C-101B-9397-08002B2CF9AE}" pid="18" name="Date">
    <vt:lpwstr/>
  </property>
</Properties>
</file>