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84E" w:rsidRPr="00AA6B76" w:rsidRDefault="002E1B73" w:rsidP="00A4294E">
      <w:pPr>
        <w:pStyle w:val="Heading1"/>
      </w:pPr>
      <w:r w:rsidRPr="00163F70">
        <w:t>Employment</w:t>
      </w:r>
      <w:r w:rsidR="00281EA1" w:rsidRPr="00163F70">
        <w:t xml:space="preserve"> </w:t>
      </w:r>
      <w:r w:rsidR="00372B69" w:rsidRPr="00163F70">
        <w:t>(</w:t>
      </w:r>
      <w:r w:rsidR="008936D5" w:rsidRPr="00163F70">
        <w:t>Spent and Redundant Instruments</w:t>
      </w:r>
      <w:r w:rsidR="00372B69" w:rsidRPr="00163F70">
        <w:t>)</w:t>
      </w:r>
      <w:r w:rsidR="008936D5" w:rsidRPr="00163F70">
        <w:t xml:space="preserve"> </w:t>
      </w:r>
      <w:r w:rsidR="00AA6B76" w:rsidRPr="00163F70">
        <w:br/>
      </w:r>
      <w:r w:rsidR="008936D5" w:rsidRPr="00163F70">
        <w:t>Repeal R</w:t>
      </w:r>
      <w:bookmarkStart w:id="0" w:name="OPCBMStartLocation"/>
      <w:bookmarkEnd w:id="0"/>
      <w:r w:rsidR="008936D5" w:rsidRPr="00163F70">
        <w:t>egulation 201</w:t>
      </w:r>
      <w:r w:rsidR="003E35B9" w:rsidRPr="00163F70">
        <w:t>4</w:t>
      </w:r>
    </w:p>
    <w:p w:rsidR="00AA6B76" w:rsidRPr="00FA086B" w:rsidRDefault="00BB3F34" w:rsidP="00A4294E">
      <w:pPr>
        <w:pStyle w:val="Heading1"/>
      </w:pPr>
      <w:r w:rsidRPr="00FA086B">
        <w:t>EXPLANATORY STATEMENT</w:t>
      </w:r>
    </w:p>
    <w:p w:rsidR="007D5035" w:rsidRPr="00FE0206" w:rsidRDefault="007D5035" w:rsidP="007D5035">
      <w:pPr>
        <w:jc w:val="center"/>
        <w:rPr>
          <w:b/>
          <w:u w:val="single"/>
        </w:rPr>
      </w:pPr>
      <w:r w:rsidRPr="00FE0206">
        <w:rPr>
          <w:b/>
          <w:u w:val="single"/>
        </w:rPr>
        <w:t xml:space="preserve">Select Legislative Instrument </w:t>
      </w:r>
      <w:r w:rsidR="00CB1E8D">
        <w:rPr>
          <w:b/>
          <w:u w:val="single"/>
        </w:rPr>
        <w:t>No. 17, 2014</w:t>
      </w:r>
    </w:p>
    <w:p w:rsidR="007E584E" w:rsidRDefault="007E584E" w:rsidP="00A4294E">
      <w:pPr>
        <w:jc w:val="center"/>
        <w:rPr>
          <w:i/>
        </w:rPr>
      </w:pPr>
      <w:r w:rsidRPr="00AA6B76">
        <w:t>Issued under the Authority of the Attorney-General</w:t>
      </w:r>
      <w:r w:rsidR="009879EB" w:rsidRPr="00AA6B76">
        <w:br/>
        <w:t xml:space="preserve">in compliance with </w:t>
      </w:r>
      <w:r w:rsidR="000870D6" w:rsidRPr="00AA6B76">
        <w:t xml:space="preserve">section 26 of </w:t>
      </w:r>
      <w:r w:rsidR="00777D8E" w:rsidRPr="00AA6B76">
        <w:t xml:space="preserve">the </w:t>
      </w:r>
      <w:r w:rsidR="00777D8E" w:rsidRPr="00AA6B76">
        <w:rPr>
          <w:i/>
        </w:rPr>
        <w:t>Legislative Instruments Act 2003</w:t>
      </w:r>
    </w:p>
    <w:p w:rsidR="00FA086B" w:rsidRDefault="00FA086B" w:rsidP="00FA086B">
      <w:pPr>
        <w:pBdr>
          <w:bottom w:val="single" w:sz="4" w:space="1" w:color="auto"/>
        </w:pBdr>
        <w:spacing w:after="240"/>
        <w:jc w:val="center"/>
      </w:pPr>
    </w:p>
    <w:p w:rsidR="00BB3F34" w:rsidRPr="00AA6B76" w:rsidRDefault="00BB3F34" w:rsidP="0036472B">
      <w:pPr>
        <w:pStyle w:val="Heading2"/>
      </w:pPr>
      <w:r w:rsidRPr="00AA6B76">
        <w:t>INTRODUCTION</w:t>
      </w:r>
    </w:p>
    <w:p w:rsidR="008936D5" w:rsidRPr="009879EB" w:rsidRDefault="00777D8E" w:rsidP="00AA6B76">
      <w:r w:rsidRPr="008C5E9E">
        <w:t xml:space="preserve">This </w:t>
      </w:r>
      <w:r w:rsidR="00612A82" w:rsidRPr="008C5E9E">
        <w:t>regulation</w:t>
      </w:r>
      <w:r w:rsidR="00677766">
        <w:t xml:space="preserve"> </w:t>
      </w:r>
      <w:r w:rsidR="00612A82" w:rsidRPr="008C5E9E">
        <w:t>w</w:t>
      </w:r>
      <w:r w:rsidRPr="008C5E9E">
        <w:t>as made under</w:t>
      </w:r>
      <w:r w:rsidR="008936D5" w:rsidRPr="008C5E9E">
        <w:t xml:space="preserve"> section 48E of the </w:t>
      </w:r>
      <w:hyperlink r:id="rId9" w:history="1">
        <w:r w:rsidR="008936D5" w:rsidRPr="008C5E9E">
          <w:rPr>
            <w:rStyle w:val="Hyperlink"/>
            <w:i/>
            <w:color w:val="000000"/>
            <w:u w:val="none"/>
          </w:rPr>
          <w:t>Legislative Instruments Act 2003</w:t>
        </w:r>
      </w:hyperlink>
      <w:r w:rsidRPr="009879EB">
        <w:t xml:space="preserve"> </w:t>
      </w:r>
      <w:r w:rsidR="00667D8F" w:rsidRPr="009879EB">
        <w:t xml:space="preserve">(the LIA) </w:t>
      </w:r>
      <w:r w:rsidRPr="009879EB">
        <w:t>and</w:t>
      </w:r>
      <w:r w:rsidR="00870764" w:rsidRPr="009879EB">
        <w:t>,</w:t>
      </w:r>
      <w:r w:rsidRPr="009879EB">
        <w:t xml:space="preserve"> </w:t>
      </w:r>
      <w:r w:rsidR="00612A82" w:rsidRPr="009879EB">
        <w:t xml:space="preserve">as a regulation, is </w:t>
      </w:r>
      <w:r w:rsidRPr="009879EB">
        <w:t xml:space="preserve">a legislative instrument </w:t>
      </w:r>
      <w:r w:rsidR="008936D5" w:rsidRPr="009879EB">
        <w:t xml:space="preserve">under </w:t>
      </w:r>
      <w:r w:rsidR="00870764" w:rsidRPr="009879EB">
        <w:t xml:space="preserve">paragraph </w:t>
      </w:r>
      <w:r w:rsidR="008936D5" w:rsidRPr="009879EB">
        <w:t>6(a) of that Act.</w:t>
      </w:r>
    </w:p>
    <w:p w:rsidR="004A68BA" w:rsidRPr="0036472B" w:rsidRDefault="000B14C7" w:rsidP="0036472B">
      <w:pPr>
        <w:pStyle w:val="Heading2"/>
      </w:pPr>
      <w:r w:rsidRPr="0036472B">
        <w:t>OUTLINE</w:t>
      </w:r>
    </w:p>
    <w:p w:rsidR="00A4294E" w:rsidRDefault="00A4294E" w:rsidP="00A4294E">
      <w:r>
        <w:t>In 2012, changes were made to the LIA to enable thousands of unnecessary legislative instruments to be repealed in an efficient, streamlined process, without having to r</w:t>
      </w:r>
      <w:r w:rsidR="007E48BE">
        <w:t>epeal them one by one.</w:t>
      </w:r>
    </w:p>
    <w:p w:rsidR="00A4294E" w:rsidRPr="00FE3863" w:rsidRDefault="00A4294E" w:rsidP="00A4294E">
      <w:r w:rsidRPr="00876526">
        <w:t xml:space="preserve">The changes were recommended by the </w:t>
      </w:r>
      <w:r w:rsidRPr="00876526">
        <w:rPr>
          <w:i/>
        </w:rPr>
        <w:t>2008 Review of the LIA</w:t>
      </w:r>
      <w:r w:rsidRPr="00876526">
        <w:t>, and also responded to the finding of the 2010 Department of Finance and Deregulation</w:t>
      </w:r>
      <w:bookmarkStart w:id="1" w:name="_GoBack"/>
      <w:bookmarkEnd w:id="1"/>
      <w:r w:rsidRPr="00876526">
        <w:t xml:space="preserve"> </w:t>
      </w:r>
      <w:r w:rsidRPr="00876526">
        <w:rPr>
          <w:i/>
        </w:rPr>
        <w:t xml:space="preserve">Review of pre-2008 Commonwealth subordinate legislation and other regulation </w:t>
      </w:r>
      <w:r w:rsidRPr="00876526">
        <w:t>that a large number of legislative instruments are probably spent or redundant.</w:t>
      </w:r>
    </w:p>
    <w:p w:rsidR="000E0756" w:rsidRPr="00163F70" w:rsidRDefault="00EF4C36" w:rsidP="00AA6B76">
      <w:r w:rsidRPr="00163F70">
        <w:t xml:space="preserve">This regulation </w:t>
      </w:r>
      <w:r w:rsidR="00E144FB" w:rsidRPr="00163F70">
        <w:t xml:space="preserve">repeals </w:t>
      </w:r>
      <w:r w:rsidR="00E144FB" w:rsidRPr="00163F70">
        <w:rPr>
          <w:color w:val="000000"/>
        </w:rPr>
        <w:t xml:space="preserve">a total of </w:t>
      </w:r>
      <w:r w:rsidR="00334CEA" w:rsidRPr="00163F70">
        <w:rPr>
          <w:color w:val="000000"/>
        </w:rPr>
        <w:t>1</w:t>
      </w:r>
      <w:r w:rsidR="00601437" w:rsidRPr="00163F70">
        <w:rPr>
          <w:color w:val="000000"/>
        </w:rPr>
        <w:t>18</w:t>
      </w:r>
      <w:r w:rsidR="00E144FB" w:rsidRPr="00163F70">
        <w:rPr>
          <w:color w:val="000000"/>
        </w:rPr>
        <w:t xml:space="preserve"> legislative instruments </w:t>
      </w:r>
      <w:r w:rsidR="00E144FB" w:rsidRPr="00163F70">
        <w:t>administered by the</w:t>
      </w:r>
      <w:r w:rsidR="00D90DF0" w:rsidRPr="00163F70">
        <w:t xml:space="preserve"> </w:t>
      </w:r>
      <w:r w:rsidR="007D5035" w:rsidRPr="00163F70">
        <w:t>Department o</w:t>
      </w:r>
      <w:r w:rsidR="009050BF" w:rsidRPr="00163F70">
        <w:t xml:space="preserve">f </w:t>
      </w:r>
      <w:r w:rsidR="00281EA1" w:rsidRPr="00163F70">
        <w:t>Employment</w:t>
      </w:r>
      <w:r w:rsidR="00D90DF0" w:rsidRPr="00163F70">
        <w:t xml:space="preserve">. </w:t>
      </w:r>
      <w:r w:rsidRPr="00163F70">
        <w:t xml:space="preserve">Most of the </w:t>
      </w:r>
      <w:r w:rsidR="00E144FB" w:rsidRPr="00163F70">
        <w:t>instruments it repeals are spent</w:t>
      </w:r>
      <w:r w:rsidR="00F7772C" w:rsidRPr="00163F70">
        <w:t>—</w:t>
      </w:r>
      <w:r w:rsidR="00E144FB" w:rsidRPr="00163F70">
        <w:t xml:space="preserve">that is, they are </w:t>
      </w:r>
      <w:r w:rsidR="00780765" w:rsidRPr="00163F70">
        <w:t>solely commencing, amending or</w:t>
      </w:r>
      <w:r w:rsidR="00E144FB" w:rsidRPr="00163F70">
        <w:t xml:space="preserve"> repealing</w:t>
      </w:r>
      <w:r w:rsidR="000E0756" w:rsidRPr="00163F70">
        <w:t xml:space="preserve"> </w:t>
      </w:r>
      <w:r w:rsidR="00E144FB" w:rsidRPr="00163F70">
        <w:t xml:space="preserve">and have taken effect in full. The rest </w:t>
      </w:r>
      <w:r w:rsidR="00A52304" w:rsidRPr="00163F70">
        <w:t>are no longer required</w:t>
      </w:r>
      <w:r w:rsidR="000E0756" w:rsidRPr="00163F70">
        <w:t xml:space="preserve"> for other reasons.</w:t>
      </w:r>
    </w:p>
    <w:p w:rsidR="00A4294E" w:rsidRPr="00163F70" w:rsidRDefault="00A4294E" w:rsidP="00A4294E">
      <w:r w:rsidRPr="00163F70">
        <w:t>Repeal of the instruments will reduce red tape, deliver clearer laws and make accessing the law simpler for both businesses and individuals. In all cases, the repeal of the instruments will not substantial</w:t>
      </w:r>
      <w:r w:rsidR="007E48BE" w:rsidRPr="00163F70">
        <w:t>ly alter existing arrangements.</w:t>
      </w:r>
    </w:p>
    <w:p w:rsidR="00A33D0C" w:rsidRDefault="000E0756" w:rsidP="00AA6B76">
      <w:r w:rsidRPr="00163F70">
        <w:t xml:space="preserve">This </w:t>
      </w:r>
      <w:r w:rsidR="00AE69D7" w:rsidRPr="00163F70">
        <w:t xml:space="preserve">regulation </w:t>
      </w:r>
      <w:r w:rsidR="00A33D0C" w:rsidRPr="00163F70">
        <w:t xml:space="preserve">deals with </w:t>
      </w:r>
      <w:r w:rsidR="003402DB" w:rsidRPr="00163F70">
        <w:t xml:space="preserve">instruments administered solely by the </w:t>
      </w:r>
      <w:r w:rsidR="00AF4D11" w:rsidRPr="00163F70">
        <w:t xml:space="preserve">Department of </w:t>
      </w:r>
      <w:r w:rsidR="00281EA1" w:rsidRPr="00163F70">
        <w:t>Employment</w:t>
      </w:r>
      <w:r w:rsidR="00ED35C1" w:rsidRPr="00163F70">
        <w:t xml:space="preserve">. </w:t>
      </w:r>
      <w:r w:rsidR="00F7772C" w:rsidRPr="00163F70">
        <w:t xml:space="preserve">Spent or redundant </w:t>
      </w:r>
      <w:r w:rsidR="00EF4C36" w:rsidRPr="00163F70">
        <w:t>instruments administered by</w:t>
      </w:r>
      <w:r w:rsidR="00A33D0C" w:rsidRPr="00163F70">
        <w:t xml:space="preserve"> other </w:t>
      </w:r>
      <w:r w:rsidR="00DF60F9" w:rsidRPr="00163F70">
        <w:t xml:space="preserve">agencies and </w:t>
      </w:r>
      <w:r w:rsidR="00A33D0C" w:rsidRPr="00163F70">
        <w:t>departments, or by 2 or more departments, are being repealed separately.</w:t>
      </w:r>
    </w:p>
    <w:p w:rsidR="00504154" w:rsidRPr="00EF4C36" w:rsidRDefault="00287DEB" w:rsidP="0036472B">
      <w:pPr>
        <w:pStyle w:val="Heading2"/>
      </w:pPr>
      <w:r w:rsidRPr="00EF4C36">
        <w:t xml:space="preserve">PROCESS </w:t>
      </w:r>
      <w:r w:rsidR="000616D0" w:rsidRPr="00EF4C36">
        <w:t xml:space="preserve">BEFORE </w:t>
      </w:r>
      <w:r w:rsidR="007E48BE">
        <w:t>REGULATION WAS MADE</w:t>
      </w:r>
    </w:p>
    <w:p w:rsidR="00504154" w:rsidRPr="00AA6B76" w:rsidRDefault="00504154" w:rsidP="0036472B">
      <w:pPr>
        <w:pStyle w:val="Heading3"/>
      </w:pPr>
      <w:r w:rsidRPr="00AA6B76">
        <w:t>Regulatory impact analysis</w:t>
      </w:r>
    </w:p>
    <w:p w:rsidR="00F7772C" w:rsidRDefault="00F7772C" w:rsidP="00AA6B76">
      <w:r>
        <w:t xml:space="preserve">Before this </w:t>
      </w:r>
      <w:r w:rsidR="00B32D9C">
        <w:t>regulation</w:t>
      </w:r>
      <w:r>
        <w:t xml:space="preserve"> was made, its expected impact was assessed using the Preliminary Assessment tool approved by the Office of Best Practice Regulation (</w:t>
      </w:r>
      <w:proofErr w:type="spellStart"/>
      <w:r>
        <w:t>OBPR</w:t>
      </w:r>
      <w:proofErr w:type="spellEnd"/>
      <w:r>
        <w:t xml:space="preserve">). That assessment indicated that it would have no or low impact on business, individuals and the economy. This assessment has been confirmed by the </w:t>
      </w:r>
      <w:proofErr w:type="spellStart"/>
      <w:r>
        <w:t>OBPR</w:t>
      </w:r>
      <w:proofErr w:type="spellEnd"/>
      <w:r>
        <w:t xml:space="preserve"> (</w:t>
      </w:r>
      <w:proofErr w:type="spellStart"/>
      <w:r>
        <w:t>OBPR</w:t>
      </w:r>
      <w:proofErr w:type="spellEnd"/>
      <w:r>
        <w:t xml:space="preserve"> ref</w:t>
      </w:r>
      <w:r w:rsidRPr="00163F70">
        <w:t xml:space="preserve">erence </w:t>
      </w:r>
      <w:r w:rsidR="00AF4D11" w:rsidRPr="00163F70">
        <w:t>15134</w:t>
      </w:r>
      <w:r w:rsidRPr="00163F70">
        <w:t>).</w:t>
      </w:r>
    </w:p>
    <w:p w:rsidR="00F75318" w:rsidRPr="00AA6B76" w:rsidRDefault="006577D3" w:rsidP="007E48BE">
      <w:pPr>
        <w:pStyle w:val="Heading3"/>
        <w:pageBreakBefore/>
      </w:pPr>
      <w:r w:rsidRPr="00AA6B76">
        <w:lastRenderedPageBreak/>
        <w:t xml:space="preserve">Statement of </w:t>
      </w:r>
      <w:r w:rsidR="00640DEC" w:rsidRPr="00AA6B76">
        <w:t>compatibilit</w:t>
      </w:r>
      <w:r w:rsidR="007E48BE">
        <w:t>y with human rights obligations</w:t>
      </w:r>
    </w:p>
    <w:p w:rsidR="009F2ECE" w:rsidRPr="00026A7C" w:rsidRDefault="009F2ECE" w:rsidP="00AA6B76">
      <w:pPr>
        <w:rPr>
          <w:color w:val="000000"/>
        </w:rPr>
      </w:pPr>
      <w:r w:rsidRPr="00FC2922">
        <w:t xml:space="preserve">Before this </w:t>
      </w:r>
      <w:r w:rsidR="00B32D9C">
        <w:t>regulation</w:t>
      </w:r>
      <w:r w:rsidRPr="00FC2922">
        <w:t xml:space="preserve"> was made, its impact on human rights was assessed using tools and</w:t>
      </w:r>
      <w:r w:rsidR="00612A82">
        <w:t> </w:t>
      </w:r>
      <w:r w:rsidRPr="00FC2922">
        <w:t>guidance p</w:t>
      </w:r>
      <w:r w:rsidR="00612A82">
        <w:t xml:space="preserve">ublished </w:t>
      </w:r>
      <w:r w:rsidRPr="00FC2922">
        <w:t>by th</w:t>
      </w:r>
      <w:r w:rsidR="00EA09BB">
        <w:t xml:space="preserve">e Attorney-General’s Department. It is fully compatible with human rights </w:t>
      </w:r>
      <w:r w:rsidR="00F7772C">
        <w:t>as defined i</w:t>
      </w:r>
      <w:r w:rsidR="00F7772C" w:rsidRPr="00A33E73">
        <w:rPr>
          <w:color w:val="000000"/>
        </w:rPr>
        <w:t xml:space="preserve">n section 3 of </w:t>
      </w:r>
      <w:r w:rsidR="00EA09BB" w:rsidRPr="00A33E73">
        <w:rPr>
          <w:color w:val="000000"/>
        </w:rPr>
        <w:t xml:space="preserve">the </w:t>
      </w:r>
      <w:hyperlink r:id="rId10" w:history="1">
        <w:r w:rsidR="00EA09BB" w:rsidRPr="00A33E73">
          <w:rPr>
            <w:rStyle w:val="Hyperlink"/>
            <w:i/>
            <w:color w:val="000000"/>
            <w:spacing w:val="-2"/>
            <w:u w:val="none"/>
          </w:rPr>
          <w:t>Human Rights (Parliamentary Scrutiny) Act 2011</w:t>
        </w:r>
      </w:hyperlink>
      <w:r w:rsidR="00EA09BB" w:rsidRPr="00A33E73">
        <w:rPr>
          <w:color w:val="000000"/>
          <w:spacing w:val="-2"/>
        </w:rPr>
        <w:t>.</w:t>
      </w:r>
    </w:p>
    <w:p w:rsidR="00B32D9C" w:rsidRDefault="00A33D0C" w:rsidP="0036472B">
      <w:pPr>
        <w:pStyle w:val="Heading3"/>
      </w:pPr>
      <w:r>
        <w:t xml:space="preserve">Consultation </w:t>
      </w:r>
      <w:r w:rsidR="007E48BE">
        <w:t>before making</w:t>
      </w:r>
    </w:p>
    <w:p w:rsidR="00273C17" w:rsidRDefault="00F54989" w:rsidP="00D7190A">
      <w:r>
        <w:t xml:space="preserve">Before this regulation was made, the Attorney-General considered the </w:t>
      </w:r>
      <w:r w:rsidR="00273C17">
        <w:t xml:space="preserve">general obligation to consult </w:t>
      </w:r>
      <w:r>
        <w:t xml:space="preserve">imposed by </w:t>
      </w:r>
      <w:r w:rsidR="00273C17">
        <w:t xml:space="preserve">section 17 </w:t>
      </w:r>
      <w:r>
        <w:t xml:space="preserve">of </w:t>
      </w:r>
      <w:r w:rsidR="00273C17">
        <w:t xml:space="preserve">the LIA, and the specific circumstances where consultation may be unnecessary or inappropriate set out in section 18. </w:t>
      </w:r>
      <w:r w:rsidR="0036472B">
        <w:t>The Attorney-General consult</w:t>
      </w:r>
      <w:r w:rsidR="0036472B" w:rsidRPr="00163F70">
        <w:t xml:space="preserve">ed </w:t>
      </w:r>
      <w:r w:rsidR="003E733B" w:rsidRPr="00163F70">
        <w:t>the Minister fo</w:t>
      </w:r>
      <w:r w:rsidR="00CD28D1" w:rsidRPr="00163F70">
        <w:t xml:space="preserve">r </w:t>
      </w:r>
      <w:r w:rsidR="009A7160" w:rsidRPr="00163F70">
        <w:t>Employment</w:t>
      </w:r>
      <w:r w:rsidR="003E733B" w:rsidRPr="00163F70">
        <w:t>, who advis</w:t>
      </w:r>
      <w:r w:rsidR="003E733B">
        <w:t>ed that the regulation does not significantly alter existing arrangements and that further consultation is, therefore, unnecessary.</w:t>
      </w:r>
    </w:p>
    <w:p w:rsidR="00273C17" w:rsidRPr="00AA6B76" w:rsidRDefault="00273C17" w:rsidP="0036472B">
      <w:pPr>
        <w:pStyle w:val="Heading3"/>
      </w:pPr>
      <w:r w:rsidRPr="000E0756">
        <w:t>Statutory preconditions and Parliamentary undertakings relevant to this regulation</w:t>
      </w:r>
    </w:p>
    <w:p w:rsidR="00273C17" w:rsidRDefault="00273C17" w:rsidP="00273C17">
      <w:r>
        <w:t>Before a</w:t>
      </w:r>
      <w:r w:rsidR="00CA2695">
        <w:t xml:space="preserve">n instrument can be repealed by regulation </w:t>
      </w:r>
      <w:r>
        <w:t xml:space="preserve">under </w:t>
      </w:r>
      <w:r w:rsidR="00153F8D">
        <w:t>sub</w:t>
      </w:r>
      <w:r>
        <w:t xml:space="preserve">section 48E(2) of the LIA, the Attorney-General must be </w:t>
      </w:r>
      <w:r w:rsidRPr="00372B69">
        <w:t xml:space="preserve">satisfied that the instrument </w:t>
      </w:r>
      <w:r w:rsidR="00CA2695">
        <w:t xml:space="preserve">to be repealed is spent or no longer </w:t>
      </w:r>
      <w:r w:rsidR="00CA2695" w:rsidRPr="00CA2695">
        <w:t xml:space="preserve">required. </w:t>
      </w:r>
      <w:r w:rsidR="00CA2695">
        <w:t>It is the Attorney-General’s opinion that, in the case of this regulation:</w:t>
      </w:r>
    </w:p>
    <w:p w:rsidR="00273C17" w:rsidRDefault="00CA2695" w:rsidP="00273C17">
      <w:pPr>
        <w:numPr>
          <w:ilvl w:val="0"/>
          <w:numId w:val="43"/>
        </w:numPr>
      </w:pPr>
      <w:r>
        <w:t xml:space="preserve">all of the </w:t>
      </w:r>
      <w:r w:rsidR="00273C17">
        <w:t>instrument</w:t>
      </w:r>
      <w:r>
        <w:t>s</w:t>
      </w:r>
      <w:r w:rsidR="00273C17">
        <w:t xml:space="preserve"> </w:t>
      </w:r>
      <w:r>
        <w:t xml:space="preserve">repealed by Schedules 1 and 2 are </w:t>
      </w:r>
      <w:r w:rsidR="00273C17">
        <w:t>spent</w:t>
      </w:r>
      <w:r w:rsidR="0064561D">
        <w:t>, and</w:t>
      </w:r>
    </w:p>
    <w:p w:rsidR="00273C17" w:rsidRDefault="00CA2695" w:rsidP="00273C17">
      <w:pPr>
        <w:numPr>
          <w:ilvl w:val="0"/>
          <w:numId w:val="43"/>
        </w:numPr>
      </w:pPr>
      <w:r>
        <w:t xml:space="preserve">all of </w:t>
      </w:r>
      <w:r w:rsidR="00273C17">
        <w:t>the instruments repealed by Schedule</w:t>
      </w:r>
      <w:r w:rsidR="00B64D3A">
        <w:t>s</w:t>
      </w:r>
      <w:r w:rsidR="00273C17">
        <w:t xml:space="preserve"> 3</w:t>
      </w:r>
      <w:r w:rsidR="00B64D3A">
        <w:t xml:space="preserve"> and 4</w:t>
      </w:r>
      <w:r w:rsidR="00273C17">
        <w:t xml:space="preserve"> are no </w:t>
      </w:r>
      <w:r w:rsidR="00E837B0">
        <w:t>longer required</w:t>
      </w:r>
      <w:r w:rsidR="00273C17">
        <w:t>.</w:t>
      </w:r>
    </w:p>
    <w:p w:rsidR="00273C17" w:rsidRDefault="00273C17" w:rsidP="00273C17">
      <w:r w:rsidRPr="00D7190A">
        <w:t>There are no other statutory preconditions or Parliamentary undertakings relevant to the making of this regulation.</w:t>
      </w:r>
    </w:p>
    <w:p w:rsidR="00AD2D40" w:rsidRPr="007C79C1" w:rsidRDefault="00F54989" w:rsidP="0036472B">
      <w:pPr>
        <w:pStyle w:val="Heading2"/>
      </w:pPr>
      <w:r>
        <w:t>PROCESSE</w:t>
      </w:r>
      <w:r w:rsidR="0064561D">
        <w:t>S FOR REVIEW OF THIS REGULATION</w:t>
      </w:r>
    </w:p>
    <w:p w:rsidR="00D7190A" w:rsidRDefault="00AD2D40" w:rsidP="00AA6B76">
      <w:r w:rsidRPr="00870764">
        <w:t xml:space="preserve">This </w:t>
      </w:r>
      <w:r w:rsidR="00506F4F">
        <w:t xml:space="preserve">regulation is </w:t>
      </w:r>
      <w:r w:rsidRPr="00870764">
        <w:t xml:space="preserve">subject to </w:t>
      </w:r>
      <w:r w:rsidR="00120926">
        <w:t xml:space="preserve">tabling and </w:t>
      </w:r>
      <w:r w:rsidRPr="00870764">
        <w:t>disallowance under Part 5 of the LIA</w:t>
      </w:r>
      <w:r w:rsidR="00326D80">
        <w:t>, and will cease as if repealed on the day after the l</w:t>
      </w:r>
      <w:r w:rsidR="0064561D">
        <w:t>ast of its provisions commence.</w:t>
      </w:r>
    </w:p>
    <w:p w:rsidR="00287B5F" w:rsidRDefault="00326D80" w:rsidP="00AA6B76">
      <w:r w:rsidRPr="003E733B">
        <w:t>The instruments repealed by this regulation are also subject to Part 5 of the LIA. All have been tabled</w:t>
      </w:r>
      <w:r w:rsidR="00287B5F" w:rsidRPr="003E733B">
        <w:t>,</w:t>
      </w:r>
      <w:r w:rsidRPr="003E733B">
        <w:t xml:space="preserve"> and all are either beyond their disallowance period or exempt from disallowance</w:t>
      </w:r>
      <w:r w:rsidR="00287B5F" w:rsidRPr="003E733B">
        <w:t>.</w:t>
      </w:r>
    </w:p>
    <w:p w:rsidR="002C79C2" w:rsidRPr="00AA6B76" w:rsidRDefault="0064561D" w:rsidP="0036472B">
      <w:pPr>
        <w:pStyle w:val="Heading2"/>
      </w:pPr>
      <w:r>
        <w:t>OTHER ISSUES</w:t>
      </w:r>
    </w:p>
    <w:p w:rsidR="00197F0A" w:rsidRPr="00AA6B76" w:rsidRDefault="00197F0A" w:rsidP="0036472B">
      <w:pPr>
        <w:pStyle w:val="Heading3"/>
      </w:pPr>
      <w:r w:rsidRPr="00AA6B76">
        <w:t>Matter incorporated by reference</w:t>
      </w:r>
    </w:p>
    <w:p w:rsidR="001B7418" w:rsidRDefault="00197F0A" w:rsidP="00AA6B76">
      <w:r>
        <w:t>This regulation does not apply, adopt or incorporate other matter by reference</w:t>
      </w:r>
      <w:r w:rsidR="00287B5F">
        <w:t>.</w:t>
      </w:r>
    </w:p>
    <w:p w:rsidR="00197F0A" w:rsidRPr="002C79C2" w:rsidRDefault="0064561D" w:rsidP="0036472B">
      <w:pPr>
        <w:pStyle w:val="Heading3"/>
      </w:pPr>
      <w:r>
        <w:t>More information</w:t>
      </w:r>
    </w:p>
    <w:p w:rsidR="00A52304" w:rsidRDefault="00A52304" w:rsidP="00AA6B76">
      <w:r w:rsidRPr="00A52304">
        <w:t xml:space="preserve">A provision by provision explanation of the regulation is provided in </w:t>
      </w:r>
      <w:r w:rsidRPr="00E837B0">
        <w:rPr>
          <w:u w:val="single"/>
        </w:rPr>
        <w:t>Attachment A</w:t>
      </w:r>
      <w:r w:rsidRPr="00A52304">
        <w:t>.</w:t>
      </w:r>
    </w:p>
    <w:p w:rsidR="00A52304" w:rsidRPr="00AB0647" w:rsidRDefault="00A52304" w:rsidP="00AA6B76">
      <w:pPr>
        <w:rPr>
          <w:color w:val="000000"/>
        </w:rPr>
      </w:pPr>
      <w:r w:rsidRPr="00AB0647">
        <w:rPr>
          <w:color w:val="000000"/>
        </w:rPr>
        <w:t>Copies of each instrument to be repealed, and information about its history, are available on the whole-of-government ComLaw website (</w:t>
      </w:r>
      <w:hyperlink r:id="rId11" w:history="1">
        <w:r w:rsidRPr="00AB0647">
          <w:rPr>
            <w:rStyle w:val="Hyperlink"/>
            <w:color w:val="000000"/>
            <w:u w:val="none"/>
          </w:rPr>
          <w:t>http://www.comlaw.gov.au</w:t>
        </w:r>
      </w:hyperlink>
      <w:r w:rsidRPr="00AB0647">
        <w:rPr>
          <w:color w:val="000000"/>
        </w:rPr>
        <w:t>).</w:t>
      </w:r>
    </w:p>
    <w:p w:rsidR="004F7863" w:rsidRPr="00677766" w:rsidRDefault="00A52304" w:rsidP="004F7863">
      <w:r>
        <w:t xml:space="preserve">Further information about an instrument may be requested from the </w:t>
      </w:r>
      <w:r w:rsidR="00293136">
        <w:t>administering department or its relevant agencies</w:t>
      </w:r>
      <w:r w:rsidR="00CD28D1">
        <w:t>.</w:t>
      </w:r>
    </w:p>
    <w:p w:rsidR="002A4207" w:rsidRPr="00AA6B76" w:rsidRDefault="00971C38" w:rsidP="0036472B">
      <w:pPr>
        <w:pStyle w:val="Heading2"/>
      </w:pPr>
      <w:r>
        <w:rPr>
          <w:rStyle w:val="Heading1Char"/>
        </w:rPr>
        <w:br w:type="page"/>
      </w:r>
      <w:r w:rsidR="00287DEB" w:rsidRPr="00AA6B76">
        <w:lastRenderedPageBreak/>
        <w:t xml:space="preserve">NOTES ON </w:t>
      </w:r>
      <w:r w:rsidR="002C79C2" w:rsidRPr="00AA6B76">
        <w:t>SECTIONS</w:t>
      </w:r>
      <w:r w:rsidR="00612A82" w:rsidRPr="00AA6B76">
        <w:tab/>
      </w:r>
      <w:r w:rsidR="00612A82" w:rsidRPr="00AA6B76">
        <w:tab/>
      </w:r>
      <w:r w:rsidR="00612A82" w:rsidRPr="00AA6B76">
        <w:tab/>
      </w:r>
      <w:r w:rsidR="00612A82" w:rsidRPr="00AA6B76">
        <w:tab/>
      </w:r>
      <w:r w:rsidR="00AA6B76" w:rsidRPr="00AA6B76">
        <w:tab/>
      </w:r>
      <w:r w:rsidR="00612A82" w:rsidRPr="00AA6B76">
        <w:tab/>
        <w:t xml:space="preserve">       </w:t>
      </w:r>
      <w:r w:rsidR="00612A82" w:rsidRPr="00AA6B76">
        <w:rPr>
          <w:u w:val="single"/>
        </w:rPr>
        <w:t>ATTACHMENT A</w:t>
      </w:r>
    </w:p>
    <w:p w:rsidR="002A4207" w:rsidRPr="00AA6B76" w:rsidRDefault="0076329D" w:rsidP="008E4939">
      <w:pPr>
        <w:pStyle w:val="Heading3"/>
      </w:pPr>
      <w:r w:rsidRPr="00AA6B76">
        <w:t>Section</w:t>
      </w:r>
      <w:r w:rsidR="002A4207" w:rsidRPr="00AA6B76">
        <w:t xml:space="preserve"> 1</w:t>
      </w:r>
      <w:r w:rsidR="00175DB6" w:rsidRPr="00AA6B76">
        <w:tab/>
      </w:r>
      <w:r w:rsidR="009D6CF7" w:rsidRPr="00AA6B76">
        <w:t>Name of regulation</w:t>
      </w:r>
    </w:p>
    <w:p w:rsidR="0076329D" w:rsidRDefault="0076329D" w:rsidP="00AA6B76">
      <w:r w:rsidRPr="00A52304">
        <w:t xml:space="preserve">This </w:t>
      </w:r>
      <w:r w:rsidR="00730844" w:rsidRPr="00A52304">
        <w:t xml:space="preserve">section </w:t>
      </w:r>
      <w:r w:rsidR="00C2130F" w:rsidRPr="00A52304">
        <w:t xml:space="preserve">provides for the regulation to be </w:t>
      </w:r>
      <w:r w:rsidR="00E837B0">
        <w:t>name</w:t>
      </w:r>
      <w:r w:rsidR="00E837B0" w:rsidRPr="00163F70">
        <w:t xml:space="preserve">d </w:t>
      </w:r>
      <w:r w:rsidR="00C2130F" w:rsidRPr="00163F70">
        <w:t xml:space="preserve">as the </w:t>
      </w:r>
      <w:r w:rsidR="009A7160" w:rsidRPr="00163F70">
        <w:rPr>
          <w:i/>
        </w:rPr>
        <w:t xml:space="preserve">Employment </w:t>
      </w:r>
      <w:r w:rsidR="00A52304" w:rsidRPr="00163F70">
        <w:rPr>
          <w:i/>
        </w:rPr>
        <w:t>(Spent and Redundant Instruments) Repeal Regulation 201</w:t>
      </w:r>
      <w:r w:rsidR="003E35B9" w:rsidRPr="00163F70">
        <w:rPr>
          <w:i/>
        </w:rPr>
        <w:t>4</w:t>
      </w:r>
      <w:r w:rsidR="00A52304" w:rsidRPr="00163F70">
        <w:t>.</w:t>
      </w:r>
      <w:r w:rsidR="00E837B0" w:rsidRPr="00163F70">
        <w:t xml:space="preserve"> The regulati</w:t>
      </w:r>
      <w:r w:rsidR="00E837B0">
        <w:t>on may be cited by th</w:t>
      </w:r>
      <w:r w:rsidR="00153F8D">
        <w:t>at</w:t>
      </w:r>
      <w:r w:rsidR="0064561D">
        <w:t xml:space="preserve"> name.</w:t>
      </w:r>
    </w:p>
    <w:p w:rsidR="002A4207" w:rsidRPr="00AA6B76" w:rsidRDefault="0076329D" w:rsidP="0036472B">
      <w:pPr>
        <w:pStyle w:val="Heading3"/>
      </w:pPr>
      <w:r w:rsidRPr="00AA6B76">
        <w:t xml:space="preserve">Section 2 </w:t>
      </w:r>
      <w:r w:rsidR="00175DB6" w:rsidRPr="00AA6B76">
        <w:tab/>
      </w:r>
      <w:r w:rsidRPr="00AA6B76">
        <w:t>Commencement</w:t>
      </w:r>
    </w:p>
    <w:p w:rsidR="009D6CF7" w:rsidRDefault="00A52304" w:rsidP="00AA6B76">
      <w:r>
        <w:t>This section provides for the regulation to commence o</w:t>
      </w:r>
      <w:r w:rsidR="009D6CF7">
        <w:t>n</w:t>
      </w:r>
      <w:r w:rsidR="00535828" w:rsidRPr="00535828">
        <w:t xml:space="preserve"> the day after it is registered on the Federal Regis</w:t>
      </w:r>
      <w:r w:rsidR="004F6F5B">
        <w:t>ter of Legislative Instruments</w:t>
      </w:r>
      <w:r w:rsidR="009D6CF7">
        <w:t xml:space="preserve">. This is the </w:t>
      </w:r>
      <w:r w:rsidR="007E584E">
        <w:t xml:space="preserve">day </w:t>
      </w:r>
      <w:r w:rsidR="009D6CF7">
        <w:t xml:space="preserve">that would apply under </w:t>
      </w:r>
      <w:r w:rsidR="00153F8D">
        <w:t>sub</w:t>
      </w:r>
      <w:r w:rsidR="009D6CF7">
        <w:t>section 12(1) of the LIA, if no commencement provision w</w:t>
      </w:r>
      <w:r w:rsidR="00E837B0">
        <w:t>ere</w:t>
      </w:r>
      <w:r w:rsidR="009D6CF7">
        <w:t xml:space="preserve"> made.</w:t>
      </w:r>
    </w:p>
    <w:p w:rsidR="00372B69" w:rsidRPr="00AA6B76" w:rsidRDefault="00372B69" w:rsidP="0036472B">
      <w:pPr>
        <w:pStyle w:val="Heading3"/>
      </w:pPr>
      <w:r w:rsidRPr="00AA6B76">
        <w:t>Section 3</w:t>
      </w:r>
      <w:r w:rsidRPr="00AA6B76">
        <w:tab/>
        <w:t>Authority</w:t>
      </w:r>
    </w:p>
    <w:p w:rsidR="00372B69" w:rsidRDefault="00372B69" w:rsidP="00AA6B76">
      <w:r>
        <w:t xml:space="preserve">This section identifies the </w:t>
      </w:r>
      <w:r w:rsidR="004F7863">
        <w:t xml:space="preserve">Act that </w:t>
      </w:r>
      <w:r>
        <w:t xml:space="preserve">authorises the making of the </w:t>
      </w:r>
      <w:r w:rsidR="009D6CF7">
        <w:t>regulation</w:t>
      </w:r>
      <w:r>
        <w:t>.</w:t>
      </w:r>
    </w:p>
    <w:p w:rsidR="00372B69" w:rsidRPr="00AA6B76" w:rsidRDefault="00372B69" w:rsidP="0036472B">
      <w:pPr>
        <w:pStyle w:val="Heading3"/>
      </w:pPr>
      <w:r w:rsidRPr="00AA6B76">
        <w:t>Section 4</w:t>
      </w:r>
      <w:r w:rsidRPr="00AA6B76">
        <w:tab/>
        <w:t>Guide to this regulation</w:t>
      </w:r>
    </w:p>
    <w:p w:rsidR="004F7863" w:rsidRPr="004F7863" w:rsidRDefault="00372B69" w:rsidP="004F7863">
      <w:r>
        <w:t xml:space="preserve">This </w:t>
      </w:r>
      <w:r w:rsidR="00787519">
        <w:t xml:space="preserve">section </w:t>
      </w:r>
      <w:r w:rsidR="00A52304">
        <w:t xml:space="preserve">explains </w:t>
      </w:r>
      <w:r w:rsidR="009D6CF7">
        <w:t>how the regulation is structured</w:t>
      </w:r>
      <w:r w:rsidR="004F7863">
        <w:t>. To assist the reader, the in</w:t>
      </w:r>
      <w:r w:rsidR="004F7863" w:rsidRPr="004F7863">
        <w:t>struments repealed by this regula</w:t>
      </w:r>
      <w:r w:rsidR="004F7863">
        <w:t>tion are listed in 4 Schedules:</w:t>
      </w:r>
    </w:p>
    <w:p w:rsidR="004F7863" w:rsidRPr="004F7863" w:rsidRDefault="004F7863" w:rsidP="002A1DA9">
      <w:pPr>
        <w:spacing w:before="240"/>
        <w:ind w:left="720"/>
      </w:pPr>
      <w:r w:rsidRPr="004F7863">
        <w:t>Schedule 1 deals with solely amen</w:t>
      </w:r>
      <w:r w:rsidR="0064561D">
        <w:t>ding and repealing instruments.</w:t>
      </w:r>
    </w:p>
    <w:p w:rsidR="004F7863" w:rsidRDefault="004F7863" w:rsidP="002A1DA9">
      <w:pPr>
        <w:spacing w:before="240"/>
        <w:ind w:left="720"/>
      </w:pPr>
      <w:r w:rsidRPr="004F7863">
        <w:t>Schedule 2 deals with commencement instrume</w:t>
      </w:r>
      <w:r w:rsidR="0064561D">
        <w:t>nts.</w:t>
      </w:r>
    </w:p>
    <w:p w:rsidR="004F7863" w:rsidRPr="004F7863" w:rsidRDefault="004F7863" w:rsidP="002A1DA9">
      <w:pPr>
        <w:spacing w:before="240"/>
        <w:ind w:left="720"/>
      </w:pPr>
      <w:r w:rsidRPr="004F7863">
        <w:t>Schedule 3 deals with amending and repealing instruments that contain application, sav</w:t>
      </w:r>
      <w:r w:rsidR="0064561D">
        <w:t>ing or transitional provisions.</w:t>
      </w:r>
    </w:p>
    <w:p w:rsidR="004F7863" w:rsidRPr="004F7863" w:rsidRDefault="004F7863" w:rsidP="002A1DA9">
      <w:pPr>
        <w:spacing w:before="240"/>
        <w:ind w:left="720"/>
      </w:pPr>
      <w:r w:rsidRPr="004F7863">
        <w:t>Schedule 4 deals with other instruments that a</w:t>
      </w:r>
      <w:r w:rsidR="0064561D">
        <w:t>re spent or no longer required.</w:t>
      </w:r>
    </w:p>
    <w:p w:rsidR="004F7863" w:rsidRPr="004F7863" w:rsidRDefault="004F7863" w:rsidP="004F7863">
      <w:r w:rsidRPr="004F7863">
        <w:t>Th</w:t>
      </w:r>
      <w:r w:rsidR="00A52304">
        <w:t xml:space="preserve">is section also </w:t>
      </w:r>
      <w:r>
        <w:t xml:space="preserve">notes that the </w:t>
      </w:r>
      <w:r w:rsidRPr="004F7863">
        <w:t xml:space="preserve">regulation contains saving provisions that apply to the repeals, in addition to the provision made by section 7 of the </w:t>
      </w:r>
      <w:r w:rsidRPr="004F7863">
        <w:rPr>
          <w:i/>
        </w:rPr>
        <w:t>Acts Interpretation Act 1901</w:t>
      </w:r>
      <w:r w:rsidRPr="004F7863">
        <w:t xml:space="preserve">. That section applies to this regulation because of section 13 of the </w:t>
      </w:r>
      <w:r w:rsidRPr="004F7863">
        <w:rPr>
          <w:i/>
        </w:rPr>
        <w:t>Legislative Instruments Act 2003</w:t>
      </w:r>
      <w:r w:rsidR="0064561D">
        <w:t>.</w:t>
      </w:r>
    </w:p>
    <w:p w:rsidR="00287DEB" w:rsidRPr="00AA6B76" w:rsidRDefault="00287DEB" w:rsidP="0036472B">
      <w:pPr>
        <w:pStyle w:val="Heading3"/>
      </w:pPr>
      <w:r w:rsidRPr="00AA6B76">
        <w:t xml:space="preserve">Section </w:t>
      </w:r>
      <w:r w:rsidR="00372B69" w:rsidRPr="00AA6B76">
        <w:t>5</w:t>
      </w:r>
      <w:r w:rsidRPr="00AA6B76">
        <w:tab/>
      </w:r>
      <w:r w:rsidR="00B2699E" w:rsidRPr="00AA6B76">
        <w:t>Repeal of amending and repealing instruments</w:t>
      </w:r>
    </w:p>
    <w:p w:rsidR="004B2E01" w:rsidRDefault="004B2E01" w:rsidP="004B2E01">
      <w:r>
        <w:t xml:space="preserve">Section 5 and Schedule 1 </w:t>
      </w:r>
      <w:r w:rsidRPr="004F7863">
        <w:t xml:space="preserve">repeal amending and repealing legislative instruments that are spent, and that would have been repealed automatically under section 48A of the </w:t>
      </w:r>
      <w:r w:rsidRPr="004F7863">
        <w:rPr>
          <w:i/>
        </w:rPr>
        <w:t>Legislative Instruments Act 2003</w:t>
      </w:r>
      <w:r w:rsidRPr="004F7863">
        <w:t xml:space="preserve"> if they had been made after the commencement of that section. Th</w:t>
      </w:r>
      <w:r>
        <w:t xml:space="preserve">ey do not </w:t>
      </w:r>
      <w:r w:rsidRPr="004F7863">
        <w:t>include instruments with an application, saving or transitional provision</w:t>
      </w:r>
      <w:r>
        <w:t xml:space="preserve">: </w:t>
      </w:r>
      <w:r w:rsidRPr="004F7863">
        <w:t>see</w:t>
      </w:r>
      <w:r>
        <w:t xml:space="preserve"> section 7 and </w:t>
      </w:r>
      <w:r w:rsidR="0064561D">
        <w:t>Schedule 3.</w:t>
      </w:r>
    </w:p>
    <w:p w:rsidR="00607CD9" w:rsidRDefault="00B44859" w:rsidP="00AA6B76">
      <w:r>
        <w:t xml:space="preserve">The repeal of an instrument mentioned in Schedule 1 does not affect any amendment or repeal made by the instrument: see subsection </w:t>
      </w:r>
      <w:r w:rsidR="00372B69">
        <w:t>5</w:t>
      </w:r>
      <w:r>
        <w:t>(2).</w:t>
      </w:r>
    </w:p>
    <w:p w:rsidR="00B2699E" w:rsidRPr="00AA6B76" w:rsidRDefault="00B2699E" w:rsidP="0036472B">
      <w:pPr>
        <w:pStyle w:val="Heading3"/>
      </w:pPr>
      <w:r w:rsidRPr="00AA6B76">
        <w:t xml:space="preserve">Section </w:t>
      </w:r>
      <w:r w:rsidR="00372B69" w:rsidRPr="00AA6B76">
        <w:t>6</w:t>
      </w:r>
      <w:r w:rsidRPr="00AA6B76">
        <w:tab/>
        <w:t xml:space="preserve">Repeal of </w:t>
      </w:r>
      <w:r w:rsidR="00372B69" w:rsidRPr="00AA6B76">
        <w:t xml:space="preserve">commencement </w:t>
      </w:r>
      <w:r w:rsidRPr="00AA6B76">
        <w:t>instruments</w:t>
      </w:r>
    </w:p>
    <w:p w:rsidR="004B2E01" w:rsidRDefault="00B2699E" w:rsidP="004B2E01">
      <w:pPr>
        <w:rPr>
          <w:lang w:eastAsia="en-US"/>
        </w:rPr>
      </w:pPr>
      <w:r>
        <w:t xml:space="preserve">Section </w:t>
      </w:r>
      <w:r w:rsidR="00372B69">
        <w:t>6</w:t>
      </w:r>
      <w:r>
        <w:t xml:space="preserve"> and Schedule </w:t>
      </w:r>
      <w:r w:rsidR="00607CD9">
        <w:t>2</w:t>
      </w:r>
      <w:r>
        <w:t xml:space="preserve"> </w:t>
      </w:r>
      <w:r w:rsidR="00B44859">
        <w:t xml:space="preserve">repeal </w:t>
      </w:r>
      <w:r w:rsidR="004B2E01" w:rsidRPr="004F7863">
        <w:rPr>
          <w:lang w:eastAsia="en-US"/>
        </w:rPr>
        <w:t xml:space="preserve">commencement instruments that are spent, and that would have been repealed automatically under section 48B of the </w:t>
      </w:r>
      <w:r w:rsidR="004B2E01" w:rsidRPr="004F7863">
        <w:rPr>
          <w:i/>
          <w:lang w:eastAsia="en-US"/>
        </w:rPr>
        <w:t>Legislative Instruments Act 2003</w:t>
      </w:r>
      <w:r w:rsidR="004B2E01" w:rsidRPr="004F7863">
        <w:rPr>
          <w:lang w:eastAsia="en-US"/>
        </w:rPr>
        <w:t xml:space="preserve"> if they had been made after th</w:t>
      </w:r>
      <w:r w:rsidR="0064561D">
        <w:rPr>
          <w:lang w:eastAsia="en-US"/>
        </w:rPr>
        <w:t>e commencement of that section.</w:t>
      </w:r>
    </w:p>
    <w:p w:rsidR="00667D8F" w:rsidRDefault="00B44859" w:rsidP="00AA6B76">
      <w:r w:rsidRPr="00441E4C">
        <w:rPr>
          <w:lang w:eastAsia="en-US"/>
        </w:rPr>
        <w:t xml:space="preserve">The repeal of an instrument </w:t>
      </w:r>
      <w:r>
        <w:rPr>
          <w:lang w:eastAsia="en-US"/>
        </w:rPr>
        <w:t>mentioned</w:t>
      </w:r>
      <w:r w:rsidRPr="00441E4C">
        <w:rPr>
          <w:lang w:eastAsia="en-US"/>
        </w:rPr>
        <w:t xml:space="preserve"> in  Schedule </w:t>
      </w:r>
      <w:r>
        <w:rPr>
          <w:lang w:eastAsia="en-US"/>
        </w:rPr>
        <w:t xml:space="preserve">2 </w:t>
      </w:r>
      <w:r w:rsidRPr="00441E4C">
        <w:rPr>
          <w:lang w:eastAsia="en-US"/>
        </w:rPr>
        <w:t xml:space="preserve">does not </w:t>
      </w:r>
      <w:r>
        <w:rPr>
          <w:lang w:eastAsia="en-US"/>
        </w:rPr>
        <w:t>affect</w:t>
      </w:r>
      <w:r w:rsidRPr="00441E4C">
        <w:rPr>
          <w:lang w:eastAsia="en-US"/>
        </w:rPr>
        <w:t xml:space="preserve"> any commencement the instrument provides for</w:t>
      </w:r>
      <w:r>
        <w:rPr>
          <w:lang w:eastAsia="en-US"/>
        </w:rPr>
        <w:t xml:space="preserve">: see subsection </w:t>
      </w:r>
      <w:r w:rsidR="00372B69">
        <w:rPr>
          <w:lang w:eastAsia="en-US"/>
        </w:rPr>
        <w:t>6</w:t>
      </w:r>
      <w:r>
        <w:rPr>
          <w:lang w:eastAsia="en-US"/>
        </w:rPr>
        <w:t>(2)</w:t>
      </w:r>
      <w:r w:rsidRPr="00441E4C">
        <w:rPr>
          <w:lang w:eastAsia="en-US"/>
        </w:rPr>
        <w:t>.</w:t>
      </w:r>
    </w:p>
    <w:p w:rsidR="00607CD9" w:rsidRPr="00AA6B76" w:rsidRDefault="00607CD9" w:rsidP="0036472B">
      <w:pPr>
        <w:pStyle w:val="Heading3"/>
      </w:pPr>
      <w:r w:rsidRPr="00AA6B76">
        <w:t xml:space="preserve">Section </w:t>
      </w:r>
      <w:r w:rsidR="00372B69" w:rsidRPr="00AA6B76">
        <w:t>7</w:t>
      </w:r>
      <w:r w:rsidRPr="00AA6B76">
        <w:tab/>
        <w:t xml:space="preserve">Repeal of amending and repealing instruments containing other </w:t>
      </w:r>
      <w:r w:rsidR="00B44859" w:rsidRPr="00AA6B76">
        <w:t>provisions</w:t>
      </w:r>
    </w:p>
    <w:p w:rsidR="004B2E01" w:rsidRPr="004F7863" w:rsidRDefault="00607CD9" w:rsidP="004B2E01">
      <w:pPr>
        <w:rPr>
          <w:lang w:eastAsia="en-US"/>
        </w:rPr>
      </w:pPr>
      <w:r>
        <w:t xml:space="preserve">Section </w:t>
      </w:r>
      <w:r w:rsidR="00675DBF">
        <w:t>7</w:t>
      </w:r>
      <w:r>
        <w:t xml:space="preserve"> and Schedule 3 </w:t>
      </w:r>
      <w:r w:rsidR="00B44859">
        <w:t xml:space="preserve">repeal </w:t>
      </w:r>
      <w:r w:rsidR="004B2E01" w:rsidRPr="004F7863">
        <w:rPr>
          <w:lang w:eastAsia="en-US"/>
        </w:rPr>
        <w:t>amending and repealing legislative instruments that also contain application, saving or transitional provisions. The amendments and repeals have happened, and the application, saving or transitional provisions are no longer required. The instruments do not contain an</w:t>
      </w:r>
      <w:r w:rsidR="0064561D">
        <w:rPr>
          <w:lang w:eastAsia="en-US"/>
        </w:rPr>
        <w:t>y other substantive provisions.</w:t>
      </w:r>
    </w:p>
    <w:p w:rsidR="004B2E01" w:rsidRPr="004F7863" w:rsidRDefault="004B2E01" w:rsidP="004B2E01">
      <w:pPr>
        <w:rPr>
          <w:lang w:eastAsia="en-US"/>
        </w:rPr>
      </w:pPr>
      <w:r w:rsidRPr="004F7863">
        <w:rPr>
          <w:lang w:eastAsia="en-US"/>
        </w:rPr>
        <w:t xml:space="preserve">To assist the reader, the location of each application, saving or transitional provision in an instrument is identified in brackets after its name, with </w:t>
      </w:r>
      <w:r w:rsidR="002A1DA9">
        <w:rPr>
          <w:lang w:eastAsia="en-US"/>
        </w:rPr>
        <w:t>“</w:t>
      </w:r>
      <w:r w:rsidRPr="004F7863">
        <w:rPr>
          <w:lang w:eastAsia="en-US"/>
        </w:rPr>
        <w:t>s</w:t>
      </w:r>
      <w:r w:rsidR="002A1DA9">
        <w:rPr>
          <w:lang w:eastAsia="en-US"/>
        </w:rPr>
        <w:t>”</w:t>
      </w:r>
      <w:r w:rsidRPr="004F7863">
        <w:rPr>
          <w:lang w:eastAsia="en-US"/>
        </w:rPr>
        <w:t xml:space="preserve"> used to indicate the provision (e.g. </w:t>
      </w:r>
      <w:r w:rsidR="002A1DA9">
        <w:rPr>
          <w:lang w:eastAsia="en-US"/>
        </w:rPr>
        <w:t>“</w:t>
      </w:r>
      <w:r w:rsidRPr="004B2E01">
        <w:rPr>
          <w:b/>
          <w:lang w:eastAsia="en-US"/>
        </w:rPr>
        <w:t>s. 4</w:t>
      </w:r>
      <w:r w:rsidR="002A1DA9">
        <w:rPr>
          <w:lang w:eastAsia="en-US"/>
        </w:rPr>
        <w:t>”</w:t>
      </w:r>
      <w:r w:rsidRPr="004F7863">
        <w:rPr>
          <w:lang w:eastAsia="en-US"/>
        </w:rPr>
        <w:t xml:space="preserve"> may refer to section 4, regulation 4, clause 4 or the fourth provision of s</w:t>
      </w:r>
      <w:r w:rsidR="0064561D">
        <w:rPr>
          <w:lang w:eastAsia="en-US"/>
        </w:rPr>
        <w:t>ome other type as appropriate).</w:t>
      </w:r>
    </w:p>
    <w:p w:rsidR="00B44859" w:rsidRDefault="00B44859" w:rsidP="00AA6B76">
      <w:r w:rsidRPr="00441E4C">
        <w:rPr>
          <w:lang w:eastAsia="en-US"/>
        </w:rPr>
        <w:t xml:space="preserve">The repeal of an instrument </w:t>
      </w:r>
      <w:r>
        <w:rPr>
          <w:lang w:eastAsia="en-US"/>
        </w:rPr>
        <w:t>mentioned</w:t>
      </w:r>
      <w:r w:rsidRPr="00441E4C">
        <w:rPr>
          <w:lang w:eastAsia="en-US"/>
        </w:rPr>
        <w:t xml:space="preserve"> in </w:t>
      </w:r>
      <w:r>
        <w:rPr>
          <w:lang w:eastAsia="en-US"/>
        </w:rPr>
        <w:t xml:space="preserve">Schedule 3 </w:t>
      </w:r>
      <w:r w:rsidRPr="00441E4C">
        <w:rPr>
          <w:lang w:eastAsia="en-US"/>
        </w:rPr>
        <w:t xml:space="preserve">does not </w:t>
      </w:r>
      <w:r>
        <w:rPr>
          <w:lang w:eastAsia="en-US"/>
        </w:rPr>
        <w:t>affect</w:t>
      </w:r>
      <w:r w:rsidRPr="00441E4C">
        <w:rPr>
          <w:lang w:eastAsia="en-US"/>
        </w:rPr>
        <w:t xml:space="preserve"> any amendment or</w:t>
      </w:r>
      <w:r>
        <w:rPr>
          <w:lang w:eastAsia="en-US"/>
        </w:rPr>
        <w:t xml:space="preserve"> repeal made by the instrument, or affect </w:t>
      </w:r>
      <w:r>
        <w:t xml:space="preserve">the continuing operation of </w:t>
      </w:r>
      <w:r w:rsidR="00E837B0">
        <w:t xml:space="preserve">any </w:t>
      </w:r>
      <w:r>
        <w:t xml:space="preserve">application, saving or transitional provision: see subsection </w:t>
      </w:r>
      <w:r w:rsidR="00372B69">
        <w:t>7</w:t>
      </w:r>
      <w:r>
        <w:t>(2).</w:t>
      </w:r>
    </w:p>
    <w:p w:rsidR="00A4294E" w:rsidRPr="00AA6B76" w:rsidRDefault="00A4294E" w:rsidP="00A4294E">
      <w:pPr>
        <w:pStyle w:val="Heading3"/>
      </w:pPr>
      <w:r w:rsidRPr="00AA6B76">
        <w:t>Section 8</w:t>
      </w:r>
      <w:r w:rsidRPr="00AA6B76">
        <w:tab/>
        <w:t>Repeal</w:t>
      </w:r>
      <w:r w:rsidR="0064561D">
        <w:t xml:space="preserve"> of other redundant instruments</w:t>
      </w:r>
    </w:p>
    <w:p w:rsidR="00A4294E" w:rsidRDefault="00A4294E" w:rsidP="00A4294E">
      <w:r w:rsidRPr="003B4C5B">
        <w:t xml:space="preserve">Section </w:t>
      </w:r>
      <w:r>
        <w:t>8</w:t>
      </w:r>
      <w:r w:rsidRPr="003B4C5B">
        <w:t xml:space="preserve"> and Schedule 4 repeal </w:t>
      </w:r>
      <w:r>
        <w:t xml:space="preserve">instruments </w:t>
      </w:r>
      <w:r w:rsidRPr="003B4C5B">
        <w:t xml:space="preserve">that are no longer required for some </w:t>
      </w:r>
      <w:r>
        <w:t>other reason. Schedule 4 is divided into Parts along the</w:t>
      </w:r>
      <w:r w:rsidR="0064561D">
        <w:t>matic lines as explained below.</w:t>
      </w:r>
    </w:p>
    <w:p w:rsidR="00A4294E" w:rsidRPr="00910C53" w:rsidRDefault="00A4294E" w:rsidP="00A4294E">
      <w:pPr>
        <w:rPr>
          <w:color w:val="000000"/>
        </w:rPr>
      </w:pPr>
      <w:r w:rsidRPr="00910C53">
        <w:rPr>
          <w:color w:val="000000"/>
          <w:lang w:eastAsia="en-US"/>
        </w:rPr>
        <w:t xml:space="preserve">The repeal of an instrument mentioned in Schedule 4 does not affect any amendment or repeal made by the instrument, or affect </w:t>
      </w:r>
      <w:r w:rsidRPr="00910C53">
        <w:rPr>
          <w:color w:val="000000"/>
        </w:rPr>
        <w:t>the continuing operation of any application, saving or transitional provision: see subsection 8(2).</w:t>
      </w:r>
    </w:p>
    <w:p w:rsidR="00A4294E" w:rsidRPr="00506F4F" w:rsidRDefault="00A4294E" w:rsidP="00A4294E">
      <w:pPr>
        <w:pStyle w:val="Heading3"/>
      </w:pPr>
      <w:r w:rsidRPr="00506F4F">
        <w:t xml:space="preserve">Section </w:t>
      </w:r>
      <w:r>
        <w:t>9</w:t>
      </w:r>
      <w:r w:rsidRPr="00506F4F">
        <w:tab/>
        <w:t>Expiry</w:t>
      </w:r>
      <w:r w:rsidR="0064561D">
        <w:t xml:space="preserve"> of regulation</w:t>
      </w:r>
    </w:p>
    <w:p w:rsidR="00A4294E" w:rsidRDefault="00A4294E" w:rsidP="00A4294E">
      <w:r w:rsidRPr="00806AF2">
        <w:t xml:space="preserve">Section </w:t>
      </w:r>
      <w:r>
        <w:t>9</w:t>
      </w:r>
      <w:r w:rsidRPr="00806AF2">
        <w:t xml:space="preserve"> provides for</w:t>
      </w:r>
      <w:r>
        <w:t xml:space="preserve"> the regulation to cease on </w:t>
      </w:r>
      <w:r w:rsidRPr="00806AF2">
        <w:t>the day after it commences, consistent with the aim of delivering clearer laws and reducing red tape.</w:t>
      </w:r>
      <w:r>
        <w:t xml:space="preserve"> If this provision was not made:</w:t>
      </w:r>
    </w:p>
    <w:p w:rsidR="00A4294E" w:rsidRDefault="00A4294E" w:rsidP="00A4294E">
      <w:pPr>
        <w:numPr>
          <w:ilvl w:val="0"/>
          <w:numId w:val="25"/>
        </w:numPr>
      </w:pPr>
      <w:r>
        <w:t>the many provisions that are solely repealing or commencing would cease on the day after they commence under secti</w:t>
      </w:r>
      <w:r w:rsidR="0064561D">
        <w:t>ons 48C and 48D of the LIA; and</w:t>
      </w:r>
    </w:p>
    <w:p w:rsidR="00A4294E" w:rsidRDefault="00A4294E" w:rsidP="00A4294E">
      <w:pPr>
        <w:numPr>
          <w:ilvl w:val="0"/>
          <w:numId w:val="25"/>
        </w:numPr>
      </w:pPr>
      <w:r>
        <w:t xml:space="preserve">the rest of the instrument would remain in force until repealed by </w:t>
      </w:r>
      <w:proofErr w:type="spellStart"/>
      <w:r>
        <w:t>sunsetting</w:t>
      </w:r>
      <w:proofErr w:type="spellEnd"/>
      <w:r>
        <w:t xml:space="preserve"> or some other means, even thoug</w:t>
      </w:r>
      <w:r w:rsidR="0064561D">
        <w:t>h it serves no ongoing purpose.</w:t>
      </w:r>
    </w:p>
    <w:p w:rsidR="009377D7" w:rsidRDefault="009377D7" w:rsidP="0036472B">
      <w:pPr>
        <w:pStyle w:val="Heading3"/>
      </w:pPr>
      <w:r>
        <w:t>Schedule</w:t>
      </w:r>
      <w:r w:rsidR="004F7863">
        <w:t xml:space="preserve"> 1—Repeal of amending and repealing instruments</w:t>
      </w:r>
    </w:p>
    <w:p w:rsidR="008F6046" w:rsidRDefault="004F7863" w:rsidP="004F7863">
      <w:r w:rsidRPr="004F7863">
        <w:t xml:space="preserve">This Schedule repeals amending and repealing legislative instruments that are spent, and that would have been repealed automatically under section 48A of the </w:t>
      </w:r>
      <w:r w:rsidRPr="004F7863">
        <w:rPr>
          <w:i/>
        </w:rPr>
        <w:t>Legislative Instruments Act 2003</w:t>
      </w:r>
      <w:r w:rsidRPr="004F7863">
        <w:t xml:space="preserve"> if they had been made after the commencement of that section. This Schedule does not include instruments with an application, saving or transitional provision: see Schedule 3.</w:t>
      </w:r>
    </w:p>
    <w:p w:rsidR="004F7863" w:rsidRPr="004F7863" w:rsidRDefault="004F7863" w:rsidP="004F7863">
      <w:r w:rsidRPr="004F7863">
        <w:t xml:space="preserve">The repeal of an instrument by this Schedule does not affect any amendment or repeal made by the instrument: see subsection </w:t>
      </w:r>
      <w:r w:rsidR="00E837B0">
        <w:t>5</w:t>
      </w:r>
      <w:r w:rsidR="0064561D">
        <w:t>(2).</w:t>
      </w:r>
    </w:p>
    <w:p w:rsidR="004F7863" w:rsidRDefault="004F7863" w:rsidP="0036472B">
      <w:pPr>
        <w:pStyle w:val="Heading3"/>
        <w:rPr>
          <w:lang w:eastAsia="en-US"/>
        </w:rPr>
      </w:pPr>
      <w:r>
        <w:rPr>
          <w:lang w:eastAsia="en-US"/>
        </w:rPr>
        <w:t>Schedule 2—Rep</w:t>
      </w:r>
      <w:r w:rsidR="0064561D">
        <w:rPr>
          <w:lang w:eastAsia="en-US"/>
        </w:rPr>
        <w:t>eal of commencement instruments</w:t>
      </w:r>
    </w:p>
    <w:p w:rsidR="008F6046" w:rsidRDefault="004F7863" w:rsidP="004F7863">
      <w:pPr>
        <w:rPr>
          <w:lang w:eastAsia="en-US"/>
        </w:rPr>
      </w:pPr>
      <w:r w:rsidRPr="004F7863">
        <w:rPr>
          <w:lang w:eastAsia="en-US"/>
        </w:rPr>
        <w:t xml:space="preserve">This Schedule repeals commencement instruments that are spent, and that would have been repealed automatically under section 48B of the </w:t>
      </w:r>
      <w:r w:rsidRPr="004F7863">
        <w:rPr>
          <w:i/>
          <w:lang w:eastAsia="en-US"/>
        </w:rPr>
        <w:t>Legislative Instruments Act 2003</w:t>
      </w:r>
      <w:r w:rsidRPr="004F7863">
        <w:rPr>
          <w:lang w:eastAsia="en-US"/>
        </w:rPr>
        <w:t xml:space="preserve"> if they had been made after the commencement of that section.</w:t>
      </w:r>
    </w:p>
    <w:p w:rsidR="004F7863" w:rsidRPr="004F7863" w:rsidRDefault="004F7863" w:rsidP="004F7863">
      <w:pPr>
        <w:rPr>
          <w:lang w:eastAsia="en-US"/>
        </w:rPr>
      </w:pPr>
      <w:r w:rsidRPr="004F7863">
        <w:rPr>
          <w:lang w:eastAsia="en-US"/>
        </w:rPr>
        <w:t xml:space="preserve">The repeal of an instrument by this Schedule does not affect any commencement the instrument provides for: see subsection </w:t>
      </w:r>
      <w:r w:rsidR="00E837B0">
        <w:rPr>
          <w:lang w:eastAsia="en-US"/>
        </w:rPr>
        <w:t>6</w:t>
      </w:r>
      <w:r w:rsidR="0064561D">
        <w:rPr>
          <w:lang w:eastAsia="en-US"/>
        </w:rPr>
        <w:t>(2).</w:t>
      </w:r>
    </w:p>
    <w:p w:rsidR="00A4294E" w:rsidRDefault="00A4294E">
      <w:pPr>
        <w:spacing w:before="0"/>
        <w:rPr>
          <w:rFonts w:ascii="Times" w:hAnsi="Times"/>
          <w:b/>
          <w:sz w:val="24"/>
          <w:lang w:eastAsia="en-US"/>
        </w:rPr>
      </w:pPr>
      <w:r>
        <w:rPr>
          <w:lang w:eastAsia="en-US"/>
        </w:rPr>
        <w:br w:type="page"/>
      </w:r>
    </w:p>
    <w:p w:rsidR="004F7863" w:rsidRDefault="004F7863" w:rsidP="0036472B">
      <w:pPr>
        <w:pStyle w:val="Heading3"/>
        <w:rPr>
          <w:lang w:eastAsia="en-US"/>
        </w:rPr>
      </w:pPr>
      <w:r>
        <w:rPr>
          <w:lang w:eastAsia="en-US"/>
        </w:rPr>
        <w:t>Schedule 3—Repeal of amending and repealing instruments containing other provisions</w:t>
      </w:r>
    </w:p>
    <w:p w:rsidR="004F7863" w:rsidRPr="00B13E1A" w:rsidRDefault="004F7863" w:rsidP="004F7863">
      <w:pPr>
        <w:rPr>
          <w:color w:val="000000"/>
        </w:rPr>
      </w:pPr>
      <w:r w:rsidRPr="004F7863">
        <w:rPr>
          <w:lang w:eastAsia="en-US"/>
        </w:rPr>
        <w:t>This Schedule repeals amending and repealing legislative instruments that also contain application, saving or transitional provisio</w:t>
      </w:r>
      <w:r w:rsidRPr="00163F70">
        <w:rPr>
          <w:lang w:eastAsia="en-US"/>
        </w:rPr>
        <w:t>ns. The amendments and repeals have happened, and the application, saving or transitional provisions are no longer required. The instruments do not contain any other substantive provisions.</w:t>
      </w:r>
    </w:p>
    <w:p w:rsidR="004F7863" w:rsidRPr="004F7863" w:rsidRDefault="004F7863" w:rsidP="004F7863">
      <w:pPr>
        <w:rPr>
          <w:lang w:eastAsia="en-US"/>
        </w:rPr>
      </w:pPr>
      <w:r w:rsidRPr="004F7863">
        <w:rPr>
          <w:lang w:eastAsia="en-US"/>
        </w:rPr>
        <w:t xml:space="preserve">To assist the reader, the location of each application, saving or transitional provision in an instrument is identified in brackets after its name, with </w:t>
      </w:r>
      <w:r w:rsidR="008F6046">
        <w:rPr>
          <w:lang w:eastAsia="en-US"/>
        </w:rPr>
        <w:t>“</w:t>
      </w:r>
      <w:r w:rsidRPr="004F7863">
        <w:rPr>
          <w:lang w:eastAsia="en-US"/>
        </w:rPr>
        <w:t>s</w:t>
      </w:r>
      <w:r w:rsidR="008F6046">
        <w:rPr>
          <w:lang w:eastAsia="en-US"/>
        </w:rPr>
        <w:t>”</w:t>
      </w:r>
      <w:r w:rsidRPr="004F7863">
        <w:rPr>
          <w:lang w:eastAsia="en-US"/>
        </w:rPr>
        <w:t xml:space="preserve"> used to indicate the provision (e.g. </w:t>
      </w:r>
      <w:r w:rsidR="008F6046">
        <w:rPr>
          <w:lang w:eastAsia="en-US"/>
        </w:rPr>
        <w:t>“</w:t>
      </w:r>
      <w:r w:rsidRPr="00E837B0">
        <w:rPr>
          <w:b/>
          <w:lang w:eastAsia="en-US"/>
        </w:rPr>
        <w:t>s. 4</w:t>
      </w:r>
      <w:r w:rsidR="008F6046">
        <w:rPr>
          <w:lang w:eastAsia="en-US"/>
        </w:rPr>
        <w:t>”</w:t>
      </w:r>
      <w:r w:rsidRPr="004F7863">
        <w:rPr>
          <w:lang w:eastAsia="en-US"/>
        </w:rPr>
        <w:t xml:space="preserve"> may refer to section 4, regulation 4, clause 4 or the fourth provision of s</w:t>
      </w:r>
      <w:r w:rsidR="0064561D">
        <w:rPr>
          <w:lang w:eastAsia="en-US"/>
        </w:rPr>
        <w:t>ome other type as appropriate).</w:t>
      </w:r>
    </w:p>
    <w:p w:rsidR="004F7863" w:rsidRDefault="004F7863" w:rsidP="004F7863">
      <w:pPr>
        <w:rPr>
          <w:lang w:eastAsia="en-US"/>
        </w:rPr>
      </w:pPr>
      <w:r w:rsidRPr="004F7863">
        <w:rPr>
          <w:lang w:eastAsia="en-US"/>
        </w:rPr>
        <w:t xml:space="preserve">The repeal of an instrument by this Schedule does not affect any amendment or repeal made by the instrument: see paragraph </w:t>
      </w:r>
      <w:r w:rsidR="00E837B0">
        <w:rPr>
          <w:lang w:eastAsia="en-US"/>
        </w:rPr>
        <w:t>7</w:t>
      </w:r>
      <w:r w:rsidRPr="004F7863">
        <w:rPr>
          <w:lang w:eastAsia="en-US"/>
        </w:rPr>
        <w:t xml:space="preserve">(2)(a). Also, to ensure that the repeal of the application, saving or transitional provisions does not have any unforeseen effect, and to remove any doubt that may otherwise exist, any continuing operation they may have is preserved: see paragraph </w:t>
      </w:r>
      <w:r w:rsidR="00E837B0">
        <w:rPr>
          <w:lang w:eastAsia="en-US"/>
        </w:rPr>
        <w:t>7</w:t>
      </w:r>
      <w:r w:rsidR="0064561D">
        <w:rPr>
          <w:lang w:eastAsia="en-US"/>
        </w:rPr>
        <w:t>(2)(b).</w:t>
      </w:r>
    </w:p>
    <w:p w:rsidR="00A4294E" w:rsidRDefault="00A4294E" w:rsidP="00A4294E">
      <w:pPr>
        <w:pStyle w:val="Heading3"/>
        <w:rPr>
          <w:lang w:eastAsia="en-US"/>
        </w:rPr>
      </w:pPr>
      <w:r>
        <w:rPr>
          <w:lang w:eastAsia="en-US"/>
        </w:rPr>
        <w:t>Schedule 4—Repeal</w:t>
      </w:r>
      <w:r w:rsidR="0064561D">
        <w:rPr>
          <w:lang w:eastAsia="en-US"/>
        </w:rPr>
        <w:t xml:space="preserve"> of other redundant instruments</w:t>
      </w:r>
    </w:p>
    <w:p w:rsidR="00A4294E" w:rsidRPr="00AD5D09" w:rsidRDefault="00A4294E" w:rsidP="00A4294E">
      <w:pPr>
        <w:rPr>
          <w:szCs w:val="22"/>
          <w:lang w:eastAsia="en-US"/>
        </w:rPr>
      </w:pPr>
      <w:r w:rsidRPr="00AD5D09">
        <w:rPr>
          <w:szCs w:val="22"/>
          <w:lang w:eastAsia="en-US"/>
        </w:rPr>
        <w:t>This Schedule repeals legislative instruments that are spent or no longer required, and that are not cov</w:t>
      </w:r>
      <w:r w:rsidR="008907F8" w:rsidRPr="00AD5D09">
        <w:rPr>
          <w:szCs w:val="22"/>
          <w:lang w:eastAsia="en-US"/>
        </w:rPr>
        <w:t>ered by the previous Schedules.</w:t>
      </w:r>
    </w:p>
    <w:p w:rsidR="00A4294E" w:rsidRPr="00AD5D09" w:rsidRDefault="00A4294E" w:rsidP="00A4294E">
      <w:pPr>
        <w:rPr>
          <w:szCs w:val="22"/>
          <w:lang w:eastAsia="en-US"/>
        </w:rPr>
      </w:pPr>
      <w:r w:rsidRPr="00AD5D09">
        <w:rPr>
          <w:szCs w:val="22"/>
          <w:lang w:eastAsia="en-US"/>
        </w:rPr>
        <w:t>The repeal of an instrument by this Schedule does not affect any amendment or repeal made by the instrument: see paragraph 8(2)(a). Also, to ensure that the repeal of any application, saving or transitional provision does not have any unforeseen effect, and to remove any doubt that may otherwise exist, any continuing operation it may have is pr</w:t>
      </w:r>
      <w:r w:rsidR="0064561D">
        <w:rPr>
          <w:szCs w:val="22"/>
          <w:lang w:eastAsia="en-US"/>
        </w:rPr>
        <w:t>eserved: see paragraph 8(2)(b).</w:t>
      </w:r>
    </w:p>
    <w:p w:rsidR="00AD5D09" w:rsidRPr="00AD5D09" w:rsidRDefault="00601437" w:rsidP="00DA7039">
      <w:pPr>
        <w:rPr>
          <w:szCs w:val="22"/>
        </w:rPr>
      </w:pPr>
      <w:r>
        <w:rPr>
          <w:szCs w:val="22"/>
        </w:rPr>
        <w:t xml:space="preserve">This </w:t>
      </w:r>
      <w:r w:rsidR="00A72E73">
        <w:rPr>
          <w:szCs w:val="22"/>
        </w:rPr>
        <w:t>Schedule</w:t>
      </w:r>
      <w:r w:rsidR="00AD5D09" w:rsidRPr="00AD5D09">
        <w:rPr>
          <w:szCs w:val="22"/>
        </w:rPr>
        <w:t xml:space="preserve"> repea</w:t>
      </w:r>
      <w:r>
        <w:rPr>
          <w:szCs w:val="22"/>
        </w:rPr>
        <w:t>ls 7</w:t>
      </w:r>
      <w:r w:rsidR="00AD5D09" w:rsidRPr="00AD5D09">
        <w:rPr>
          <w:szCs w:val="22"/>
        </w:rPr>
        <w:t xml:space="preserve"> notices made under subsection 21(5) of the </w:t>
      </w:r>
      <w:r w:rsidR="00AD5D09" w:rsidRPr="00AD5D09">
        <w:rPr>
          <w:i/>
          <w:iCs/>
          <w:szCs w:val="22"/>
        </w:rPr>
        <w:t>Safety, Rehabilitation and Compensation Act 1988</w:t>
      </w:r>
      <w:r w:rsidR="0058183B">
        <w:rPr>
          <w:iCs/>
          <w:szCs w:val="22"/>
        </w:rPr>
        <w:t xml:space="preserve"> (the Act)</w:t>
      </w:r>
      <w:r w:rsidR="00AD5D09" w:rsidRPr="00AD5D09">
        <w:rPr>
          <w:iCs/>
          <w:szCs w:val="22"/>
        </w:rPr>
        <w:t xml:space="preserve">. </w:t>
      </w:r>
      <w:r w:rsidR="00AD5D09" w:rsidRPr="00AD5D09">
        <w:rPr>
          <w:szCs w:val="22"/>
        </w:rPr>
        <w:t>The notices</w:t>
      </w:r>
      <w:r w:rsidR="00C25EB6">
        <w:rPr>
          <w:szCs w:val="22"/>
        </w:rPr>
        <w:t xml:space="preserve"> provide for the Minister to</w:t>
      </w:r>
      <w:r w:rsidR="00AD5D09" w:rsidRPr="00AD5D09">
        <w:rPr>
          <w:szCs w:val="22"/>
        </w:rPr>
        <w:t xml:space="preserve"> specify the rate of weekly interest deemed to accrue on superannuation lump sums </w:t>
      </w:r>
      <w:r w:rsidR="00366EF7">
        <w:rPr>
          <w:szCs w:val="22"/>
        </w:rPr>
        <w:t>for claimants</w:t>
      </w:r>
      <w:r w:rsidR="00AD5D09" w:rsidRPr="00AD5D09">
        <w:rPr>
          <w:szCs w:val="22"/>
        </w:rPr>
        <w:t xml:space="preserve"> in receipt of compensation. That rate is then used in a legislated formula to calculate the incapacity benefits payable under sections 21 or 21A of the </w:t>
      </w:r>
      <w:r w:rsidR="0058183B">
        <w:rPr>
          <w:szCs w:val="22"/>
        </w:rPr>
        <w:t>Act</w:t>
      </w:r>
      <w:r w:rsidR="00AD5D09" w:rsidRPr="00AD5D09">
        <w:rPr>
          <w:iCs/>
          <w:szCs w:val="22"/>
        </w:rPr>
        <w:t xml:space="preserve">. </w:t>
      </w:r>
      <w:r w:rsidR="00AD5D09" w:rsidRPr="00AD5D09">
        <w:rPr>
          <w:szCs w:val="22"/>
        </w:rPr>
        <w:t xml:space="preserve">The </w:t>
      </w:r>
      <w:r w:rsidR="0058183B">
        <w:rPr>
          <w:color w:val="000000"/>
          <w:szCs w:val="22"/>
        </w:rPr>
        <w:t>notices</w:t>
      </w:r>
      <w:r w:rsidR="00AD5D09" w:rsidRPr="00AD5D09">
        <w:rPr>
          <w:color w:val="000000"/>
          <w:szCs w:val="22"/>
        </w:rPr>
        <w:t xml:space="preserve"> are expressed as having effect until a date which has now passed, and are no longer required. </w:t>
      </w:r>
      <w:r w:rsidR="00AD5D09" w:rsidRPr="00AD5D09">
        <w:rPr>
          <w:szCs w:val="22"/>
        </w:rPr>
        <w:t xml:space="preserve">The repeal of the </w:t>
      </w:r>
      <w:r w:rsidR="0058183B">
        <w:rPr>
          <w:szCs w:val="22"/>
        </w:rPr>
        <w:t>notices</w:t>
      </w:r>
      <w:r w:rsidR="00AD5D09" w:rsidRPr="00AD5D09">
        <w:rPr>
          <w:szCs w:val="22"/>
        </w:rPr>
        <w:t xml:space="preserve"> does not alter existing arrangements</w:t>
      </w:r>
      <w:r w:rsidR="00AD5D09" w:rsidRPr="00AD5D09">
        <w:rPr>
          <w:color w:val="000000"/>
          <w:szCs w:val="22"/>
        </w:rPr>
        <w:t>.</w:t>
      </w:r>
    </w:p>
    <w:p w:rsidR="000F52D6" w:rsidRPr="00AD5D09" w:rsidRDefault="000F52D6" w:rsidP="00A4294E">
      <w:pPr>
        <w:pStyle w:val="Notes"/>
        <w:jc w:val="center"/>
        <w:rPr>
          <w:szCs w:val="22"/>
          <w:highlight w:val="cyan"/>
        </w:rPr>
      </w:pPr>
    </w:p>
    <w:sectPr w:rsidR="000F52D6" w:rsidRPr="00AD5D09" w:rsidSect="000D4EDF">
      <w:footerReference w:type="even" r:id="rId12"/>
      <w:footerReference w:type="default" r:id="rId13"/>
      <w:pgSz w:w="11907" w:h="1683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00F9" w:rsidRDefault="000B00F9" w:rsidP="00AA6B76">
      <w:r>
        <w:separator/>
      </w:r>
    </w:p>
  </w:endnote>
  <w:endnote w:type="continuationSeparator" w:id="0">
    <w:p w:rsidR="000B00F9" w:rsidRDefault="000B00F9" w:rsidP="00AA6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embedRegular r:id="rId1" w:fontKey="{BDFF057C-A533-4C21-B095-3C02FAD2DE45}"/>
    <w:embedBold r:id="rId2" w:fontKey="{032111C3-E577-4DBD-A778-47ECDF82B0FE}"/>
    <w:embedBoldItalic r:id="rId3" w:fontKey="{632D6F43-D83E-465A-B4DF-EA2FD0BDB636}"/>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2F" w:rsidRDefault="00F8672F" w:rsidP="000D4E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476CE">
      <w:rPr>
        <w:rStyle w:val="PageNumber"/>
        <w:noProof/>
      </w:rPr>
      <w:t>5</w:t>
    </w:r>
    <w:r>
      <w:rPr>
        <w:rStyle w:val="PageNumber"/>
      </w:rPr>
      <w:fldChar w:fldCharType="end"/>
    </w:r>
  </w:p>
  <w:p w:rsidR="00F8672F" w:rsidRDefault="00F8672F" w:rsidP="000D4ED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2F" w:rsidRDefault="00F8672F" w:rsidP="00DF7793">
    <w:pPr>
      <w:pStyle w:val="Footer"/>
      <w:tabs>
        <w:tab w:val="clear" w:pos="4153"/>
        <w:tab w:val="clear" w:pos="8306"/>
        <w:tab w:val="left" w:pos="7680"/>
      </w:tabs>
      <w:ind w:right="27"/>
      <w:jc w:val="right"/>
      <w:rPr>
        <w:noProof/>
      </w:rPr>
    </w:pPr>
    <w:r>
      <w:t xml:space="preserve">Explanatory Statement page </w:t>
    </w:r>
    <w:r>
      <w:fldChar w:fldCharType="begin"/>
    </w:r>
    <w:r>
      <w:instrText xml:space="preserve"> PAGE  \* MERGEFORMAT </w:instrText>
    </w:r>
    <w:r>
      <w:fldChar w:fldCharType="separate"/>
    </w:r>
    <w:r w:rsidR="00CB1E8D">
      <w:rPr>
        <w:noProof/>
      </w:rPr>
      <w:t>1</w:t>
    </w:r>
    <w:r>
      <w:rPr>
        <w:noProof/>
      </w:rPr>
      <w:fldChar w:fldCharType="end"/>
    </w:r>
    <w:r>
      <w:rPr>
        <w:noProof/>
      </w:rPr>
      <w:t xml:space="preserve"> of </w:t>
    </w:r>
    <w:fldSimple w:instr=" NUMPAGES ">
      <w:r w:rsidR="00CB1E8D">
        <w:rPr>
          <w:noProof/>
        </w:rPr>
        <w:t>5</w:t>
      </w:r>
    </w:fldSimple>
  </w:p>
  <w:p w:rsidR="00F8672F" w:rsidRPr="000B0D5F" w:rsidRDefault="00F8672F" w:rsidP="00A4294E">
    <w:pPr>
      <w:pStyle w:val="Footer"/>
      <w:tabs>
        <w:tab w:val="clear" w:pos="4153"/>
        <w:tab w:val="clear" w:pos="8306"/>
        <w:tab w:val="left" w:pos="7680"/>
      </w:tabs>
      <w:ind w:right="2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00F9" w:rsidRDefault="000B00F9" w:rsidP="00AA6B76">
      <w:r>
        <w:separator/>
      </w:r>
    </w:p>
  </w:footnote>
  <w:footnote w:type="continuationSeparator" w:id="0">
    <w:p w:rsidR="000B00F9" w:rsidRDefault="000B00F9" w:rsidP="00AA6B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92C2E3C"/>
    <w:lvl w:ilvl="0">
      <w:start w:val="1"/>
      <w:numFmt w:val="decimal"/>
      <w:lvlText w:val="%1."/>
      <w:lvlJc w:val="left"/>
      <w:pPr>
        <w:tabs>
          <w:tab w:val="num" w:pos="1492"/>
        </w:tabs>
        <w:ind w:left="1492" w:hanging="360"/>
      </w:pPr>
    </w:lvl>
  </w:abstractNum>
  <w:abstractNum w:abstractNumId="1">
    <w:nsid w:val="FFFFFF7D"/>
    <w:multiLevelType w:val="singleLevel"/>
    <w:tmpl w:val="F47CE9B4"/>
    <w:lvl w:ilvl="0">
      <w:start w:val="1"/>
      <w:numFmt w:val="decimal"/>
      <w:lvlText w:val="%1."/>
      <w:lvlJc w:val="left"/>
      <w:pPr>
        <w:tabs>
          <w:tab w:val="num" w:pos="1209"/>
        </w:tabs>
        <w:ind w:left="1209" w:hanging="360"/>
      </w:pPr>
    </w:lvl>
  </w:abstractNum>
  <w:abstractNum w:abstractNumId="2">
    <w:nsid w:val="FFFFFF7E"/>
    <w:multiLevelType w:val="singleLevel"/>
    <w:tmpl w:val="44BAF7F4"/>
    <w:lvl w:ilvl="0">
      <w:start w:val="1"/>
      <w:numFmt w:val="decimal"/>
      <w:lvlText w:val="%1."/>
      <w:lvlJc w:val="left"/>
      <w:pPr>
        <w:tabs>
          <w:tab w:val="num" w:pos="926"/>
        </w:tabs>
        <w:ind w:left="926" w:hanging="360"/>
      </w:pPr>
    </w:lvl>
  </w:abstractNum>
  <w:abstractNum w:abstractNumId="3">
    <w:nsid w:val="FFFFFF7F"/>
    <w:multiLevelType w:val="singleLevel"/>
    <w:tmpl w:val="A94A2416"/>
    <w:lvl w:ilvl="0">
      <w:start w:val="1"/>
      <w:numFmt w:val="decimal"/>
      <w:lvlText w:val="%1."/>
      <w:lvlJc w:val="left"/>
      <w:pPr>
        <w:tabs>
          <w:tab w:val="num" w:pos="643"/>
        </w:tabs>
        <w:ind w:left="643" w:hanging="360"/>
      </w:pPr>
    </w:lvl>
  </w:abstractNum>
  <w:abstractNum w:abstractNumId="4">
    <w:nsid w:val="FFFFFF80"/>
    <w:multiLevelType w:val="singleLevel"/>
    <w:tmpl w:val="0D48EA3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230E5D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B54481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12867D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EE085EA"/>
    <w:lvl w:ilvl="0">
      <w:start w:val="1"/>
      <w:numFmt w:val="decimal"/>
      <w:lvlText w:val="%1."/>
      <w:lvlJc w:val="left"/>
      <w:pPr>
        <w:tabs>
          <w:tab w:val="num" w:pos="360"/>
        </w:tabs>
        <w:ind w:left="360" w:hanging="360"/>
      </w:pPr>
    </w:lvl>
  </w:abstractNum>
  <w:abstractNum w:abstractNumId="9">
    <w:nsid w:val="FFFFFF89"/>
    <w:multiLevelType w:val="singleLevel"/>
    <w:tmpl w:val="1E26F046"/>
    <w:lvl w:ilvl="0">
      <w:start w:val="1"/>
      <w:numFmt w:val="bullet"/>
      <w:lvlText w:val=""/>
      <w:lvlJc w:val="left"/>
      <w:pPr>
        <w:tabs>
          <w:tab w:val="num" w:pos="360"/>
        </w:tabs>
        <w:ind w:left="360" w:hanging="360"/>
      </w:pPr>
      <w:rPr>
        <w:rFonts w:ascii="Symbol" w:hAnsi="Symbol" w:hint="default"/>
      </w:rPr>
    </w:lvl>
  </w:abstractNum>
  <w:abstractNum w:abstractNumId="10">
    <w:nsid w:val="00B9643F"/>
    <w:multiLevelType w:val="hybridMultilevel"/>
    <w:tmpl w:val="0734B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639646A"/>
    <w:multiLevelType w:val="hybridMultilevel"/>
    <w:tmpl w:val="0CC2C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7DC418A"/>
    <w:multiLevelType w:val="hybridMultilevel"/>
    <w:tmpl w:val="2BA847B4"/>
    <w:lvl w:ilvl="0" w:tplc="0C09000F">
      <w:start w:val="1"/>
      <w:numFmt w:val="decimal"/>
      <w:lvlText w:val="%1."/>
      <w:lvlJc w:val="left"/>
      <w:pPr>
        <w:tabs>
          <w:tab w:val="num" w:pos="720"/>
        </w:tabs>
        <w:ind w:left="72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11E06820"/>
    <w:multiLevelType w:val="hybridMultilevel"/>
    <w:tmpl w:val="E4682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24F11A2"/>
    <w:multiLevelType w:val="hybridMultilevel"/>
    <w:tmpl w:val="3A38E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8302102"/>
    <w:multiLevelType w:val="hybridMultilevel"/>
    <w:tmpl w:val="E2A44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9021049"/>
    <w:multiLevelType w:val="hybridMultilevel"/>
    <w:tmpl w:val="F6907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9EB0687"/>
    <w:multiLevelType w:val="hybridMultilevel"/>
    <w:tmpl w:val="4A306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3A2441D"/>
    <w:multiLevelType w:val="hybridMultilevel"/>
    <w:tmpl w:val="87404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6AB1872"/>
    <w:multiLevelType w:val="hybridMultilevel"/>
    <w:tmpl w:val="363C26F4"/>
    <w:name w:val="hd62"/>
    <w:lvl w:ilvl="0" w:tplc="C924F840">
      <w:numFmt w:val="bullet"/>
      <w:lvlText w:val=""/>
      <w:lvlJc w:val="left"/>
      <w:pPr>
        <w:tabs>
          <w:tab w:val="num" w:pos="-284"/>
        </w:tabs>
        <w:ind w:left="567" w:hanging="567"/>
      </w:pPr>
      <w:rPr>
        <w:rFonts w:ascii="Symbol" w:hAnsi="Symbol" w:hint="default"/>
        <w:b w:val="0"/>
        <w:i w:val="0"/>
        <w:sz w:val="20"/>
      </w:rPr>
    </w:lvl>
    <w:lvl w:ilvl="1" w:tplc="985C9240">
      <w:start w:val="1"/>
      <w:numFmt w:val="bullet"/>
      <w:lvlText w:val=""/>
      <w:lvlJc w:val="left"/>
      <w:pPr>
        <w:tabs>
          <w:tab w:val="num" w:pos="513"/>
        </w:tabs>
        <w:ind w:left="513" w:hanging="284"/>
      </w:pPr>
      <w:rPr>
        <w:rFonts w:ascii="Symbol" w:hAnsi="Symbol" w:hint="default"/>
        <w:b w:val="0"/>
        <w:i w:val="0"/>
        <w:color w:val="auto"/>
        <w:sz w:val="20"/>
      </w:rPr>
    </w:lvl>
    <w:lvl w:ilvl="2" w:tplc="0C090005">
      <w:start w:val="1"/>
      <w:numFmt w:val="bullet"/>
      <w:lvlText w:val=""/>
      <w:lvlJc w:val="left"/>
      <w:pPr>
        <w:tabs>
          <w:tab w:val="num" w:pos="1309"/>
        </w:tabs>
        <w:ind w:left="1309" w:hanging="360"/>
      </w:pPr>
      <w:rPr>
        <w:rFonts w:ascii="Wingdings" w:hAnsi="Wingdings" w:hint="default"/>
      </w:rPr>
    </w:lvl>
    <w:lvl w:ilvl="3" w:tplc="0C090001">
      <w:start w:val="1"/>
      <w:numFmt w:val="bullet"/>
      <w:lvlText w:val=""/>
      <w:lvlJc w:val="left"/>
      <w:pPr>
        <w:tabs>
          <w:tab w:val="num" w:pos="2029"/>
        </w:tabs>
        <w:ind w:left="2029" w:hanging="360"/>
      </w:pPr>
      <w:rPr>
        <w:rFonts w:ascii="Symbol" w:hAnsi="Symbol" w:hint="default"/>
      </w:rPr>
    </w:lvl>
    <w:lvl w:ilvl="4" w:tplc="0C090003" w:tentative="1">
      <w:start w:val="1"/>
      <w:numFmt w:val="bullet"/>
      <w:lvlText w:val="o"/>
      <w:lvlJc w:val="left"/>
      <w:pPr>
        <w:tabs>
          <w:tab w:val="num" w:pos="2749"/>
        </w:tabs>
        <w:ind w:left="2749" w:hanging="360"/>
      </w:pPr>
      <w:rPr>
        <w:rFonts w:ascii="Courier New" w:hAnsi="Courier New" w:hint="default"/>
      </w:rPr>
    </w:lvl>
    <w:lvl w:ilvl="5" w:tplc="0C090005" w:tentative="1">
      <w:start w:val="1"/>
      <w:numFmt w:val="bullet"/>
      <w:lvlText w:val=""/>
      <w:lvlJc w:val="left"/>
      <w:pPr>
        <w:tabs>
          <w:tab w:val="num" w:pos="3469"/>
        </w:tabs>
        <w:ind w:left="3469" w:hanging="360"/>
      </w:pPr>
      <w:rPr>
        <w:rFonts w:ascii="Wingdings" w:hAnsi="Wingdings" w:hint="default"/>
      </w:rPr>
    </w:lvl>
    <w:lvl w:ilvl="6" w:tplc="0C090001" w:tentative="1">
      <w:start w:val="1"/>
      <w:numFmt w:val="bullet"/>
      <w:lvlText w:val=""/>
      <w:lvlJc w:val="left"/>
      <w:pPr>
        <w:tabs>
          <w:tab w:val="num" w:pos="4189"/>
        </w:tabs>
        <w:ind w:left="4189" w:hanging="360"/>
      </w:pPr>
      <w:rPr>
        <w:rFonts w:ascii="Symbol" w:hAnsi="Symbol" w:hint="default"/>
      </w:rPr>
    </w:lvl>
    <w:lvl w:ilvl="7" w:tplc="0C090003" w:tentative="1">
      <w:start w:val="1"/>
      <w:numFmt w:val="bullet"/>
      <w:lvlText w:val="o"/>
      <w:lvlJc w:val="left"/>
      <w:pPr>
        <w:tabs>
          <w:tab w:val="num" w:pos="4909"/>
        </w:tabs>
        <w:ind w:left="4909" w:hanging="360"/>
      </w:pPr>
      <w:rPr>
        <w:rFonts w:ascii="Courier New" w:hAnsi="Courier New" w:hint="default"/>
      </w:rPr>
    </w:lvl>
    <w:lvl w:ilvl="8" w:tplc="0C090005" w:tentative="1">
      <w:start w:val="1"/>
      <w:numFmt w:val="bullet"/>
      <w:lvlText w:val=""/>
      <w:lvlJc w:val="left"/>
      <w:pPr>
        <w:tabs>
          <w:tab w:val="num" w:pos="5629"/>
        </w:tabs>
        <w:ind w:left="5629" w:hanging="360"/>
      </w:pPr>
      <w:rPr>
        <w:rFonts w:ascii="Wingdings" w:hAnsi="Wingdings" w:hint="default"/>
      </w:rPr>
    </w:lvl>
  </w:abstractNum>
  <w:abstractNum w:abstractNumId="20">
    <w:nsid w:val="2DB24A9E"/>
    <w:multiLevelType w:val="hybridMultilevel"/>
    <w:tmpl w:val="A000C32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3312D6B"/>
    <w:multiLevelType w:val="hybridMultilevel"/>
    <w:tmpl w:val="2A382B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376907CC"/>
    <w:multiLevelType w:val="hybridMultilevel"/>
    <w:tmpl w:val="9EE89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9FB0783"/>
    <w:multiLevelType w:val="hybridMultilevel"/>
    <w:tmpl w:val="A8DA5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EFB6237"/>
    <w:multiLevelType w:val="hybridMultilevel"/>
    <w:tmpl w:val="5B7AF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C2B60FB"/>
    <w:multiLevelType w:val="hybridMultilevel"/>
    <w:tmpl w:val="8E084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CAB085E"/>
    <w:multiLevelType w:val="hybridMultilevel"/>
    <w:tmpl w:val="48F6654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506E4182"/>
    <w:multiLevelType w:val="hybridMultilevel"/>
    <w:tmpl w:val="D35C0F2A"/>
    <w:lvl w:ilvl="0" w:tplc="FD9867E8">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522B7E25"/>
    <w:multiLevelType w:val="hybridMultilevel"/>
    <w:tmpl w:val="585C2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24E48B3"/>
    <w:multiLevelType w:val="hybridMultilevel"/>
    <w:tmpl w:val="71F06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56F593E"/>
    <w:multiLevelType w:val="hybridMultilevel"/>
    <w:tmpl w:val="D9D20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62F1FF4"/>
    <w:multiLevelType w:val="hybridMultilevel"/>
    <w:tmpl w:val="73F8587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5D821B4F"/>
    <w:multiLevelType w:val="hybridMultilevel"/>
    <w:tmpl w:val="CF905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19611F3"/>
    <w:multiLevelType w:val="hybridMultilevel"/>
    <w:tmpl w:val="7C96F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30A4E69"/>
    <w:multiLevelType w:val="hybridMultilevel"/>
    <w:tmpl w:val="B582A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7D40DC1"/>
    <w:multiLevelType w:val="hybridMultilevel"/>
    <w:tmpl w:val="ABCAC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93F57F5"/>
    <w:multiLevelType w:val="hybridMultilevel"/>
    <w:tmpl w:val="1610B0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6A837CA4"/>
    <w:multiLevelType w:val="hybridMultilevel"/>
    <w:tmpl w:val="E618B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DE53D0F"/>
    <w:multiLevelType w:val="hybridMultilevel"/>
    <w:tmpl w:val="4AB0A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04C6BF5"/>
    <w:multiLevelType w:val="hybridMultilevel"/>
    <w:tmpl w:val="B1EAE0C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nsid w:val="72FB4634"/>
    <w:multiLevelType w:val="hybridMultilevel"/>
    <w:tmpl w:val="ECE6C752"/>
    <w:lvl w:ilvl="0" w:tplc="0C090001">
      <w:start w:val="1"/>
      <w:numFmt w:val="bullet"/>
      <w:lvlText w:val=""/>
      <w:lvlJc w:val="left"/>
      <w:pPr>
        <w:ind w:left="761" w:hanging="360"/>
      </w:pPr>
      <w:rPr>
        <w:rFonts w:ascii="Symbol" w:hAnsi="Symbol" w:hint="default"/>
      </w:rPr>
    </w:lvl>
    <w:lvl w:ilvl="1" w:tplc="0C090003" w:tentative="1">
      <w:start w:val="1"/>
      <w:numFmt w:val="bullet"/>
      <w:lvlText w:val="o"/>
      <w:lvlJc w:val="left"/>
      <w:pPr>
        <w:ind w:left="1481" w:hanging="360"/>
      </w:pPr>
      <w:rPr>
        <w:rFonts w:ascii="Courier New" w:hAnsi="Courier New" w:cs="Courier New" w:hint="default"/>
      </w:rPr>
    </w:lvl>
    <w:lvl w:ilvl="2" w:tplc="0C090005" w:tentative="1">
      <w:start w:val="1"/>
      <w:numFmt w:val="bullet"/>
      <w:lvlText w:val=""/>
      <w:lvlJc w:val="left"/>
      <w:pPr>
        <w:ind w:left="2201" w:hanging="360"/>
      </w:pPr>
      <w:rPr>
        <w:rFonts w:ascii="Wingdings" w:hAnsi="Wingdings" w:hint="default"/>
      </w:rPr>
    </w:lvl>
    <w:lvl w:ilvl="3" w:tplc="0C090001" w:tentative="1">
      <w:start w:val="1"/>
      <w:numFmt w:val="bullet"/>
      <w:lvlText w:val=""/>
      <w:lvlJc w:val="left"/>
      <w:pPr>
        <w:ind w:left="2921" w:hanging="360"/>
      </w:pPr>
      <w:rPr>
        <w:rFonts w:ascii="Symbol" w:hAnsi="Symbol" w:hint="default"/>
      </w:rPr>
    </w:lvl>
    <w:lvl w:ilvl="4" w:tplc="0C090003" w:tentative="1">
      <w:start w:val="1"/>
      <w:numFmt w:val="bullet"/>
      <w:lvlText w:val="o"/>
      <w:lvlJc w:val="left"/>
      <w:pPr>
        <w:ind w:left="3641" w:hanging="360"/>
      </w:pPr>
      <w:rPr>
        <w:rFonts w:ascii="Courier New" w:hAnsi="Courier New" w:cs="Courier New" w:hint="default"/>
      </w:rPr>
    </w:lvl>
    <w:lvl w:ilvl="5" w:tplc="0C090005" w:tentative="1">
      <w:start w:val="1"/>
      <w:numFmt w:val="bullet"/>
      <w:lvlText w:val=""/>
      <w:lvlJc w:val="left"/>
      <w:pPr>
        <w:ind w:left="4361" w:hanging="360"/>
      </w:pPr>
      <w:rPr>
        <w:rFonts w:ascii="Wingdings" w:hAnsi="Wingdings" w:hint="default"/>
      </w:rPr>
    </w:lvl>
    <w:lvl w:ilvl="6" w:tplc="0C090001" w:tentative="1">
      <w:start w:val="1"/>
      <w:numFmt w:val="bullet"/>
      <w:lvlText w:val=""/>
      <w:lvlJc w:val="left"/>
      <w:pPr>
        <w:ind w:left="5081" w:hanging="360"/>
      </w:pPr>
      <w:rPr>
        <w:rFonts w:ascii="Symbol" w:hAnsi="Symbol" w:hint="default"/>
      </w:rPr>
    </w:lvl>
    <w:lvl w:ilvl="7" w:tplc="0C090003" w:tentative="1">
      <w:start w:val="1"/>
      <w:numFmt w:val="bullet"/>
      <w:lvlText w:val="o"/>
      <w:lvlJc w:val="left"/>
      <w:pPr>
        <w:ind w:left="5801" w:hanging="360"/>
      </w:pPr>
      <w:rPr>
        <w:rFonts w:ascii="Courier New" w:hAnsi="Courier New" w:cs="Courier New" w:hint="default"/>
      </w:rPr>
    </w:lvl>
    <w:lvl w:ilvl="8" w:tplc="0C090005" w:tentative="1">
      <w:start w:val="1"/>
      <w:numFmt w:val="bullet"/>
      <w:lvlText w:val=""/>
      <w:lvlJc w:val="left"/>
      <w:pPr>
        <w:ind w:left="6521" w:hanging="360"/>
      </w:pPr>
      <w:rPr>
        <w:rFonts w:ascii="Wingdings" w:hAnsi="Wingdings" w:hint="default"/>
      </w:rPr>
    </w:lvl>
  </w:abstractNum>
  <w:abstractNum w:abstractNumId="41">
    <w:nsid w:val="73805553"/>
    <w:multiLevelType w:val="hybridMultilevel"/>
    <w:tmpl w:val="3D02D9F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nsid w:val="7BBE0280"/>
    <w:multiLevelType w:val="hybridMultilevel"/>
    <w:tmpl w:val="336C2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BD9004A"/>
    <w:multiLevelType w:val="hybridMultilevel"/>
    <w:tmpl w:val="343E89CA"/>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nsid w:val="7E7E7A69"/>
    <w:multiLevelType w:val="hybridMultilevel"/>
    <w:tmpl w:val="DF22C71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43"/>
  </w:num>
  <w:num w:numId="2">
    <w:abstractNumId w:val="41"/>
  </w:num>
  <w:num w:numId="3">
    <w:abstractNumId w:val="21"/>
  </w:num>
  <w:num w:numId="4">
    <w:abstractNumId w:val="39"/>
  </w:num>
  <w:num w:numId="5">
    <w:abstractNumId w:val="44"/>
  </w:num>
  <w:num w:numId="6">
    <w:abstractNumId w:val="31"/>
  </w:num>
  <w:num w:numId="7">
    <w:abstractNumId w:val="26"/>
  </w:num>
  <w:num w:numId="8">
    <w:abstractNumId w:val="12"/>
  </w:num>
  <w:num w:numId="9">
    <w:abstractNumId w:val="27"/>
  </w:num>
  <w:num w:numId="10">
    <w:abstractNumId w:val="42"/>
  </w:num>
  <w:num w:numId="11">
    <w:abstractNumId w:val="15"/>
  </w:num>
  <w:num w:numId="12">
    <w:abstractNumId w:val="23"/>
  </w:num>
  <w:num w:numId="13">
    <w:abstractNumId w:val="24"/>
  </w:num>
  <w:num w:numId="14">
    <w:abstractNumId w:val="28"/>
  </w:num>
  <w:num w:numId="15">
    <w:abstractNumId w:val="37"/>
  </w:num>
  <w:num w:numId="16">
    <w:abstractNumId w:val="13"/>
  </w:num>
  <w:num w:numId="17">
    <w:abstractNumId w:val="40"/>
  </w:num>
  <w:num w:numId="18">
    <w:abstractNumId w:val="32"/>
  </w:num>
  <w:num w:numId="19">
    <w:abstractNumId w:val="22"/>
  </w:num>
  <w:num w:numId="20">
    <w:abstractNumId w:val="30"/>
  </w:num>
  <w:num w:numId="21">
    <w:abstractNumId w:val="38"/>
  </w:num>
  <w:num w:numId="22">
    <w:abstractNumId w:val="36"/>
  </w:num>
  <w:num w:numId="23">
    <w:abstractNumId w:val="10"/>
  </w:num>
  <w:num w:numId="24">
    <w:abstractNumId w:val="35"/>
  </w:num>
  <w:num w:numId="25">
    <w:abstractNumId w:val="25"/>
  </w:num>
  <w:num w:numId="26">
    <w:abstractNumId w:val="17"/>
  </w:num>
  <w:num w:numId="27">
    <w:abstractNumId w:val="14"/>
  </w:num>
  <w:num w:numId="28">
    <w:abstractNumId w:val="18"/>
  </w:num>
  <w:num w:numId="29">
    <w:abstractNumId w:val="16"/>
  </w:num>
  <w:num w:numId="30">
    <w:abstractNumId w:val="33"/>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11"/>
  </w:num>
  <w:num w:numId="42">
    <w:abstractNumId w:val="29"/>
  </w:num>
  <w:num w:numId="43">
    <w:abstractNumId w:val="20"/>
  </w:num>
  <w:num w:numId="44">
    <w:abstractNumId w:val="3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embedTrueTypeFonts/>
  <w:saveSubset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4B8"/>
    <w:rsid w:val="0000033C"/>
    <w:rsid w:val="00004D74"/>
    <w:rsid w:val="00025393"/>
    <w:rsid w:val="00026A7C"/>
    <w:rsid w:val="000329D0"/>
    <w:rsid w:val="000330F8"/>
    <w:rsid w:val="00036DF0"/>
    <w:rsid w:val="00052AA1"/>
    <w:rsid w:val="0005778C"/>
    <w:rsid w:val="000616D0"/>
    <w:rsid w:val="000870D6"/>
    <w:rsid w:val="0009436F"/>
    <w:rsid w:val="00095A4C"/>
    <w:rsid w:val="000A11BD"/>
    <w:rsid w:val="000A4219"/>
    <w:rsid w:val="000A504C"/>
    <w:rsid w:val="000B00F9"/>
    <w:rsid w:val="000B07DB"/>
    <w:rsid w:val="000B0D5F"/>
    <w:rsid w:val="000B14C7"/>
    <w:rsid w:val="000B40E7"/>
    <w:rsid w:val="000B6FDC"/>
    <w:rsid w:val="000C24C8"/>
    <w:rsid w:val="000C52EE"/>
    <w:rsid w:val="000D4EDF"/>
    <w:rsid w:val="000E0756"/>
    <w:rsid w:val="000E249C"/>
    <w:rsid w:val="000F52D6"/>
    <w:rsid w:val="00102021"/>
    <w:rsid w:val="0010436C"/>
    <w:rsid w:val="00104CCC"/>
    <w:rsid w:val="00105A48"/>
    <w:rsid w:val="00105D5D"/>
    <w:rsid w:val="00107AD7"/>
    <w:rsid w:val="00107AF3"/>
    <w:rsid w:val="00107E87"/>
    <w:rsid w:val="00114021"/>
    <w:rsid w:val="00114739"/>
    <w:rsid w:val="00116CB7"/>
    <w:rsid w:val="00120926"/>
    <w:rsid w:val="00132F07"/>
    <w:rsid w:val="001331AD"/>
    <w:rsid w:val="001370DF"/>
    <w:rsid w:val="001413D9"/>
    <w:rsid w:val="00144D7F"/>
    <w:rsid w:val="00151CDD"/>
    <w:rsid w:val="00153F8D"/>
    <w:rsid w:val="00163F70"/>
    <w:rsid w:val="001676C2"/>
    <w:rsid w:val="00175DB6"/>
    <w:rsid w:val="001760A7"/>
    <w:rsid w:val="00197F0A"/>
    <w:rsid w:val="001A3673"/>
    <w:rsid w:val="001A3A0A"/>
    <w:rsid w:val="001A7B6D"/>
    <w:rsid w:val="001B2F77"/>
    <w:rsid w:val="001B4A8B"/>
    <w:rsid w:val="001B6728"/>
    <w:rsid w:val="001B7418"/>
    <w:rsid w:val="001C1315"/>
    <w:rsid w:val="001C1F0D"/>
    <w:rsid w:val="001D5150"/>
    <w:rsid w:val="001F2754"/>
    <w:rsid w:val="0020111E"/>
    <w:rsid w:val="002036E6"/>
    <w:rsid w:val="0021350A"/>
    <w:rsid w:val="00215341"/>
    <w:rsid w:val="002203E5"/>
    <w:rsid w:val="00236647"/>
    <w:rsid w:val="00261773"/>
    <w:rsid w:val="00273C17"/>
    <w:rsid w:val="002749AB"/>
    <w:rsid w:val="00274B3A"/>
    <w:rsid w:val="00274F60"/>
    <w:rsid w:val="00281EA1"/>
    <w:rsid w:val="00283349"/>
    <w:rsid w:val="00284D3C"/>
    <w:rsid w:val="00287B5F"/>
    <w:rsid w:val="00287DEB"/>
    <w:rsid w:val="00292F8C"/>
    <w:rsid w:val="00293136"/>
    <w:rsid w:val="002A048B"/>
    <w:rsid w:val="002A1CAD"/>
    <w:rsid w:val="002A1DA9"/>
    <w:rsid w:val="002A3CA4"/>
    <w:rsid w:val="002A4207"/>
    <w:rsid w:val="002A5C8B"/>
    <w:rsid w:val="002A7BFE"/>
    <w:rsid w:val="002B2F60"/>
    <w:rsid w:val="002B5DBD"/>
    <w:rsid w:val="002C27A8"/>
    <w:rsid w:val="002C79C2"/>
    <w:rsid w:val="002D397A"/>
    <w:rsid w:val="002E1B73"/>
    <w:rsid w:val="002F4829"/>
    <w:rsid w:val="003035E4"/>
    <w:rsid w:val="00306548"/>
    <w:rsid w:val="00312808"/>
    <w:rsid w:val="003167F1"/>
    <w:rsid w:val="003237C6"/>
    <w:rsid w:val="00326D80"/>
    <w:rsid w:val="00334CEA"/>
    <w:rsid w:val="003402DB"/>
    <w:rsid w:val="00341851"/>
    <w:rsid w:val="00344EAE"/>
    <w:rsid w:val="00350740"/>
    <w:rsid w:val="00352BE0"/>
    <w:rsid w:val="0036472B"/>
    <w:rsid w:val="00366EF7"/>
    <w:rsid w:val="00372B69"/>
    <w:rsid w:val="00386183"/>
    <w:rsid w:val="0039428A"/>
    <w:rsid w:val="003942A5"/>
    <w:rsid w:val="003A4206"/>
    <w:rsid w:val="003A61D6"/>
    <w:rsid w:val="003A7338"/>
    <w:rsid w:val="003B4C5B"/>
    <w:rsid w:val="003B514F"/>
    <w:rsid w:val="003B745A"/>
    <w:rsid w:val="003C31E8"/>
    <w:rsid w:val="003E2D55"/>
    <w:rsid w:val="003E35B9"/>
    <w:rsid w:val="003E63B2"/>
    <w:rsid w:val="003E733B"/>
    <w:rsid w:val="0040078B"/>
    <w:rsid w:val="00400A1D"/>
    <w:rsid w:val="004016DF"/>
    <w:rsid w:val="00413345"/>
    <w:rsid w:val="00420C19"/>
    <w:rsid w:val="004314E7"/>
    <w:rsid w:val="0043603E"/>
    <w:rsid w:val="00450D8D"/>
    <w:rsid w:val="0045410B"/>
    <w:rsid w:val="00455EED"/>
    <w:rsid w:val="004627CF"/>
    <w:rsid w:val="00464D9C"/>
    <w:rsid w:val="004759B0"/>
    <w:rsid w:val="00495F5A"/>
    <w:rsid w:val="004A1FEC"/>
    <w:rsid w:val="004A68BA"/>
    <w:rsid w:val="004B2E01"/>
    <w:rsid w:val="004B320E"/>
    <w:rsid w:val="004C68BC"/>
    <w:rsid w:val="004C70BF"/>
    <w:rsid w:val="004D7DFE"/>
    <w:rsid w:val="004E3198"/>
    <w:rsid w:val="004F103F"/>
    <w:rsid w:val="004F6F5B"/>
    <w:rsid w:val="004F7863"/>
    <w:rsid w:val="005040C8"/>
    <w:rsid w:val="00504154"/>
    <w:rsid w:val="00506B2A"/>
    <w:rsid w:val="00506F4F"/>
    <w:rsid w:val="005108EC"/>
    <w:rsid w:val="0052081B"/>
    <w:rsid w:val="00520A97"/>
    <w:rsid w:val="00522DD4"/>
    <w:rsid w:val="00525DDC"/>
    <w:rsid w:val="00535828"/>
    <w:rsid w:val="0054147D"/>
    <w:rsid w:val="0054362A"/>
    <w:rsid w:val="00543B54"/>
    <w:rsid w:val="00552DD9"/>
    <w:rsid w:val="00563C8C"/>
    <w:rsid w:val="0057193C"/>
    <w:rsid w:val="0058183B"/>
    <w:rsid w:val="00583B0A"/>
    <w:rsid w:val="00587325"/>
    <w:rsid w:val="00590CF1"/>
    <w:rsid w:val="00591F69"/>
    <w:rsid w:val="00595F0A"/>
    <w:rsid w:val="005A5A72"/>
    <w:rsid w:val="005B2651"/>
    <w:rsid w:val="005B79EF"/>
    <w:rsid w:val="005E5530"/>
    <w:rsid w:val="00601437"/>
    <w:rsid w:val="00602492"/>
    <w:rsid w:val="00607CD9"/>
    <w:rsid w:val="00611610"/>
    <w:rsid w:val="00611C1A"/>
    <w:rsid w:val="00612A82"/>
    <w:rsid w:val="00617CA0"/>
    <w:rsid w:val="00621798"/>
    <w:rsid w:val="00626683"/>
    <w:rsid w:val="00640DEC"/>
    <w:rsid w:val="0064561D"/>
    <w:rsid w:val="006577D3"/>
    <w:rsid w:val="00665B52"/>
    <w:rsid w:val="00665CC8"/>
    <w:rsid w:val="0066676F"/>
    <w:rsid w:val="00667D8F"/>
    <w:rsid w:val="00675DBF"/>
    <w:rsid w:val="00677766"/>
    <w:rsid w:val="00684236"/>
    <w:rsid w:val="00693CC4"/>
    <w:rsid w:val="006A4857"/>
    <w:rsid w:val="006A5E75"/>
    <w:rsid w:val="006A646B"/>
    <w:rsid w:val="006C6C0C"/>
    <w:rsid w:val="006D3401"/>
    <w:rsid w:val="006E26A6"/>
    <w:rsid w:val="006E63D8"/>
    <w:rsid w:val="006E79E3"/>
    <w:rsid w:val="006F1564"/>
    <w:rsid w:val="006F73B4"/>
    <w:rsid w:val="0070133D"/>
    <w:rsid w:val="00707814"/>
    <w:rsid w:val="00712E06"/>
    <w:rsid w:val="007179A8"/>
    <w:rsid w:val="0073028F"/>
    <w:rsid w:val="00730844"/>
    <w:rsid w:val="00732EA4"/>
    <w:rsid w:val="00732F1C"/>
    <w:rsid w:val="00734CF8"/>
    <w:rsid w:val="007360DC"/>
    <w:rsid w:val="0074638C"/>
    <w:rsid w:val="0075482C"/>
    <w:rsid w:val="00760D2D"/>
    <w:rsid w:val="0076329D"/>
    <w:rsid w:val="0077586D"/>
    <w:rsid w:val="00776963"/>
    <w:rsid w:val="00777D8E"/>
    <w:rsid w:val="00780765"/>
    <w:rsid w:val="00780CA8"/>
    <w:rsid w:val="00785451"/>
    <w:rsid w:val="00787519"/>
    <w:rsid w:val="007A31CD"/>
    <w:rsid w:val="007B396E"/>
    <w:rsid w:val="007B3CF3"/>
    <w:rsid w:val="007B4273"/>
    <w:rsid w:val="007C287A"/>
    <w:rsid w:val="007C57B0"/>
    <w:rsid w:val="007C6EF0"/>
    <w:rsid w:val="007C79C1"/>
    <w:rsid w:val="007D5035"/>
    <w:rsid w:val="007E1008"/>
    <w:rsid w:val="007E2C2F"/>
    <w:rsid w:val="007E48BE"/>
    <w:rsid w:val="007E5574"/>
    <w:rsid w:val="007E584E"/>
    <w:rsid w:val="007F5FF6"/>
    <w:rsid w:val="00804272"/>
    <w:rsid w:val="00806AF2"/>
    <w:rsid w:val="00820A62"/>
    <w:rsid w:val="00827E9D"/>
    <w:rsid w:val="00830F26"/>
    <w:rsid w:val="00832E9A"/>
    <w:rsid w:val="00834943"/>
    <w:rsid w:val="008575F2"/>
    <w:rsid w:val="0086461E"/>
    <w:rsid w:val="00870764"/>
    <w:rsid w:val="008761AD"/>
    <w:rsid w:val="00885FEE"/>
    <w:rsid w:val="008907F8"/>
    <w:rsid w:val="00891514"/>
    <w:rsid w:val="00891A4F"/>
    <w:rsid w:val="008936D5"/>
    <w:rsid w:val="00893809"/>
    <w:rsid w:val="008A4F24"/>
    <w:rsid w:val="008C389A"/>
    <w:rsid w:val="008C5E9E"/>
    <w:rsid w:val="008C65C9"/>
    <w:rsid w:val="008E33A1"/>
    <w:rsid w:val="008E4939"/>
    <w:rsid w:val="008E6F72"/>
    <w:rsid w:val="008E7082"/>
    <w:rsid w:val="008F1458"/>
    <w:rsid w:val="008F6046"/>
    <w:rsid w:val="00901499"/>
    <w:rsid w:val="00903561"/>
    <w:rsid w:val="009050BF"/>
    <w:rsid w:val="0090739A"/>
    <w:rsid w:val="009113E3"/>
    <w:rsid w:val="00912FCD"/>
    <w:rsid w:val="00917081"/>
    <w:rsid w:val="00927D27"/>
    <w:rsid w:val="009330CA"/>
    <w:rsid w:val="00933FD6"/>
    <w:rsid w:val="009377D7"/>
    <w:rsid w:val="009538F9"/>
    <w:rsid w:val="00953F75"/>
    <w:rsid w:val="00954F0A"/>
    <w:rsid w:val="00957571"/>
    <w:rsid w:val="00957AFE"/>
    <w:rsid w:val="00971C38"/>
    <w:rsid w:val="0097675E"/>
    <w:rsid w:val="009833EE"/>
    <w:rsid w:val="00984010"/>
    <w:rsid w:val="009879EB"/>
    <w:rsid w:val="009939F5"/>
    <w:rsid w:val="00995A48"/>
    <w:rsid w:val="009A0DE6"/>
    <w:rsid w:val="009A7160"/>
    <w:rsid w:val="009A7830"/>
    <w:rsid w:val="009C514D"/>
    <w:rsid w:val="009D0662"/>
    <w:rsid w:val="009D0753"/>
    <w:rsid w:val="009D6030"/>
    <w:rsid w:val="009D6CF7"/>
    <w:rsid w:val="009E578F"/>
    <w:rsid w:val="009F2ECE"/>
    <w:rsid w:val="009F5E3A"/>
    <w:rsid w:val="009F71C6"/>
    <w:rsid w:val="00A02D3D"/>
    <w:rsid w:val="00A06399"/>
    <w:rsid w:val="00A108CD"/>
    <w:rsid w:val="00A12BA5"/>
    <w:rsid w:val="00A150C6"/>
    <w:rsid w:val="00A15970"/>
    <w:rsid w:val="00A169F5"/>
    <w:rsid w:val="00A21139"/>
    <w:rsid w:val="00A216D4"/>
    <w:rsid w:val="00A251E0"/>
    <w:rsid w:val="00A33D0C"/>
    <w:rsid w:val="00A33E73"/>
    <w:rsid w:val="00A355B9"/>
    <w:rsid w:val="00A37BCB"/>
    <w:rsid w:val="00A4294E"/>
    <w:rsid w:val="00A442E6"/>
    <w:rsid w:val="00A47094"/>
    <w:rsid w:val="00A52304"/>
    <w:rsid w:val="00A56153"/>
    <w:rsid w:val="00A6524B"/>
    <w:rsid w:val="00A72E73"/>
    <w:rsid w:val="00A85E6F"/>
    <w:rsid w:val="00A917C4"/>
    <w:rsid w:val="00A9203A"/>
    <w:rsid w:val="00A93601"/>
    <w:rsid w:val="00AA074A"/>
    <w:rsid w:val="00AA6B76"/>
    <w:rsid w:val="00AB0224"/>
    <w:rsid w:val="00AB0647"/>
    <w:rsid w:val="00AC4F2B"/>
    <w:rsid w:val="00AD2D40"/>
    <w:rsid w:val="00AD4624"/>
    <w:rsid w:val="00AD5D09"/>
    <w:rsid w:val="00AD7DD8"/>
    <w:rsid w:val="00AE1148"/>
    <w:rsid w:val="00AE6943"/>
    <w:rsid w:val="00AE69D7"/>
    <w:rsid w:val="00AF24EE"/>
    <w:rsid w:val="00AF4D11"/>
    <w:rsid w:val="00B04285"/>
    <w:rsid w:val="00B13228"/>
    <w:rsid w:val="00B13E1A"/>
    <w:rsid w:val="00B22A65"/>
    <w:rsid w:val="00B2699E"/>
    <w:rsid w:val="00B32D9C"/>
    <w:rsid w:val="00B42FC9"/>
    <w:rsid w:val="00B44160"/>
    <w:rsid w:val="00B44859"/>
    <w:rsid w:val="00B46647"/>
    <w:rsid w:val="00B477D8"/>
    <w:rsid w:val="00B57825"/>
    <w:rsid w:val="00B63E84"/>
    <w:rsid w:val="00B64D3A"/>
    <w:rsid w:val="00B80C9D"/>
    <w:rsid w:val="00B8363A"/>
    <w:rsid w:val="00B9611D"/>
    <w:rsid w:val="00BA025B"/>
    <w:rsid w:val="00BA0BC4"/>
    <w:rsid w:val="00BA39A8"/>
    <w:rsid w:val="00BA5E58"/>
    <w:rsid w:val="00BA6199"/>
    <w:rsid w:val="00BB3F34"/>
    <w:rsid w:val="00BB4842"/>
    <w:rsid w:val="00BB6351"/>
    <w:rsid w:val="00BC5C02"/>
    <w:rsid w:val="00BD47E7"/>
    <w:rsid w:val="00BF3588"/>
    <w:rsid w:val="00C02446"/>
    <w:rsid w:val="00C2130F"/>
    <w:rsid w:val="00C25EB6"/>
    <w:rsid w:val="00C34B0C"/>
    <w:rsid w:val="00C52964"/>
    <w:rsid w:val="00C56885"/>
    <w:rsid w:val="00C7476B"/>
    <w:rsid w:val="00C818BF"/>
    <w:rsid w:val="00C94600"/>
    <w:rsid w:val="00CA2695"/>
    <w:rsid w:val="00CA333E"/>
    <w:rsid w:val="00CA76FA"/>
    <w:rsid w:val="00CB1E8D"/>
    <w:rsid w:val="00CB43F7"/>
    <w:rsid w:val="00CB6C25"/>
    <w:rsid w:val="00CC5A99"/>
    <w:rsid w:val="00CD0409"/>
    <w:rsid w:val="00CD28D1"/>
    <w:rsid w:val="00CE013C"/>
    <w:rsid w:val="00CE1D56"/>
    <w:rsid w:val="00CF0366"/>
    <w:rsid w:val="00CF6FEC"/>
    <w:rsid w:val="00D00C69"/>
    <w:rsid w:val="00D1290D"/>
    <w:rsid w:val="00D15554"/>
    <w:rsid w:val="00D171BA"/>
    <w:rsid w:val="00D1791B"/>
    <w:rsid w:val="00D22167"/>
    <w:rsid w:val="00D229D4"/>
    <w:rsid w:val="00D2438C"/>
    <w:rsid w:val="00D24C84"/>
    <w:rsid w:val="00D27B15"/>
    <w:rsid w:val="00D31224"/>
    <w:rsid w:val="00D3205B"/>
    <w:rsid w:val="00D40FAA"/>
    <w:rsid w:val="00D476CE"/>
    <w:rsid w:val="00D56428"/>
    <w:rsid w:val="00D600F8"/>
    <w:rsid w:val="00D66EE9"/>
    <w:rsid w:val="00D710AC"/>
    <w:rsid w:val="00D7190A"/>
    <w:rsid w:val="00D72617"/>
    <w:rsid w:val="00D72F58"/>
    <w:rsid w:val="00D84F52"/>
    <w:rsid w:val="00D86AC9"/>
    <w:rsid w:val="00D90DF0"/>
    <w:rsid w:val="00D91414"/>
    <w:rsid w:val="00D953A2"/>
    <w:rsid w:val="00DA15D9"/>
    <w:rsid w:val="00DA7039"/>
    <w:rsid w:val="00DB109B"/>
    <w:rsid w:val="00DC0D4E"/>
    <w:rsid w:val="00DC6A6A"/>
    <w:rsid w:val="00DD03B3"/>
    <w:rsid w:val="00DE1FDD"/>
    <w:rsid w:val="00DE3BC9"/>
    <w:rsid w:val="00DF1BDF"/>
    <w:rsid w:val="00DF60F9"/>
    <w:rsid w:val="00DF7793"/>
    <w:rsid w:val="00E0539D"/>
    <w:rsid w:val="00E144FB"/>
    <w:rsid w:val="00E14BB3"/>
    <w:rsid w:val="00E163A1"/>
    <w:rsid w:val="00E20613"/>
    <w:rsid w:val="00E23C06"/>
    <w:rsid w:val="00E27B56"/>
    <w:rsid w:val="00E3415A"/>
    <w:rsid w:val="00E43E46"/>
    <w:rsid w:val="00E44170"/>
    <w:rsid w:val="00E44FB5"/>
    <w:rsid w:val="00E52D09"/>
    <w:rsid w:val="00E53478"/>
    <w:rsid w:val="00E53D49"/>
    <w:rsid w:val="00E56D39"/>
    <w:rsid w:val="00E61C70"/>
    <w:rsid w:val="00E6500F"/>
    <w:rsid w:val="00E672F4"/>
    <w:rsid w:val="00E70194"/>
    <w:rsid w:val="00E70244"/>
    <w:rsid w:val="00E7408E"/>
    <w:rsid w:val="00E837B0"/>
    <w:rsid w:val="00E84437"/>
    <w:rsid w:val="00E8574F"/>
    <w:rsid w:val="00E8754C"/>
    <w:rsid w:val="00E93FB9"/>
    <w:rsid w:val="00E97230"/>
    <w:rsid w:val="00EA09BB"/>
    <w:rsid w:val="00EB4854"/>
    <w:rsid w:val="00EC0308"/>
    <w:rsid w:val="00EC3A6F"/>
    <w:rsid w:val="00EC3D39"/>
    <w:rsid w:val="00ED35C1"/>
    <w:rsid w:val="00ED4342"/>
    <w:rsid w:val="00ED5756"/>
    <w:rsid w:val="00ED65EB"/>
    <w:rsid w:val="00EE68EC"/>
    <w:rsid w:val="00EF4304"/>
    <w:rsid w:val="00EF472F"/>
    <w:rsid w:val="00EF4C36"/>
    <w:rsid w:val="00F043FD"/>
    <w:rsid w:val="00F046B9"/>
    <w:rsid w:val="00F115DB"/>
    <w:rsid w:val="00F15A66"/>
    <w:rsid w:val="00F17207"/>
    <w:rsid w:val="00F21429"/>
    <w:rsid w:val="00F24CA3"/>
    <w:rsid w:val="00F3142B"/>
    <w:rsid w:val="00F3408E"/>
    <w:rsid w:val="00F54989"/>
    <w:rsid w:val="00F64358"/>
    <w:rsid w:val="00F75318"/>
    <w:rsid w:val="00F75BB8"/>
    <w:rsid w:val="00F76488"/>
    <w:rsid w:val="00F7772C"/>
    <w:rsid w:val="00F81B93"/>
    <w:rsid w:val="00F81E57"/>
    <w:rsid w:val="00F86639"/>
    <w:rsid w:val="00F8672F"/>
    <w:rsid w:val="00F87B5D"/>
    <w:rsid w:val="00F87EDA"/>
    <w:rsid w:val="00FA086B"/>
    <w:rsid w:val="00FB0E7F"/>
    <w:rsid w:val="00FB131B"/>
    <w:rsid w:val="00FC2922"/>
    <w:rsid w:val="00FC29B1"/>
    <w:rsid w:val="00FE3F5E"/>
    <w:rsid w:val="00FE54B8"/>
    <w:rsid w:val="00FE682A"/>
    <w:rsid w:val="00FF35DA"/>
    <w:rsid w:val="00FF3A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A086B"/>
    <w:pPr>
      <w:spacing w:before="180"/>
    </w:pPr>
    <w:rPr>
      <w:sz w:val="22"/>
      <w:szCs w:val="24"/>
    </w:rPr>
  </w:style>
  <w:style w:type="paragraph" w:styleId="Heading1">
    <w:name w:val="heading 1"/>
    <w:basedOn w:val="Heading2"/>
    <w:next w:val="Normal"/>
    <w:link w:val="Heading1Char"/>
    <w:qFormat/>
    <w:rsid w:val="00AA6B76"/>
    <w:pPr>
      <w:ind w:left="0" w:firstLine="0"/>
      <w:jc w:val="center"/>
      <w:outlineLvl w:val="0"/>
    </w:pPr>
    <w:rPr>
      <w:rFonts w:ascii="Times New Roman" w:hAnsi="Times New Roman"/>
      <w:sz w:val="28"/>
    </w:rPr>
  </w:style>
  <w:style w:type="paragraph" w:styleId="Heading2">
    <w:name w:val="heading 2"/>
    <w:basedOn w:val="Normal"/>
    <w:next w:val="Normal"/>
    <w:qFormat/>
    <w:rsid w:val="0036472B"/>
    <w:pPr>
      <w:spacing w:before="360"/>
      <w:ind w:left="1452" w:hanging="1452"/>
      <w:outlineLvl w:val="1"/>
    </w:pPr>
    <w:rPr>
      <w:rFonts w:ascii="Times" w:hAnsi="Times"/>
      <w:b/>
      <w:sz w:val="24"/>
    </w:rPr>
  </w:style>
  <w:style w:type="paragraph" w:styleId="Heading3">
    <w:name w:val="heading 3"/>
    <w:basedOn w:val="Heading2"/>
    <w:next w:val="Normal"/>
    <w:qFormat/>
    <w:rsid w:val="00AA6B76"/>
    <w:pPr>
      <w:keepNext/>
      <w:spacing w:before="280"/>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b/>
      <w:bCs/>
      <w:sz w:val="24"/>
    </w:rPr>
  </w:style>
  <w:style w:type="paragraph" w:styleId="Heading6">
    <w:name w:val="heading 6"/>
    <w:basedOn w:val="Heading2"/>
    <w:next w:val="Normal"/>
    <w:link w:val="Heading6Char"/>
    <w:rsid w:val="000616D0"/>
    <w:pPr>
      <w:keepLines/>
      <w:tabs>
        <w:tab w:val="left" w:pos="851"/>
      </w:tabs>
      <w:spacing w:before="240"/>
      <w:outlineLvl w:val="5"/>
    </w:pPr>
    <w:rPr>
      <w:rFonts w:cs="Calibri"/>
      <w:i/>
      <w:i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Normal"/>
    <w:rsid w:val="00ED65EB"/>
    <w:pPr>
      <w:tabs>
        <w:tab w:val="center" w:pos="4153"/>
        <w:tab w:val="right" w:pos="8306"/>
      </w:tabs>
    </w:pPr>
  </w:style>
  <w:style w:type="paragraph" w:styleId="CommentText">
    <w:name w:val="annotation text"/>
    <w:basedOn w:val="Normal"/>
    <w:link w:val="CommentTextChar"/>
    <w:semiHidden/>
    <w:rsid w:val="00FE54B8"/>
    <w:pPr>
      <w:tabs>
        <w:tab w:val="left" w:pos="851"/>
      </w:tabs>
      <w:spacing w:before="120" w:after="120"/>
    </w:pPr>
    <w:rPr>
      <w:rFonts w:ascii="Tahoma" w:hAnsi="Tahoma" w:cs="Tahoma"/>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semiHidden/>
    <w:rsid w:val="00FE54B8"/>
    <w:rPr>
      <w:rFonts w:ascii="Tahoma" w:hAnsi="Tahoma" w:cs="Tahoma"/>
      <w:sz w:val="16"/>
      <w:szCs w:val="16"/>
    </w:rPr>
  </w:style>
  <w:style w:type="character" w:styleId="Hyperlink">
    <w:name w:val="Hyperlink"/>
    <w:uiPriority w:val="99"/>
    <w:rsid w:val="002A4207"/>
    <w:rPr>
      <w:color w:val="0000FF"/>
      <w:u w:val="single"/>
    </w:rPr>
  </w:style>
  <w:style w:type="paragraph" w:styleId="Footer">
    <w:name w:val="footer"/>
    <w:basedOn w:val="Normal"/>
    <w:link w:val="FooterChar"/>
    <w:rsid w:val="00ED65EB"/>
    <w:pPr>
      <w:tabs>
        <w:tab w:val="center" w:pos="4153"/>
        <w:tab w:val="right" w:pos="8306"/>
      </w:tabs>
    </w:pPr>
  </w:style>
  <w:style w:type="table" w:styleId="TableGrid">
    <w:name w:val="Table Grid"/>
    <w:basedOn w:val="TableNormal"/>
    <w:uiPriority w:val="59"/>
    <w:rsid w:val="00F214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szCs w:val="20"/>
    </w:rPr>
  </w:style>
  <w:style w:type="character" w:customStyle="1" w:styleId="st1">
    <w:name w:val="st1"/>
    <w:basedOn w:val="DefaultParagraphFont"/>
    <w:rsid w:val="00FE3F5E"/>
  </w:style>
  <w:style w:type="paragraph" w:styleId="NormalWeb">
    <w:name w:val="Normal (Web)"/>
    <w:basedOn w:val="Normal"/>
    <w:uiPriority w:val="99"/>
    <w:semiHidden/>
    <w:unhideWhenUsed/>
    <w:rsid w:val="008F1458"/>
    <w:pPr>
      <w:spacing w:before="136" w:after="136"/>
    </w:pPr>
  </w:style>
  <w:style w:type="paragraph" w:customStyle="1" w:styleId="subsection">
    <w:name w:val="subsection"/>
    <w:basedOn w:val="Normal"/>
    <w:rsid w:val="00F7772C"/>
    <w:pPr>
      <w:spacing w:before="100" w:beforeAutospacing="1" w:after="100" w:afterAutospacing="1"/>
    </w:pPr>
    <w:rPr>
      <w:sz w:val="24"/>
    </w:rPr>
  </w:style>
  <w:style w:type="paragraph" w:customStyle="1" w:styleId="Normal-AttA">
    <w:name w:val="Normal-AttA"/>
    <w:basedOn w:val="Normal"/>
    <w:link w:val="Normal-AttAChar"/>
    <w:rsid w:val="00F7772C"/>
  </w:style>
  <w:style w:type="character" w:styleId="FollowedHyperlink">
    <w:name w:val="FollowedHyperlink"/>
    <w:uiPriority w:val="99"/>
    <w:semiHidden/>
    <w:unhideWhenUsed/>
    <w:rsid w:val="00287B5F"/>
    <w:rPr>
      <w:color w:val="800080"/>
      <w:u w:val="single"/>
    </w:rPr>
  </w:style>
  <w:style w:type="character" w:customStyle="1" w:styleId="Normal-AttAChar">
    <w:name w:val="Normal-AttA Char"/>
    <w:link w:val="Normal-AttA"/>
    <w:rsid w:val="00F7772C"/>
    <w:rPr>
      <w:sz w:val="23"/>
      <w:szCs w:val="24"/>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i/>
    </w:rPr>
  </w:style>
  <w:style w:type="paragraph" w:customStyle="1" w:styleId="Default">
    <w:name w:val="Default"/>
    <w:rsid w:val="004F7863"/>
    <w:pPr>
      <w:autoSpaceDE w:val="0"/>
      <w:autoSpaceDN w:val="0"/>
      <w:adjustRightInd w:val="0"/>
    </w:pPr>
    <w:rPr>
      <w:color w:val="000000"/>
      <w:sz w:val="24"/>
      <w:szCs w:val="24"/>
    </w:rPr>
  </w:style>
  <w:style w:type="character" w:customStyle="1" w:styleId="NotesChar">
    <w:name w:val="Notes Char"/>
    <w:link w:val="Notes"/>
    <w:rsid w:val="00FA086B"/>
    <w:rPr>
      <w:i/>
      <w:sz w:val="22"/>
      <w:szCs w:val="24"/>
    </w:rPr>
  </w:style>
  <w:style w:type="paragraph" w:customStyle="1" w:styleId="BoxText">
    <w:name w:val="BoxText"/>
    <w:aliases w:val="bt"/>
    <w:basedOn w:val="Normal"/>
    <w:qFormat/>
    <w:rsid w:val="00A52304"/>
    <w:pPr>
      <w:pBdr>
        <w:top w:val="single" w:sz="6" w:space="5" w:color="auto"/>
        <w:left w:val="single" w:sz="6" w:space="5" w:color="auto"/>
        <w:bottom w:val="single" w:sz="6" w:space="5" w:color="auto"/>
        <w:right w:val="single" w:sz="6" w:space="5" w:color="auto"/>
      </w:pBdr>
      <w:spacing w:before="240"/>
      <w:ind w:left="1134"/>
    </w:pPr>
    <w:rPr>
      <w:szCs w:val="20"/>
    </w:rPr>
  </w:style>
  <w:style w:type="character" w:styleId="Emphasis">
    <w:name w:val="Emphasis"/>
    <w:uiPriority w:val="20"/>
    <w:qFormat/>
    <w:rsid w:val="000E0756"/>
    <w:rPr>
      <w:i/>
      <w:iCs/>
    </w:rPr>
  </w:style>
  <w:style w:type="character" w:customStyle="1" w:styleId="FooterChar">
    <w:name w:val="Footer Char"/>
    <w:link w:val="Footer"/>
    <w:rsid w:val="000D4EDF"/>
    <w:rPr>
      <w:sz w:val="22"/>
      <w:szCs w:val="24"/>
    </w:rPr>
  </w:style>
  <w:style w:type="character" w:styleId="PageNumber">
    <w:name w:val="page number"/>
    <w:basedOn w:val="DefaultParagraphFont"/>
    <w:rsid w:val="000D4EDF"/>
  </w:style>
  <w:style w:type="character" w:customStyle="1" w:styleId="CharAmPartText">
    <w:name w:val="CharAmPartText"/>
    <w:basedOn w:val="DefaultParagraphFont"/>
    <w:uiPriority w:val="1"/>
    <w:qFormat/>
    <w:rsid w:val="007A31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A086B"/>
    <w:pPr>
      <w:spacing w:before="180"/>
    </w:pPr>
    <w:rPr>
      <w:sz w:val="22"/>
      <w:szCs w:val="24"/>
    </w:rPr>
  </w:style>
  <w:style w:type="paragraph" w:styleId="Heading1">
    <w:name w:val="heading 1"/>
    <w:basedOn w:val="Heading2"/>
    <w:next w:val="Normal"/>
    <w:link w:val="Heading1Char"/>
    <w:qFormat/>
    <w:rsid w:val="00AA6B76"/>
    <w:pPr>
      <w:ind w:left="0" w:firstLine="0"/>
      <w:jc w:val="center"/>
      <w:outlineLvl w:val="0"/>
    </w:pPr>
    <w:rPr>
      <w:rFonts w:ascii="Times New Roman" w:hAnsi="Times New Roman"/>
      <w:sz w:val="28"/>
    </w:rPr>
  </w:style>
  <w:style w:type="paragraph" w:styleId="Heading2">
    <w:name w:val="heading 2"/>
    <w:basedOn w:val="Normal"/>
    <w:next w:val="Normal"/>
    <w:qFormat/>
    <w:rsid w:val="0036472B"/>
    <w:pPr>
      <w:spacing w:before="360"/>
      <w:ind w:left="1452" w:hanging="1452"/>
      <w:outlineLvl w:val="1"/>
    </w:pPr>
    <w:rPr>
      <w:rFonts w:ascii="Times" w:hAnsi="Times"/>
      <w:b/>
      <w:sz w:val="24"/>
    </w:rPr>
  </w:style>
  <w:style w:type="paragraph" w:styleId="Heading3">
    <w:name w:val="heading 3"/>
    <w:basedOn w:val="Heading2"/>
    <w:next w:val="Normal"/>
    <w:qFormat/>
    <w:rsid w:val="00AA6B76"/>
    <w:pPr>
      <w:keepNext/>
      <w:spacing w:before="280"/>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b/>
      <w:bCs/>
      <w:sz w:val="24"/>
    </w:rPr>
  </w:style>
  <w:style w:type="paragraph" w:styleId="Heading6">
    <w:name w:val="heading 6"/>
    <w:basedOn w:val="Heading2"/>
    <w:next w:val="Normal"/>
    <w:link w:val="Heading6Char"/>
    <w:rsid w:val="000616D0"/>
    <w:pPr>
      <w:keepLines/>
      <w:tabs>
        <w:tab w:val="left" w:pos="851"/>
      </w:tabs>
      <w:spacing w:before="240"/>
      <w:outlineLvl w:val="5"/>
    </w:pPr>
    <w:rPr>
      <w:rFonts w:cs="Calibri"/>
      <w:i/>
      <w:i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Normal"/>
    <w:rsid w:val="00ED65EB"/>
    <w:pPr>
      <w:tabs>
        <w:tab w:val="center" w:pos="4153"/>
        <w:tab w:val="right" w:pos="8306"/>
      </w:tabs>
    </w:pPr>
  </w:style>
  <w:style w:type="paragraph" w:styleId="CommentText">
    <w:name w:val="annotation text"/>
    <w:basedOn w:val="Normal"/>
    <w:link w:val="CommentTextChar"/>
    <w:semiHidden/>
    <w:rsid w:val="00FE54B8"/>
    <w:pPr>
      <w:tabs>
        <w:tab w:val="left" w:pos="851"/>
      </w:tabs>
      <w:spacing w:before="120" w:after="120"/>
    </w:pPr>
    <w:rPr>
      <w:rFonts w:ascii="Tahoma" w:hAnsi="Tahoma" w:cs="Tahoma"/>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semiHidden/>
    <w:rsid w:val="00FE54B8"/>
    <w:rPr>
      <w:rFonts w:ascii="Tahoma" w:hAnsi="Tahoma" w:cs="Tahoma"/>
      <w:sz w:val="16"/>
      <w:szCs w:val="16"/>
    </w:rPr>
  </w:style>
  <w:style w:type="character" w:styleId="Hyperlink">
    <w:name w:val="Hyperlink"/>
    <w:uiPriority w:val="99"/>
    <w:rsid w:val="002A4207"/>
    <w:rPr>
      <w:color w:val="0000FF"/>
      <w:u w:val="single"/>
    </w:rPr>
  </w:style>
  <w:style w:type="paragraph" w:styleId="Footer">
    <w:name w:val="footer"/>
    <w:basedOn w:val="Normal"/>
    <w:link w:val="FooterChar"/>
    <w:rsid w:val="00ED65EB"/>
    <w:pPr>
      <w:tabs>
        <w:tab w:val="center" w:pos="4153"/>
        <w:tab w:val="right" w:pos="8306"/>
      </w:tabs>
    </w:pPr>
  </w:style>
  <w:style w:type="table" w:styleId="TableGrid">
    <w:name w:val="Table Grid"/>
    <w:basedOn w:val="TableNormal"/>
    <w:uiPriority w:val="59"/>
    <w:rsid w:val="00F214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szCs w:val="20"/>
    </w:rPr>
  </w:style>
  <w:style w:type="character" w:customStyle="1" w:styleId="st1">
    <w:name w:val="st1"/>
    <w:basedOn w:val="DefaultParagraphFont"/>
    <w:rsid w:val="00FE3F5E"/>
  </w:style>
  <w:style w:type="paragraph" w:styleId="NormalWeb">
    <w:name w:val="Normal (Web)"/>
    <w:basedOn w:val="Normal"/>
    <w:uiPriority w:val="99"/>
    <w:semiHidden/>
    <w:unhideWhenUsed/>
    <w:rsid w:val="008F1458"/>
    <w:pPr>
      <w:spacing w:before="136" w:after="136"/>
    </w:pPr>
  </w:style>
  <w:style w:type="paragraph" w:customStyle="1" w:styleId="subsection">
    <w:name w:val="subsection"/>
    <w:basedOn w:val="Normal"/>
    <w:rsid w:val="00F7772C"/>
    <w:pPr>
      <w:spacing w:before="100" w:beforeAutospacing="1" w:after="100" w:afterAutospacing="1"/>
    </w:pPr>
    <w:rPr>
      <w:sz w:val="24"/>
    </w:rPr>
  </w:style>
  <w:style w:type="paragraph" w:customStyle="1" w:styleId="Normal-AttA">
    <w:name w:val="Normal-AttA"/>
    <w:basedOn w:val="Normal"/>
    <w:link w:val="Normal-AttAChar"/>
    <w:rsid w:val="00F7772C"/>
  </w:style>
  <w:style w:type="character" w:styleId="FollowedHyperlink">
    <w:name w:val="FollowedHyperlink"/>
    <w:uiPriority w:val="99"/>
    <w:semiHidden/>
    <w:unhideWhenUsed/>
    <w:rsid w:val="00287B5F"/>
    <w:rPr>
      <w:color w:val="800080"/>
      <w:u w:val="single"/>
    </w:rPr>
  </w:style>
  <w:style w:type="character" w:customStyle="1" w:styleId="Normal-AttAChar">
    <w:name w:val="Normal-AttA Char"/>
    <w:link w:val="Normal-AttA"/>
    <w:rsid w:val="00F7772C"/>
    <w:rPr>
      <w:sz w:val="23"/>
      <w:szCs w:val="24"/>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i/>
    </w:rPr>
  </w:style>
  <w:style w:type="paragraph" w:customStyle="1" w:styleId="Default">
    <w:name w:val="Default"/>
    <w:rsid w:val="004F7863"/>
    <w:pPr>
      <w:autoSpaceDE w:val="0"/>
      <w:autoSpaceDN w:val="0"/>
      <w:adjustRightInd w:val="0"/>
    </w:pPr>
    <w:rPr>
      <w:color w:val="000000"/>
      <w:sz w:val="24"/>
      <w:szCs w:val="24"/>
    </w:rPr>
  </w:style>
  <w:style w:type="character" w:customStyle="1" w:styleId="NotesChar">
    <w:name w:val="Notes Char"/>
    <w:link w:val="Notes"/>
    <w:rsid w:val="00FA086B"/>
    <w:rPr>
      <w:i/>
      <w:sz w:val="22"/>
      <w:szCs w:val="24"/>
    </w:rPr>
  </w:style>
  <w:style w:type="paragraph" w:customStyle="1" w:styleId="BoxText">
    <w:name w:val="BoxText"/>
    <w:aliases w:val="bt"/>
    <w:basedOn w:val="Normal"/>
    <w:qFormat/>
    <w:rsid w:val="00A52304"/>
    <w:pPr>
      <w:pBdr>
        <w:top w:val="single" w:sz="6" w:space="5" w:color="auto"/>
        <w:left w:val="single" w:sz="6" w:space="5" w:color="auto"/>
        <w:bottom w:val="single" w:sz="6" w:space="5" w:color="auto"/>
        <w:right w:val="single" w:sz="6" w:space="5" w:color="auto"/>
      </w:pBdr>
      <w:spacing w:before="240"/>
      <w:ind w:left="1134"/>
    </w:pPr>
    <w:rPr>
      <w:szCs w:val="20"/>
    </w:rPr>
  </w:style>
  <w:style w:type="character" w:styleId="Emphasis">
    <w:name w:val="Emphasis"/>
    <w:uiPriority w:val="20"/>
    <w:qFormat/>
    <w:rsid w:val="000E0756"/>
    <w:rPr>
      <w:i/>
      <w:iCs/>
    </w:rPr>
  </w:style>
  <w:style w:type="character" w:customStyle="1" w:styleId="FooterChar">
    <w:name w:val="Footer Char"/>
    <w:link w:val="Footer"/>
    <w:rsid w:val="000D4EDF"/>
    <w:rPr>
      <w:sz w:val="22"/>
      <w:szCs w:val="24"/>
    </w:rPr>
  </w:style>
  <w:style w:type="character" w:styleId="PageNumber">
    <w:name w:val="page number"/>
    <w:basedOn w:val="DefaultParagraphFont"/>
    <w:rsid w:val="000D4EDF"/>
  </w:style>
  <w:style w:type="character" w:customStyle="1" w:styleId="CharAmPartText">
    <w:name w:val="CharAmPartText"/>
    <w:basedOn w:val="DefaultParagraphFont"/>
    <w:uiPriority w:val="1"/>
    <w:qFormat/>
    <w:rsid w:val="007A31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981464">
      <w:bodyDiv w:val="1"/>
      <w:marLeft w:val="0"/>
      <w:marRight w:val="0"/>
      <w:marTop w:val="0"/>
      <w:marBottom w:val="0"/>
      <w:divBdr>
        <w:top w:val="none" w:sz="0" w:space="0" w:color="auto"/>
        <w:left w:val="none" w:sz="0" w:space="0" w:color="auto"/>
        <w:bottom w:val="none" w:sz="0" w:space="0" w:color="auto"/>
        <w:right w:val="none" w:sz="0" w:space="0" w:color="auto"/>
      </w:divBdr>
    </w:div>
    <w:div w:id="193740323">
      <w:bodyDiv w:val="1"/>
      <w:marLeft w:val="0"/>
      <w:marRight w:val="0"/>
      <w:marTop w:val="0"/>
      <w:marBottom w:val="0"/>
      <w:divBdr>
        <w:top w:val="none" w:sz="0" w:space="0" w:color="auto"/>
        <w:left w:val="none" w:sz="0" w:space="0" w:color="auto"/>
        <w:bottom w:val="none" w:sz="0" w:space="0" w:color="auto"/>
        <w:right w:val="none" w:sz="0" w:space="0" w:color="auto"/>
      </w:divBdr>
    </w:div>
    <w:div w:id="423038763">
      <w:bodyDiv w:val="1"/>
      <w:marLeft w:val="0"/>
      <w:marRight w:val="0"/>
      <w:marTop w:val="0"/>
      <w:marBottom w:val="0"/>
      <w:divBdr>
        <w:top w:val="none" w:sz="0" w:space="0" w:color="auto"/>
        <w:left w:val="none" w:sz="0" w:space="0" w:color="auto"/>
        <w:bottom w:val="none" w:sz="0" w:space="0" w:color="auto"/>
        <w:right w:val="none" w:sz="0" w:space="0" w:color="auto"/>
      </w:divBdr>
      <w:divsChild>
        <w:div w:id="240481989">
          <w:marLeft w:val="0"/>
          <w:marRight w:val="0"/>
          <w:marTop w:val="0"/>
          <w:marBottom w:val="0"/>
          <w:divBdr>
            <w:top w:val="none" w:sz="0" w:space="0" w:color="auto"/>
            <w:left w:val="none" w:sz="0" w:space="0" w:color="auto"/>
            <w:bottom w:val="none" w:sz="0" w:space="0" w:color="auto"/>
            <w:right w:val="none" w:sz="0" w:space="0" w:color="auto"/>
          </w:divBdr>
          <w:divsChild>
            <w:div w:id="107586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580670">
      <w:bodyDiv w:val="1"/>
      <w:marLeft w:val="0"/>
      <w:marRight w:val="0"/>
      <w:marTop w:val="0"/>
      <w:marBottom w:val="0"/>
      <w:divBdr>
        <w:top w:val="none" w:sz="0" w:space="0" w:color="auto"/>
        <w:left w:val="none" w:sz="0" w:space="0" w:color="auto"/>
        <w:bottom w:val="none" w:sz="0" w:space="0" w:color="auto"/>
        <w:right w:val="none" w:sz="0" w:space="0" w:color="auto"/>
      </w:divBdr>
      <w:divsChild>
        <w:div w:id="1069883663">
          <w:marLeft w:val="0"/>
          <w:marRight w:val="0"/>
          <w:marTop w:val="0"/>
          <w:marBottom w:val="0"/>
          <w:divBdr>
            <w:top w:val="none" w:sz="0" w:space="0" w:color="auto"/>
            <w:left w:val="none" w:sz="0" w:space="0" w:color="auto"/>
            <w:bottom w:val="none" w:sz="0" w:space="0" w:color="auto"/>
            <w:right w:val="none" w:sz="0" w:space="0" w:color="auto"/>
          </w:divBdr>
          <w:divsChild>
            <w:div w:id="207002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6204">
      <w:bodyDiv w:val="1"/>
      <w:marLeft w:val="0"/>
      <w:marRight w:val="0"/>
      <w:marTop w:val="0"/>
      <w:marBottom w:val="0"/>
      <w:divBdr>
        <w:top w:val="none" w:sz="0" w:space="0" w:color="auto"/>
        <w:left w:val="none" w:sz="0" w:space="0" w:color="auto"/>
        <w:bottom w:val="none" w:sz="0" w:space="0" w:color="auto"/>
        <w:right w:val="none" w:sz="0" w:space="0" w:color="auto"/>
      </w:divBdr>
    </w:div>
    <w:div w:id="1351566983">
      <w:bodyDiv w:val="1"/>
      <w:marLeft w:val="0"/>
      <w:marRight w:val="0"/>
      <w:marTop w:val="0"/>
      <w:marBottom w:val="0"/>
      <w:divBdr>
        <w:top w:val="none" w:sz="0" w:space="0" w:color="auto"/>
        <w:left w:val="none" w:sz="0" w:space="0" w:color="auto"/>
        <w:bottom w:val="none" w:sz="0" w:space="0" w:color="auto"/>
        <w:right w:val="none" w:sz="0" w:space="0" w:color="auto"/>
      </w:divBdr>
      <w:divsChild>
        <w:div w:id="1212157568">
          <w:marLeft w:val="3375"/>
          <w:marRight w:val="3300"/>
          <w:marTop w:val="0"/>
          <w:marBottom w:val="0"/>
          <w:divBdr>
            <w:top w:val="none" w:sz="0" w:space="0" w:color="auto"/>
            <w:left w:val="none" w:sz="0" w:space="0" w:color="auto"/>
            <w:bottom w:val="none" w:sz="0" w:space="0" w:color="auto"/>
            <w:right w:val="none" w:sz="0" w:space="0" w:color="auto"/>
          </w:divBdr>
        </w:div>
      </w:divsChild>
    </w:div>
    <w:div w:id="1496991242">
      <w:bodyDiv w:val="1"/>
      <w:marLeft w:val="0"/>
      <w:marRight w:val="0"/>
      <w:marTop w:val="0"/>
      <w:marBottom w:val="0"/>
      <w:divBdr>
        <w:top w:val="none" w:sz="0" w:space="0" w:color="auto"/>
        <w:left w:val="none" w:sz="0" w:space="0" w:color="auto"/>
        <w:bottom w:val="none" w:sz="0" w:space="0" w:color="auto"/>
        <w:right w:val="none" w:sz="0" w:space="0" w:color="auto"/>
      </w:divBdr>
    </w:div>
    <w:div w:id="1750302228">
      <w:bodyDiv w:val="1"/>
      <w:marLeft w:val="0"/>
      <w:marRight w:val="0"/>
      <w:marTop w:val="0"/>
      <w:marBottom w:val="0"/>
      <w:divBdr>
        <w:top w:val="none" w:sz="0" w:space="0" w:color="auto"/>
        <w:left w:val="none" w:sz="0" w:space="0" w:color="auto"/>
        <w:bottom w:val="none" w:sz="0" w:space="0" w:color="auto"/>
        <w:right w:val="none" w:sz="0" w:space="0" w:color="auto"/>
      </w:divBdr>
      <w:divsChild>
        <w:div w:id="198589446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68698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law.gov.au"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comlaw.gov.au/Current/C2011A00186" TargetMode="External"/><Relationship Id="rId4" Type="http://schemas.microsoft.com/office/2007/relationships/stylesWithEffects" Target="stylesWithEffects.xml"/><Relationship Id="rId9" Type="http://schemas.openxmlformats.org/officeDocument/2006/relationships/hyperlink" Target="http://www.comlaw.gov.au/Current/C2004A01224"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Sundry\sundr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A414C-0555-4C53-B95B-D33DB1854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sundry.dotx</Template>
  <TotalTime>0</TotalTime>
  <Pages>5</Pages>
  <Words>1799</Words>
  <Characters>10260</Characters>
  <Application>Microsoft Office Word</Application>
  <DocSecurity>0</DocSecurity>
  <PresentationFormat/>
  <Lines>85</Lines>
  <Paragraphs>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12035</CharactersWithSpaces>
  <SharedDoc>false</SharedDoc>
  <HyperlinkBase/>
  <HLinks>
    <vt:vector size="18" baseType="variant">
      <vt:variant>
        <vt:i4>6160468</vt:i4>
      </vt:variant>
      <vt:variant>
        <vt:i4>6</vt:i4>
      </vt:variant>
      <vt:variant>
        <vt:i4>0</vt:i4>
      </vt:variant>
      <vt:variant>
        <vt:i4>5</vt:i4>
      </vt:variant>
      <vt:variant>
        <vt:lpwstr>http://www.comlaw.gov.au/</vt:lpwstr>
      </vt:variant>
      <vt:variant>
        <vt:lpwstr/>
      </vt:variant>
      <vt:variant>
        <vt:i4>720983</vt:i4>
      </vt:variant>
      <vt:variant>
        <vt:i4>3</vt:i4>
      </vt:variant>
      <vt:variant>
        <vt:i4>0</vt:i4>
      </vt:variant>
      <vt:variant>
        <vt:i4>5</vt:i4>
      </vt:variant>
      <vt:variant>
        <vt:lpwstr>http://www.comlaw.gov.au/Current/C2011A00186</vt:lpwstr>
      </vt:variant>
      <vt:variant>
        <vt:lpwstr/>
      </vt:variant>
      <vt:variant>
        <vt:i4>983133</vt:i4>
      </vt:variant>
      <vt:variant>
        <vt:i4>0</vt:i4>
      </vt:variant>
      <vt:variant>
        <vt:i4>0</vt:i4>
      </vt:variant>
      <vt:variant>
        <vt:i4>5</vt:i4>
      </vt:variant>
      <vt:variant>
        <vt:lpwstr>http://www.comlaw.gov.au/Current/C2004A01224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2013-12-04T00:00:00Z</cp:lastPrinted>
  <dcterms:created xsi:type="dcterms:W3CDTF">2014-03-11T01:33:00Z</dcterms:created>
  <dcterms:modified xsi:type="dcterms:W3CDTF">2014-03-11T01:33:00Z</dcterms:modified>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 </vt:lpwstr>
  </property>
  <property fmtid="{D5CDD505-2E9C-101B-9397-08002B2CF9AE}" pid="3" name="ChangedTitle">
    <vt:lpwstr>ES - Bulk repeal Customs and Border Protection</vt:lpwstr>
  </property>
  <property fmtid="{D5CDD505-2E9C-101B-9397-08002B2CF9AE}" pid="4" name="DoNotAsk">
    <vt:lpwstr>1</vt:lpwstr>
  </property>
  <property fmtid="{D5CDD505-2E9C-101B-9397-08002B2CF9AE}" pid="5" name="DLM">
    <vt:lpwstr> </vt:lpwstr>
  </property>
</Properties>
</file>