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2710" w:rsidRDefault="00612710" w:rsidP="00751515">
      <w:pPr>
        <w:pStyle w:val="BodyText"/>
      </w:pPr>
      <w:bookmarkStart w:id="0" w:name="_GoBack"/>
      <w:bookmarkEnd w:id="0"/>
    </w:p>
    <w:p w:rsidR="008A4A81" w:rsidRDefault="008A4A81" w:rsidP="00751515">
      <w:pPr>
        <w:pStyle w:val="BodyText"/>
      </w:pPr>
    </w:p>
    <w:p w:rsidR="008A4A81" w:rsidRDefault="008A4A81" w:rsidP="00751515">
      <w:pPr>
        <w:pStyle w:val="BodyText"/>
      </w:pPr>
    </w:p>
    <w:p w:rsidR="00023B22" w:rsidRDefault="00023B22" w:rsidP="00751515">
      <w:pPr>
        <w:pStyle w:val="BodyText"/>
      </w:pPr>
    </w:p>
    <w:tbl>
      <w:tblPr>
        <w:tblW w:w="10546" w:type="dxa"/>
        <w:tblInd w:w="-1304" w:type="dxa"/>
        <w:tblLayout w:type="fixed"/>
        <w:tblCellMar>
          <w:left w:w="0" w:type="dxa"/>
          <w:right w:w="0" w:type="dxa"/>
        </w:tblCellMar>
        <w:tblLook w:val="04A0" w:firstRow="1" w:lastRow="0" w:firstColumn="1" w:lastColumn="0" w:noHBand="0" w:noVBand="1"/>
      </w:tblPr>
      <w:tblGrid>
        <w:gridCol w:w="2041"/>
        <w:gridCol w:w="8505"/>
      </w:tblGrid>
      <w:tr w:rsidR="008A4A81" w:rsidRPr="000F425E" w:rsidTr="00F85430">
        <w:trPr>
          <w:cantSplit/>
          <w:trHeight w:hRule="exact" w:val="3515"/>
        </w:trPr>
        <w:tc>
          <w:tcPr>
            <w:tcW w:w="2041" w:type="dxa"/>
            <w:tcMar>
              <w:top w:w="680" w:type="dxa"/>
            </w:tcMar>
          </w:tcPr>
          <w:p w:rsidR="008A4A81" w:rsidRPr="00F85430" w:rsidRDefault="008A4A81" w:rsidP="008A4A81">
            <w:pPr>
              <w:pStyle w:val="Afterbox"/>
            </w:pPr>
          </w:p>
        </w:tc>
        <w:tc>
          <w:tcPr>
            <w:tcW w:w="8505" w:type="dxa"/>
            <w:tcMar>
              <w:top w:w="680" w:type="dxa"/>
            </w:tcMar>
          </w:tcPr>
          <w:p w:rsidR="00A96D6C" w:rsidRDefault="00A96D6C" w:rsidP="00E8535A">
            <w:pPr>
              <w:pStyle w:val="Heading1"/>
            </w:pPr>
          </w:p>
          <w:p w:rsidR="008A4A81" w:rsidRPr="000F425E" w:rsidRDefault="006003AD" w:rsidP="00E8535A">
            <w:pPr>
              <w:pStyle w:val="Heading1"/>
            </w:pPr>
            <w:r w:rsidRPr="000F425E">
              <w:t xml:space="preserve">Commonwealth </w:t>
            </w:r>
            <w:r w:rsidR="00AB5701" w:rsidRPr="000F425E">
              <w:t>Procurement</w:t>
            </w:r>
            <w:r w:rsidRPr="000F425E">
              <w:t xml:space="preserve"> Rules</w:t>
            </w:r>
          </w:p>
          <w:p w:rsidR="002B78EE" w:rsidRPr="000F425E" w:rsidRDefault="002B78EE" w:rsidP="002B78EE">
            <w:pPr>
              <w:pStyle w:val="BodyText1"/>
            </w:pPr>
          </w:p>
          <w:p w:rsidR="002B78EE" w:rsidRPr="000F425E" w:rsidRDefault="002B78EE" w:rsidP="00E8535A">
            <w:pPr>
              <w:pStyle w:val="Subtitle"/>
            </w:pPr>
          </w:p>
          <w:p w:rsidR="008A4A81" w:rsidRPr="000F425E" w:rsidRDefault="006003AD" w:rsidP="00E8535A">
            <w:pPr>
              <w:pStyle w:val="Subtitle"/>
            </w:pPr>
            <w:r w:rsidRPr="000F425E">
              <w:t>Achieving value for money</w:t>
            </w:r>
            <w:r w:rsidR="00922110" w:rsidRPr="000F425E">
              <w:t xml:space="preserve"> </w:t>
            </w:r>
          </w:p>
        </w:tc>
      </w:tr>
      <w:tr w:rsidR="008A4A81" w:rsidRPr="000F425E" w:rsidTr="00023B22">
        <w:trPr>
          <w:cantSplit/>
          <w:trHeight w:hRule="exact" w:val="6917"/>
        </w:trPr>
        <w:tc>
          <w:tcPr>
            <w:tcW w:w="10546" w:type="dxa"/>
            <w:gridSpan w:val="2"/>
          </w:tcPr>
          <w:p w:rsidR="008A4A81" w:rsidRPr="000F425E" w:rsidRDefault="008A4A81" w:rsidP="008A4A81">
            <w:pPr>
              <w:pStyle w:val="BodyText1"/>
            </w:pPr>
          </w:p>
        </w:tc>
      </w:tr>
      <w:tr w:rsidR="008A4A81" w:rsidRPr="000F425E" w:rsidTr="00F85430">
        <w:trPr>
          <w:cantSplit/>
          <w:trHeight w:val="1010"/>
        </w:trPr>
        <w:tc>
          <w:tcPr>
            <w:tcW w:w="2041" w:type="dxa"/>
          </w:tcPr>
          <w:p w:rsidR="008A4A81" w:rsidRPr="000F425E" w:rsidRDefault="008A4A81" w:rsidP="008A4A81">
            <w:pPr>
              <w:pStyle w:val="BodyText1"/>
              <w:rPr>
                <w:color w:val="FFFFFF"/>
              </w:rPr>
            </w:pPr>
          </w:p>
        </w:tc>
        <w:tc>
          <w:tcPr>
            <w:tcW w:w="8505" w:type="dxa"/>
          </w:tcPr>
          <w:p w:rsidR="008A4A81" w:rsidRPr="000F425E" w:rsidRDefault="009B71C1" w:rsidP="006003AD">
            <w:pPr>
              <w:pStyle w:val="Subtitle2"/>
              <w:rPr>
                <w:color w:val="auto"/>
              </w:rPr>
            </w:pPr>
            <w:r>
              <w:rPr>
                <w:color w:val="auto"/>
              </w:rPr>
              <w:t>1 March</w:t>
            </w:r>
            <w:r w:rsidR="006003AD" w:rsidRPr="000F425E">
              <w:rPr>
                <w:color w:val="auto"/>
              </w:rPr>
              <w:t xml:space="preserve"> 201</w:t>
            </w:r>
            <w:r>
              <w:rPr>
                <w:color w:val="auto"/>
              </w:rPr>
              <w:t>7</w:t>
            </w:r>
          </w:p>
        </w:tc>
      </w:tr>
    </w:tbl>
    <w:p w:rsidR="008A4A81" w:rsidRPr="000F425E" w:rsidRDefault="008A4A81" w:rsidP="00230912">
      <w:pPr>
        <w:sectPr w:rsidR="008A4A81" w:rsidRPr="000F425E" w:rsidSect="00E8535A">
          <w:headerReference w:type="default" r:id="rId9"/>
          <w:footerReference w:type="default" r:id="rId10"/>
          <w:type w:val="oddPage"/>
          <w:pgSz w:w="11900" w:h="16840" w:code="9"/>
          <w:pgMar w:top="1701" w:right="1985" w:bottom="510" w:left="1985" w:header="510" w:footer="510" w:gutter="0"/>
          <w:pgNumType w:start="1"/>
          <w:cols w:space="708"/>
          <w:docGrid w:linePitch="360"/>
        </w:sectPr>
      </w:pPr>
    </w:p>
    <w:p w:rsidR="00EB6230" w:rsidRDefault="00EB6230">
      <w:pPr>
        <w:spacing w:after="0"/>
        <w:rPr>
          <w:kern w:val="32"/>
          <w:lang w:val="en-US"/>
        </w:rPr>
      </w:pPr>
      <w:bookmarkStart w:id="1" w:name="_Toc381874375"/>
      <w:bookmarkStart w:id="2" w:name="_Toc381781021"/>
      <w:bookmarkStart w:id="3" w:name="_Toc381874374"/>
      <w:bookmarkStart w:id="4" w:name="_Toc326738547"/>
      <w:bookmarkStart w:id="5" w:name="_Toc326741616"/>
      <w:bookmarkStart w:id="6" w:name="_Toc326745412"/>
      <w:bookmarkStart w:id="7" w:name="_Toc326763248"/>
      <w:bookmarkStart w:id="8" w:name="_Toc326832289"/>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EB6230" w:rsidRDefault="00EB6230">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EB6230" w:rsidRDefault="00EB6230">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D51D4E" w:rsidRDefault="00D51D4E">
      <w:pPr>
        <w:spacing w:after="0"/>
        <w:rPr>
          <w:kern w:val="32"/>
          <w:lang w:val="en-US"/>
        </w:rPr>
      </w:pPr>
    </w:p>
    <w:p w:rsidR="00D51D4E" w:rsidRPr="00D51D4E" w:rsidRDefault="00D51D4E" w:rsidP="00D51D4E">
      <w:pPr>
        <w:spacing w:after="0"/>
        <w:rPr>
          <w:kern w:val="32"/>
          <w:lang w:val="en-US"/>
        </w:rPr>
      </w:pPr>
    </w:p>
    <w:p w:rsidR="00D51D4E" w:rsidRPr="00D51D4E" w:rsidRDefault="00D51D4E" w:rsidP="00D51D4E">
      <w:pPr>
        <w:spacing w:after="0"/>
        <w:rPr>
          <w:kern w:val="32"/>
          <w:sz w:val="18"/>
          <w:szCs w:val="18"/>
          <w:lang w:val="en-US"/>
        </w:rPr>
      </w:pPr>
      <w:r w:rsidRPr="00D51D4E">
        <w:rPr>
          <w:kern w:val="32"/>
          <w:sz w:val="18"/>
          <w:szCs w:val="18"/>
          <w:lang w:val="en-US"/>
        </w:rPr>
        <w:t>Department of Finance</w:t>
      </w:r>
    </w:p>
    <w:p w:rsidR="00D51D4E" w:rsidRPr="00D51D4E" w:rsidRDefault="00D51D4E" w:rsidP="00D51D4E">
      <w:pPr>
        <w:spacing w:after="0"/>
        <w:rPr>
          <w:kern w:val="32"/>
          <w:sz w:val="18"/>
          <w:szCs w:val="18"/>
          <w:lang w:val="en-US"/>
        </w:rPr>
      </w:pPr>
      <w:r w:rsidRPr="00D51D4E">
        <w:rPr>
          <w:kern w:val="32"/>
          <w:sz w:val="18"/>
          <w:szCs w:val="18"/>
          <w:lang w:val="en-US"/>
        </w:rPr>
        <w:t>(</w:t>
      </w:r>
      <w:r w:rsidR="003452DE">
        <w:rPr>
          <w:kern w:val="32"/>
          <w:sz w:val="18"/>
          <w:szCs w:val="18"/>
          <w:lang w:val="en-US"/>
        </w:rPr>
        <w:t>Commercial &amp; Government Services</w:t>
      </w:r>
      <w:r w:rsidRPr="00D51D4E">
        <w:rPr>
          <w:kern w:val="32"/>
          <w:sz w:val="18"/>
          <w:szCs w:val="18"/>
          <w:lang w:val="en-US"/>
        </w:rPr>
        <w:t>)</w:t>
      </w:r>
    </w:p>
    <w:p w:rsidR="00D51D4E" w:rsidRPr="00D51D4E" w:rsidRDefault="00D51D4E" w:rsidP="00D51D4E">
      <w:pPr>
        <w:spacing w:after="0"/>
        <w:rPr>
          <w:kern w:val="32"/>
          <w:sz w:val="18"/>
          <w:szCs w:val="18"/>
          <w:lang w:val="en-US"/>
        </w:rPr>
      </w:pPr>
    </w:p>
    <w:p w:rsidR="00D51D4E" w:rsidRPr="00D51D4E" w:rsidRDefault="00D51D4E" w:rsidP="00D51D4E">
      <w:pPr>
        <w:spacing w:after="0"/>
        <w:rPr>
          <w:kern w:val="32"/>
          <w:sz w:val="18"/>
          <w:szCs w:val="18"/>
          <w:lang w:val="en-US"/>
        </w:rPr>
      </w:pPr>
    </w:p>
    <w:p w:rsidR="00D51D4E" w:rsidRPr="00D51D4E" w:rsidRDefault="00D51D4E" w:rsidP="00D51D4E">
      <w:pPr>
        <w:spacing w:after="0"/>
        <w:rPr>
          <w:kern w:val="32"/>
          <w:sz w:val="18"/>
          <w:szCs w:val="18"/>
          <w:lang w:val="en-US"/>
        </w:rPr>
      </w:pPr>
    </w:p>
    <w:p w:rsidR="00D51D4E" w:rsidRPr="00D51D4E" w:rsidRDefault="00D51D4E" w:rsidP="00D51D4E">
      <w:pPr>
        <w:spacing w:after="0"/>
        <w:rPr>
          <w:b/>
          <w:kern w:val="32"/>
          <w:sz w:val="18"/>
          <w:szCs w:val="18"/>
          <w:lang w:val="en-US"/>
        </w:rPr>
      </w:pPr>
      <w:r w:rsidRPr="00D51D4E">
        <w:rPr>
          <w:b/>
          <w:kern w:val="32"/>
          <w:sz w:val="18"/>
          <w:szCs w:val="18"/>
          <w:lang w:val="en-US"/>
        </w:rPr>
        <w:t>Copyright Notice</w:t>
      </w:r>
    </w:p>
    <w:p w:rsidR="00D51D4E" w:rsidRPr="00D51D4E" w:rsidRDefault="00D51D4E" w:rsidP="00D51D4E">
      <w:pPr>
        <w:spacing w:after="0"/>
        <w:rPr>
          <w:b/>
          <w:kern w:val="32"/>
          <w:sz w:val="18"/>
          <w:szCs w:val="18"/>
          <w:lang w:val="en-US"/>
        </w:rPr>
      </w:pPr>
    </w:p>
    <w:p w:rsidR="00D51D4E" w:rsidRPr="00D51D4E" w:rsidRDefault="00D51D4E" w:rsidP="00D51D4E">
      <w:pPr>
        <w:spacing w:after="0"/>
        <w:rPr>
          <w:b/>
          <w:kern w:val="32"/>
          <w:sz w:val="18"/>
          <w:szCs w:val="18"/>
          <w:lang w:val="en-US"/>
        </w:rPr>
      </w:pPr>
      <w:r w:rsidRPr="00D51D4E">
        <w:rPr>
          <w:b/>
          <w:kern w:val="32"/>
          <w:sz w:val="18"/>
          <w:szCs w:val="18"/>
          <w:lang w:val="en-US"/>
        </w:rPr>
        <w:t>Content</w:t>
      </w:r>
    </w:p>
    <w:p w:rsidR="00D51D4E" w:rsidRPr="00D51D4E" w:rsidRDefault="00D51D4E" w:rsidP="00D51D4E">
      <w:pPr>
        <w:spacing w:after="0"/>
        <w:rPr>
          <w:kern w:val="32"/>
          <w:sz w:val="18"/>
          <w:szCs w:val="18"/>
          <w:lang w:val="en-US"/>
        </w:rPr>
      </w:pPr>
      <w:r w:rsidRPr="00D51D4E">
        <w:rPr>
          <w:kern w:val="32"/>
          <w:sz w:val="18"/>
          <w:szCs w:val="18"/>
          <w:lang w:val="en-US"/>
        </w:rPr>
        <w:t>© Commonwealth of Australia 201</w:t>
      </w:r>
      <w:r w:rsidR="006A5AB1">
        <w:rPr>
          <w:kern w:val="32"/>
          <w:sz w:val="18"/>
          <w:szCs w:val="18"/>
          <w:lang w:val="en-US"/>
        </w:rPr>
        <w:t>6</w:t>
      </w:r>
    </w:p>
    <w:p w:rsidR="00D51D4E" w:rsidRPr="00D51D4E" w:rsidRDefault="00D51D4E" w:rsidP="00D51D4E">
      <w:pPr>
        <w:spacing w:after="0"/>
        <w:rPr>
          <w:kern w:val="32"/>
          <w:sz w:val="18"/>
          <w:szCs w:val="18"/>
          <w:lang w:val="en-US"/>
        </w:rPr>
      </w:pPr>
    </w:p>
    <w:p w:rsidR="00D51D4E" w:rsidRPr="00D51D4E" w:rsidRDefault="00D51D4E" w:rsidP="00D51D4E">
      <w:pPr>
        <w:spacing w:after="0"/>
        <w:rPr>
          <w:kern w:val="32"/>
          <w:sz w:val="18"/>
          <w:szCs w:val="18"/>
          <w:lang w:val="en-US"/>
        </w:rPr>
      </w:pPr>
      <w:r w:rsidRPr="00CC2F4C">
        <w:rPr>
          <w:kern w:val="32"/>
          <w:sz w:val="18"/>
          <w:szCs w:val="18"/>
          <w:lang w:val="en-US"/>
        </w:rPr>
        <w:t>ISBN: 978-1-922096-</w:t>
      </w:r>
      <w:r w:rsidR="00DF6259" w:rsidRPr="00CC2F4C">
        <w:rPr>
          <w:kern w:val="32"/>
          <w:sz w:val="18"/>
          <w:szCs w:val="18"/>
          <w:lang w:val="en-US"/>
        </w:rPr>
        <w:t>58</w:t>
      </w:r>
      <w:r w:rsidRPr="00CC2F4C">
        <w:rPr>
          <w:kern w:val="32"/>
          <w:sz w:val="18"/>
          <w:szCs w:val="18"/>
          <w:lang w:val="en-US"/>
        </w:rPr>
        <w:t>-</w:t>
      </w:r>
      <w:r w:rsidR="00DF6259" w:rsidRPr="00CC2F4C">
        <w:rPr>
          <w:kern w:val="32"/>
          <w:sz w:val="18"/>
          <w:szCs w:val="18"/>
          <w:lang w:val="en-US"/>
        </w:rPr>
        <w:t>6</w:t>
      </w:r>
      <w:r w:rsidRPr="00CC2F4C">
        <w:rPr>
          <w:kern w:val="32"/>
          <w:sz w:val="18"/>
          <w:szCs w:val="18"/>
          <w:lang w:val="en-US"/>
        </w:rPr>
        <w:t xml:space="preserve"> </w:t>
      </w:r>
    </w:p>
    <w:p w:rsidR="00D51D4E" w:rsidRPr="00D51D4E" w:rsidRDefault="00D51D4E" w:rsidP="00D51D4E">
      <w:pPr>
        <w:spacing w:after="0"/>
        <w:rPr>
          <w:kern w:val="32"/>
          <w:sz w:val="18"/>
          <w:szCs w:val="18"/>
          <w:lang w:val="en-US"/>
        </w:rPr>
      </w:pPr>
    </w:p>
    <w:p w:rsidR="00D51D4E" w:rsidRDefault="00D51D4E" w:rsidP="00D51D4E">
      <w:pPr>
        <w:spacing w:after="0"/>
        <w:rPr>
          <w:kern w:val="32"/>
          <w:sz w:val="18"/>
          <w:szCs w:val="18"/>
          <w:lang w:val="en-US"/>
        </w:rPr>
      </w:pPr>
      <w:r w:rsidRPr="00D51D4E">
        <w:rPr>
          <w:kern w:val="32"/>
          <w:sz w:val="18"/>
          <w:szCs w:val="18"/>
          <w:lang w:val="en-US"/>
        </w:rPr>
        <w:t xml:space="preserve">With the exception of the Commonwealth Coat of Arms, any material protected by a trade mark, </w:t>
      </w:r>
    </w:p>
    <w:p w:rsidR="00D51D4E" w:rsidRPr="00D51D4E" w:rsidRDefault="00D51D4E" w:rsidP="00D51D4E">
      <w:pPr>
        <w:spacing w:after="0"/>
        <w:rPr>
          <w:kern w:val="32"/>
          <w:sz w:val="18"/>
          <w:szCs w:val="18"/>
          <w:lang w:val="en-US"/>
        </w:rPr>
      </w:pPr>
      <w:r w:rsidRPr="00D51D4E">
        <w:rPr>
          <w:kern w:val="32"/>
          <w:sz w:val="18"/>
          <w:szCs w:val="18"/>
          <w:lang w:val="en-US"/>
        </w:rPr>
        <w:t xml:space="preserve">and </w:t>
      </w:r>
      <w:r w:rsidR="004461C3">
        <w:rPr>
          <w:kern w:val="32"/>
          <w:sz w:val="18"/>
          <w:szCs w:val="18"/>
          <w:lang w:val="en-US"/>
        </w:rPr>
        <w:t>when</w:t>
      </w:r>
      <w:r w:rsidRPr="00D51D4E">
        <w:rPr>
          <w:kern w:val="32"/>
          <w:sz w:val="18"/>
          <w:szCs w:val="18"/>
          <w:lang w:val="en-US"/>
        </w:rPr>
        <w:t xml:space="preserve"> otherwise noted, this work is licensed under a Creative Commons Attribution 3.0</w:t>
      </w:r>
    </w:p>
    <w:p w:rsidR="00D51D4E" w:rsidRPr="00D51D4E" w:rsidRDefault="00D51D4E" w:rsidP="00D51D4E">
      <w:pPr>
        <w:spacing w:after="0"/>
        <w:rPr>
          <w:kern w:val="32"/>
          <w:sz w:val="18"/>
          <w:szCs w:val="18"/>
          <w:lang w:val="en-US"/>
        </w:rPr>
      </w:pPr>
      <w:r w:rsidRPr="00D51D4E">
        <w:rPr>
          <w:kern w:val="32"/>
          <w:sz w:val="18"/>
          <w:szCs w:val="18"/>
          <w:lang w:val="en-US"/>
        </w:rPr>
        <w:t>Australia licence (http://creativecommons.org/licenses/by/3.0/au/).</w:t>
      </w:r>
    </w:p>
    <w:p w:rsidR="00D51D4E" w:rsidRPr="00D51D4E" w:rsidRDefault="00D51D4E" w:rsidP="00D51D4E">
      <w:pPr>
        <w:spacing w:after="0"/>
        <w:rPr>
          <w:kern w:val="32"/>
          <w:sz w:val="18"/>
          <w:szCs w:val="18"/>
          <w:lang w:val="en-US"/>
        </w:rPr>
      </w:pPr>
    </w:p>
    <w:p w:rsidR="00D51D4E" w:rsidRDefault="00D51D4E" w:rsidP="00D51D4E">
      <w:pPr>
        <w:spacing w:after="0"/>
        <w:rPr>
          <w:kern w:val="32"/>
          <w:sz w:val="18"/>
          <w:szCs w:val="18"/>
          <w:lang w:val="en-US"/>
        </w:rPr>
      </w:pPr>
      <w:r w:rsidRPr="00D51D4E">
        <w:rPr>
          <w:noProof/>
          <w:sz w:val="18"/>
          <w:szCs w:val="18"/>
          <w:lang w:eastAsia="en-AU"/>
        </w:rPr>
        <w:drawing>
          <wp:inline distT="0" distB="0" distL="0" distR="0" wp14:anchorId="2F270981" wp14:editId="07A45390">
            <wp:extent cx="965835" cy="333375"/>
            <wp:effectExtent l="19050" t="0" r="5715"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965835" cy="333375"/>
                    </a:xfrm>
                    <a:prstGeom prst="rect">
                      <a:avLst/>
                    </a:prstGeom>
                    <a:noFill/>
                    <a:ln w="9525">
                      <a:noFill/>
                      <a:miter lim="800000"/>
                      <a:headEnd/>
                      <a:tailEnd/>
                    </a:ln>
                  </pic:spPr>
                </pic:pic>
              </a:graphicData>
            </a:graphic>
          </wp:inline>
        </w:drawing>
      </w:r>
    </w:p>
    <w:p w:rsidR="00D51D4E" w:rsidRPr="00D51D4E" w:rsidRDefault="00D51D4E" w:rsidP="00D51D4E">
      <w:pPr>
        <w:spacing w:after="0"/>
        <w:rPr>
          <w:kern w:val="32"/>
          <w:sz w:val="18"/>
          <w:szCs w:val="18"/>
          <w:lang w:val="en-US"/>
        </w:rPr>
      </w:pPr>
    </w:p>
    <w:p w:rsidR="00D51D4E" w:rsidRPr="00D51D4E" w:rsidRDefault="00D51D4E" w:rsidP="00D51D4E">
      <w:pPr>
        <w:spacing w:after="0"/>
        <w:rPr>
          <w:kern w:val="32"/>
          <w:sz w:val="18"/>
          <w:szCs w:val="18"/>
          <w:lang w:val="en-US"/>
        </w:rPr>
      </w:pPr>
      <w:r w:rsidRPr="00D51D4E">
        <w:rPr>
          <w:kern w:val="32"/>
          <w:sz w:val="18"/>
          <w:szCs w:val="18"/>
          <w:lang w:val="en-US"/>
        </w:rPr>
        <w:t>The details of the relevant licence conditions are available on the Creative Commons website</w:t>
      </w:r>
    </w:p>
    <w:p w:rsidR="00D51D4E" w:rsidRPr="00D51D4E" w:rsidRDefault="00D51D4E" w:rsidP="00D51D4E">
      <w:pPr>
        <w:spacing w:after="0"/>
        <w:rPr>
          <w:kern w:val="32"/>
          <w:sz w:val="18"/>
          <w:szCs w:val="18"/>
          <w:lang w:val="en-US"/>
        </w:rPr>
      </w:pPr>
      <w:r w:rsidRPr="00D51D4E">
        <w:rPr>
          <w:kern w:val="32"/>
          <w:sz w:val="18"/>
          <w:szCs w:val="18"/>
          <w:lang w:val="en-US"/>
        </w:rPr>
        <w:t>(accessible using the links provided) as is the full legal code for the CC BY 3 AU licence.</w:t>
      </w:r>
    </w:p>
    <w:p w:rsidR="00D51D4E" w:rsidRPr="00D51D4E" w:rsidRDefault="00D51D4E" w:rsidP="00D51D4E">
      <w:pPr>
        <w:spacing w:after="0"/>
        <w:rPr>
          <w:kern w:val="32"/>
          <w:sz w:val="18"/>
          <w:szCs w:val="18"/>
          <w:lang w:val="en-US"/>
        </w:rPr>
      </w:pPr>
    </w:p>
    <w:p w:rsidR="00D51D4E" w:rsidRPr="00D51D4E" w:rsidRDefault="00D51D4E" w:rsidP="00D51D4E">
      <w:pPr>
        <w:spacing w:after="0"/>
        <w:rPr>
          <w:b/>
          <w:kern w:val="32"/>
          <w:sz w:val="18"/>
          <w:szCs w:val="18"/>
          <w:lang w:val="en-US"/>
        </w:rPr>
      </w:pPr>
      <w:r w:rsidRPr="00D51D4E">
        <w:rPr>
          <w:b/>
          <w:kern w:val="32"/>
          <w:sz w:val="18"/>
          <w:szCs w:val="18"/>
          <w:lang w:val="en-US"/>
        </w:rPr>
        <w:t>Use of the Coat of Arms</w:t>
      </w:r>
    </w:p>
    <w:p w:rsidR="00D51D4E" w:rsidRPr="00D51D4E" w:rsidRDefault="00D51D4E" w:rsidP="00D51D4E">
      <w:pPr>
        <w:spacing w:after="0"/>
        <w:rPr>
          <w:kern w:val="32"/>
          <w:sz w:val="18"/>
          <w:szCs w:val="18"/>
          <w:lang w:val="en-US"/>
        </w:rPr>
      </w:pPr>
      <w:r w:rsidRPr="00D51D4E">
        <w:rPr>
          <w:kern w:val="32"/>
          <w:sz w:val="18"/>
          <w:szCs w:val="18"/>
          <w:lang w:val="en-US"/>
        </w:rPr>
        <w:t>The terms under which the Coat of Arms can be used are detailed on the following website:</w:t>
      </w:r>
    </w:p>
    <w:p w:rsidR="00D51D4E" w:rsidRPr="00D51D4E" w:rsidRDefault="00D51D4E" w:rsidP="00D51D4E">
      <w:pPr>
        <w:spacing w:after="0"/>
        <w:rPr>
          <w:kern w:val="32"/>
          <w:sz w:val="18"/>
          <w:szCs w:val="18"/>
          <w:lang w:val="en-US"/>
        </w:rPr>
      </w:pPr>
      <w:r w:rsidRPr="00D51D4E">
        <w:rPr>
          <w:kern w:val="32"/>
          <w:sz w:val="18"/>
          <w:szCs w:val="18"/>
          <w:lang w:val="en-US"/>
        </w:rPr>
        <w:t>http://www.itsanhonour.gov.au/coat-arms/.</w:t>
      </w:r>
    </w:p>
    <w:p w:rsidR="00EB6230" w:rsidRPr="00D51D4E" w:rsidRDefault="00D51D4E">
      <w:pPr>
        <w:spacing w:after="0"/>
        <w:rPr>
          <w:kern w:val="32"/>
          <w:sz w:val="18"/>
          <w:szCs w:val="18"/>
          <w:lang w:val="en-US"/>
        </w:rPr>
      </w:pPr>
      <w:r w:rsidRPr="00D51D4E">
        <w:rPr>
          <w:kern w:val="32"/>
          <w:sz w:val="18"/>
          <w:szCs w:val="18"/>
          <w:lang w:val="en-US"/>
        </w:rPr>
        <w:t>Content from this website should be attributed as the Department of Finance</w:t>
      </w:r>
      <w:r>
        <w:rPr>
          <w:kern w:val="32"/>
          <w:sz w:val="18"/>
          <w:szCs w:val="18"/>
          <w:lang w:val="en-US"/>
        </w:rPr>
        <w:t>.</w:t>
      </w:r>
    </w:p>
    <w:p w:rsidR="00EB6230" w:rsidRPr="00D51D4E" w:rsidRDefault="00EB6230">
      <w:pPr>
        <w:spacing w:after="0"/>
        <w:rPr>
          <w:kern w:val="32"/>
          <w:sz w:val="18"/>
          <w:szCs w:val="18"/>
          <w:lang w:val="en-US"/>
        </w:rPr>
        <w:sectPr w:rsidR="00EB6230" w:rsidRPr="00D51D4E" w:rsidSect="00F152ED">
          <w:headerReference w:type="even" r:id="rId12"/>
          <w:headerReference w:type="default" r:id="rId13"/>
          <w:footerReference w:type="default" r:id="rId14"/>
          <w:headerReference w:type="first" r:id="rId15"/>
          <w:pgSz w:w="11900" w:h="16840" w:code="9"/>
          <w:pgMar w:top="1440" w:right="1440" w:bottom="510" w:left="1440" w:header="510" w:footer="0" w:gutter="0"/>
          <w:cols w:space="708"/>
          <w:docGrid w:linePitch="360"/>
        </w:sectPr>
      </w:pPr>
    </w:p>
    <w:p w:rsidR="00EB6230" w:rsidRPr="000F425E" w:rsidRDefault="00EB6230" w:rsidP="00EB6230">
      <w:pPr>
        <w:pStyle w:val="Heading2nonumbers"/>
        <w:rPr>
          <w:kern w:val="32"/>
          <w:lang w:val="en-US"/>
        </w:rPr>
      </w:pPr>
      <w:bookmarkStart w:id="9" w:name="_Toc390183416"/>
      <w:r w:rsidRPr="000F425E">
        <w:rPr>
          <w:kern w:val="32"/>
          <w:lang w:val="en-US"/>
        </w:rPr>
        <w:t>Foreword</w:t>
      </w:r>
      <w:bookmarkEnd w:id="1"/>
      <w:bookmarkEnd w:id="9"/>
      <w:r w:rsidRPr="000F425E">
        <w:rPr>
          <w:kern w:val="32"/>
          <w:lang w:val="en-US"/>
        </w:rPr>
        <w:t xml:space="preserve"> </w:t>
      </w:r>
    </w:p>
    <w:p w:rsidR="00106A53" w:rsidRDefault="00EB6230" w:rsidP="00106A53">
      <w:r w:rsidRPr="006003AD">
        <w:rPr>
          <w:lang w:val="en-US"/>
        </w:rPr>
        <w:t>I am p</w:t>
      </w:r>
      <w:r>
        <w:rPr>
          <w:lang w:val="en-US"/>
        </w:rPr>
        <w:t>rou</w:t>
      </w:r>
      <w:r w:rsidRPr="006003AD">
        <w:rPr>
          <w:lang w:val="en-US"/>
        </w:rPr>
        <w:t xml:space="preserve">d to issue the Commonwealth </w:t>
      </w:r>
      <w:r w:rsidRPr="00BF5E92">
        <w:rPr>
          <w:lang w:val="en-US"/>
        </w:rPr>
        <w:t>Procurement Rules</w:t>
      </w:r>
      <w:r>
        <w:rPr>
          <w:lang w:val="en-US"/>
        </w:rPr>
        <w:t xml:space="preserve"> under S105B(1)</w:t>
      </w:r>
      <w:r w:rsidRPr="006003AD">
        <w:rPr>
          <w:lang w:val="en-US"/>
        </w:rPr>
        <w:t xml:space="preserve"> of the </w:t>
      </w:r>
      <w:r w:rsidRPr="00BF5E92">
        <w:rPr>
          <w:i/>
          <w:lang w:val="en-US"/>
        </w:rPr>
        <w:t xml:space="preserve">Public Governance, </w:t>
      </w:r>
      <w:r w:rsidRPr="002E3FB5">
        <w:rPr>
          <w:i/>
          <w:lang w:val="en-US"/>
        </w:rPr>
        <w:t xml:space="preserve">Performance and Accountability Act 2013 </w:t>
      </w:r>
      <w:r w:rsidRPr="002E3FB5">
        <w:rPr>
          <w:lang w:val="en-US"/>
        </w:rPr>
        <w:t>(PGPA Act).</w:t>
      </w:r>
      <w:r w:rsidR="00980F39" w:rsidRPr="002E3FB5">
        <w:rPr>
          <w:lang w:val="en-US"/>
        </w:rPr>
        <w:t xml:space="preserve"> </w:t>
      </w:r>
      <w:r w:rsidR="00106A53" w:rsidRPr="002E3FB5">
        <w:rPr>
          <w:lang w:val="en-US"/>
        </w:rPr>
        <w:t xml:space="preserve">This Instrument </w:t>
      </w:r>
      <w:r w:rsidR="008D7902" w:rsidRPr="002E3FB5">
        <w:rPr>
          <w:lang w:val="en-US"/>
        </w:rPr>
        <w:t xml:space="preserve">commences on 1 March 2017 and </w:t>
      </w:r>
      <w:r w:rsidR="00106A53" w:rsidRPr="002E3FB5">
        <w:rPr>
          <w:lang w:val="en-US"/>
        </w:rPr>
        <w:t>repeals and replaces Commonwealth Procurement Rules – July 2014 (F2014L00912)</w:t>
      </w:r>
      <w:r w:rsidR="008D7902" w:rsidRPr="002E3FB5">
        <w:rPr>
          <w:lang w:val="en-US"/>
        </w:rPr>
        <w:t xml:space="preserve"> from that date.</w:t>
      </w:r>
    </w:p>
    <w:p w:rsidR="00EB6230" w:rsidRDefault="00EB6230" w:rsidP="00EB6230">
      <w:pPr>
        <w:rPr>
          <w:lang w:val="en-US"/>
        </w:rPr>
      </w:pPr>
      <w:r w:rsidRPr="006003AD">
        <w:rPr>
          <w:lang w:val="en-US"/>
        </w:rPr>
        <w:t>The Commonwealth</w:t>
      </w:r>
      <w:r w:rsidRPr="00576654">
        <w:rPr>
          <w:lang w:val="en-US"/>
        </w:rPr>
        <w:t xml:space="preserve"> Procurement </w:t>
      </w:r>
      <w:r w:rsidRPr="006003AD">
        <w:rPr>
          <w:lang w:val="en-US"/>
        </w:rPr>
        <w:t>Rules</w:t>
      </w:r>
      <w:r>
        <w:rPr>
          <w:lang w:val="en-US"/>
        </w:rPr>
        <w:t xml:space="preserve"> </w:t>
      </w:r>
      <w:r w:rsidRPr="006003AD">
        <w:rPr>
          <w:lang w:val="en-US"/>
        </w:rPr>
        <w:t xml:space="preserve">are the keystone of the Government’s </w:t>
      </w:r>
      <w:r w:rsidRPr="00871D40">
        <w:rPr>
          <w:iCs/>
          <w:lang w:val="en-US"/>
        </w:rPr>
        <w:t>procurement</w:t>
      </w:r>
      <w:r w:rsidRPr="006003AD">
        <w:rPr>
          <w:lang w:val="en-US"/>
        </w:rPr>
        <w:t xml:space="preserve"> policy framework.</w:t>
      </w:r>
      <w:r>
        <w:rPr>
          <w:lang w:val="en-US"/>
        </w:rPr>
        <w:t xml:space="preserve"> The rules</w:t>
      </w:r>
      <w:r w:rsidRPr="006003AD">
        <w:rPr>
          <w:lang w:val="en-US"/>
        </w:rPr>
        <w:t xml:space="preserve"> enable </w:t>
      </w:r>
      <w:r w:rsidRPr="00871D40">
        <w:rPr>
          <w:iCs/>
          <w:lang w:val="en-US"/>
        </w:rPr>
        <w:t xml:space="preserve">entities </w:t>
      </w:r>
      <w:r w:rsidRPr="006003AD">
        <w:rPr>
          <w:lang w:val="en-US"/>
        </w:rPr>
        <w:t xml:space="preserve">to design </w:t>
      </w:r>
      <w:r>
        <w:rPr>
          <w:lang w:val="en-US"/>
        </w:rPr>
        <w:t xml:space="preserve">procurement </w:t>
      </w:r>
      <w:r w:rsidRPr="006003AD">
        <w:rPr>
          <w:lang w:val="en-US"/>
        </w:rPr>
        <w:t xml:space="preserve">processes that are robust and transparent </w:t>
      </w:r>
      <w:r w:rsidR="004461C3">
        <w:rPr>
          <w:lang w:val="en-US"/>
        </w:rPr>
        <w:t>while permitting</w:t>
      </w:r>
      <w:r w:rsidRPr="006003AD">
        <w:rPr>
          <w:lang w:val="en-US"/>
        </w:rPr>
        <w:t xml:space="preserve"> innovative solutions that reflec</w:t>
      </w:r>
      <w:r>
        <w:rPr>
          <w:lang w:val="en-US"/>
        </w:rPr>
        <w:t xml:space="preserve">t the scale, scope and risk of </w:t>
      </w:r>
      <w:r w:rsidR="004461C3">
        <w:rPr>
          <w:lang w:val="en-US"/>
        </w:rPr>
        <w:t>the desired outcome</w:t>
      </w:r>
      <w:r w:rsidRPr="006003AD">
        <w:rPr>
          <w:lang w:val="en-US"/>
        </w:rPr>
        <w:t xml:space="preserve">. </w:t>
      </w:r>
    </w:p>
    <w:p w:rsidR="00EB6230" w:rsidRDefault="00EB6230" w:rsidP="00EB6230">
      <w:pPr>
        <w:rPr>
          <w:lang w:val="en-US"/>
        </w:rPr>
      </w:pPr>
      <w:r>
        <w:rPr>
          <w:lang w:val="en-US"/>
        </w:rPr>
        <w:t xml:space="preserve">Officials must achieve value for money in procurement. </w:t>
      </w:r>
      <w:r w:rsidRPr="006003AD">
        <w:rPr>
          <w:lang w:val="en-US"/>
        </w:rPr>
        <w:t xml:space="preserve">Recognising that best value for money may be attained through aggregating buying power, the </w:t>
      </w:r>
      <w:r>
        <w:rPr>
          <w:lang w:val="en-US"/>
        </w:rPr>
        <w:t>Commonwealth Procurement Rules</w:t>
      </w:r>
      <w:r w:rsidRPr="006003AD">
        <w:rPr>
          <w:lang w:val="en-US"/>
        </w:rPr>
        <w:t xml:space="preserve"> mandate coordinated </w:t>
      </w:r>
      <w:r w:rsidRPr="00871D40">
        <w:rPr>
          <w:iCs/>
          <w:lang w:val="en-US"/>
        </w:rPr>
        <w:t>procurements</w:t>
      </w:r>
      <w:r>
        <w:rPr>
          <w:lang w:val="en-US"/>
        </w:rPr>
        <w:t>,</w:t>
      </w:r>
      <w:r w:rsidRPr="006003AD">
        <w:rPr>
          <w:lang w:val="en-US"/>
        </w:rPr>
        <w:t xml:space="preserve"> for </w:t>
      </w:r>
      <w:r w:rsidRPr="00871D40">
        <w:rPr>
          <w:iCs/>
          <w:lang w:val="en-US"/>
        </w:rPr>
        <w:t>non-corporate Commonwealth entities,</w:t>
      </w:r>
      <w:r w:rsidRPr="00AB5701">
        <w:rPr>
          <w:i/>
          <w:lang w:val="en-US"/>
        </w:rPr>
        <w:t xml:space="preserve"> </w:t>
      </w:r>
      <w:r w:rsidRPr="006003AD">
        <w:rPr>
          <w:lang w:val="en-US"/>
        </w:rPr>
        <w:t xml:space="preserve">and promote cooperative </w:t>
      </w:r>
      <w:r w:rsidRPr="00871D40">
        <w:rPr>
          <w:iCs/>
          <w:lang w:val="en-US"/>
        </w:rPr>
        <w:t>procurements</w:t>
      </w:r>
      <w:r>
        <w:rPr>
          <w:lang w:val="en-US"/>
        </w:rPr>
        <w:t xml:space="preserve"> for relevant entities</w:t>
      </w:r>
      <w:r w:rsidRPr="006003AD">
        <w:rPr>
          <w:lang w:val="en-US"/>
        </w:rPr>
        <w:t>.</w:t>
      </w:r>
    </w:p>
    <w:p w:rsidR="00EB6230" w:rsidRPr="006003AD" w:rsidRDefault="00EB6230" w:rsidP="00EB6230">
      <w:pPr>
        <w:rPr>
          <w:lang w:val="en-US"/>
        </w:rPr>
      </w:pPr>
      <w:r>
        <w:rPr>
          <w:iCs/>
          <w:lang w:val="en-US"/>
        </w:rPr>
        <w:t>In conducting procurements, o</w:t>
      </w:r>
      <w:r w:rsidRPr="00871D40">
        <w:rPr>
          <w:iCs/>
          <w:lang w:val="en-US"/>
        </w:rPr>
        <w:t>fficials are expected</w:t>
      </w:r>
      <w:r>
        <w:rPr>
          <w:i/>
          <w:lang w:val="en-US"/>
        </w:rPr>
        <w:t xml:space="preserve"> </w:t>
      </w:r>
      <w:r>
        <w:rPr>
          <w:lang w:val="en-US"/>
        </w:rPr>
        <w:t xml:space="preserve">to appropriately </w:t>
      </w:r>
      <w:r w:rsidR="004461C3">
        <w:rPr>
          <w:lang w:val="en-US"/>
        </w:rPr>
        <w:t>manage</w:t>
      </w:r>
      <w:r>
        <w:rPr>
          <w:lang w:val="en-US"/>
        </w:rPr>
        <w:t xml:space="preserve"> risk. This requires considering the approach to procurement, evaluating available courses of action and recording and documenting relevant decisions. When making decisions, </w:t>
      </w:r>
      <w:r w:rsidRPr="00871D40">
        <w:rPr>
          <w:iCs/>
          <w:lang w:val="en-US"/>
        </w:rPr>
        <w:t>officials</w:t>
      </w:r>
      <w:r>
        <w:rPr>
          <w:lang w:val="en-US"/>
        </w:rPr>
        <w:t xml:space="preserve"> should be aware of their responsibilities to make proper use of public resources under </w:t>
      </w:r>
      <w:r w:rsidRPr="006003AD">
        <w:rPr>
          <w:lang w:val="en-US"/>
        </w:rPr>
        <w:t xml:space="preserve">the </w:t>
      </w:r>
      <w:r w:rsidRPr="00EB6A3A">
        <w:rPr>
          <w:lang w:val="en-US"/>
        </w:rPr>
        <w:t>PGPA Act.</w:t>
      </w:r>
    </w:p>
    <w:p w:rsidR="00EB6230" w:rsidRDefault="00EB6230" w:rsidP="00EB6230">
      <w:pPr>
        <w:rPr>
          <w:lang w:val="en-US"/>
        </w:rPr>
      </w:pPr>
      <w:r>
        <w:rPr>
          <w:lang w:val="en-US"/>
        </w:rPr>
        <w:t xml:space="preserve">The Government is </w:t>
      </w:r>
      <w:r w:rsidRPr="006003AD">
        <w:rPr>
          <w:lang w:val="en-US"/>
        </w:rPr>
        <w:t xml:space="preserve">committed to improving access to </w:t>
      </w:r>
      <w:r>
        <w:rPr>
          <w:lang w:val="en-US"/>
        </w:rPr>
        <w:t xml:space="preserve">government contracts for competitive </w:t>
      </w:r>
      <w:r w:rsidRPr="00871D40">
        <w:rPr>
          <w:lang w:val="en-US"/>
        </w:rPr>
        <w:t>Small and Medium Enterprises</w:t>
      </w:r>
      <w:r w:rsidRPr="006003AD">
        <w:rPr>
          <w:lang w:val="en-US"/>
        </w:rPr>
        <w:t xml:space="preserve">, Indigenous businesses and disability enterprises. </w:t>
      </w:r>
      <w:r>
        <w:rPr>
          <w:lang w:val="en-US"/>
        </w:rPr>
        <w:t xml:space="preserve">Ensuring these suppliers are able to participate in Commonwealth procurement </w:t>
      </w:r>
      <w:r w:rsidRPr="00871D40">
        <w:rPr>
          <w:lang w:val="en-US"/>
        </w:rPr>
        <w:t>benefits</w:t>
      </w:r>
      <w:r w:rsidRPr="006003AD">
        <w:rPr>
          <w:lang w:val="en-US"/>
        </w:rPr>
        <w:t xml:space="preserve"> the Australian community </w:t>
      </w:r>
      <w:r>
        <w:rPr>
          <w:lang w:val="en-US"/>
        </w:rPr>
        <w:t>and economy</w:t>
      </w:r>
      <w:r w:rsidRPr="006003AD">
        <w:rPr>
          <w:lang w:val="en-US"/>
        </w:rPr>
        <w:t xml:space="preserve">. </w:t>
      </w:r>
    </w:p>
    <w:p w:rsidR="00EB6230" w:rsidRPr="00F877D9" w:rsidRDefault="00EB6230" w:rsidP="00EB6230">
      <w:pPr>
        <w:rPr>
          <w:lang w:val="en-US"/>
        </w:rPr>
      </w:pPr>
      <w:r>
        <w:rPr>
          <w:lang w:val="en-US"/>
        </w:rPr>
        <w:t>The Department of Finance has developed</w:t>
      </w:r>
      <w:r w:rsidRPr="006003AD">
        <w:rPr>
          <w:lang w:val="en-US"/>
        </w:rPr>
        <w:t xml:space="preserve"> a range of tools </w:t>
      </w:r>
      <w:r>
        <w:rPr>
          <w:lang w:val="en-US"/>
        </w:rPr>
        <w:t xml:space="preserve">including </w:t>
      </w:r>
      <w:r w:rsidRPr="006003AD">
        <w:rPr>
          <w:lang w:val="en-US"/>
        </w:rPr>
        <w:t xml:space="preserve">guidance materials, templates, and advice </w:t>
      </w:r>
      <w:r>
        <w:rPr>
          <w:lang w:val="en-US"/>
        </w:rPr>
        <w:t xml:space="preserve">to </w:t>
      </w:r>
      <w:r w:rsidRPr="006003AD">
        <w:rPr>
          <w:lang w:val="en-US"/>
        </w:rPr>
        <w:t>assist</w:t>
      </w:r>
      <w:r w:rsidRPr="00871D40">
        <w:rPr>
          <w:lang w:val="en-US"/>
        </w:rPr>
        <w:t xml:space="preserve"> officials conducting</w:t>
      </w:r>
      <w:r w:rsidRPr="006003AD">
        <w:rPr>
          <w:lang w:val="en-US"/>
        </w:rPr>
        <w:t xml:space="preserve"> </w:t>
      </w:r>
      <w:r w:rsidRPr="0072700F">
        <w:rPr>
          <w:iCs/>
          <w:lang w:val="en-US"/>
        </w:rPr>
        <w:t>procurements</w:t>
      </w:r>
      <w:r w:rsidRPr="006003AD">
        <w:rPr>
          <w:lang w:val="en-US"/>
        </w:rPr>
        <w:t xml:space="preserve"> and </w:t>
      </w:r>
      <w:r>
        <w:rPr>
          <w:lang w:val="en-US"/>
        </w:rPr>
        <w:t>those businesses tendering for Government business.</w:t>
      </w:r>
      <w:r w:rsidRPr="006003AD">
        <w:rPr>
          <w:lang w:val="en-US"/>
        </w:rPr>
        <w:t xml:space="preserve"> </w:t>
      </w:r>
      <w:r>
        <w:rPr>
          <w:lang w:val="en-US"/>
        </w:rPr>
        <w:t xml:space="preserve">This includes standardised and simple documentation for low value and low risk procurements that I encourage entities to use. Importantly, these documents reduce the cost and complexity for suppliers in selling to the Government. Another of these tools is </w:t>
      </w:r>
      <w:r w:rsidRPr="00871D40">
        <w:rPr>
          <w:iCs/>
          <w:lang w:val="en-US"/>
        </w:rPr>
        <w:t>AusTender</w:t>
      </w:r>
      <w:r>
        <w:rPr>
          <w:iCs/>
          <w:lang w:val="en-US"/>
        </w:rPr>
        <w:t>, the Government’s procurement information system. AusTender</w:t>
      </w:r>
      <w:r w:rsidRPr="00871D40">
        <w:rPr>
          <w:iCs/>
          <w:lang w:val="en-US"/>
        </w:rPr>
        <w:t xml:space="preserve"> continues to be improved, benefiting </w:t>
      </w:r>
      <w:r>
        <w:rPr>
          <w:iCs/>
          <w:lang w:val="en-US"/>
        </w:rPr>
        <w:t>g</w:t>
      </w:r>
      <w:r w:rsidRPr="00871D40">
        <w:rPr>
          <w:iCs/>
          <w:lang w:val="en-US"/>
        </w:rPr>
        <w:t xml:space="preserve">overnment and suppliers through its delivery of accurate and timely procurement information. </w:t>
      </w:r>
    </w:p>
    <w:p w:rsidR="00BE7CBB" w:rsidRDefault="00BE7CBB" w:rsidP="00EB6230">
      <w:pPr>
        <w:rPr>
          <w:lang w:val="en-US"/>
        </w:rPr>
      </w:pPr>
      <w:r>
        <w:rPr>
          <w:lang w:val="en-US"/>
        </w:rPr>
        <w:t>I would like to thank those that have contri</w:t>
      </w:r>
      <w:r w:rsidR="000042DF">
        <w:rPr>
          <w:lang w:val="en-US"/>
        </w:rPr>
        <w:t>buted to the development of the</w:t>
      </w:r>
      <w:r>
        <w:rPr>
          <w:lang w:val="en-US"/>
        </w:rPr>
        <w:t xml:space="preserve"> </w:t>
      </w:r>
      <w:r w:rsidRPr="006003AD">
        <w:rPr>
          <w:lang w:val="en-US"/>
        </w:rPr>
        <w:t xml:space="preserve">Commonwealth </w:t>
      </w:r>
      <w:r w:rsidRPr="00BF5E92">
        <w:rPr>
          <w:lang w:val="en-US"/>
        </w:rPr>
        <w:t>Procurement Rules</w:t>
      </w:r>
      <w:r w:rsidR="000042DF">
        <w:rPr>
          <w:lang w:val="en-US"/>
        </w:rPr>
        <w:t xml:space="preserve">. </w:t>
      </w:r>
      <w:r w:rsidR="003B1B17">
        <w:rPr>
          <w:lang w:val="en-US"/>
        </w:rPr>
        <w:t>F</w:t>
      </w:r>
      <w:r w:rsidR="000042DF">
        <w:rPr>
          <w:lang w:val="en-US"/>
        </w:rPr>
        <w:t>urther</w:t>
      </w:r>
      <w:r w:rsidR="003B1B17">
        <w:rPr>
          <w:lang w:val="en-US"/>
        </w:rPr>
        <w:t xml:space="preserve"> </w:t>
      </w:r>
      <w:r>
        <w:rPr>
          <w:lang w:val="en-US"/>
        </w:rPr>
        <w:t xml:space="preserve">feedback </w:t>
      </w:r>
      <w:r w:rsidR="003B1B17">
        <w:rPr>
          <w:lang w:val="en-US"/>
        </w:rPr>
        <w:t xml:space="preserve">can </w:t>
      </w:r>
      <w:r w:rsidR="000042DF">
        <w:rPr>
          <w:lang w:val="en-US"/>
        </w:rPr>
        <w:t xml:space="preserve">be </w:t>
      </w:r>
      <w:r w:rsidR="003B1B17">
        <w:rPr>
          <w:lang w:val="en-US"/>
        </w:rPr>
        <w:t>provided</w:t>
      </w:r>
      <w:r w:rsidR="000042DF">
        <w:rPr>
          <w:lang w:val="en-US"/>
        </w:rPr>
        <w:t xml:space="preserve"> to the Department of Finance via email at </w:t>
      </w:r>
      <w:r w:rsidR="003B1B17">
        <w:rPr>
          <w:lang w:val="en-US"/>
        </w:rPr>
        <w:t>haveyoursay.procurement</w:t>
      </w:r>
      <w:r>
        <w:rPr>
          <w:lang w:val="en-US"/>
        </w:rPr>
        <w:t>@finance.gov.au.</w:t>
      </w:r>
    </w:p>
    <w:p w:rsidR="00EB6230" w:rsidRPr="00871D40" w:rsidRDefault="00EB6230" w:rsidP="00EB6230">
      <w:pPr>
        <w:rPr>
          <w:lang w:val="en-US"/>
        </w:rPr>
      </w:pPr>
      <w:r w:rsidRPr="00871D40">
        <w:rPr>
          <w:lang w:val="en-US"/>
        </w:rPr>
        <w:t xml:space="preserve">I commend the Commonwealth Procurement Rules to </w:t>
      </w:r>
      <w:r>
        <w:rPr>
          <w:lang w:val="en-US"/>
        </w:rPr>
        <w:t>Australian</w:t>
      </w:r>
      <w:r w:rsidRPr="00871D40">
        <w:rPr>
          <w:lang w:val="en-US"/>
        </w:rPr>
        <w:t xml:space="preserve"> Government officials involved in procurement.</w:t>
      </w:r>
    </w:p>
    <w:p w:rsidR="00EB6230" w:rsidRDefault="00EB6230" w:rsidP="00EB6230">
      <w:pPr>
        <w:ind w:firstLine="720"/>
        <w:rPr>
          <w:lang w:val="en-US"/>
        </w:rPr>
      </w:pPr>
    </w:p>
    <w:p w:rsidR="00EB6230" w:rsidRPr="006003AD" w:rsidRDefault="00EB6230" w:rsidP="00EB6230">
      <w:pPr>
        <w:ind w:firstLine="720"/>
        <w:rPr>
          <w:lang w:val="en-US"/>
        </w:rPr>
      </w:pPr>
    </w:p>
    <w:p w:rsidR="00EB6230" w:rsidRPr="006003AD" w:rsidRDefault="00EB6230" w:rsidP="00EB6230">
      <w:pPr>
        <w:rPr>
          <w:lang w:val="en-US"/>
        </w:rPr>
      </w:pPr>
      <w:r w:rsidRPr="006003AD">
        <w:rPr>
          <w:lang w:val="en-US"/>
        </w:rPr>
        <w:t>Mathias Cormann</w:t>
      </w:r>
    </w:p>
    <w:p w:rsidR="00EB6230" w:rsidRPr="000F425E" w:rsidRDefault="00EB6230" w:rsidP="00BE7CBB">
      <w:pPr>
        <w:rPr>
          <w:lang w:val="en-US"/>
        </w:rPr>
      </w:pPr>
      <w:r w:rsidRPr="006003AD">
        <w:rPr>
          <w:lang w:val="en-US"/>
        </w:rPr>
        <w:t>Minister for Finance</w:t>
      </w:r>
      <w:r w:rsidRPr="000F425E">
        <w:rPr>
          <w:lang w:val="en-US"/>
        </w:rPr>
        <w:br w:type="page"/>
      </w:r>
    </w:p>
    <w:p w:rsidR="00F159F2" w:rsidRPr="000F425E" w:rsidRDefault="00F159F2" w:rsidP="00E8535A">
      <w:pPr>
        <w:pStyle w:val="Heading2nonumbers"/>
      </w:pPr>
      <w:bookmarkStart w:id="10" w:name="_Toc390183417"/>
      <w:r w:rsidRPr="000F425E">
        <w:t>Contents</w:t>
      </w:r>
      <w:bookmarkEnd w:id="2"/>
      <w:bookmarkEnd w:id="3"/>
      <w:bookmarkEnd w:id="10"/>
      <w:r w:rsidRPr="000F425E">
        <w:t xml:space="preserve"> </w:t>
      </w:r>
      <w:bookmarkEnd w:id="4"/>
      <w:bookmarkEnd w:id="5"/>
      <w:bookmarkEnd w:id="6"/>
      <w:bookmarkEnd w:id="7"/>
      <w:bookmarkEnd w:id="8"/>
    </w:p>
    <w:p w:rsidR="00D51D4E" w:rsidRDefault="004414E9">
      <w:pPr>
        <w:pStyle w:val="TOC1"/>
        <w:rPr>
          <w:rFonts w:asciiTheme="minorHAnsi" w:eastAsiaTheme="minorEastAsia" w:hAnsiTheme="minorHAnsi" w:cstheme="minorBidi"/>
          <w:b w:val="0"/>
          <w:spacing w:val="0"/>
          <w:sz w:val="22"/>
          <w:szCs w:val="22"/>
          <w:lang w:eastAsia="en-AU"/>
        </w:rPr>
      </w:pPr>
      <w:r w:rsidRPr="000F425E">
        <w:rPr>
          <w:bCs/>
          <w:iCs/>
          <w:color w:val="005A77"/>
        </w:rPr>
        <w:fldChar w:fldCharType="begin"/>
      </w:r>
      <w:r w:rsidR="00143144" w:rsidRPr="000F425E">
        <w:instrText xml:space="preserve"> TOC \t "Heading 2,1,Heading 3,2,Heading 2 (no numbers),1,Heading 3 (no numbers),2" </w:instrText>
      </w:r>
      <w:r w:rsidRPr="000F425E">
        <w:rPr>
          <w:bCs/>
          <w:iCs/>
          <w:color w:val="005A77"/>
        </w:rPr>
        <w:fldChar w:fldCharType="separate"/>
      </w:r>
      <w:r w:rsidR="00D51D4E">
        <w:t>1.</w:t>
      </w:r>
      <w:r w:rsidR="00D51D4E">
        <w:rPr>
          <w:rFonts w:asciiTheme="minorHAnsi" w:eastAsiaTheme="minorEastAsia" w:hAnsiTheme="minorHAnsi" w:cstheme="minorBidi"/>
          <w:b w:val="0"/>
          <w:spacing w:val="0"/>
          <w:sz w:val="22"/>
          <w:szCs w:val="22"/>
          <w:lang w:eastAsia="en-AU"/>
        </w:rPr>
        <w:tab/>
      </w:r>
      <w:r w:rsidR="00D51D4E" w:rsidRPr="0025437A">
        <w:rPr>
          <w:rFonts w:eastAsia="Arial"/>
        </w:rPr>
        <w:t>Summary of Commonwealth Procurement Rules</w:t>
      </w:r>
      <w:r w:rsidR="00D51D4E">
        <w:tab/>
      </w:r>
      <w:r>
        <w:fldChar w:fldCharType="begin"/>
      </w:r>
      <w:r w:rsidR="00D51D4E">
        <w:instrText xml:space="preserve"> PAGEREF _Toc390183418 \h </w:instrText>
      </w:r>
      <w:r>
        <w:fldChar w:fldCharType="separate"/>
      </w:r>
      <w:r w:rsidR="00527184">
        <w:t>5</w:t>
      </w:r>
      <w:r>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2.</w:t>
      </w:r>
      <w:r>
        <w:rPr>
          <w:rFonts w:asciiTheme="minorHAnsi" w:eastAsiaTheme="minorEastAsia" w:hAnsiTheme="minorHAnsi" w:cstheme="minorBidi"/>
          <w:b w:val="0"/>
          <w:spacing w:val="0"/>
          <w:sz w:val="22"/>
          <w:szCs w:val="22"/>
          <w:lang w:eastAsia="en-AU"/>
        </w:rPr>
        <w:tab/>
      </w:r>
      <w:r w:rsidRPr="0025437A">
        <w:rPr>
          <w:rFonts w:eastAsia="Arial"/>
        </w:rPr>
        <w:t>Procurement framework</w:t>
      </w:r>
      <w:r>
        <w:tab/>
      </w:r>
      <w:r w:rsidR="004414E9">
        <w:fldChar w:fldCharType="begin"/>
      </w:r>
      <w:r>
        <w:instrText xml:space="preserve"> PAGEREF _Toc390183419 \h </w:instrText>
      </w:r>
      <w:r w:rsidR="004414E9">
        <w:fldChar w:fldCharType="separate"/>
      </w:r>
      <w:r w:rsidR="00527184">
        <w:t>7</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3.</w:t>
      </w:r>
      <w:r>
        <w:rPr>
          <w:rFonts w:asciiTheme="minorHAnsi" w:eastAsiaTheme="minorEastAsia" w:hAnsiTheme="minorHAnsi" w:cstheme="minorBidi"/>
          <w:b w:val="0"/>
          <w:spacing w:val="0"/>
          <w:sz w:val="22"/>
          <w:szCs w:val="22"/>
          <w:lang w:eastAsia="en-AU"/>
        </w:rPr>
        <w:tab/>
      </w:r>
      <w:r w:rsidRPr="0025437A">
        <w:rPr>
          <w:rFonts w:eastAsia="Arial"/>
        </w:rPr>
        <w:t>How to use the Commonwealth Procurement Rules</w:t>
      </w:r>
      <w:r>
        <w:tab/>
      </w:r>
      <w:r w:rsidR="004414E9">
        <w:fldChar w:fldCharType="begin"/>
      </w:r>
      <w:r>
        <w:instrText xml:space="preserve"> PAGEREF _Toc390183420 \h </w:instrText>
      </w:r>
      <w:r w:rsidR="004414E9">
        <w:fldChar w:fldCharType="separate"/>
      </w:r>
      <w:r w:rsidR="00527184">
        <w:t>11</w:t>
      </w:r>
      <w:r w:rsidR="004414E9">
        <w:fldChar w:fldCharType="end"/>
      </w:r>
    </w:p>
    <w:p w:rsidR="00D51D4E" w:rsidRPr="00D51D4E" w:rsidRDefault="00D51D4E" w:rsidP="00D51D4E">
      <w:pPr>
        <w:pStyle w:val="TOC1"/>
        <w:rPr>
          <w:b w:val="0"/>
        </w:rPr>
      </w:pPr>
      <w:r w:rsidRPr="00D51D4E">
        <w:rPr>
          <w:rFonts w:eastAsiaTheme="minorEastAsia" w:cs="Arial"/>
          <w:b w:val="0"/>
          <w:color w:val="005A77"/>
          <w:sz w:val="28"/>
          <w:szCs w:val="28"/>
        </w:rPr>
        <w:t>DIVISION 1 - RULES FOR ALL PROCUREMENTS</w:t>
      </w:r>
    </w:p>
    <w:p w:rsidR="00D51D4E" w:rsidRDefault="00D51D4E">
      <w:pPr>
        <w:pStyle w:val="TOC1"/>
        <w:rPr>
          <w:rFonts w:asciiTheme="minorHAnsi" w:eastAsiaTheme="minorEastAsia" w:hAnsiTheme="minorHAnsi" w:cstheme="minorBidi"/>
          <w:b w:val="0"/>
          <w:spacing w:val="0"/>
          <w:sz w:val="22"/>
          <w:szCs w:val="22"/>
          <w:lang w:eastAsia="en-AU"/>
        </w:rPr>
      </w:pPr>
      <w:r>
        <w:t>4.</w:t>
      </w:r>
      <w:r>
        <w:rPr>
          <w:rFonts w:asciiTheme="minorHAnsi" w:eastAsiaTheme="minorEastAsia" w:hAnsiTheme="minorHAnsi" w:cstheme="minorBidi"/>
          <w:b w:val="0"/>
          <w:spacing w:val="0"/>
          <w:sz w:val="22"/>
          <w:szCs w:val="22"/>
          <w:lang w:eastAsia="en-AU"/>
        </w:rPr>
        <w:tab/>
      </w:r>
      <w:r w:rsidRPr="0025437A">
        <w:rPr>
          <w:rFonts w:eastAsia="Arial"/>
        </w:rPr>
        <w:t>Value for money</w:t>
      </w:r>
      <w:r>
        <w:tab/>
      </w:r>
      <w:r w:rsidR="004414E9">
        <w:fldChar w:fldCharType="begin"/>
      </w:r>
      <w:r>
        <w:instrText xml:space="preserve"> PAGEREF _Toc390183421 \h </w:instrText>
      </w:r>
      <w:r w:rsidR="004414E9">
        <w:fldChar w:fldCharType="separate"/>
      </w:r>
      <w:r w:rsidR="00527184">
        <w:t>13</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5.</w:t>
      </w:r>
      <w:r>
        <w:rPr>
          <w:rFonts w:asciiTheme="minorHAnsi" w:eastAsiaTheme="minorEastAsia" w:hAnsiTheme="minorHAnsi" w:cstheme="minorBidi"/>
          <w:b w:val="0"/>
          <w:spacing w:val="0"/>
          <w:sz w:val="22"/>
          <w:szCs w:val="22"/>
          <w:lang w:eastAsia="en-AU"/>
        </w:rPr>
        <w:tab/>
      </w:r>
      <w:r w:rsidRPr="0025437A">
        <w:rPr>
          <w:rFonts w:eastAsia="Arial"/>
        </w:rPr>
        <w:t>Encouraging competition</w:t>
      </w:r>
      <w:r>
        <w:tab/>
      </w:r>
      <w:r w:rsidR="004414E9">
        <w:fldChar w:fldCharType="begin"/>
      </w:r>
      <w:r>
        <w:instrText xml:space="preserve"> PAGEREF _Toc390183422 \h </w:instrText>
      </w:r>
      <w:r w:rsidR="004414E9">
        <w:fldChar w:fldCharType="separate"/>
      </w:r>
      <w:r w:rsidR="00527184">
        <w:t>16</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6.</w:t>
      </w:r>
      <w:r>
        <w:rPr>
          <w:rFonts w:asciiTheme="minorHAnsi" w:eastAsiaTheme="minorEastAsia" w:hAnsiTheme="minorHAnsi" w:cstheme="minorBidi"/>
          <w:b w:val="0"/>
          <w:spacing w:val="0"/>
          <w:sz w:val="22"/>
          <w:szCs w:val="22"/>
          <w:lang w:eastAsia="en-AU"/>
        </w:rPr>
        <w:tab/>
      </w:r>
      <w:r>
        <w:t>Efficient, effective, economical and ethical procurement</w:t>
      </w:r>
      <w:r>
        <w:tab/>
      </w:r>
      <w:r w:rsidR="004414E9">
        <w:fldChar w:fldCharType="begin"/>
      </w:r>
      <w:r>
        <w:instrText xml:space="preserve"> PAGEREF _Toc390183423 \h </w:instrText>
      </w:r>
      <w:r w:rsidR="004414E9">
        <w:fldChar w:fldCharType="separate"/>
      </w:r>
      <w:r w:rsidR="00527184">
        <w:t>17</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7.</w:t>
      </w:r>
      <w:r>
        <w:rPr>
          <w:rFonts w:asciiTheme="minorHAnsi" w:eastAsiaTheme="minorEastAsia" w:hAnsiTheme="minorHAnsi" w:cstheme="minorBidi"/>
          <w:b w:val="0"/>
          <w:spacing w:val="0"/>
          <w:sz w:val="22"/>
          <w:szCs w:val="22"/>
          <w:lang w:eastAsia="en-AU"/>
        </w:rPr>
        <w:tab/>
      </w:r>
      <w:r>
        <w:t>Accountability and transparency in procurement</w:t>
      </w:r>
      <w:r>
        <w:tab/>
      </w:r>
      <w:r w:rsidR="004414E9">
        <w:fldChar w:fldCharType="begin"/>
      </w:r>
      <w:r>
        <w:instrText xml:space="preserve"> PAGEREF _Toc390183424 \h </w:instrText>
      </w:r>
      <w:r w:rsidR="004414E9">
        <w:fldChar w:fldCharType="separate"/>
      </w:r>
      <w:r w:rsidR="00527184">
        <w:t>19</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8.</w:t>
      </w:r>
      <w:r>
        <w:rPr>
          <w:rFonts w:asciiTheme="minorHAnsi" w:eastAsiaTheme="minorEastAsia" w:hAnsiTheme="minorHAnsi" w:cstheme="minorBidi"/>
          <w:b w:val="0"/>
          <w:spacing w:val="0"/>
          <w:sz w:val="22"/>
          <w:szCs w:val="22"/>
          <w:lang w:eastAsia="en-AU"/>
        </w:rPr>
        <w:tab/>
      </w:r>
      <w:r>
        <w:t>Procurement risk</w:t>
      </w:r>
      <w:r>
        <w:tab/>
      </w:r>
      <w:r w:rsidR="004414E9">
        <w:fldChar w:fldCharType="begin"/>
      </w:r>
      <w:r>
        <w:instrText xml:space="preserve"> PAGEREF _Toc390183425 \h </w:instrText>
      </w:r>
      <w:r w:rsidR="004414E9">
        <w:fldChar w:fldCharType="separate"/>
      </w:r>
      <w:r w:rsidR="00527184">
        <w:t>23</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9.</w:t>
      </w:r>
      <w:r>
        <w:rPr>
          <w:rFonts w:asciiTheme="minorHAnsi" w:eastAsiaTheme="minorEastAsia" w:hAnsiTheme="minorHAnsi" w:cstheme="minorBidi"/>
          <w:b w:val="0"/>
          <w:spacing w:val="0"/>
          <w:sz w:val="22"/>
          <w:szCs w:val="22"/>
          <w:lang w:eastAsia="en-AU"/>
        </w:rPr>
        <w:tab/>
      </w:r>
      <w:r>
        <w:t>Procurement method</w:t>
      </w:r>
      <w:r>
        <w:tab/>
      </w:r>
      <w:r w:rsidR="004414E9">
        <w:fldChar w:fldCharType="begin"/>
      </w:r>
      <w:r>
        <w:instrText xml:space="preserve"> PAGEREF _Toc390183426 \h </w:instrText>
      </w:r>
      <w:r w:rsidR="004414E9">
        <w:fldChar w:fldCharType="separate"/>
      </w:r>
      <w:r w:rsidR="00527184">
        <w:t>24</w:t>
      </w:r>
      <w:r w:rsidR="004414E9">
        <w:fldChar w:fldCharType="end"/>
      </w:r>
    </w:p>
    <w:p w:rsidR="00D51D4E" w:rsidRPr="000F425E" w:rsidRDefault="00D51D4E" w:rsidP="00D51D4E">
      <w:pPr>
        <w:pStyle w:val="BodyText1"/>
        <w:spacing w:before="240"/>
        <w:rPr>
          <w:rFonts w:ascii="Arial" w:eastAsiaTheme="minorEastAsia" w:hAnsi="Arial" w:cs="Arial"/>
          <w:noProof/>
          <w:color w:val="005A77"/>
          <w:sz w:val="28"/>
          <w:szCs w:val="28"/>
        </w:rPr>
      </w:pPr>
      <w:r w:rsidRPr="000F425E">
        <w:rPr>
          <w:rFonts w:ascii="Arial" w:eastAsiaTheme="minorEastAsia" w:hAnsi="Arial" w:cs="Arial"/>
          <w:noProof/>
          <w:color w:val="005A77"/>
          <w:sz w:val="28"/>
          <w:szCs w:val="28"/>
        </w:rPr>
        <w:t xml:space="preserve">DIVISION 2 - ADDITIONAL RULES FOR PROCUREMENTS </w:t>
      </w:r>
      <w:r w:rsidRPr="000F425E">
        <w:rPr>
          <w:rFonts w:ascii="Arial" w:eastAsiaTheme="minorEastAsia" w:hAnsi="Arial" w:cs="Arial"/>
          <w:noProof/>
          <w:color w:val="005A77"/>
          <w:sz w:val="28"/>
          <w:szCs w:val="28"/>
        </w:rPr>
        <w:br/>
        <w:t>AT OR ABOVE THE RELEVANT PROCUREMENT THRESHOLD</w:t>
      </w:r>
    </w:p>
    <w:p w:rsidR="00D51D4E" w:rsidRDefault="00D51D4E">
      <w:pPr>
        <w:pStyle w:val="TOC1"/>
        <w:rPr>
          <w:rFonts w:asciiTheme="minorHAnsi" w:eastAsiaTheme="minorEastAsia" w:hAnsiTheme="minorHAnsi" w:cstheme="minorBidi"/>
          <w:b w:val="0"/>
          <w:spacing w:val="0"/>
          <w:sz w:val="22"/>
          <w:szCs w:val="22"/>
          <w:lang w:eastAsia="en-AU"/>
        </w:rPr>
      </w:pPr>
      <w:r>
        <w:t>10.</w:t>
      </w:r>
      <w:r>
        <w:rPr>
          <w:rFonts w:asciiTheme="minorHAnsi" w:eastAsiaTheme="minorEastAsia" w:hAnsiTheme="minorHAnsi" w:cstheme="minorBidi"/>
          <w:b w:val="0"/>
          <w:spacing w:val="0"/>
          <w:sz w:val="22"/>
          <w:szCs w:val="22"/>
          <w:lang w:eastAsia="en-AU"/>
        </w:rPr>
        <w:tab/>
      </w:r>
      <w:r w:rsidRPr="0025437A">
        <w:rPr>
          <w:rFonts w:eastAsia="Arial"/>
        </w:rPr>
        <w:t>Additional rules</w:t>
      </w:r>
      <w:r>
        <w:tab/>
      </w:r>
      <w:r w:rsidR="004414E9">
        <w:fldChar w:fldCharType="begin"/>
      </w:r>
      <w:r>
        <w:instrText xml:space="preserve"> PAGEREF _Toc390183427 \h </w:instrText>
      </w:r>
      <w:r w:rsidR="004414E9">
        <w:fldChar w:fldCharType="separate"/>
      </w:r>
      <w:r w:rsidR="00527184">
        <w:t>27</w:t>
      </w:r>
      <w:r w:rsidR="004414E9">
        <w:fldChar w:fldCharType="end"/>
      </w:r>
    </w:p>
    <w:p w:rsidR="00D51D4E" w:rsidRPr="000F425E" w:rsidRDefault="00D51D4E" w:rsidP="00D51D4E">
      <w:pPr>
        <w:pStyle w:val="BodyText1"/>
        <w:spacing w:before="240"/>
        <w:rPr>
          <w:rFonts w:ascii="Arial" w:eastAsiaTheme="minorEastAsia" w:hAnsi="Arial" w:cs="Arial"/>
          <w:noProof/>
          <w:color w:val="005A77"/>
          <w:sz w:val="28"/>
          <w:szCs w:val="28"/>
        </w:rPr>
      </w:pPr>
      <w:r w:rsidRPr="000F425E">
        <w:rPr>
          <w:rFonts w:ascii="Arial" w:eastAsiaTheme="minorEastAsia" w:hAnsi="Arial" w:cs="Arial"/>
          <w:noProof/>
          <w:color w:val="005A77"/>
          <w:sz w:val="28"/>
          <w:szCs w:val="28"/>
        </w:rPr>
        <w:t>APPENDICES AND INDEX</w:t>
      </w:r>
    </w:p>
    <w:p w:rsidR="00D51D4E" w:rsidRDefault="00D51D4E">
      <w:pPr>
        <w:pStyle w:val="TOC1"/>
        <w:rPr>
          <w:rFonts w:asciiTheme="minorHAnsi" w:eastAsiaTheme="minorEastAsia" w:hAnsiTheme="minorHAnsi" w:cstheme="minorBidi"/>
          <w:b w:val="0"/>
          <w:spacing w:val="0"/>
          <w:sz w:val="22"/>
          <w:szCs w:val="22"/>
          <w:lang w:eastAsia="en-AU"/>
        </w:rPr>
      </w:pPr>
      <w:r>
        <w:t>Appendix A: Exemptions from Division 2</w:t>
      </w:r>
      <w:r>
        <w:tab/>
      </w:r>
      <w:r w:rsidR="004414E9">
        <w:fldChar w:fldCharType="begin"/>
      </w:r>
      <w:r>
        <w:instrText xml:space="preserve"> PAGEREF _Toc390183428 \h </w:instrText>
      </w:r>
      <w:r w:rsidR="004414E9">
        <w:fldChar w:fldCharType="separate"/>
      </w:r>
      <w:r w:rsidR="00527184">
        <w:t>34</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Appendix B: Definitions</w:t>
      </w:r>
      <w:r>
        <w:tab/>
      </w:r>
      <w:r w:rsidR="004414E9">
        <w:fldChar w:fldCharType="begin"/>
      </w:r>
      <w:r>
        <w:instrText xml:space="preserve"> PAGEREF _Toc390183429 \h </w:instrText>
      </w:r>
      <w:r w:rsidR="004414E9">
        <w:fldChar w:fldCharType="separate"/>
      </w:r>
      <w:r w:rsidR="00527184">
        <w:t>35</w:t>
      </w:r>
      <w:r w:rsidR="004414E9">
        <w:fldChar w:fldCharType="end"/>
      </w:r>
    </w:p>
    <w:p w:rsidR="00D51D4E" w:rsidRDefault="00D51D4E">
      <w:pPr>
        <w:pStyle w:val="TOC1"/>
        <w:rPr>
          <w:rFonts w:asciiTheme="minorHAnsi" w:eastAsiaTheme="minorEastAsia" w:hAnsiTheme="minorHAnsi" w:cstheme="minorBidi"/>
          <w:b w:val="0"/>
          <w:spacing w:val="0"/>
          <w:sz w:val="22"/>
          <w:szCs w:val="22"/>
          <w:lang w:eastAsia="en-AU"/>
        </w:rPr>
      </w:pPr>
      <w:r>
        <w:t>Index</w:t>
      </w:r>
      <w:r>
        <w:tab/>
      </w:r>
      <w:r w:rsidR="004414E9">
        <w:fldChar w:fldCharType="begin"/>
      </w:r>
      <w:r>
        <w:instrText xml:space="preserve"> PAGEREF _Toc390183430 \h </w:instrText>
      </w:r>
      <w:r w:rsidR="004414E9">
        <w:fldChar w:fldCharType="separate"/>
      </w:r>
      <w:r w:rsidR="00527184">
        <w:t>38</w:t>
      </w:r>
      <w:r w:rsidR="004414E9">
        <w:fldChar w:fldCharType="end"/>
      </w:r>
    </w:p>
    <w:p w:rsidR="00D51D4E" w:rsidRDefault="004414E9" w:rsidP="00D51D4E">
      <w:pPr>
        <w:pStyle w:val="TOC1"/>
        <w:rPr>
          <w:rFonts w:eastAsia="MS Gothic"/>
          <w:sz w:val="24"/>
        </w:rPr>
      </w:pPr>
      <w:r w:rsidRPr="000F425E">
        <w:rPr>
          <w:rFonts w:eastAsia="MS Gothic"/>
          <w:sz w:val="24"/>
        </w:rPr>
        <w:fldChar w:fldCharType="end"/>
      </w:r>
      <w:bookmarkStart w:id="11" w:name="_Toc390183418"/>
    </w:p>
    <w:p w:rsidR="00D51D4E" w:rsidRDefault="00D51D4E" w:rsidP="00D51D4E">
      <w:pPr>
        <w:pStyle w:val="BodyText1"/>
        <w:rPr>
          <w:rFonts w:ascii="Arial" w:eastAsia="MS Gothic" w:hAnsi="Arial"/>
          <w:noProof/>
          <w:spacing w:val="-6"/>
          <w:szCs w:val="26"/>
        </w:rPr>
      </w:pPr>
      <w:r>
        <w:rPr>
          <w:rFonts w:eastAsia="MS Gothic"/>
        </w:rPr>
        <w:br w:type="page"/>
      </w:r>
    </w:p>
    <w:p w:rsidR="007C3D24" w:rsidRPr="008D0760" w:rsidRDefault="007C3D24" w:rsidP="008D0760">
      <w:pPr>
        <w:pStyle w:val="Heading2"/>
        <w:rPr>
          <w:rFonts w:eastAsia="Arial"/>
        </w:rPr>
      </w:pPr>
      <w:r w:rsidRPr="008D0760">
        <w:rPr>
          <w:rFonts w:eastAsia="Arial"/>
        </w:rPr>
        <w:t>Summary of</w:t>
      </w:r>
      <w:r w:rsidR="00B53920" w:rsidRPr="008D0760">
        <w:rPr>
          <w:rFonts w:eastAsia="Arial"/>
        </w:rPr>
        <w:br/>
      </w:r>
      <w:r w:rsidRPr="008D0760">
        <w:rPr>
          <w:rFonts w:eastAsia="Arial"/>
        </w:rPr>
        <w:t xml:space="preserve">Commonwealth </w:t>
      </w:r>
      <w:r w:rsidR="00AB5701" w:rsidRPr="008D0760">
        <w:rPr>
          <w:rFonts w:eastAsia="Arial"/>
        </w:rPr>
        <w:t>Procurement</w:t>
      </w:r>
      <w:r w:rsidRPr="008D0760">
        <w:rPr>
          <w:rFonts w:eastAsia="Arial"/>
        </w:rPr>
        <w:t xml:space="preserve"> Rules</w:t>
      </w:r>
      <w:bookmarkEnd w:id="11"/>
    </w:p>
    <w:p w:rsidR="007C3D24" w:rsidRPr="000F425E" w:rsidRDefault="001D1353" w:rsidP="007C3D24">
      <w:pPr>
        <w:pStyle w:val="List"/>
      </w:pPr>
      <w:r>
        <w:t xml:space="preserve">Rules </w:t>
      </w:r>
      <w:r w:rsidR="004461C3">
        <w:t>with which entities must comply when</w:t>
      </w:r>
      <w:r>
        <w:t xml:space="preserve"> undertaking </w:t>
      </w:r>
      <w:r w:rsidRPr="001D1353">
        <w:t>procurement</w:t>
      </w:r>
      <w:r>
        <w:t xml:space="preserve"> are denoted by the term ‘</w:t>
      </w:r>
      <w:r>
        <w:rPr>
          <w:b/>
        </w:rPr>
        <w:t>must</w:t>
      </w:r>
      <w:r w:rsidRPr="001D1353">
        <w:t xml:space="preserve">’ </w:t>
      </w:r>
      <w:r>
        <w:t xml:space="preserve">and have been bolded throughout the </w:t>
      </w:r>
      <w:r w:rsidRPr="000F425E">
        <w:t>Commonwealth Procurement</w:t>
      </w:r>
      <w:r>
        <w:t xml:space="preserve"> Rules (CPRs). </w:t>
      </w:r>
      <w:r w:rsidR="007C3D24" w:rsidRPr="001D1353">
        <w:t>Figures</w:t>
      </w:r>
      <w:r w:rsidR="007C3D24" w:rsidRPr="000F425E">
        <w:t xml:space="preserve"> 1 and 2 highlight</w:t>
      </w:r>
      <w:r>
        <w:t>,</w:t>
      </w:r>
      <w:r w:rsidRPr="000F425E">
        <w:t xml:space="preserve"> </w:t>
      </w:r>
      <w:r w:rsidR="007C3D24" w:rsidRPr="000F425E">
        <w:t>the location of the</w:t>
      </w:r>
      <w:r w:rsidR="004461C3">
        <w:t>se</w:t>
      </w:r>
      <w:r w:rsidR="007C3D24" w:rsidRPr="000F425E">
        <w:t xml:space="preserve"> rules</w:t>
      </w:r>
      <w:r>
        <w:t xml:space="preserve"> </w:t>
      </w:r>
      <w:r w:rsidR="004461C3">
        <w:t>within the CPRs</w:t>
      </w:r>
      <w:r w:rsidR="007C27A3">
        <w:t>.</w:t>
      </w:r>
    </w:p>
    <w:p w:rsidR="007C3D24" w:rsidRPr="000F425E" w:rsidRDefault="009D28BF" w:rsidP="007C3D24">
      <w:pPr>
        <w:ind w:firstLine="720"/>
        <w:rPr>
          <w:lang w:val="en-US"/>
        </w:rPr>
      </w:pPr>
      <w:r>
        <w:rPr>
          <w:noProof/>
          <w:lang w:eastAsia="en-AU"/>
        </w:rPr>
        <mc:AlternateContent>
          <mc:Choice Requires="wps">
            <w:drawing>
              <wp:anchor distT="0" distB="0" distL="114300" distR="114300" simplePos="0" relativeHeight="252103168" behindDoc="0" locked="0" layoutInCell="1" allowOverlap="1" wp14:anchorId="6C42FC54" wp14:editId="60D71288">
                <wp:simplePos x="0" y="0"/>
                <wp:positionH relativeFrom="column">
                  <wp:posOffset>2851785</wp:posOffset>
                </wp:positionH>
                <wp:positionV relativeFrom="paragraph">
                  <wp:posOffset>1939925</wp:posOffset>
                </wp:positionV>
                <wp:extent cx="387985" cy="372745"/>
                <wp:effectExtent l="22860" t="27305" r="27305" b="19050"/>
                <wp:wrapNone/>
                <wp:docPr id="734"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6.6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C42FC54" id="AutoShape 303" o:spid="_x0000_s1026" style="position:absolute;left:0;text-align:left;margin-left:224.55pt;margin-top:152.75pt;width:30.55pt;height:29.35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6.6</w:t>
                      </w:r>
                    </w:p>
                  </w:txbxContent>
                </v:textbox>
              </v:roundrect>
            </w:pict>
          </mc:Fallback>
        </mc:AlternateContent>
      </w:r>
      <w:r>
        <w:rPr>
          <w:noProof/>
          <w:lang w:eastAsia="en-AU"/>
        </w:rPr>
        <mc:AlternateContent>
          <mc:Choice Requires="wps">
            <w:drawing>
              <wp:anchor distT="0" distB="0" distL="114300" distR="114300" simplePos="0" relativeHeight="252100096" behindDoc="0" locked="0" layoutInCell="1" allowOverlap="1" wp14:anchorId="35EEDA87" wp14:editId="27422ED5">
                <wp:simplePos x="0" y="0"/>
                <wp:positionH relativeFrom="column">
                  <wp:posOffset>3033395</wp:posOffset>
                </wp:positionH>
                <wp:positionV relativeFrom="paragraph">
                  <wp:posOffset>2133600</wp:posOffset>
                </wp:positionV>
                <wp:extent cx="1038225" cy="1270"/>
                <wp:effectExtent l="23495" t="20955" r="24130" b="25400"/>
                <wp:wrapNone/>
                <wp:docPr id="733" name="AutoShap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127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673318" id="_x0000_t32" coordsize="21600,21600" o:spt="32" o:oned="t" path="m,l21600,21600e" filled="f">
                <v:path arrowok="t" fillok="f" o:connecttype="none"/>
                <o:lock v:ext="edit" shapetype="t"/>
              </v:shapetype>
              <v:shape id="AutoShape 645" o:spid="_x0000_s1026" type="#_x0000_t32" style="position:absolute;margin-left:238.85pt;margin-top:168pt;width:81.75pt;height:.1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CCJwIAAEM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" strokeweight="3pt"/>
            </w:pict>
          </mc:Fallback>
        </mc:AlternateContent>
      </w:r>
      <w:r>
        <w:rPr>
          <w:noProof/>
          <w:lang w:eastAsia="en-AU"/>
        </w:rPr>
        <mc:AlternateContent>
          <mc:Choice Requires="wps">
            <w:drawing>
              <wp:anchor distT="0" distB="0" distL="114300" distR="114300" simplePos="0" relativeHeight="252102144" behindDoc="0" locked="0" layoutInCell="1" allowOverlap="1" wp14:anchorId="310B674A" wp14:editId="1D86476B">
                <wp:simplePos x="0" y="0"/>
                <wp:positionH relativeFrom="column">
                  <wp:posOffset>3790950</wp:posOffset>
                </wp:positionH>
                <wp:positionV relativeFrom="paragraph">
                  <wp:posOffset>1945640</wp:posOffset>
                </wp:positionV>
                <wp:extent cx="387985" cy="372745"/>
                <wp:effectExtent l="19050" t="23495" r="21590" b="22860"/>
                <wp:wrapNone/>
                <wp:docPr id="732" name="AutoSh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6.8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10B674A" id="AutoShape 302" o:spid="_x0000_s1027" style="position:absolute;left:0;text-align:left;margin-left:298.5pt;margin-top:153.2pt;width:30.55pt;height:29.35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6.8</w:t>
                      </w:r>
                    </w:p>
                  </w:txbxContent>
                </v:textbox>
              </v:roundrect>
            </w:pict>
          </mc:Fallback>
        </mc:AlternateContent>
      </w:r>
      <w:r>
        <w:rPr>
          <w:noProof/>
          <w:lang w:eastAsia="en-AU"/>
        </w:rPr>
        <mc:AlternateContent>
          <mc:Choice Requires="wps">
            <w:drawing>
              <wp:anchor distT="0" distB="0" distL="114300" distR="114300" simplePos="0" relativeHeight="252101120" behindDoc="0" locked="0" layoutInCell="1" allowOverlap="1" wp14:anchorId="436E9CED" wp14:editId="05870DC3">
                <wp:simplePos x="0" y="0"/>
                <wp:positionH relativeFrom="column">
                  <wp:posOffset>3323590</wp:posOffset>
                </wp:positionH>
                <wp:positionV relativeFrom="paragraph">
                  <wp:posOffset>1939925</wp:posOffset>
                </wp:positionV>
                <wp:extent cx="387985" cy="372745"/>
                <wp:effectExtent l="27940" t="27305" r="22225" b="19050"/>
                <wp:wrapNone/>
                <wp:docPr id="731"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6.7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6E9CED" id="AutoShape 300" o:spid="_x0000_s1028" style="position:absolute;left:0;text-align:left;margin-left:261.7pt;margin-top:152.75pt;width:30.55pt;height:29.35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6.7</w:t>
                      </w:r>
                    </w:p>
                  </w:txbxContent>
                </v:textbox>
              </v:roundrect>
            </w:pict>
          </mc:Fallback>
        </mc:AlternateContent>
      </w:r>
      <w:r>
        <w:rPr>
          <w:noProof/>
          <w:lang w:eastAsia="en-AU"/>
        </w:rPr>
        <mc:AlternateContent>
          <mc:Choice Requires="wps">
            <w:drawing>
              <wp:anchor distT="0" distB="0" distL="114300" distR="114300" simplePos="0" relativeHeight="252067328" behindDoc="0" locked="0" layoutInCell="1" allowOverlap="1" wp14:anchorId="2927A744" wp14:editId="7148A2BC">
                <wp:simplePos x="0" y="0"/>
                <wp:positionH relativeFrom="column">
                  <wp:posOffset>2985770</wp:posOffset>
                </wp:positionH>
                <wp:positionV relativeFrom="paragraph">
                  <wp:posOffset>1759585</wp:posOffset>
                </wp:positionV>
                <wp:extent cx="1087120" cy="295275"/>
                <wp:effectExtent l="4445" t="0" r="3810" b="635"/>
                <wp:wrapNone/>
                <wp:docPr id="730"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51EBF">
                            <w:pPr>
                              <w:ind w:left="-142" w:right="-90"/>
                              <w:jc w:val="center"/>
                              <w:rPr>
                                <w:i/>
                                <w:sz w:val="12"/>
                                <w:szCs w:val="12"/>
                              </w:rPr>
                            </w:pPr>
                            <w:r>
                              <w:rPr>
                                <w:i/>
                                <w:sz w:val="12"/>
                                <w:szCs w:val="12"/>
                              </w:rPr>
                              <w:t>Ethical behaviour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927A744" id="_x0000_t202" coordsize="21600,21600" o:spt="202" path="m,l,21600r21600,l21600,xe">
                <v:stroke joinstyle="miter"/>
                <v:path gradientshapeok="t" o:connecttype="rect"/>
              </v:shapetype>
              <v:shape id="Text Box 544" o:spid="_x0000_s1029" type="#_x0000_t202" style="position:absolute;left:0;text-align:left;margin-left:235.1pt;margin-top:138.55pt;width:85.6pt;height:23.2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" filled="f" stroked="f" strokecolor="white [3212]">
                <v:textbox>
                  <w:txbxContent>
                    <w:p w:rsidR="00B1389D" w:rsidRPr="0036537E" w:rsidRDefault="00B1389D" w:rsidP="00251EBF">
                      <w:pPr>
                        <w:ind w:left="-142" w:right="-90"/>
                        <w:jc w:val="center"/>
                        <w:rPr>
                          <w:i/>
                          <w:sz w:val="12"/>
                          <w:szCs w:val="12"/>
                        </w:rPr>
                      </w:pPr>
                      <w:r>
                        <w:rPr>
                          <w:i/>
                          <w:sz w:val="12"/>
                          <w:szCs w:val="12"/>
                        </w:rPr>
                        <w:t>Ethical behaviour</w:t>
                      </w:r>
                    </w:p>
                  </w:txbxContent>
                </v:textbox>
              </v:shape>
            </w:pict>
          </mc:Fallback>
        </mc:AlternateContent>
      </w:r>
      <w:r>
        <w:rPr>
          <w:noProof/>
          <w:lang w:eastAsia="en-AU"/>
        </w:rPr>
        <mc:AlternateContent>
          <mc:Choice Requires="wps">
            <w:drawing>
              <wp:anchor distT="0" distB="0" distL="114300" distR="114300" simplePos="0" relativeHeight="252124672" behindDoc="0" locked="0" layoutInCell="1" allowOverlap="1" wp14:anchorId="0A97E7A2" wp14:editId="009DE389">
                <wp:simplePos x="0" y="0"/>
                <wp:positionH relativeFrom="column">
                  <wp:posOffset>1203960</wp:posOffset>
                </wp:positionH>
                <wp:positionV relativeFrom="paragraph">
                  <wp:posOffset>5568950</wp:posOffset>
                </wp:positionV>
                <wp:extent cx="1807210" cy="1270"/>
                <wp:effectExtent l="22860" t="27305" r="27305" b="19050"/>
                <wp:wrapNone/>
                <wp:docPr id="729" name="AutoShape 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7210" cy="127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D3CD2A" id="AutoShape 651" o:spid="_x0000_s1026" type="#_x0000_t32" style="position:absolute;margin-left:94.8pt;margin-top:438.5pt;width:142.3pt;height:.1pt;flip:y;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" strokeweight="3pt"/>
            </w:pict>
          </mc:Fallback>
        </mc:AlternateContent>
      </w:r>
      <w:r>
        <w:rPr>
          <w:noProof/>
          <w:lang w:eastAsia="en-AU"/>
        </w:rPr>
        <mc:AlternateContent>
          <mc:Choice Requires="wps">
            <w:drawing>
              <wp:anchor distT="0" distB="0" distL="114300" distR="114300" simplePos="0" relativeHeight="252039680" behindDoc="0" locked="0" layoutInCell="1" allowOverlap="1" wp14:anchorId="442E9C4B" wp14:editId="4B2EB274">
                <wp:simplePos x="0" y="0"/>
                <wp:positionH relativeFrom="column">
                  <wp:posOffset>3449320</wp:posOffset>
                </wp:positionH>
                <wp:positionV relativeFrom="paragraph">
                  <wp:posOffset>612775</wp:posOffset>
                </wp:positionV>
                <wp:extent cx="582295" cy="295275"/>
                <wp:effectExtent l="1270" t="0" r="0" b="4445"/>
                <wp:wrapNone/>
                <wp:docPr id="728"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6537E">
                            <w:pPr>
                              <w:ind w:left="-142" w:right="-90"/>
                              <w:jc w:val="center"/>
                              <w:rPr>
                                <w:i/>
                                <w:sz w:val="12"/>
                                <w:szCs w:val="12"/>
                              </w:rPr>
                            </w:pPr>
                            <w:r>
                              <w:rPr>
                                <w:i/>
                                <w:sz w:val="12"/>
                                <w:szCs w:val="12"/>
                              </w:rPr>
                              <w:t>Contract end dates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2E9C4B" id="Text Box 265" o:spid="_x0000_s1030" type="#_x0000_t202" style="position:absolute;left:0;text-align:left;margin-left:271.6pt;margin-top:48.25pt;width:45.85pt;height:23.2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" filled="f" stroked="f" strokecolor="white [3212]">
                <v:textbox>
                  <w:txbxContent>
                    <w:p w:rsidR="00B1389D" w:rsidRPr="0036537E" w:rsidRDefault="00B1389D" w:rsidP="0036537E">
                      <w:pPr>
                        <w:ind w:left="-142" w:right="-90"/>
                        <w:jc w:val="center"/>
                        <w:rPr>
                          <w:i/>
                          <w:sz w:val="12"/>
                          <w:szCs w:val="12"/>
                        </w:rPr>
                      </w:pPr>
                      <w:r>
                        <w:rPr>
                          <w:i/>
                          <w:sz w:val="12"/>
                          <w:szCs w:val="12"/>
                        </w:rPr>
                        <w:t>Contract end dates</w:t>
                      </w:r>
                    </w:p>
                  </w:txbxContent>
                </v:textbox>
              </v:shape>
            </w:pict>
          </mc:Fallback>
        </mc:AlternateContent>
      </w:r>
      <w:r>
        <w:rPr>
          <w:noProof/>
          <w:lang w:eastAsia="en-AU"/>
        </w:rPr>
        <mc:AlternateContent>
          <mc:Choice Requires="wps">
            <w:drawing>
              <wp:anchor distT="0" distB="0" distL="114300" distR="114300" simplePos="0" relativeHeight="252116480" behindDoc="0" locked="0" layoutInCell="1" allowOverlap="1" wp14:anchorId="5980DCD6" wp14:editId="3FA4EFA2">
                <wp:simplePos x="0" y="0"/>
                <wp:positionH relativeFrom="column">
                  <wp:posOffset>2056765</wp:posOffset>
                </wp:positionH>
                <wp:positionV relativeFrom="paragraph">
                  <wp:posOffset>3752850</wp:posOffset>
                </wp:positionV>
                <wp:extent cx="568325" cy="0"/>
                <wp:effectExtent l="27940" t="20955" r="22860" b="26670"/>
                <wp:wrapNone/>
                <wp:docPr id="727" name="AutoShap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32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2C63B0" id="AutoShape 649" o:spid="_x0000_s1026" type="#_x0000_t32" style="position:absolute;margin-left:161.95pt;margin-top:295.5pt;width:44.75pt;height:0;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upIg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" strokeweight="3pt"/>
            </w:pict>
          </mc:Fallback>
        </mc:AlternateContent>
      </w:r>
      <w:r>
        <w:rPr>
          <w:noProof/>
          <w:lang w:eastAsia="en-AU"/>
        </w:rPr>
        <mc:AlternateContent>
          <mc:Choice Requires="wps">
            <w:drawing>
              <wp:anchor distT="0" distB="0" distL="114300" distR="114300" simplePos="0" relativeHeight="252117504" behindDoc="0" locked="0" layoutInCell="1" allowOverlap="1" wp14:anchorId="3589F74A" wp14:editId="08E098C5">
                <wp:simplePos x="0" y="0"/>
                <wp:positionH relativeFrom="column">
                  <wp:posOffset>3815715</wp:posOffset>
                </wp:positionH>
                <wp:positionV relativeFrom="paragraph">
                  <wp:posOffset>3752850</wp:posOffset>
                </wp:positionV>
                <wp:extent cx="568325" cy="0"/>
                <wp:effectExtent l="24765" t="20955" r="26035" b="26670"/>
                <wp:wrapNone/>
                <wp:docPr id="726" name="AutoShape 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32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6D03A9" id="AutoShape 650" o:spid="_x0000_s1026" type="#_x0000_t32" style="position:absolute;margin-left:300.45pt;margin-top:295.5pt;width:44.75pt;height:0;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" strokeweight="3pt"/>
            </w:pict>
          </mc:Fallback>
        </mc:AlternateContent>
      </w:r>
      <w:r>
        <w:rPr>
          <w:noProof/>
          <w:lang w:eastAsia="en-AU"/>
        </w:rPr>
        <mc:AlternateContent>
          <mc:Choice Requires="wps">
            <w:drawing>
              <wp:anchor distT="0" distB="0" distL="114300" distR="114300" simplePos="0" relativeHeight="252113408" behindDoc="0" locked="0" layoutInCell="1" allowOverlap="1" wp14:anchorId="2B516A9A" wp14:editId="6D734FCA">
                <wp:simplePos x="0" y="0"/>
                <wp:positionH relativeFrom="column">
                  <wp:posOffset>1082675</wp:posOffset>
                </wp:positionH>
                <wp:positionV relativeFrom="paragraph">
                  <wp:posOffset>3748405</wp:posOffset>
                </wp:positionV>
                <wp:extent cx="568325" cy="0"/>
                <wp:effectExtent l="25400" t="26035" r="25400" b="21590"/>
                <wp:wrapNone/>
                <wp:docPr id="725" name="AutoShape 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32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55BB78" id="AutoShape 648" o:spid="_x0000_s1026" type="#_x0000_t32" style="position:absolute;margin-left:85.25pt;margin-top:295.15pt;width:44.75pt;height:0;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" strokeweight="3pt"/>
            </w:pict>
          </mc:Fallback>
        </mc:AlternateContent>
      </w:r>
      <w:r>
        <w:rPr>
          <w:noProof/>
          <w:lang w:eastAsia="en-AU"/>
        </w:rPr>
        <mc:AlternateContent>
          <mc:Choice Requires="wps">
            <w:drawing>
              <wp:anchor distT="0" distB="0" distL="114300" distR="114300" simplePos="0" relativeHeight="252108288" behindDoc="0" locked="0" layoutInCell="1" allowOverlap="1" wp14:anchorId="7BC8DAE9" wp14:editId="63831773">
                <wp:simplePos x="0" y="0"/>
                <wp:positionH relativeFrom="column">
                  <wp:posOffset>3011170</wp:posOffset>
                </wp:positionH>
                <wp:positionV relativeFrom="paragraph">
                  <wp:posOffset>3107690</wp:posOffset>
                </wp:positionV>
                <wp:extent cx="1313180" cy="1270"/>
                <wp:effectExtent l="20320" t="23495" r="19050" b="22860"/>
                <wp:wrapNone/>
                <wp:docPr id="724" name="AutoShap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13180" cy="127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B38637" id="AutoShape 647" o:spid="_x0000_s1026" type="#_x0000_t32" style="position:absolute;margin-left:237.1pt;margin-top:244.7pt;width:103.4pt;height:.1pt;flip:y;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" strokeweight="3pt"/>
            </w:pict>
          </mc:Fallback>
        </mc:AlternateContent>
      </w:r>
      <w:r>
        <w:rPr>
          <w:noProof/>
          <w:lang w:eastAsia="en-AU"/>
        </w:rPr>
        <mc:AlternateContent>
          <mc:Choice Requires="wps">
            <w:drawing>
              <wp:anchor distT="0" distB="0" distL="114300" distR="114300" simplePos="0" relativeHeight="252104192" behindDoc="0" locked="0" layoutInCell="1" allowOverlap="1" wp14:anchorId="37278BE4" wp14:editId="032E8000">
                <wp:simplePos x="0" y="0"/>
                <wp:positionH relativeFrom="column">
                  <wp:posOffset>1018540</wp:posOffset>
                </wp:positionH>
                <wp:positionV relativeFrom="paragraph">
                  <wp:posOffset>3107690</wp:posOffset>
                </wp:positionV>
                <wp:extent cx="1038225" cy="1270"/>
                <wp:effectExtent l="27940" t="23495" r="19685" b="22860"/>
                <wp:wrapNone/>
                <wp:docPr id="723" name="AutoShape 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127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DB5125" id="AutoShape 646" o:spid="_x0000_s1026" type="#_x0000_t32" style="position:absolute;margin-left:80.2pt;margin-top:244.7pt;width:81.75pt;height:.1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" strokeweight="3pt"/>
            </w:pict>
          </mc:Fallback>
        </mc:AlternateContent>
      </w:r>
      <w:r>
        <w:rPr>
          <w:noProof/>
          <w:lang w:eastAsia="en-AU"/>
        </w:rPr>
        <mc:AlternateContent>
          <mc:Choice Requires="wps">
            <w:drawing>
              <wp:anchor distT="0" distB="0" distL="114300" distR="114300" simplePos="0" relativeHeight="252097024" behindDoc="0" locked="0" layoutInCell="1" allowOverlap="1" wp14:anchorId="29F12F22" wp14:editId="24A9E87F">
                <wp:simplePos x="0" y="0"/>
                <wp:positionH relativeFrom="column">
                  <wp:posOffset>2665730</wp:posOffset>
                </wp:positionH>
                <wp:positionV relativeFrom="paragraph">
                  <wp:posOffset>1047115</wp:posOffset>
                </wp:positionV>
                <wp:extent cx="568325" cy="0"/>
                <wp:effectExtent l="27305" t="20320" r="23495" b="27305"/>
                <wp:wrapNone/>
                <wp:docPr id="722" name="AutoShap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32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AC236B" id="AutoShape 644" o:spid="_x0000_s1026" type="#_x0000_t32" style="position:absolute;margin-left:209.9pt;margin-top:82.45pt;width:44.75pt;height:0;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" strokeweight="3pt"/>
            </w:pict>
          </mc:Fallback>
        </mc:AlternateContent>
      </w:r>
      <w:r>
        <w:rPr>
          <w:noProof/>
          <w:lang w:eastAsia="en-AU"/>
        </w:rPr>
        <mc:AlternateContent>
          <mc:Choice Requires="wps">
            <w:drawing>
              <wp:anchor distT="0" distB="0" distL="114300" distR="114300" simplePos="0" relativeHeight="252088319" behindDoc="0" locked="0" layoutInCell="1" allowOverlap="1" wp14:anchorId="25492302" wp14:editId="01D0D986">
                <wp:simplePos x="0" y="0"/>
                <wp:positionH relativeFrom="column">
                  <wp:posOffset>1032510</wp:posOffset>
                </wp:positionH>
                <wp:positionV relativeFrom="paragraph">
                  <wp:posOffset>1047115</wp:posOffset>
                </wp:positionV>
                <wp:extent cx="568325" cy="0"/>
                <wp:effectExtent l="22860" t="20320" r="27940" b="27305"/>
                <wp:wrapNone/>
                <wp:docPr id="721" name="AutoShap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32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DCD89A" id="AutoShape 643" o:spid="_x0000_s1026" type="#_x0000_t32" style="position:absolute;margin-left:81.3pt;margin-top:82.45pt;width:44.75pt;height:0;z-index:25208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k3IgIAAD8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" strokeweight="3pt"/>
            </w:pict>
          </mc:Fallback>
        </mc:AlternateContent>
      </w:r>
      <w:r>
        <w:rPr>
          <w:noProof/>
          <w:lang w:eastAsia="en-AU"/>
        </w:rPr>
        <mc:AlternateContent>
          <mc:Choice Requires="wps">
            <w:drawing>
              <wp:anchor distT="0" distB="0" distL="114300" distR="114300" simplePos="0" relativeHeight="252062208" behindDoc="0" locked="0" layoutInCell="1" allowOverlap="1" wp14:anchorId="44359C55" wp14:editId="57BB3AA0">
                <wp:simplePos x="0" y="0"/>
                <wp:positionH relativeFrom="column">
                  <wp:posOffset>2084070</wp:posOffset>
                </wp:positionH>
                <wp:positionV relativeFrom="paragraph">
                  <wp:posOffset>2660015</wp:posOffset>
                </wp:positionV>
                <wp:extent cx="821690" cy="295275"/>
                <wp:effectExtent l="0" t="4445" r="0" b="0"/>
                <wp:wrapNone/>
                <wp:docPr id="720"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65512F">
                            <w:pPr>
                              <w:ind w:left="-142" w:right="-90"/>
                              <w:jc w:val="center"/>
                              <w:rPr>
                                <w:i/>
                                <w:sz w:val="12"/>
                                <w:szCs w:val="12"/>
                              </w:rPr>
                            </w:pPr>
                            <w:r>
                              <w:rPr>
                                <w:i/>
                                <w:sz w:val="12"/>
                                <w:szCs w:val="12"/>
                              </w:rPr>
                              <w:t>Annual procurement plans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359C55" id="Text Box 539" o:spid="_x0000_s1031" type="#_x0000_t202" style="position:absolute;left:0;text-align:left;margin-left:164.1pt;margin-top:209.45pt;width:64.7pt;height:23.2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" filled="f" stroked="f" strokecolor="white [3212]">
                <v:textbox>
                  <w:txbxContent>
                    <w:p w:rsidR="00B1389D" w:rsidRPr="0036537E" w:rsidRDefault="00B1389D" w:rsidP="0065512F">
                      <w:pPr>
                        <w:ind w:left="-142" w:right="-90"/>
                        <w:jc w:val="center"/>
                        <w:rPr>
                          <w:i/>
                          <w:sz w:val="12"/>
                          <w:szCs w:val="12"/>
                        </w:rPr>
                      </w:pPr>
                      <w:r>
                        <w:rPr>
                          <w:i/>
                          <w:sz w:val="12"/>
                          <w:szCs w:val="12"/>
                        </w:rPr>
                        <w:t>Annual procurement plans</w:t>
                      </w:r>
                    </w:p>
                  </w:txbxContent>
                </v:textbox>
              </v:shape>
            </w:pict>
          </mc:Fallback>
        </mc:AlternateContent>
      </w:r>
      <w:r>
        <w:rPr>
          <w:noProof/>
          <w:lang w:eastAsia="en-AU"/>
        </w:rPr>
        <mc:AlternateContent>
          <mc:Choice Requires="wps">
            <w:drawing>
              <wp:anchor distT="0" distB="0" distL="114300" distR="114300" simplePos="0" relativeHeight="252094976" behindDoc="0" locked="0" layoutInCell="1" allowOverlap="1" wp14:anchorId="44C5037C" wp14:editId="55239372">
                <wp:simplePos x="0" y="0"/>
                <wp:positionH relativeFrom="column">
                  <wp:posOffset>3945890</wp:posOffset>
                </wp:positionH>
                <wp:positionV relativeFrom="paragraph">
                  <wp:posOffset>5184140</wp:posOffset>
                </wp:positionV>
                <wp:extent cx="626110" cy="295275"/>
                <wp:effectExtent l="2540" t="4445" r="0" b="0"/>
                <wp:wrapNone/>
                <wp:docPr id="719" name="Text 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6E5745">
                            <w:pPr>
                              <w:ind w:left="-142" w:right="-90"/>
                              <w:jc w:val="center"/>
                              <w:rPr>
                                <w:i/>
                                <w:sz w:val="12"/>
                                <w:szCs w:val="12"/>
                              </w:rPr>
                            </w:pPr>
                            <w:r>
                              <w:rPr>
                                <w:i/>
                                <w:sz w:val="12"/>
                                <w:szCs w:val="12"/>
                              </w:rPr>
                              <w:t>Standing Offers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5037C" id="Text Box 641" o:spid="_x0000_s1032" type="#_x0000_t202" style="position:absolute;left:0;text-align:left;margin-left:310.7pt;margin-top:408.2pt;width:49.3pt;height:23.2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" filled="f" stroked="f" strokecolor="white [3212]">
                <v:textbox>
                  <w:txbxContent>
                    <w:p w:rsidR="00B1389D" w:rsidRPr="0036537E" w:rsidRDefault="00B1389D" w:rsidP="006E5745">
                      <w:pPr>
                        <w:ind w:left="-142" w:right="-90"/>
                        <w:jc w:val="center"/>
                        <w:rPr>
                          <w:i/>
                          <w:sz w:val="12"/>
                          <w:szCs w:val="12"/>
                        </w:rPr>
                      </w:pPr>
                      <w:r>
                        <w:rPr>
                          <w:i/>
                          <w:sz w:val="12"/>
                          <w:szCs w:val="12"/>
                        </w:rPr>
                        <w:t>Standing Offers</w:t>
                      </w:r>
                    </w:p>
                  </w:txbxContent>
                </v:textbox>
              </v:shape>
            </w:pict>
          </mc:Fallback>
        </mc:AlternateContent>
      </w:r>
      <w:r>
        <w:rPr>
          <w:noProof/>
          <w:lang w:eastAsia="en-AU"/>
        </w:rPr>
        <mc:AlternateContent>
          <mc:Choice Requires="wps">
            <w:drawing>
              <wp:anchor distT="0" distB="0" distL="114300" distR="114300" simplePos="0" relativeHeight="252093952" behindDoc="0" locked="0" layoutInCell="1" allowOverlap="1" wp14:anchorId="50DC6FBA" wp14:editId="33B72151">
                <wp:simplePos x="0" y="0"/>
                <wp:positionH relativeFrom="column">
                  <wp:posOffset>4051935</wp:posOffset>
                </wp:positionH>
                <wp:positionV relativeFrom="paragraph">
                  <wp:posOffset>5353685</wp:posOffset>
                </wp:positionV>
                <wp:extent cx="387985" cy="372745"/>
                <wp:effectExtent l="22860" t="21590" r="27305" b="24765"/>
                <wp:wrapNone/>
                <wp:docPr id="718"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6E5745">
                            <w:pPr>
                              <w:ind w:left="-196" w:right="-219"/>
                              <w:jc w:val="center"/>
                              <w:rPr>
                                <w:b/>
                                <w:color w:val="FFFFFF" w:themeColor="background1"/>
                                <w:sz w:val="20"/>
                              </w:rPr>
                            </w:pPr>
                            <w:r w:rsidRPr="00395F9C">
                              <w:rPr>
                                <w:b/>
                                <w:color w:val="FFFFFF" w:themeColor="background1"/>
                                <w:sz w:val="20"/>
                              </w:rPr>
                              <w:t>9.</w:t>
                            </w:r>
                            <w:r>
                              <w:rPr>
                                <w:b/>
                                <w:color w:val="FFFFFF" w:themeColor="background1"/>
                                <w:sz w:val="20"/>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DC6FBA" id="AutoShape 640" o:spid="_x0000_s1033" style="position:absolute;left:0;text-align:left;margin-left:319.05pt;margin-top:421.55pt;width:30.55pt;height:29.3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" fillcolor="black [3200]" strokecolor="black [3213]" strokeweight="3pt">
                <v:shadow color="#7f7f7f [1601]" opacity=".5" offset="1pt"/>
                <v:textbox>
                  <w:txbxContent>
                    <w:p w:rsidR="00B1389D" w:rsidRPr="00527FA6" w:rsidRDefault="00B1389D" w:rsidP="006E5745">
                      <w:pPr>
                        <w:ind w:left="-196" w:right="-219"/>
                        <w:jc w:val="center"/>
                        <w:rPr>
                          <w:b/>
                          <w:color w:val="FFFFFF" w:themeColor="background1"/>
                          <w:sz w:val="20"/>
                        </w:rPr>
                      </w:pPr>
                      <w:r w:rsidRPr="00395F9C">
                        <w:rPr>
                          <w:b/>
                          <w:color w:val="FFFFFF" w:themeColor="background1"/>
                          <w:sz w:val="20"/>
                        </w:rPr>
                        <w:t>9.</w:t>
                      </w:r>
                      <w:r>
                        <w:rPr>
                          <w:b/>
                          <w:color w:val="FFFFFF" w:themeColor="background1"/>
                          <w:sz w:val="20"/>
                        </w:rPr>
                        <w:t>12</w:t>
                      </w:r>
                    </w:p>
                  </w:txbxContent>
                </v:textbox>
              </v:roundrect>
            </w:pict>
          </mc:Fallback>
        </mc:AlternateContent>
      </w:r>
      <w:r>
        <w:rPr>
          <w:noProof/>
          <w:lang w:eastAsia="en-AU"/>
        </w:rPr>
        <mc:AlternateContent>
          <mc:Choice Requires="wps">
            <w:drawing>
              <wp:anchor distT="0" distB="0" distL="114300" distR="114300" simplePos="0" relativeHeight="252089856" behindDoc="0" locked="0" layoutInCell="1" allowOverlap="1" wp14:anchorId="1385E5BD" wp14:editId="12CB37D0">
                <wp:simplePos x="0" y="0"/>
                <wp:positionH relativeFrom="column">
                  <wp:posOffset>3298190</wp:posOffset>
                </wp:positionH>
                <wp:positionV relativeFrom="paragraph">
                  <wp:posOffset>5126990</wp:posOffset>
                </wp:positionV>
                <wp:extent cx="626110" cy="295275"/>
                <wp:effectExtent l="2540" t="4445" r="0" b="0"/>
                <wp:wrapNone/>
                <wp:docPr id="717"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F034EC">
                            <w:pPr>
                              <w:ind w:left="-142" w:right="-90"/>
                              <w:jc w:val="center"/>
                              <w:rPr>
                                <w:i/>
                                <w:sz w:val="12"/>
                                <w:szCs w:val="12"/>
                              </w:rPr>
                            </w:pPr>
                            <w:r>
                              <w:rPr>
                                <w:i/>
                                <w:sz w:val="12"/>
                                <w:szCs w:val="12"/>
                              </w:rPr>
                              <w:t>Procurement thresholds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85E5BD" id="Text Box 569" o:spid="_x0000_s1034" type="#_x0000_t202" style="position:absolute;left:0;text-align:left;margin-left:259.7pt;margin-top:403.7pt;width:49.3pt;height:23.2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" filled="f" stroked="f" strokecolor="white [3212]">
                <v:textbox>
                  <w:txbxContent>
                    <w:p w:rsidR="00B1389D" w:rsidRPr="0036537E" w:rsidRDefault="00B1389D" w:rsidP="00F034EC">
                      <w:pPr>
                        <w:ind w:left="-142" w:right="-90"/>
                        <w:jc w:val="center"/>
                        <w:rPr>
                          <w:i/>
                          <w:sz w:val="12"/>
                          <w:szCs w:val="12"/>
                        </w:rPr>
                      </w:pPr>
                      <w:r>
                        <w:rPr>
                          <w:i/>
                          <w:sz w:val="12"/>
                          <w:szCs w:val="12"/>
                        </w:rPr>
                        <w:t>Procurement thresholds</w:t>
                      </w:r>
                    </w:p>
                  </w:txbxContent>
                </v:textbox>
              </v:shape>
            </w:pict>
          </mc:Fallback>
        </mc:AlternateContent>
      </w:r>
      <w:r>
        <w:rPr>
          <w:noProof/>
          <w:lang w:eastAsia="en-AU"/>
        </w:rPr>
        <mc:AlternateContent>
          <mc:Choice Requires="wps">
            <w:drawing>
              <wp:anchor distT="0" distB="0" distL="114300" distR="114300" simplePos="0" relativeHeight="252085760" behindDoc="0" locked="0" layoutInCell="1" allowOverlap="1" wp14:anchorId="1928EA3A" wp14:editId="51AE675F">
                <wp:simplePos x="0" y="0"/>
                <wp:positionH relativeFrom="column">
                  <wp:posOffset>3414395</wp:posOffset>
                </wp:positionH>
                <wp:positionV relativeFrom="paragraph">
                  <wp:posOffset>5361305</wp:posOffset>
                </wp:positionV>
                <wp:extent cx="387985" cy="372745"/>
                <wp:effectExtent l="23495" t="19685" r="26670" b="26670"/>
                <wp:wrapNone/>
                <wp:docPr id="716" name="AutoShap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28EA3A" id="AutoShape 565" o:spid="_x0000_s1035" style="position:absolute;left:0;text-align:left;margin-left:268.85pt;margin-top:422.15pt;width:30.55pt;height:29.3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9.7</w:t>
                      </w:r>
                    </w:p>
                  </w:txbxContent>
                </v:textbox>
              </v:roundrect>
            </w:pict>
          </mc:Fallback>
        </mc:AlternateContent>
      </w:r>
      <w:r>
        <w:rPr>
          <w:noProof/>
          <w:lang w:eastAsia="en-AU"/>
        </w:rPr>
        <mc:AlternateContent>
          <mc:Choice Requires="wps">
            <w:drawing>
              <wp:anchor distT="0" distB="0" distL="114300" distR="114300" simplePos="0" relativeHeight="252033536" behindDoc="0" locked="0" layoutInCell="1" allowOverlap="1" wp14:anchorId="2AC0791C" wp14:editId="34F2F998">
                <wp:simplePos x="0" y="0"/>
                <wp:positionH relativeFrom="column">
                  <wp:posOffset>2687955</wp:posOffset>
                </wp:positionH>
                <wp:positionV relativeFrom="paragraph">
                  <wp:posOffset>1836420</wp:posOffset>
                </wp:positionV>
                <wp:extent cx="1723390" cy="483870"/>
                <wp:effectExtent l="1905" t="0" r="0" b="1905"/>
                <wp:wrapNone/>
                <wp:docPr id="715"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3390" cy="48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AB2A5E" id="Rectangle 301" o:spid="_x0000_s1026" style="position:absolute;margin-left:211.65pt;margin-top:144.6pt;width:135.7pt;height:38.1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" stroked="f"/>
            </w:pict>
          </mc:Fallback>
        </mc:AlternateContent>
      </w:r>
      <w:r>
        <w:rPr>
          <w:noProof/>
          <w:lang w:eastAsia="en-AU"/>
        </w:rPr>
        <mc:AlternateContent>
          <mc:Choice Requires="wps">
            <w:drawing>
              <wp:anchor distT="0" distB="0" distL="114300" distR="114300" simplePos="0" relativeHeight="252076544" behindDoc="0" locked="0" layoutInCell="1" allowOverlap="1" wp14:anchorId="685E0E90" wp14:editId="7B619C0D">
                <wp:simplePos x="0" y="0"/>
                <wp:positionH relativeFrom="column">
                  <wp:posOffset>1787525</wp:posOffset>
                </wp:positionH>
                <wp:positionV relativeFrom="paragraph">
                  <wp:posOffset>3345180</wp:posOffset>
                </wp:positionV>
                <wp:extent cx="1087120" cy="295275"/>
                <wp:effectExtent l="0" t="3810" r="1905" b="0"/>
                <wp:wrapNone/>
                <wp:docPr id="71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9D62E5">
                            <w:pPr>
                              <w:ind w:left="-142" w:right="-90"/>
                              <w:jc w:val="center"/>
                              <w:rPr>
                                <w:i/>
                                <w:sz w:val="12"/>
                                <w:szCs w:val="12"/>
                              </w:rPr>
                            </w:pPr>
                            <w:r>
                              <w:rPr>
                                <w:i/>
                                <w:sz w:val="12"/>
                                <w:szCs w:val="12"/>
                              </w:rPr>
                              <w:t>Reporting arrangements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E0E90" id="Text Box 554" o:spid="_x0000_s1036" type="#_x0000_t202" style="position:absolute;left:0;text-align:left;margin-left:140.75pt;margin-top:263.4pt;width:85.6pt;height:23.2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" filled="f" stroked="f" strokecolor="white [3212]">
                <v:textbox>
                  <w:txbxContent>
                    <w:p w:rsidR="00B1389D" w:rsidRPr="0036537E" w:rsidRDefault="00B1389D" w:rsidP="009D62E5">
                      <w:pPr>
                        <w:ind w:left="-142" w:right="-90"/>
                        <w:jc w:val="center"/>
                        <w:rPr>
                          <w:i/>
                          <w:sz w:val="12"/>
                          <w:szCs w:val="12"/>
                        </w:rPr>
                      </w:pPr>
                      <w:r>
                        <w:rPr>
                          <w:i/>
                          <w:sz w:val="12"/>
                          <w:szCs w:val="12"/>
                        </w:rPr>
                        <w:t>Reporting arrangements</w:t>
                      </w:r>
                    </w:p>
                  </w:txbxContent>
                </v:textbox>
              </v:shape>
            </w:pict>
          </mc:Fallback>
        </mc:AlternateContent>
      </w:r>
      <w:r>
        <w:rPr>
          <w:noProof/>
          <w:lang w:eastAsia="en-AU"/>
        </w:rPr>
        <mc:AlternateContent>
          <mc:Choice Requires="wps">
            <w:drawing>
              <wp:anchor distT="0" distB="0" distL="114300" distR="114300" simplePos="0" relativeHeight="252036608" behindDoc="0" locked="0" layoutInCell="1" allowOverlap="1" wp14:anchorId="6AAC9495" wp14:editId="79CD0DB0">
                <wp:simplePos x="0" y="0"/>
                <wp:positionH relativeFrom="column">
                  <wp:posOffset>1018540</wp:posOffset>
                </wp:positionH>
                <wp:positionV relativeFrom="paragraph">
                  <wp:posOffset>606425</wp:posOffset>
                </wp:positionV>
                <wp:extent cx="582295" cy="295275"/>
                <wp:effectExtent l="0" t="0" r="0" b="1270"/>
                <wp:wrapNone/>
                <wp:docPr id="71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6537E">
                            <w:pPr>
                              <w:ind w:left="-142" w:right="-90"/>
                              <w:jc w:val="center"/>
                              <w:rPr>
                                <w:i/>
                                <w:sz w:val="12"/>
                                <w:szCs w:val="12"/>
                              </w:rPr>
                            </w:pPr>
                            <w:r w:rsidRPr="0036537E">
                              <w:rPr>
                                <w:i/>
                                <w:sz w:val="12"/>
                                <w:szCs w:val="12"/>
                              </w:rPr>
                              <w:t>Achieving value for money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AC9495" id="Text Box 262" o:spid="_x0000_s1037" type="#_x0000_t202" style="position:absolute;left:0;text-align:left;margin-left:80.2pt;margin-top:47.75pt;width:45.85pt;height:23.2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" filled="f" stroked="f" strokecolor="white [3212]">
                <v:textbox>
                  <w:txbxContent>
                    <w:p w:rsidR="00B1389D" w:rsidRPr="0036537E" w:rsidRDefault="00B1389D" w:rsidP="0036537E">
                      <w:pPr>
                        <w:ind w:left="-142" w:right="-90"/>
                        <w:jc w:val="center"/>
                        <w:rPr>
                          <w:i/>
                          <w:sz w:val="12"/>
                          <w:szCs w:val="12"/>
                        </w:rPr>
                      </w:pPr>
                      <w:r w:rsidRPr="0036537E">
                        <w:rPr>
                          <w:i/>
                          <w:sz w:val="12"/>
                          <w:szCs w:val="12"/>
                        </w:rPr>
                        <w:t>Achieving value for money</w:t>
                      </w:r>
                    </w:p>
                  </w:txbxContent>
                </v:textbox>
              </v:shape>
            </w:pict>
          </mc:Fallback>
        </mc:AlternateContent>
      </w:r>
      <w:r>
        <w:rPr>
          <w:noProof/>
          <w:lang w:eastAsia="en-AU"/>
        </w:rPr>
        <mc:AlternateContent>
          <mc:Choice Requires="wps">
            <w:drawing>
              <wp:anchor distT="0" distB="0" distL="114300" distR="114300" simplePos="0" relativeHeight="252037632" behindDoc="0" locked="0" layoutInCell="1" allowOverlap="1" wp14:anchorId="4A9318EA" wp14:editId="082FAC24">
                <wp:simplePos x="0" y="0"/>
                <wp:positionH relativeFrom="column">
                  <wp:posOffset>1847215</wp:posOffset>
                </wp:positionH>
                <wp:positionV relativeFrom="paragraph">
                  <wp:posOffset>612775</wp:posOffset>
                </wp:positionV>
                <wp:extent cx="582295" cy="295275"/>
                <wp:effectExtent l="0" t="0" r="0" b="4445"/>
                <wp:wrapNone/>
                <wp:docPr id="71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6537E">
                            <w:pPr>
                              <w:ind w:left="-142" w:right="-90"/>
                              <w:jc w:val="center"/>
                              <w:rPr>
                                <w:i/>
                                <w:sz w:val="12"/>
                                <w:szCs w:val="12"/>
                              </w:rPr>
                            </w:pPr>
                            <w:r>
                              <w:rPr>
                                <w:i/>
                                <w:sz w:val="12"/>
                                <w:szCs w:val="12"/>
                              </w:rPr>
                              <w:t>Coordinated procurement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9318EA" id="Text Box 263" o:spid="_x0000_s1038" type="#_x0000_t202" style="position:absolute;left:0;text-align:left;margin-left:145.45pt;margin-top:48.25pt;width:45.85pt;height:23.2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" filled="f" stroked="f" strokecolor="white [3212]">
                <v:textbox>
                  <w:txbxContent>
                    <w:p w:rsidR="00B1389D" w:rsidRPr="0036537E" w:rsidRDefault="00B1389D" w:rsidP="0036537E">
                      <w:pPr>
                        <w:ind w:left="-142" w:right="-90"/>
                        <w:jc w:val="center"/>
                        <w:rPr>
                          <w:i/>
                          <w:sz w:val="12"/>
                          <w:szCs w:val="12"/>
                        </w:rPr>
                      </w:pPr>
                      <w:r>
                        <w:rPr>
                          <w:i/>
                          <w:sz w:val="12"/>
                          <w:szCs w:val="12"/>
                        </w:rPr>
                        <w:t>Coordinated procurement</w:t>
                      </w:r>
                    </w:p>
                  </w:txbxContent>
                </v:textbox>
              </v:shape>
            </w:pict>
          </mc:Fallback>
        </mc:AlternateContent>
      </w:r>
      <w:r>
        <w:rPr>
          <w:noProof/>
          <w:lang w:eastAsia="en-AU"/>
        </w:rPr>
        <mc:AlternateContent>
          <mc:Choice Requires="wps">
            <w:drawing>
              <wp:anchor distT="0" distB="0" distL="114300" distR="114300" simplePos="0" relativeHeight="252038656" behindDoc="0" locked="0" layoutInCell="1" allowOverlap="1" wp14:anchorId="27EBA078" wp14:editId="1577E8B3">
                <wp:simplePos x="0" y="0"/>
                <wp:positionH relativeFrom="column">
                  <wp:posOffset>2622550</wp:posOffset>
                </wp:positionH>
                <wp:positionV relativeFrom="paragraph">
                  <wp:posOffset>612775</wp:posOffset>
                </wp:positionV>
                <wp:extent cx="582295" cy="295275"/>
                <wp:effectExtent l="3175" t="0" r="0" b="4445"/>
                <wp:wrapNone/>
                <wp:docPr id="711"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6537E">
                            <w:pPr>
                              <w:ind w:left="-142" w:right="-90"/>
                              <w:jc w:val="center"/>
                              <w:rPr>
                                <w:i/>
                                <w:sz w:val="12"/>
                                <w:szCs w:val="12"/>
                              </w:rPr>
                            </w:pPr>
                            <w:r>
                              <w:rPr>
                                <w:i/>
                                <w:sz w:val="12"/>
                                <w:szCs w:val="12"/>
                              </w:rPr>
                              <w:t>Cooperative procurement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EBA078" id="Text Box 264" o:spid="_x0000_s1039" type="#_x0000_t202" style="position:absolute;left:0;text-align:left;margin-left:206.5pt;margin-top:48.25pt;width:45.85pt;height:23.2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" filled="f" stroked="f" strokecolor="white [3212]">
                <v:textbox>
                  <w:txbxContent>
                    <w:p w:rsidR="00B1389D" w:rsidRPr="0036537E" w:rsidRDefault="00B1389D" w:rsidP="0036537E">
                      <w:pPr>
                        <w:ind w:left="-142" w:right="-90"/>
                        <w:jc w:val="center"/>
                        <w:rPr>
                          <w:i/>
                          <w:sz w:val="12"/>
                          <w:szCs w:val="12"/>
                        </w:rPr>
                      </w:pPr>
                      <w:r>
                        <w:rPr>
                          <w:i/>
                          <w:sz w:val="12"/>
                          <w:szCs w:val="12"/>
                        </w:rPr>
                        <w:t>Cooperative procurement</w:t>
                      </w:r>
                    </w:p>
                  </w:txbxContent>
                </v:textbox>
              </v:shape>
            </w:pict>
          </mc:Fallback>
        </mc:AlternateContent>
      </w:r>
      <w:r>
        <w:rPr>
          <w:noProof/>
          <w:lang w:eastAsia="en-AU"/>
        </w:rPr>
        <mc:AlternateContent>
          <mc:Choice Requires="wps">
            <w:drawing>
              <wp:anchor distT="0" distB="0" distL="114300" distR="114300" simplePos="0" relativeHeight="252052992" behindDoc="0" locked="0" layoutInCell="1" allowOverlap="1" wp14:anchorId="3426CAFC" wp14:editId="4F45E29D">
                <wp:simplePos x="0" y="0"/>
                <wp:positionH relativeFrom="column">
                  <wp:posOffset>1926590</wp:posOffset>
                </wp:positionH>
                <wp:positionV relativeFrom="paragraph">
                  <wp:posOffset>863600</wp:posOffset>
                </wp:positionV>
                <wp:extent cx="387985" cy="372745"/>
                <wp:effectExtent l="21590" t="27305" r="19050" b="19050"/>
                <wp:wrapNone/>
                <wp:docPr id="710" name="AutoShap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w:t>
                            </w:r>
                            <w:r>
                              <w:rPr>
                                <w:b/>
                                <w:color w:val="FFFFFF" w:themeColor="background1"/>
                                <w:sz w:val="20"/>
                              </w:rPr>
                              <w:t>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426CAFC" id="AutoShape 305" o:spid="_x0000_s1040" style="position:absolute;left:0;text-align:left;margin-left:151.7pt;margin-top:68pt;width:30.55pt;height:29.3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w:t>
                      </w:r>
                      <w:r>
                        <w:rPr>
                          <w:b/>
                          <w:color w:val="FFFFFF" w:themeColor="background1"/>
                          <w:sz w:val="20"/>
                        </w:rPr>
                        <w:t>10</w:t>
                      </w:r>
                    </w:p>
                  </w:txbxContent>
                </v:textbox>
              </v:roundrect>
            </w:pict>
          </mc:Fallback>
        </mc:AlternateContent>
      </w:r>
      <w:r>
        <w:rPr>
          <w:noProof/>
          <w:lang w:eastAsia="en-AU"/>
        </w:rPr>
        <mc:AlternateContent>
          <mc:Choice Requires="wps">
            <w:drawing>
              <wp:anchor distT="0" distB="0" distL="114300" distR="114300" simplePos="0" relativeHeight="252099072" behindDoc="0" locked="0" layoutInCell="1" allowOverlap="1" wp14:anchorId="47137C4C" wp14:editId="51945297">
                <wp:simplePos x="0" y="0"/>
                <wp:positionH relativeFrom="column">
                  <wp:posOffset>2496185</wp:posOffset>
                </wp:positionH>
                <wp:positionV relativeFrom="paragraph">
                  <wp:posOffset>863600</wp:posOffset>
                </wp:positionV>
                <wp:extent cx="387985" cy="372745"/>
                <wp:effectExtent l="19685" t="27305" r="20955" b="19050"/>
                <wp:wrapNone/>
                <wp:docPr id="709"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137C4C" id="AutoShape 306" o:spid="_x0000_s1041" style="position:absolute;left:0;text-align:left;margin-left:196.55pt;margin-top:68pt;width:30.55pt;height:29.3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2</w:t>
                      </w:r>
                    </w:p>
                  </w:txbxContent>
                </v:textbox>
              </v:roundrect>
            </w:pict>
          </mc:Fallback>
        </mc:AlternateContent>
      </w:r>
      <w:r>
        <w:rPr>
          <w:noProof/>
          <w:lang w:eastAsia="en-AU"/>
        </w:rPr>
        <mc:AlternateContent>
          <mc:Choice Requires="wps">
            <w:drawing>
              <wp:anchor distT="0" distB="0" distL="114300" distR="114300" simplePos="0" relativeHeight="252098048" behindDoc="0" locked="0" layoutInCell="1" allowOverlap="1" wp14:anchorId="423142AC" wp14:editId="76D795D3">
                <wp:simplePos x="0" y="0"/>
                <wp:positionH relativeFrom="column">
                  <wp:posOffset>2953385</wp:posOffset>
                </wp:positionH>
                <wp:positionV relativeFrom="paragraph">
                  <wp:posOffset>863600</wp:posOffset>
                </wp:positionV>
                <wp:extent cx="387985" cy="372745"/>
                <wp:effectExtent l="19685" t="27305" r="20955" b="19050"/>
                <wp:wrapNone/>
                <wp:docPr id="708" name="AutoShap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3142AC" id="AutoShape 308" o:spid="_x0000_s1042" style="position:absolute;left:0;text-align:left;margin-left:232.55pt;margin-top:68pt;width:30.55pt;height:29.3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3</w:t>
                      </w:r>
                    </w:p>
                  </w:txbxContent>
                </v:textbox>
              </v:roundrect>
            </w:pict>
          </mc:Fallback>
        </mc:AlternateContent>
      </w:r>
      <w:r>
        <w:rPr>
          <w:noProof/>
          <w:lang w:eastAsia="en-AU"/>
        </w:rPr>
        <mc:AlternateContent>
          <mc:Choice Requires="wps">
            <w:drawing>
              <wp:anchor distT="0" distB="0" distL="114300" distR="114300" simplePos="0" relativeHeight="252055040" behindDoc="0" locked="0" layoutInCell="1" allowOverlap="1" wp14:anchorId="479BBB95" wp14:editId="3C782DC1">
                <wp:simplePos x="0" y="0"/>
                <wp:positionH relativeFrom="column">
                  <wp:posOffset>3534410</wp:posOffset>
                </wp:positionH>
                <wp:positionV relativeFrom="paragraph">
                  <wp:posOffset>863600</wp:posOffset>
                </wp:positionV>
                <wp:extent cx="387985" cy="372745"/>
                <wp:effectExtent l="19685" t="27305" r="20955" b="19050"/>
                <wp:wrapNone/>
                <wp:docPr id="707" name="AutoShap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9BBB95" id="AutoShape 307" o:spid="_x0000_s1043" style="position:absolute;left:0;text-align:left;margin-left:278.3pt;margin-top:68pt;width:30.55pt;height:29.3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4</w:t>
                      </w:r>
                    </w:p>
                  </w:txbxContent>
                </v:textbox>
              </v:roundrect>
            </w:pict>
          </mc:Fallback>
        </mc:AlternateContent>
      </w:r>
      <w:r>
        <w:rPr>
          <w:noProof/>
          <w:lang w:eastAsia="en-AU"/>
        </w:rPr>
        <mc:AlternateContent>
          <mc:Choice Requires="wps">
            <w:drawing>
              <wp:anchor distT="0" distB="0" distL="114300" distR="114300" simplePos="0" relativeHeight="252090880" behindDoc="0" locked="0" layoutInCell="1" allowOverlap="1" wp14:anchorId="69800ACB" wp14:editId="702B0B19">
                <wp:simplePos x="0" y="0"/>
                <wp:positionH relativeFrom="column">
                  <wp:posOffset>1345565</wp:posOffset>
                </wp:positionH>
                <wp:positionV relativeFrom="paragraph">
                  <wp:posOffset>859790</wp:posOffset>
                </wp:positionV>
                <wp:extent cx="387985" cy="372745"/>
                <wp:effectExtent l="21590" t="23495" r="19050" b="22860"/>
                <wp:wrapNone/>
                <wp:docPr id="706"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7173E7">
                            <w:pPr>
                              <w:ind w:left="-196" w:right="-219"/>
                              <w:jc w:val="center"/>
                              <w:rPr>
                                <w:b/>
                                <w:color w:val="FFFFFF" w:themeColor="background1"/>
                                <w:sz w:val="20"/>
                              </w:rPr>
                            </w:pPr>
                            <w:r w:rsidRPr="00395F9C">
                              <w:rPr>
                                <w:b/>
                                <w:color w:val="FFFFFF" w:themeColor="background1"/>
                                <w:sz w:val="20"/>
                              </w:rPr>
                              <w:t>4.</w:t>
                            </w:r>
                            <w:r>
                              <w:rPr>
                                <w:b/>
                                <w:color w:val="FFFFFF" w:themeColor="background1"/>
                                <w:sz w:val="20"/>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9800ACB" id="AutoShape 636" o:spid="_x0000_s1044" style="position:absolute;left:0;text-align:left;margin-left:105.95pt;margin-top:67.7pt;width:30.55pt;height:29.3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" fillcolor="black [3200]" strokecolor="black [3213]" strokeweight="3pt">
                <v:shadow color="#7f7f7f [1601]" opacity=".5" offset="1pt"/>
                <v:textbox>
                  <w:txbxContent>
                    <w:p w:rsidR="00B1389D" w:rsidRPr="00527FA6" w:rsidRDefault="00B1389D" w:rsidP="007173E7">
                      <w:pPr>
                        <w:ind w:left="-196" w:right="-219"/>
                        <w:jc w:val="center"/>
                        <w:rPr>
                          <w:b/>
                          <w:color w:val="FFFFFF" w:themeColor="background1"/>
                          <w:sz w:val="20"/>
                        </w:rPr>
                      </w:pPr>
                      <w:r w:rsidRPr="00395F9C">
                        <w:rPr>
                          <w:b/>
                          <w:color w:val="FFFFFF" w:themeColor="background1"/>
                          <w:sz w:val="20"/>
                        </w:rPr>
                        <w:t>4.</w:t>
                      </w:r>
                      <w:r>
                        <w:rPr>
                          <w:b/>
                          <w:color w:val="FFFFFF" w:themeColor="background1"/>
                          <w:sz w:val="20"/>
                        </w:rPr>
                        <w:t>5</w:t>
                      </w:r>
                    </w:p>
                  </w:txbxContent>
                </v:textbox>
              </v:roundrect>
            </w:pict>
          </mc:Fallback>
        </mc:AlternateContent>
      </w:r>
      <w:r>
        <w:rPr>
          <w:noProof/>
          <w:lang w:eastAsia="en-AU"/>
        </w:rPr>
        <mc:AlternateContent>
          <mc:Choice Requires="wps">
            <w:drawing>
              <wp:anchor distT="0" distB="0" distL="114300" distR="114300" simplePos="0" relativeHeight="252096000" behindDoc="0" locked="0" layoutInCell="1" allowOverlap="1" wp14:anchorId="3E55B9DD" wp14:editId="79C82FD2">
                <wp:simplePos x="0" y="0"/>
                <wp:positionH relativeFrom="column">
                  <wp:posOffset>889000</wp:posOffset>
                </wp:positionH>
                <wp:positionV relativeFrom="paragraph">
                  <wp:posOffset>860425</wp:posOffset>
                </wp:positionV>
                <wp:extent cx="387985" cy="372745"/>
                <wp:effectExtent l="22225" t="24130" r="27940" b="22225"/>
                <wp:wrapNone/>
                <wp:docPr id="705"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E55B9DD" id="AutoShape 261" o:spid="_x0000_s1045" style="position:absolute;left:0;text-align:left;margin-left:70pt;margin-top:67.75pt;width:30.55pt;height:29.3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4.4</w:t>
                      </w:r>
                    </w:p>
                  </w:txbxContent>
                </v:textbox>
              </v:roundrect>
            </w:pict>
          </mc:Fallback>
        </mc:AlternateContent>
      </w:r>
      <w:r>
        <w:rPr>
          <w:noProof/>
          <w:lang w:eastAsia="en-AU"/>
        </w:rPr>
        <mc:AlternateContent>
          <mc:Choice Requires="wps">
            <w:drawing>
              <wp:anchor distT="0" distB="0" distL="114300" distR="114300" simplePos="0" relativeHeight="252057088" behindDoc="0" locked="0" layoutInCell="1" allowOverlap="1" wp14:anchorId="0FDF71A5" wp14:editId="0A177F37">
                <wp:simplePos x="0" y="0"/>
                <wp:positionH relativeFrom="column">
                  <wp:posOffset>4110355</wp:posOffset>
                </wp:positionH>
                <wp:positionV relativeFrom="paragraph">
                  <wp:posOffset>866775</wp:posOffset>
                </wp:positionV>
                <wp:extent cx="387985" cy="372745"/>
                <wp:effectExtent l="24130" t="20955" r="26035" b="25400"/>
                <wp:wrapNone/>
                <wp:docPr id="704" name="AutoShap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DF71A5" id="AutoShape 309" o:spid="_x0000_s1046" style="position:absolute;left:0;text-align:left;margin-left:323.65pt;margin-top:68.25pt;width:30.55pt;height:29.3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c7AQ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4.1</w:t>
                      </w:r>
                      <w:r>
                        <w:rPr>
                          <w:b/>
                          <w:color w:val="FFFFFF" w:themeColor="background1"/>
                          <w:sz w:val="20"/>
                        </w:rPr>
                        <w:t>5</w:t>
                      </w:r>
                    </w:p>
                  </w:txbxContent>
                </v:textbox>
              </v:roundrect>
            </w:pict>
          </mc:Fallback>
        </mc:AlternateContent>
      </w:r>
      <w:r>
        <w:rPr>
          <w:noProof/>
          <w:lang w:eastAsia="en-AU"/>
        </w:rPr>
        <mc:AlternateContent>
          <mc:Choice Requires="wps">
            <w:drawing>
              <wp:anchor distT="0" distB="0" distL="114300" distR="114300" simplePos="0" relativeHeight="251629051" behindDoc="0" locked="0" layoutInCell="1" allowOverlap="1" wp14:anchorId="42782444" wp14:editId="161422E4">
                <wp:simplePos x="0" y="0"/>
                <wp:positionH relativeFrom="column">
                  <wp:posOffset>883920</wp:posOffset>
                </wp:positionH>
                <wp:positionV relativeFrom="paragraph">
                  <wp:posOffset>774700</wp:posOffset>
                </wp:positionV>
                <wp:extent cx="3615055" cy="483870"/>
                <wp:effectExtent l="0" t="0" r="0" b="0"/>
                <wp:wrapNone/>
                <wp:docPr id="415"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5055" cy="48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3D888C" id="Rectangle 635" o:spid="_x0000_s1026" style="position:absolute;margin-left:69.6pt;margin-top:61pt;width:284.65pt;height:38.1pt;z-index:2516290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" stroked="f"/>
            </w:pict>
          </mc:Fallback>
        </mc:AlternateContent>
      </w:r>
      <w:r>
        <w:rPr>
          <w:noProof/>
          <w:lang w:eastAsia="en-AU"/>
        </w:rPr>
        <mc:AlternateContent>
          <mc:Choice Requires="wps">
            <w:drawing>
              <wp:anchor distT="0" distB="0" distL="114300" distR="114300" simplePos="0" relativeHeight="252088832" behindDoc="0" locked="0" layoutInCell="1" allowOverlap="1" wp14:anchorId="1D8B44AB" wp14:editId="02D624AC">
                <wp:simplePos x="0" y="0"/>
                <wp:positionH relativeFrom="column">
                  <wp:posOffset>1032510</wp:posOffset>
                </wp:positionH>
                <wp:positionV relativeFrom="paragraph">
                  <wp:posOffset>5182870</wp:posOffset>
                </wp:positionV>
                <wp:extent cx="2175510" cy="295275"/>
                <wp:effectExtent l="3810" t="3175" r="1905" b="0"/>
                <wp:wrapNone/>
                <wp:docPr id="414"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9D62E5">
                            <w:pPr>
                              <w:ind w:left="-142" w:right="-90"/>
                              <w:jc w:val="center"/>
                              <w:rPr>
                                <w:i/>
                                <w:sz w:val="12"/>
                                <w:szCs w:val="12"/>
                              </w:rPr>
                            </w:pPr>
                            <w:r>
                              <w:rPr>
                                <w:i/>
                                <w:sz w:val="12"/>
                                <w:szCs w:val="12"/>
                              </w:rPr>
                              <w:t>Requirement to estimate value of procurement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8B44AB" id="Text Box 568" o:spid="_x0000_s1047" type="#_x0000_t202" style="position:absolute;left:0;text-align:left;margin-left:81.3pt;margin-top:408.1pt;width:171.3pt;height:23.2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" filled="f" stroked="f" strokecolor="white [3212]">
                <v:textbox>
                  <w:txbxContent>
                    <w:p w:rsidR="00B1389D" w:rsidRPr="0036537E" w:rsidRDefault="00B1389D" w:rsidP="009D62E5">
                      <w:pPr>
                        <w:ind w:left="-142" w:right="-90"/>
                        <w:jc w:val="center"/>
                        <w:rPr>
                          <w:i/>
                          <w:sz w:val="12"/>
                          <w:szCs w:val="12"/>
                        </w:rPr>
                      </w:pPr>
                      <w:r>
                        <w:rPr>
                          <w:i/>
                          <w:sz w:val="12"/>
                          <w:szCs w:val="12"/>
                        </w:rPr>
                        <w:t>Requirement to estimate value of procurement</w:t>
                      </w:r>
                    </w:p>
                  </w:txbxContent>
                </v:textbox>
              </v:shape>
            </w:pict>
          </mc:Fallback>
        </mc:AlternateContent>
      </w:r>
      <w:r>
        <w:rPr>
          <w:noProof/>
          <w:lang w:eastAsia="en-AU"/>
        </w:rPr>
        <mc:AlternateContent>
          <mc:Choice Requires="wps">
            <w:drawing>
              <wp:anchor distT="0" distB="0" distL="114300" distR="114300" simplePos="0" relativeHeight="252087808" behindDoc="0" locked="0" layoutInCell="1" allowOverlap="1" wp14:anchorId="6C499813" wp14:editId="5E5BF695">
                <wp:simplePos x="0" y="0"/>
                <wp:positionH relativeFrom="column">
                  <wp:posOffset>1910715</wp:posOffset>
                </wp:positionH>
                <wp:positionV relativeFrom="paragraph">
                  <wp:posOffset>5030470</wp:posOffset>
                </wp:positionV>
                <wp:extent cx="1615440" cy="295275"/>
                <wp:effectExtent l="0" t="3175" r="0" b="0"/>
                <wp:wrapNone/>
                <wp:docPr id="413"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44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9D62E5">
                            <w:pPr>
                              <w:ind w:left="-142" w:right="-90"/>
                              <w:jc w:val="center"/>
                              <w:rPr>
                                <w:b/>
                                <w:sz w:val="18"/>
                                <w:szCs w:val="18"/>
                              </w:rPr>
                            </w:pPr>
                            <w:r>
                              <w:rPr>
                                <w:b/>
                                <w:sz w:val="18"/>
                                <w:szCs w:val="18"/>
                              </w:rPr>
                              <w:t>PROCUREMENT METHOD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499813" id="Text Box 567" o:spid="_x0000_s1048" type="#_x0000_t202" style="position:absolute;left:0;text-align:left;margin-left:150.45pt;margin-top:396.1pt;width:127.2pt;height:23.2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" filled="f" stroked="f" strokecolor="white [3212]">
                <v:textbox>
                  <w:txbxContent>
                    <w:p w:rsidR="00B1389D" w:rsidRPr="0036537E" w:rsidRDefault="00B1389D" w:rsidP="009D62E5">
                      <w:pPr>
                        <w:ind w:left="-142" w:right="-90"/>
                        <w:jc w:val="center"/>
                        <w:rPr>
                          <w:b/>
                          <w:sz w:val="18"/>
                          <w:szCs w:val="18"/>
                        </w:rPr>
                      </w:pPr>
                      <w:r>
                        <w:rPr>
                          <w:b/>
                          <w:sz w:val="18"/>
                          <w:szCs w:val="18"/>
                        </w:rPr>
                        <w:t>PROCUREMENT METHOD</w:t>
                      </w:r>
                    </w:p>
                  </w:txbxContent>
                </v:textbox>
              </v:shape>
            </w:pict>
          </mc:Fallback>
        </mc:AlternateContent>
      </w:r>
      <w:r>
        <w:rPr>
          <w:noProof/>
          <w:lang w:eastAsia="en-AU"/>
        </w:rPr>
        <mc:AlternateContent>
          <mc:Choice Requires="wps">
            <w:drawing>
              <wp:anchor distT="0" distB="0" distL="114300" distR="114300" simplePos="0" relativeHeight="252086784" behindDoc="0" locked="0" layoutInCell="1" allowOverlap="1" wp14:anchorId="090F8F45" wp14:editId="34F7F514">
                <wp:simplePos x="0" y="0"/>
                <wp:positionH relativeFrom="column">
                  <wp:posOffset>2152015</wp:posOffset>
                </wp:positionH>
                <wp:positionV relativeFrom="paragraph">
                  <wp:posOffset>4169410</wp:posOffset>
                </wp:positionV>
                <wp:extent cx="1148080" cy="295275"/>
                <wp:effectExtent l="0" t="0" r="0" b="635"/>
                <wp:wrapNone/>
                <wp:docPr id="412"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08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9D62E5">
                            <w:pPr>
                              <w:ind w:left="-142" w:right="-90"/>
                              <w:jc w:val="center"/>
                              <w:rPr>
                                <w:b/>
                                <w:sz w:val="18"/>
                                <w:szCs w:val="18"/>
                              </w:rPr>
                            </w:pPr>
                            <w:r>
                              <w:rPr>
                                <w:b/>
                                <w:sz w:val="18"/>
                                <w:szCs w:val="18"/>
                              </w:rPr>
                              <w:t>PROCUREMENT RISK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0F8F45" id="Text Box 566" o:spid="_x0000_s1049" type="#_x0000_t202" style="position:absolute;left:0;text-align:left;margin-left:169.45pt;margin-top:328.3pt;width:90.4pt;height:23.2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" filled="f" stroked="f" strokecolor="white [3212]">
                <v:textbox>
                  <w:txbxContent>
                    <w:p w:rsidR="00B1389D" w:rsidRPr="0036537E" w:rsidRDefault="00B1389D" w:rsidP="009D62E5">
                      <w:pPr>
                        <w:ind w:left="-142" w:right="-90"/>
                        <w:jc w:val="center"/>
                        <w:rPr>
                          <w:b/>
                          <w:sz w:val="18"/>
                          <w:szCs w:val="18"/>
                        </w:rPr>
                      </w:pPr>
                      <w:r>
                        <w:rPr>
                          <w:b/>
                          <w:sz w:val="18"/>
                          <w:szCs w:val="18"/>
                        </w:rPr>
                        <w:t>PROCUREMENT RISK</w:t>
                      </w:r>
                    </w:p>
                  </w:txbxContent>
                </v:textbox>
              </v:shape>
            </w:pict>
          </mc:Fallback>
        </mc:AlternateContent>
      </w:r>
      <w:r>
        <w:rPr>
          <w:noProof/>
          <w:lang w:eastAsia="en-AU"/>
        </w:rPr>
        <mc:AlternateContent>
          <mc:Choice Requires="wps">
            <w:drawing>
              <wp:anchor distT="0" distB="0" distL="114300" distR="114300" simplePos="0" relativeHeight="252129792" behindDoc="0" locked="0" layoutInCell="1" allowOverlap="1" wp14:anchorId="2781BDC9" wp14:editId="375A805E">
                <wp:simplePos x="0" y="0"/>
                <wp:positionH relativeFrom="column">
                  <wp:posOffset>1032510</wp:posOffset>
                </wp:positionH>
                <wp:positionV relativeFrom="paragraph">
                  <wp:posOffset>5363210</wp:posOffset>
                </wp:positionV>
                <wp:extent cx="387985" cy="372745"/>
                <wp:effectExtent l="22860" t="21590" r="27305" b="24765"/>
                <wp:wrapNone/>
                <wp:docPr id="411" name="AutoShape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781BDC9" id="AutoShape 564" o:spid="_x0000_s1050" style="position:absolute;left:0;text-align:left;margin-left:81.3pt;margin-top:422.3pt;width:30.55pt;height:29.35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9.2</w:t>
                      </w:r>
                    </w:p>
                  </w:txbxContent>
                </v:textbox>
              </v:roundrect>
            </w:pict>
          </mc:Fallback>
        </mc:AlternateContent>
      </w:r>
      <w:r>
        <w:rPr>
          <w:noProof/>
          <w:lang w:eastAsia="en-AU"/>
        </w:rPr>
        <mc:AlternateContent>
          <mc:Choice Requires="wps">
            <w:drawing>
              <wp:anchor distT="0" distB="0" distL="114300" distR="114300" simplePos="0" relativeHeight="252128768" behindDoc="0" locked="0" layoutInCell="1" allowOverlap="1" wp14:anchorId="25FB6067" wp14:editId="37AE297C">
                <wp:simplePos x="0" y="0"/>
                <wp:positionH relativeFrom="column">
                  <wp:posOffset>1478280</wp:posOffset>
                </wp:positionH>
                <wp:positionV relativeFrom="paragraph">
                  <wp:posOffset>5360670</wp:posOffset>
                </wp:positionV>
                <wp:extent cx="387985" cy="372745"/>
                <wp:effectExtent l="20955" t="19050" r="19685" b="27305"/>
                <wp:wrapNone/>
                <wp:docPr id="410" name="AutoShape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FB6067" id="AutoShape 563" o:spid="_x0000_s1051" style="position:absolute;left:0;text-align:left;margin-left:116.4pt;margin-top:422.1pt;width:30.55pt;height:29.3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9.3</w:t>
                      </w:r>
                    </w:p>
                  </w:txbxContent>
                </v:textbox>
              </v:roundrect>
            </w:pict>
          </mc:Fallback>
        </mc:AlternateContent>
      </w:r>
      <w:r>
        <w:rPr>
          <w:noProof/>
          <w:lang w:eastAsia="en-AU"/>
        </w:rPr>
        <mc:AlternateContent>
          <mc:Choice Requires="wps">
            <w:drawing>
              <wp:anchor distT="0" distB="0" distL="114300" distR="114300" simplePos="0" relativeHeight="252127744" behindDoc="0" locked="0" layoutInCell="1" allowOverlap="1" wp14:anchorId="2F7A3A43" wp14:editId="7F19E95D">
                <wp:simplePos x="0" y="0"/>
                <wp:positionH relativeFrom="column">
                  <wp:posOffset>1927860</wp:posOffset>
                </wp:positionH>
                <wp:positionV relativeFrom="paragraph">
                  <wp:posOffset>5360670</wp:posOffset>
                </wp:positionV>
                <wp:extent cx="387985" cy="372745"/>
                <wp:effectExtent l="22860" t="19050" r="27305" b="27305"/>
                <wp:wrapNone/>
                <wp:docPr id="409" name="AutoShap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F7A3A43" id="AutoShape 562" o:spid="_x0000_s1052" style="position:absolute;left:0;text-align:left;margin-left:151.8pt;margin-top:422.1pt;width:30.55pt;height:29.35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vg1Ag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9.4</w:t>
                      </w:r>
                    </w:p>
                  </w:txbxContent>
                </v:textbox>
              </v:roundrect>
            </w:pict>
          </mc:Fallback>
        </mc:AlternateContent>
      </w:r>
      <w:r>
        <w:rPr>
          <w:noProof/>
          <w:lang w:eastAsia="en-AU"/>
        </w:rPr>
        <mc:AlternateContent>
          <mc:Choice Requires="wps">
            <w:drawing>
              <wp:anchor distT="0" distB="0" distL="114300" distR="114300" simplePos="0" relativeHeight="252126720" behindDoc="0" locked="0" layoutInCell="1" allowOverlap="1" wp14:anchorId="201A8A80" wp14:editId="354011C3">
                <wp:simplePos x="0" y="0"/>
                <wp:positionH relativeFrom="column">
                  <wp:posOffset>2374900</wp:posOffset>
                </wp:positionH>
                <wp:positionV relativeFrom="paragraph">
                  <wp:posOffset>5361305</wp:posOffset>
                </wp:positionV>
                <wp:extent cx="387985" cy="372745"/>
                <wp:effectExtent l="22225" t="19685" r="27940" b="26670"/>
                <wp:wrapNone/>
                <wp:docPr id="408"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01A8A80" id="AutoShape 561" o:spid="_x0000_s1053" style="position:absolute;left:0;text-align:left;margin-left:187pt;margin-top:422.15pt;width:30.55pt;height:29.3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9.5</w:t>
                      </w:r>
                    </w:p>
                  </w:txbxContent>
                </v:textbox>
              </v:roundrect>
            </w:pict>
          </mc:Fallback>
        </mc:AlternateContent>
      </w:r>
      <w:r>
        <w:rPr>
          <w:noProof/>
          <w:lang w:eastAsia="en-AU"/>
        </w:rPr>
        <mc:AlternateContent>
          <mc:Choice Requires="wps">
            <w:drawing>
              <wp:anchor distT="0" distB="0" distL="114300" distR="114300" simplePos="0" relativeHeight="252125696" behindDoc="0" locked="0" layoutInCell="1" allowOverlap="1" wp14:anchorId="75F647B1" wp14:editId="04295A0D">
                <wp:simplePos x="0" y="0"/>
                <wp:positionH relativeFrom="column">
                  <wp:posOffset>2820035</wp:posOffset>
                </wp:positionH>
                <wp:positionV relativeFrom="paragraph">
                  <wp:posOffset>5360670</wp:posOffset>
                </wp:positionV>
                <wp:extent cx="387985" cy="372745"/>
                <wp:effectExtent l="19685" t="19050" r="20955" b="27305"/>
                <wp:wrapNone/>
                <wp:docPr id="407" name="AutoShap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5F647B1" id="AutoShape 560" o:spid="_x0000_s1054" style="position:absolute;left:0;text-align:left;margin-left:222.05pt;margin-top:422.1pt;width:30.55pt;height:29.35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9.6</w:t>
                      </w:r>
                    </w:p>
                  </w:txbxContent>
                </v:textbox>
              </v:roundrect>
            </w:pict>
          </mc:Fallback>
        </mc:AlternateContent>
      </w:r>
      <w:r>
        <w:rPr>
          <w:noProof/>
          <w:lang w:eastAsia="en-AU"/>
        </w:rPr>
        <mc:AlternateContent>
          <mc:Choice Requires="wps">
            <w:drawing>
              <wp:anchor distT="0" distB="0" distL="114300" distR="114300" simplePos="0" relativeHeight="252079616" behindDoc="0" locked="0" layoutInCell="1" allowOverlap="1" wp14:anchorId="417044DE" wp14:editId="0B0ECF92">
                <wp:simplePos x="0" y="0"/>
                <wp:positionH relativeFrom="column">
                  <wp:posOffset>2517140</wp:posOffset>
                </wp:positionH>
                <wp:positionV relativeFrom="paragraph">
                  <wp:posOffset>4392295</wp:posOffset>
                </wp:positionV>
                <wp:extent cx="387985" cy="372745"/>
                <wp:effectExtent l="21590" t="22225" r="19050" b="24130"/>
                <wp:wrapNone/>
                <wp:docPr id="406" name="AutoShap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7044DE" id="AutoShape 557" o:spid="_x0000_s1055" style="position:absolute;left:0;text-align:left;margin-left:198.2pt;margin-top:345.85pt;width:30.55pt;height:29.3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8.2</w:t>
                      </w:r>
                    </w:p>
                  </w:txbxContent>
                </v:textbox>
              </v:roundrect>
            </w:pict>
          </mc:Fallback>
        </mc:AlternateContent>
      </w:r>
      <w:r>
        <w:rPr>
          <w:noProof/>
          <w:lang w:eastAsia="en-AU"/>
        </w:rPr>
        <mc:AlternateContent>
          <mc:Choice Requires="wps">
            <w:drawing>
              <wp:anchor distT="0" distB="0" distL="114300" distR="114300" simplePos="0" relativeHeight="252078592" behindDoc="0" locked="0" layoutInCell="1" allowOverlap="1" wp14:anchorId="523DBC20" wp14:editId="2566F849">
                <wp:simplePos x="0" y="0"/>
                <wp:positionH relativeFrom="column">
                  <wp:posOffset>3677285</wp:posOffset>
                </wp:positionH>
                <wp:positionV relativeFrom="paragraph">
                  <wp:posOffset>3300730</wp:posOffset>
                </wp:positionV>
                <wp:extent cx="821690" cy="295275"/>
                <wp:effectExtent l="635" t="0" r="0" b="2540"/>
                <wp:wrapNone/>
                <wp:docPr id="405"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9D62E5">
                            <w:pPr>
                              <w:ind w:left="-142" w:right="-90"/>
                              <w:jc w:val="center"/>
                              <w:rPr>
                                <w:i/>
                                <w:sz w:val="12"/>
                                <w:szCs w:val="12"/>
                              </w:rPr>
                            </w:pPr>
                            <w:r>
                              <w:rPr>
                                <w:i/>
                                <w:sz w:val="12"/>
                                <w:szCs w:val="12"/>
                              </w:rPr>
                              <w:t>Treatment of confidential information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DBC20" id="Text Box 556" o:spid="_x0000_s1056" type="#_x0000_t202" style="position:absolute;left:0;text-align:left;margin-left:289.55pt;margin-top:259.9pt;width:64.7pt;height:23.2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" filled="f" stroked="f" strokecolor="white [3212]">
                <v:textbox>
                  <w:txbxContent>
                    <w:p w:rsidR="00B1389D" w:rsidRPr="0036537E" w:rsidRDefault="00B1389D" w:rsidP="009D62E5">
                      <w:pPr>
                        <w:ind w:left="-142" w:right="-90"/>
                        <w:jc w:val="center"/>
                        <w:rPr>
                          <w:i/>
                          <w:sz w:val="12"/>
                          <w:szCs w:val="12"/>
                        </w:rPr>
                      </w:pPr>
                      <w:r>
                        <w:rPr>
                          <w:i/>
                          <w:sz w:val="12"/>
                          <w:szCs w:val="12"/>
                        </w:rPr>
                        <w:t>Treatment of confidential information</w:t>
                      </w:r>
                    </w:p>
                  </w:txbxContent>
                </v:textbox>
              </v:shape>
            </w:pict>
          </mc:Fallback>
        </mc:AlternateContent>
      </w:r>
      <w:r>
        <w:rPr>
          <w:noProof/>
          <w:lang w:eastAsia="en-AU"/>
        </w:rPr>
        <mc:AlternateContent>
          <mc:Choice Requires="wps">
            <w:drawing>
              <wp:anchor distT="0" distB="0" distL="114300" distR="114300" simplePos="0" relativeHeight="252077568" behindDoc="0" locked="0" layoutInCell="1" allowOverlap="1" wp14:anchorId="7A4FC821" wp14:editId="61BDA25B">
                <wp:simplePos x="0" y="0"/>
                <wp:positionH relativeFrom="column">
                  <wp:posOffset>2679700</wp:posOffset>
                </wp:positionH>
                <wp:positionV relativeFrom="paragraph">
                  <wp:posOffset>3345180</wp:posOffset>
                </wp:positionV>
                <wp:extent cx="1087120" cy="295275"/>
                <wp:effectExtent l="3175" t="3810" r="0" b="0"/>
                <wp:wrapNone/>
                <wp:docPr id="404"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9D62E5">
                            <w:pPr>
                              <w:ind w:left="-142" w:right="-90"/>
                              <w:jc w:val="center"/>
                              <w:rPr>
                                <w:i/>
                                <w:sz w:val="12"/>
                                <w:szCs w:val="12"/>
                              </w:rPr>
                            </w:pPr>
                            <w:r>
                              <w:rPr>
                                <w:i/>
                                <w:sz w:val="12"/>
                                <w:szCs w:val="12"/>
                              </w:rPr>
                              <w:t>Subcontractors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4FC821" id="Text Box 555" o:spid="_x0000_s1057" type="#_x0000_t202" style="position:absolute;left:0;text-align:left;margin-left:211pt;margin-top:263.4pt;width:85.6pt;height:23.2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" filled="f" stroked="f" strokecolor="white [3212]">
                <v:textbox>
                  <w:txbxContent>
                    <w:p w:rsidR="00B1389D" w:rsidRPr="0036537E" w:rsidRDefault="00B1389D" w:rsidP="009D62E5">
                      <w:pPr>
                        <w:ind w:left="-142" w:right="-90"/>
                        <w:jc w:val="center"/>
                        <w:rPr>
                          <w:i/>
                          <w:sz w:val="12"/>
                          <w:szCs w:val="12"/>
                        </w:rPr>
                      </w:pPr>
                      <w:r>
                        <w:rPr>
                          <w:i/>
                          <w:sz w:val="12"/>
                          <w:szCs w:val="12"/>
                        </w:rPr>
                        <w:t>Subcontractors</w:t>
                      </w:r>
                    </w:p>
                  </w:txbxContent>
                </v:textbox>
              </v:shape>
            </w:pict>
          </mc:Fallback>
        </mc:AlternateContent>
      </w:r>
      <w:r>
        <w:rPr>
          <w:noProof/>
          <w:lang w:eastAsia="en-AU"/>
        </w:rPr>
        <mc:AlternateContent>
          <mc:Choice Requires="wps">
            <w:drawing>
              <wp:anchor distT="0" distB="0" distL="114300" distR="114300" simplePos="0" relativeHeight="252121600" behindDoc="0" locked="0" layoutInCell="1" allowOverlap="1" wp14:anchorId="430A6D60" wp14:editId="0212E06F">
                <wp:simplePos x="0" y="0"/>
                <wp:positionH relativeFrom="column">
                  <wp:posOffset>4123690</wp:posOffset>
                </wp:positionH>
                <wp:positionV relativeFrom="paragraph">
                  <wp:posOffset>3556000</wp:posOffset>
                </wp:positionV>
                <wp:extent cx="387985" cy="372745"/>
                <wp:effectExtent l="27940" t="24130" r="22225" b="22225"/>
                <wp:wrapNone/>
                <wp:docPr id="403" name="AutoShap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0A6D60" id="AutoShape 553" o:spid="_x0000_s1058" style="position:absolute;left:0;text-align:left;margin-left:324.7pt;margin-top:280pt;width:30.55pt;height:29.3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7.23</w:t>
                      </w:r>
                    </w:p>
                  </w:txbxContent>
                </v:textbox>
              </v:roundrect>
            </w:pict>
          </mc:Fallback>
        </mc:AlternateContent>
      </w:r>
      <w:r>
        <w:rPr>
          <w:noProof/>
          <w:lang w:eastAsia="en-AU"/>
        </w:rPr>
        <mc:AlternateContent>
          <mc:Choice Requires="wps">
            <w:drawing>
              <wp:anchor distT="0" distB="0" distL="114300" distR="114300" simplePos="0" relativeHeight="252120576" behindDoc="0" locked="0" layoutInCell="1" allowOverlap="1" wp14:anchorId="2938ACA9" wp14:editId="7E449AEC">
                <wp:simplePos x="0" y="0"/>
                <wp:positionH relativeFrom="column">
                  <wp:posOffset>3676650</wp:posOffset>
                </wp:positionH>
                <wp:positionV relativeFrom="paragraph">
                  <wp:posOffset>3556000</wp:posOffset>
                </wp:positionV>
                <wp:extent cx="387985" cy="372745"/>
                <wp:effectExtent l="19050" t="24130" r="21590" b="22225"/>
                <wp:wrapNone/>
                <wp:docPr id="401" name="AutoShape 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7.21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938ACA9" id="AutoShape 551" o:spid="_x0000_s1059" style="position:absolute;left:0;text-align:left;margin-left:289.5pt;margin-top:280pt;width:30.55pt;height:29.3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7.21</w:t>
                      </w:r>
                    </w:p>
                  </w:txbxContent>
                </v:textbox>
              </v:roundrect>
            </w:pict>
          </mc:Fallback>
        </mc:AlternateContent>
      </w:r>
      <w:r>
        <w:rPr>
          <w:noProof/>
          <w:lang w:eastAsia="en-AU"/>
        </w:rPr>
        <mc:AlternateContent>
          <mc:Choice Requires="wps">
            <w:drawing>
              <wp:anchor distT="0" distB="0" distL="114300" distR="114300" simplePos="0" relativeHeight="252073472" behindDoc="0" locked="0" layoutInCell="1" allowOverlap="1" wp14:anchorId="28F8442D" wp14:editId="575C3050">
                <wp:simplePos x="0" y="0"/>
                <wp:positionH relativeFrom="column">
                  <wp:posOffset>3035935</wp:posOffset>
                </wp:positionH>
                <wp:positionV relativeFrom="paragraph">
                  <wp:posOffset>3552825</wp:posOffset>
                </wp:positionV>
                <wp:extent cx="387985" cy="372745"/>
                <wp:effectExtent l="26035" t="20955" r="24130" b="25400"/>
                <wp:wrapNone/>
                <wp:docPr id="400"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7.19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8F8442D" id="AutoShape 550" o:spid="_x0000_s1060" style="position:absolute;left:0;text-align:left;margin-left:239.05pt;margin-top:279.75pt;width:30.55pt;height:29.3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7.19</w:t>
                      </w:r>
                    </w:p>
                  </w:txbxContent>
                </v:textbox>
              </v:roundrect>
            </w:pict>
          </mc:Fallback>
        </mc:AlternateContent>
      </w:r>
      <w:r>
        <w:rPr>
          <w:noProof/>
          <w:lang w:eastAsia="en-AU"/>
        </w:rPr>
        <mc:AlternateContent>
          <mc:Choice Requires="wps">
            <w:drawing>
              <wp:anchor distT="0" distB="0" distL="114300" distR="114300" simplePos="0" relativeHeight="252119552" behindDoc="0" locked="0" layoutInCell="1" allowOverlap="1" wp14:anchorId="06B64F39" wp14:editId="1B09EF3D">
                <wp:simplePos x="0" y="0"/>
                <wp:positionH relativeFrom="column">
                  <wp:posOffset>2364740</wp:posOffset>
                </wp:positionH>
                <wp:positionV relativeFrom="paragraph">
                  <wp:posOffset>3551555</wp:posOffset>
                </wp:positionV>
                <wp:extent cx="387985" cy="372745"/>
                <wp:effectExtent l="21590" t="19685" r="19050" b="26670"/>
                <wp:wrapNone/>
                <wp:docPr id="399" name="AutoShap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6B64F39" id="AutoShape 549" o:spid="_x0000_s1061" style="position:absolute;left:0;text-align:left;margin-left:186.2pt;margin-top:279.65pt;width:30.55pt;height:29.35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kZ+AQ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7.18</w:t>
                      </w:r>
                    </w:p>
                  </w:txbxContent>
                </v:textbox>
              </v:roundrect>
            </w:pict>
          </mc:Fallback>
        </mc:AlternateContent>
      </w:r>
      <w:r>
        <w:rPr>
          <w:noProof/>
          <w:lang w:eastAsia="en-AU"/>
        </w:rPr>
        <mc:AlternateContent>
          <mc:Choice Requires="wps">
            <w:drawing>
              <wp:anchor distT="0" distB="0" distL="114300" distR="114300" simplePos="0" relativeHeight="252118528" behindDoc="0" locked="0" layoutInCell="1" allowOverlap="1" wp14:anchorId="672BAD1B" wp14:editId="119CDC9F">
                <wp:simplePos x="0" y="0"/>
                <wp:positionH relativeFrom="column">
                  <wp:posOffset>1910715</wp:posOffset>
                </wp:positionH>
                <wp:positionV relativeFrom="paragraph">
                  <wp:posOffset>3551555</wp:posOffset>
                </wp:positionV>
                <wp:extent cx="387985" cy="372745"/>
                <wp:effectExtent l="24765" t="19685" r="25400" b="26670"/>
                <wp:wrapNone/>
                <wp:docPr id="398" name="AutoShap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72BAD1B" id="AutoShape 548" o:spid="_x0000_s1062" style="position:absolute;left:0;text-align:left;margin-left:150.45pt;margin-top:279.65pt;width:30.55pt;height:29.35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" fillcolor="black [3200]" strokecolor="black [3213]" strokeweight="3pt">
                <v:shadow color="#7f7f7f [1601]" opacity=".5" offset="1pt"/>
                <v:textbox>
                  <w:txbxContent>
                    <w:p w:rsidR="00B1389D" w:rsidRPr="00527FA6" w:rsidRDefault="00B1389D" w:rsidP="009D62E5">
                      <w:pPr>
                        <w:ind w:left="-196" w:right="-219"/>
                        <w:jc w:val="center"/>
                        <w:rPr>
                          <w:b/>
                          <w:color w:val="FFFFFF" w:themeColor="background1"/>
                          <w:sz w:val="20"/>
                        </w:rPr>
                      </w:pPr>
                      <w:r w:rsidRPr="00395F9C">
                        <w:rPr>
                          <w:b/>
                          <w:color w:val="FFFFFF" w:themeColor="background1"/>
                          <w:sz w:val="20"/>
                        </w:rPr>
                        <w:t>7.16</w:t>
                      </w:r>
                    </w:p>
                  </w:txbxContent>
                </v:textbox>
              </v:roundrect>
            </w:pict>
          </mc:Fallback>
        </mc:AlternateContent>
      </w:r>
      <w:r>
        <w:rPr>
          <w:noProof/>
          <w:lang w:eastAsia="en-AU"/>
        </w:rPr>
        <mc:AlternateContent>
          <mc:Choice Requires="wps">
            <w:drawing>
              <wp:anchor distT="0" distB="0" distL="114300" distR="114300" simplePos="0" relativeHeight="252123648" behindDoc="0" locked="0" layoutInCell="1" allowOverlap="1" wp14:anchorId="49C8843F" wp14:editId="2C863F7A">
                <wp:simplePos x="0" y="0"/>
                <wp:positionH relativeFrom="column">
                  <wp:posOffset>1347470</wp:posOffset>
                </wp:positionH>
                <wp:positionV relativeFrom="paragraph">
                  <wp:posOffset>3551555</wp:posOffset>
                </wp:positionV>
                <wp:extent cx="387985" cy="372745"/>
                <wp:effectExtent l="23495" t="19685" r="26670" b="26670"/>
                <wp:wrapNone/>
                <wp:docPr id="397" name="AutoShap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251EBF">
                            <w:pPr>
                              <w:ind w:left="-196" w:right="-219"/>
                              <w:jc w:val="center"/>
                              <w:rPr>
                                <w:b/>
                                <w:color w:val="FFFFFF" w:themeColor="background1"/>
                                <w:sz w:val="20"/>
                              </w:rPr>
                            </w:pPr>
                            <w:r w:rsidRPr="00395F9C">
                              <w:rPr>
                                <w:b/>
                                <w:color w:val="FFFFFF" w:themeColor="background1"/>
                                <w:sz w:val="20"/>
                              </w:rPr>
                              <w:t>7.15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C8843F" id="AutoShape 547" o:spid="_x0000_s1063" style="position:absolute;left:0;text-align:left;margin-left:106.1pt;margin-top:279.65pt;width:30.55pt;height:29.35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" fillcolor="black [3200]" strokecolor="black [3213]" strokeweight="3pt">
                <v:shadow color="#7f7f7f [1601]" opacity=".5" offset="1pt"/>
                <v:textbox>
                  <w:txbxContent>
                    <w:p w:rsidR="00B1389D" w:rsidRPr="00527FA6" w:rsidRDefault="00B1389D" w:rsidP="00251EBF">
                      <w:pPr>
                        <w:ind w:left="-196" w:right="-219"/>
                        <w:jc w:val="center"/>
                        <w:rPr>
                          <w:b/>
                          <w:color w:val="FFFFFF" w:themeColor="background1"/>
                          <w:sz w:val="20"/>
                        </w:rPr>
                      </w:pPr>
                      <w:r w:rsidRPr="00395F9C">
                        <w:rPr>
                          <w:b/>
                          <w:color w:val="FFFFFF" w:themeColor="background1"/>
                          <w:sz w:val="20"/>
                        </w:rPr>
                        <w:t>7.15</w:t>
                      </w:r>
                    </w:p>
                  </w:txbxContent>
                </v:textbox>
              </v:roundrect>
            </w:pict>
          </mc:Fallback>
        </mc:AlternateContent>
      </w:r>
      <w:r>
        <w:rPr>
          <w:noProof/>
          <w:lang w:eastAsia="en-AU"/>
        </w:rPr>
        <mc:AlternateContent>
          <mc:Choice Requires="wps">
            <w:drawing>
              <wp:anchor distT="0" distB="0" distL="114300" distR="114300" simplePos="0" relativeHeight="252122624" behindDoc="0" locked="0" layoutInCell="1" allowOverlap="1" wp14:anchorId="353DF5F3" wp14:editId="251141D2">
                <wp:simplePos x="0" y="0"/>
                <wp:positionH relativeFrom="column">
                  <wp:posOffset>899160</wp:posOffset>
                </wp:positionH>
                <wp:positionV relativeFrom="paragraph">
                  <wp:posOffset>3548380</wp:posOffset>
                </wp:positionV>
                <wp:extent cx="387985" cy="372745"/>
                <wp:effectExtent l="22860" t="26035" r="27305" b="20320"/>
                <wp:wrapNone/>
                <wp:docPr id="396" name="AutoShap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251EBF">
                            <w:pPr>
                              <w:ind w:left="-196" w:right="-219"/>
                              <w:jc w:val="center"/>
                              <w:rPr>
                                <w:b/>
                                <w:color w:val="FFFFFF" w:themeColor="background1"/>
                                <w:sz w:val="20"/>
                              </w:rPr>
                            </w:pPr>
                            <w:r w:rsidRPr="00395F9C">
                              <w:rPr>
                                <w:b/>
                                <w:color w:val="FFFFFF" w:themeColor="background1"/>
                                <w:sz w:val="20"/>
                              </w:rPr>
                              <w:t>7.14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53DF5F3" id="AutoShape 546" o:spid="_x0000_s1064" style="position:absolute;left:0;text-align:left;margin-left:70.8pt;margin-top:279.4pt;width:30.55pt;height:29.3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JYAg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" fillcolor="black [3200]" strokecolor="black [3213]" strokeweight="3pt">
                <v:shadow color="#7f7f7f [1601]" opacity=".5" offset="1pt"/>
                <v:textbox>
                  <w:txbxContent>
                    <w:p w:rsidR="00B1389D" w:rsidRPr="00527FA6" w:rsidRDefault="00B1389D" w:rsidP="00251EBF">
                      <w:pPr>
                        <w:ind w:left="-196" w:right="-219"/>
                        <w:jc w:val="center"/>
                        <w:rPr>
                          <w:b/>
                          <w:color w:val="FFFFFF" w:themeColor="background1"/>
                          <w:sz w:val="20"/>
                        </w:rPr>
                      </w:pPr>
                      <w:r w:rsidRPr="00395F9C">
                        <w:rPr>
                          <w:b/>
                          <w:color w:val="FFFFFF" w:themeColor="background1"/>
                          <w:sz w:val="20"/>
                        </w:rPr>
                        <w:t>7.14</w:t>
                      </w:r>
                    </w:p>
                  </w:txbxContent>
                </v:textbox>
              </v:roundrect>
            </w:pict>
          </mc:Fallback>
        </mc:AlternateContent>
      </w:r>
      <w:r>
        <w:rPr>
          <w:noProof/>
          <w:lang w:eastAsia="en-AU"/>
        </w:rPr>
        <mc:AlternateContent>
          <mc:Choice Requires="wps">
            <w:drawing>
              <wp:anchor distT="0" distB="0" distL="114300" distR="114300" simplePos="0" relativeHeight="252068352" behindDoc="0" locked="0" layoutInCell="1" allowOverlap="1" wp14:anchorId="2216E743" wp14:editId="63B2C43D">
                <wp:simplePos x="0" y="0"/>
                <wp:positionH relativeFrom="column">
                  <wp:posOffset>789940</wp:posOffset>
                </wp:positionH>
                <wp:positionV relativeFrom="paragraph">
                  <wp:posOffset>3345180</wp:posOffset>
                </wp:positionV>
                <wp:extent cx="1087120" cy="295275"/>
                <wp:effectExtent l="0" t="3810" r="0" b="0"/>
                <wp:wrapNone/>
                <wp:docPr id="395"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51EBF">
                            <w:pPr>
                              <w:ind w:left="-142" w:right="-90"/>
                              <w:jc w:val="center"/>
                              <w:rPr>
                                <w:i/>
                                <w:sz w:val="12"/>
                                <w:szCs w:val="12"/>
                              </w:rPr>
                            </w:pPr>
                            <w:r>
                              <w:rPr>
                                <w:i/>
                                <w:sz w:val="12"/>
                                <w:szCs w:val="12"/>
                              </w:rPr>
                              <w:t>Providing information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16E743" id="Text Box 545" o:spid="_x0000_s1065" type="#_x0000_t202" style="position:absolute;left:0;text-align:left;margin-left:62.2pt;margin-top:263.4pt;width:85.6pt;height:23.2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" filled="f" stroked="f" strokecolor="white [3212]">
                <v:textbox>
                  <w:txbxContent>
                    <w:p w:rsidR="00B1389D" w:rsidRPr="0036537E" w:rsidRDefault="00B1389D" w:rsidP="00251EBF">
                      <w:pPr>
                        <w:ind w:left="-142" w:right="-90"/>
                        <w:jc w:val="center"/>
                        <w:rPr>
                          <w:i/>
                          <w:sz w:val="12"/>
                          <w:szCs w:val="12"/>
                        </w:rPr>
                      </w:pPr>
                      <w:r>
                        <w:rPr>
                          <w:i/>
                          <w:sz w:val="12"/>
                          <w:szCs w:val="12"/>
                        </w:rPr>
                        <w:t>Providing information</w:t>
                      </w:r>
                    </w:p>
                  </w:txbxContent>
                </v:textbox>
              </v:shape>
            </w:pict>
          </mc:Fallback>
        </mc:AlternateContent>
      </w:r>
      <w:r>
        <w:rPr>
          <w:noProof/>
          <w:lang w:eastAsia="en-AU"/>
        </w:rPr>
        <mc:AlternateContent>
          <mc:Choice Requires="wps">
            <w:drawing>
              <wp:anchor distT="0" distB="0" distL="114300" distR="114300" simplePos="0" relativeHeight="252066304" behindDoc="0" locked="0" layoutInCell="1" allowOverlap="1" wp14:anchorId="5C1F3C43" wp14:editId="3557C9F5">
                <wp:simplePos x="0" y="0"/>
                <wp:positionH relativeFrom="column">
                  <wp:posOffset>3126105</wp:posOffset>
                </wp:positionH>
                <wp:positionV relativeFrom="paragraph">
                  <wp:posOffset>2740025</wp:posOffset>
                </wp:positionV>
                <wp:extent cx="1087120" cy="295275"/>
                <wp:effectExtent l="1905" t="0" r="0" b="1270"/>
                <wp:wrapNone/>
                <wp:docPr id="394"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51EBF">
                            <w:pPr>
                              <w:ind w:left="-142" w:right="-90"/>
                              <w:jc w:val="center"/>
                              <w:rPr>
                                <w:i/>
                                <w:sz w:val="12"/>
                                <w:szCs w:val="12"/>
                              </w:rPr>
                            </w:pPr>
                            <w:r>
                              <w:rPr>
                                <w:i/>
                                <w:sz w:val="12"/>
                                <w:szCs w:val="12"/>
                              </w:rPr>
                              <w:t>Notifications to the market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1F3C43" id="Text Box 543" o:spid="_x0000_s1066" type="#_x0000_t202" style="position:absolute;left:0;text-align:left;margin-left:246.15pt;margin-top:215.75pt;width:85.6pt;height:23.2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" filled="f" stroked="f" strokecolor="white [3212]">
                <v:textbox>
                  <w:txbxContent>
                    <w:p w:rsidR="00B1389D" w:rsidRPr="0036537E" w:rsidRDefault="00B1389D" w:rsidP="00251EBF">
                      <w:pPr>
                        <w:ind w:left="-142" w:right="-90"/>
                        <w:jc w:val="center"/>
                        <w:rPr>
                          <w:i/>
                          <w:sz w:val="12"/>
                          <w:szCs w:val="12"/>
                        </w:rPr>
                      </w:pPr>
                      <w:r>
                        <w:rPr>
                          <w:i/>
                          <w:sz w:val="12"/>
                          <w:szCs w:val="12"/>
                        </w:rPr>
                        <w:t>Notifications to the market</w:t>
                      </w:r>
                    </w:p>
                  </w:txbxContent>
                </v:textbox>
              </v:shape>
            </w:pict>
          </mc:Fallback>
        </mc:AlternateContent>
      </w:r>
      <w:r>
        <w:rPr>
          <w:noProof/>
          <w:lang w:eastAsia="en-AU"/>
        </w:rPr>
        <mc:AlternateContent>
          <mc:Choice Requires="wps">
            <w:drawing>
              <wp:anchor distT="0" distB="0" distL="114300" distR="114300" simplePos="0" relativeHeight="252064256" behindDoc="0" locked="0" layoutInCell="1" allowOverlap="1" wp14:anchorId="03EB79E6" wp14:editId="7BB02160">
                <wp:simplePos x="0" y="0"/>
                <wp:positionH relativeFrom="column">
                  <wp:posOffset>942975</wp:posOffset>
                </wp:positionH>
                <wp:positionV relativeFrom="paragraph">
                  <wp:posOffset>2715260</wp:posOffset>
                </wp:positionV>
                <wp:extent cx="1087120" cy="295275"/>
                <wp:effectExtent l="0" t="2540" r="0" b="0"/>
                <wp:wrapNone/>
                <wp:docPr id="393"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51EBF">
                            <w:pPr>
                              <w:ind w:left="-142" w:right="-90"/>
                              <w:jc w:val="center"/>
                              <w:rPr>
                                <w:i/>
                                <w:sz w:val="12"/>
                                <w:szCs w:val="12"/>
                              </w:rPr>
                            </w:pPr>
                            <w:r>
                              <w:rPr>
                                <w:i/>
                                <w:sz w:val="12"/>
                                <w:szCs w:val="12"/>
                              </w:rPr>
                              <w:t>Records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EB79E6" id="Text Box 541" o:spid="_x0000_s1067" type="#_x0000_t202" style="position:absolute;left:0;text-align:left;margin-left:74.25pt;margin-top:213.8pt;width:85.6pt;height:23.2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" filled="f" stroked="f" strokecolor="white [3212]">
                <v:textbox>
                  <w:txbxContent>
                    <w:p w:rsidR="00B1389D" w:rsidRPr="0036537E" w:rsidRDefault="00B1389D" w:rsidP="00251EBF">
                      <w:pPr>
                        <w:ind w:left="-142" w:right="-90"/>
                        <w:jc w:val="center"/>
                        <w:rPr>
                          <w:i/>
                          <w:sz w:val="12"/>
                          <w:szCs w:val="12"/>
                        </w:rPr>
                      </w:pPr>
                      <w:r>
                        <w:rPr>
                          <w:i/>
                          <w:sz w:val="12"/>
                          <w:szCs w:val="12"/>
                        </w:rPr>
                        <w:t>Records</w:t>
                      </w:r>
                    </w:p>
                  </w:txbxContent>
                </v:textbox>
              </v:shape>
            </w:pict>
          </mc:Fallback>
        </mc:AlternateContent>
      </w:r>
      <w:r>
        <w:rPr>
          <w:noProof/>
          <w:lang w:eastAsia="en-AU"/>
        </w:rPr>
        <mc:AlternateContent>
          <mc:Choice Requires="wps">
            <w:drawing>
              <wp:anchor distT="0" distB="0" distL="114300" distR="114300" simplePos="0" relativeHeight="252063232" behindDoc="0" locked="0" layoutInCell="1" allowOverlap="1" wp14:anchorId="2EFD6240" wp14:editId="49AF0D30">
                <wp:simplePos x="0" y="0"/>
                <wp:positionH relativeFrom="column">
                  <wp:posOffset>909955</wp:posOffset>
                </wp:positionH>
                <wp:positionV relativeFrom="paragraph">
                  <wp:posOffset>2541905</wp:posOffset>
                </wp:positionV>
                <wp:extent cx="3616325" cy="295275"/>
                <wp:effectExtent l="0" t="635" r="0" b="0"/>
                <wp:wrapNone/>
                <wp:docPr id="392"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32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51EBF">
                            <w:pPr>
                              <w:ind w:left="-142" w:right="-90"/>
                              <w:jc w:val="center"/>
                              <w:rPr>
                                <w:b/>
                                <w:sz w:val="18"/>
                                <w:szCs w:val="18"/>
                              </w:rPr>
                            </w:pPr>
                            <w:r>
                              <w:rPr>
                                <w:b/>
                                <w:sz w:val="18"/>
                                <w:szCs w:val="18"/>
                              </w:rPr>
                              <w:t>ACCOUNTABILITY AND TRANSPARENCY IN PROCUREMENT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FD6240" id="Text Box 540" o:spid="_x0000_s1068" type="#_x0000_t202" style="position:absolute;left:0;text-align:left;margin-left:71.65pt;margin-top:200.15pt;width:284.75pt;height:23.2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" filled="f" stroked="f" strokecolor="white [3212]">
                <v:textbox>
                  <w:txbxContent>
                    <w:p w:rsidR="00B1389D" w:rsidRPr="0036537E" w:rsidRDefault="00B1389D" w:rsidP="00251EBF">
                      <w:pPr>
                        <w:ind w:left="-142" w:right="-90"/>
                        <w:jc w:val="center"/>
                        <w:rPr>
                          <w:b/>
                          <w:sz w:val="18"/>
                          <w:szCs w:val="18"/>
                        </w:rPr>
                      </w:pPr>
                      <w:r>
                        <w:rPr>
                          <w:b/>
                          <w:sz w:val="18"/>
                          <w:szCs w:val="18"/>
                        </w:rPr>
                        <w:t>ACCOUNTABILITY AND TRANSPARENCY IN PROCUREMENT</w:t>
                      </w:r>
                    </w:p>
                  </w:txbxContent>
                </v:textbox>
              </v:shape>
            </w:pict>
          </mc:Fallback>
        </mc:AlternateContent>
      </w:r>
      <w:r>
        <w:rPr>
          <w:noProof/>
          <w:lang w:eastAsia="en-AU"/>
        </w:rPr>
        <mc:AlternateContent>
          <mc:Choice Requires="wps">
            <w:drawing>
              <wp:anchor distT="0" distB="0" distL="114300" distR="114300" simplePos="0" relativeHeight="252061184" behindDoc="0" locked="0" layoutInCell="1" allowOverlap="1" wp14:anchorId="5B99BF68" wp14:editId="3450D1DF">
                <wp:simplePos x="0" y="0"/>
                <wp:positionH relativeFrom="column">
                  <wp:posOffset>2439670</wp:posOffset>
                </wp:positionH>
                <wp:positionV relativeFrom="paragraph">
                  <wp:posOffset>1477645</wp:posOffset>
                </wp:positionV>
                <wp:extent cx="2115820" cy="403860"/>
                <wp:effectExtent l="1270" t="3175" r="0" b="2540"/>
                <wp:wrapNone/>
                <wp:docPr id="391"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65512F">
                            <w:pPr>
                              <w:ind w:right="-90"/>
                              <w:jc w:val="center"/>
                              <w:rPr>
                                <w:b/>
                                <w:sz w:val="18"/>
                                <w:szCs w:val="18"/>
                              </w:rPr>
                            </w:pPr>
                            <w:r>
                              <w:rPr>
                                <w:b/>
                                <w:sz w:val="18"/>
                                <w:szCs w:val="18"/>
                              </w:rPr>
                              <w:t>EFFICIENT, EFFECTIVE, ECONOMICAL AND ETHICAL PROCUREMENT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99BF68" id="Text Box 538" o:spid="_x0000_s1069" type="#_x0000_t202" style="position:absolute;left:0;text-align:left;margin-left:192.1pt;margin-top:116.35pt;width:166.6pt;height:31.8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" filled="f" stroked="f" strokecolor="white [3212]">
                <v:textbox>
                  <w:txbxContent>
                    <w:p w:rsidR="00B1389D" w:rsidRPr="0036537E" w:rsidRDefault="00B1389D" w:rsidP="0065512F">
                      <w:pPr>
                        <w:ind w:right="-90"/>
                        <w:jc w:val="center"/>
                        <w:rPr>
                          <w:b/>
                          <w:sz w:val="18"/>
                          <w:szCs w:val="18"/>
                        </w:rPr>
                      </w:pPr>
                      <w:r>
                        <w:rPr>
                          <w:b/>
                          <w:sz w:val="18"/>
                          <w:szCs w:val="18"/>
                        </w:rPr>
                        <w:t>EFFICIENT, EFFECTIVE, ECONOMICAL AND ETHICAL PROCUREMENT</w:t>
                      </w:r>
                    </w:p>
                  </w:txbxContent>
                </v:textbox>
              </v:shape>
            </w:pict>
          </mc:Fallback>
        </mc:AlternateContent>
      </w:r>
      <w:r>
        <w:rPr>
          <w:noProof/>
          <w:lang w:eastAsia="en-AU"/>
        </w:rPr>
        <mc:AlternateContent>
          <mc:Choice Requires="wps">
            <w:drawing>
              <wp:anchor distT="0" distB="0" distL="114300" distR="114300" simplePos="0" relativeHeight="252060160" behindDoc="0" locked="0" layoutInCell="1" allowOverlap="1" wp14:anchorId="1B9030BB" wp14:editId="05AA2BD0">
                <wp:simplePos x="0" y="0"/>
                <wp:positionH relativeFrom="column">
                  <wp:posOffset>1032510</wp:posOffset>
                </wp:positionH>
                <wp:positionV relativeFrom="paragraph">
                  <wp:posOffset>1759585</wp:posOffset>
                </wp:positionV>
                <wp:extent cx="1087120" cy="295275"/>
                <wp:effectExtent l="3810" t="0" r="4445" b="635"/>
                <wp:wrapNone/>
                <wp:docPr id="390"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CB6534">
                            <w:pPr>
                              <w:ind w:left="-142" w:right="-90"/>
                              <w:jc w:val="center"/>
                              <w:rPr>
                                <w:i/>
                                <w:sz w:val="12"/>
                                <w:szCs w:val="12"/>
                              </w:rPr>
                            </w:pPr>
                            <w:r>
                              <w:rPr>
                                <w:i/>
                                <w:sz w:val="12"/>
                                <w:szCs w:val="12"/>
                              </w:rPr>
                              <w:t>Non-discrimination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9030BB" id="Text Box 312" o:spid="_x0000_s1070" type="#_x0000_t202" style="position:absolute;left:0;text-align:left;margin-left:81.3pt;margin-top:138.55pt;width:85.6pt;height:23.2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" filled="f" stroked="f" strokecolor="white [3212]">
                <v:textbox>
                  <w:txbxContent>
                    <w:p w:rsidR="00B1389D" w:rsidRPr="0036537E" w:rsidRDefault="00B1389D" w:rsidP="00CB6534">
                      <w:pPr>
                        <w:ind w:left="-142" w:right="-90"/>
                        <w:jc w:val="center"/>
                        <w:rPr>
                          <w:i/>
                          <w:sz w:val="12"/>
                          <w:szCs w:val="12"/>
                        </w:rPr>
                      </w:pPr>
                      <w:r>
                        <w:rPr>
                          <w:i/>
                          <w:sz w:val="12"/>
                          <w:szCs w:val="12"/>
                        </w:rPr>
                        <w:t>Non-discrimination</w:t>
                      </w:r>
                    </w:p>
                  </w:txbxContent>
                </v:textbox>
              </v:shape>
            </w:pict>
          </mc:Fallback>
        </mc:AlternateContent>
      </w:r>
      <w:r>
        <w:rPr>
          <w:noProof/>
          <w:lang w:eastAsia="en-AU"/>
        </w:rPr>
        <mc:AlternateContent>
          <mc:Choice Requires="wps">
            <w:drawing>
              <wp:anchor distT="0" distB="0" distL="114300" distR="114300" simplePos="0" relativeHeight="252059136" behindDoc="0" locked="0" layoutInCell="1" allowOverlap="1" wp14:anchorId="6C5F6EAD" wp14:editId="2425D1D2">
                <wp:simplePos x="0" y="0"/>
                <wp:positionH relativeFrom="column">
                  <wp:posOffset>971550</wp:posOffset>
                </wp:positionH>
                <wp:positionV relativeFrom="paragraph">
                  <wp:posOffset>1483360</wp:posOffset>
                </wp:positionV>
                <wp:extent cx="1148080" cy="403860"/>
                <wp:effectExtent l="0" t="0" r="4445" b="0"/>
                <wp:wrapNone/>
                <wp:docPr id="389"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08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CB6534">
                            <w:pPr>
                              <w:ind w:right="-90"/>
                              <w:jc w:val="center"/>
                              <w:rPr>
                                <w:b/>
                                <w:sz w:val="18"/>
                                <w:szCs w:val="18"/>
                              </w:rPr>
                            </w:pPr>
                            <w:r>
                              <w:rPr>
                                <w:b/>
                                <w:sz w:val="18"/>
                                <w:szCs w:val="18"/>
                              </w:rPr>
                              <w:t>ENCOURAGING COMPETITION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5F6EAD" id="Text Box 311" o:spid="_x0000_s1071" type="#_x0000_t202" style="position:absolute;left:0;text-align:left;margin-left:76.5pt;margin-top:116.8pt;width:90.4pt;height:31.8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" filled="f" stroked="f" strokecolor="white [3212]">
                <v:textbox>
                  <w:txbxContent>
                    <w:p w:rsidR="00B1389D" w:rsidRPr="0036537E" w:rsidRDefault="00B1389D" w:rsidP="00CB6534">
                      <w:pPr>
                        <w:ind w:right="-90"/>
                        <w:jc w:val="center"/>
                        <w:rPr>
                          <w:b/>
                          <w:sz w:val="18"/>
                          <w:szCs w:val="18"/>
                        </w:rPr>
                      </w:pPr>
                      <w:r>
                        <w:rPr>
                          <w:b/>
                          <w:sz w:val="18"/>
                          <w:szCs w:val="18"/>
                        </w:rPr>
                        <w:t>ENCOURAGING COMPETITION</w:t>
                      </w:r>
                    </w:p>
                  </w:txbxContent>
                </v:textbox>
              </v:shape>
            </w:pict>
          </mc:Fallback>
        </mc:AlternateContent>
      </w:r>
      <w:r>
        <w:rPr>
          <w:noProof/>
          <w:lang w:eastAsia="en-AU"/>
        </w:rPr>
        <mc:AlternateContent>
          <mc:Choice Requires="wps">
            <w:drawing>
              <wp:anchor distT="0" distB="0" distL="114300" distR="114300" simplePos="0" relativeHeight="252058112" behindDoc="0" locked="0" layoutInCell="1" allowOverlap="1" wp14:anchorId="59EF1937" wp14:editId="44A72819">
                <wp:simplePos x="0" y="0"/>
                <wp:positionH relativeFrom="column">
                  <wp:posOffset>1373505</wp:posOffset>
                </wp:positionH>
                <wp:positionV relativeFrom="paragraph">
                  <wp:posOffset>1944370</wp:posOffset>
                </wp:positionV>
                <wp:extent cx="387985" cy="372745"/>
                <wp:effectExtent l="20955" t="22225" r="19685" b="24130"/>
                <wp:wrapNone/>
                <wp:docPr id="388" name="AutoShap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5.3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EF1937" id="AutoShape 310" o:spid="_x0000_s1072" style="position:absolute;left:0;text-align:left;margin-left:108.15pt;margin-top:153.1pt;width:30.55pt;height:29.3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5.3</w:t>
                      </w:r>
                    </w:p>
                  </w:txbxContent>
                </v:textbox>
              </v:roundrect>
            </w:pict>
          </mc:Fallback>
        </mc:AlternateContent>
      </w:r>
      <w:r>
        <w:rPr>
          <w:noProof/>
          <w:lang w:eastAsia="en-AU"/>
        </w:rPr>
        <mc:AlternateContent>
          <mc:Choice Requires="wps">
            <w:drawing>
              <wp:anchor distT="0" distB="0" distL="114300" distR="114300" simplePos="0" relativeHeight="252107264" behindDoc="0" locked="0" layoutInCell="1" allowOverlap="1" wp14:anchorId="5BBA2E1B" wp14:editId="1087B8A6">
                <wp:simplePos x="0" y="0"/>
                <wp:positionH relativeFrom="column">
                  <wp:posOffset>1773555</wp:posOffset>
                </wp:positionH>
                <wp:positionV relativeFrom="paragraph">
                  <wp:posOffset>2911475</wp:posOffset>
                </wp:positionV>
                <wp:extent cx="387985" cy="372745"/>
                <wp:effectExtent l="20955" t="27305" r="19685" b="19050"/>
                <wp:wrapNone/>
                <wp:docPr id="387"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BA2E1B" id="AutoShape 299" o:spid="_x0000_s1073" style="position:absolute;left:0;text-align:left;margin-left:139.65pt;margin-top:229.25pt;width:30.55pt;height:29.3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wvAA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7.4</w:t>
                      </w:r>
                    </w:p>
                  </w:txbxContent>
                </v:textbox>
              </v:roundrect>
            </w:pict>
          </mc:Fallback>
        </mc:AlternateContent>
      </w:r>
      <w:r>
        <w:rPr>
          <w:noProof/>
          <w:lang w:eastAsia="en-AU"/>
        </w:rPr>
        <mc:AlternateContent>
          <mc:Choice Requires="wps">
            <w:drawing>
              <wp:anchor distT="0" distB="0" distL="114300" distR="114300" simplePos="0" relativeHeight="252106240" behindDoc="0" locked="0" layoutInCell="1" allowOverlap="1" wp14:anchorId="41C36EED" wp14:editId="018363E7">
                <wp:simplePos x="0" y="0"/>
                <wp:positionH relativeFrom="column">
                  <wp:posOffset>1327150</wp:posOffset>
                </wp:positionH>
                <wp:positionV relativeFrom="paragraph">
                  <wp:posOffset>2910205</wp:posOffset>
                </wp:positionV>
                <wp:extent cx="387985" cy="372745"/>
                <wp:effectExtent l="22225" t="26035" r="27940" b="20320"/>
                <wp:wrapNone/>
                <wp:docPr id="386" name="AutoShap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251EBF">
                            <w:pPr>
                              <w:ind w:left="-196" w:right="-219"/>
                              <w:jc w:val="center"/>
                              <w:rPr>
                                <w:b/>
                                <w:color w:val="FFFFFF" w:themeColor="background1"/>
                                <w:sz w:val="20"/>
                              </w:rPr>
                            </w:pPr>
                            <w:r w:rsidRPr="00395F9C">
                              <w:rPr>
                                <w:b/>
                                <w:color w:val="FFFFFF" w:themeColor="background1"/>
                                <w:sz w:val="20"/>
                              </w:rPr>
                              <w:t>7.3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C36EED" id="AutoShape 298" o:spid="_x0000_s1074" style="position:absolute;left:0;text-align:left;margin-left:104.5pt;margin-top:229.15pt;width:30.55pt;height:29.3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" fillcolor="black [3200]" strokecolor="black [3213]" strokeweight="3pt">
                <v:shadow color="#7f7f7f [1601]" opacity=".5" offset="1pt"/>
                <v:textbox>
                  <w:txbxContent>
                    <w:p w:rsidR="00B1389D" w:rsidRPr="00527FA6" w:rsidRDefault="00B1389D" w:rsidP="00251EBF">
                      <w:pPr>
                        <w:ind w:left="-196" w:right="-219"/>
                        <w:jc w:val="center"/>
                        <w:rPr>
                          <w:b/>
                          <w:color w:val="FFFFFF" w:themeColor="background1"/>
                          <w:sz w:val="20"/>
                        </w:rPr>
                      </w:pPr>
                      <w:r w:rsidRPr="00395F9C">
                        <w:rPr>
                          <w:b/>
                          <w:color w:val="FFFFFF" w:themeColor="background1"/>
                          <w:sz w:val="20"/>
                        </w:rPr>
                        <w:t>7.3</w:t>
                      </w:r>
                    </w:p>
                  </w:txbxContent>
                </v:textbox>
              </v:roundrect>
            </w:pict>
          </mc:Fallback>
        </mc:AlternateContent>
      </w:r>
      <w:r>
        <w:rPr>
          <w:noProof/>
          <w:lang w:eastAsia="en-AU"/>
        </w:rPr>
        <mc:AlternateContent>
          <mc:Choice Requires="wps">
            <w:drawing>
              <wp:anchor distT="0" distB="0" distL="114300" distR="114300" simplePos="0" relativeHeight="252046848" behindDoc="0" locked="0" layoutInCell="1" allowOverlap="1" wp14:anchorId="289C3451" wp14:editId="0B8FBF07">
                <wp:simplePos x="0" y="0"/>
                <wp:positionH relativeFrom="column">
                  <wp:posOffset>2291715</wp:posOffset>
                </wp:positionH>
                <wp:positionV relativeFrom="paragraph">
                  <wp:posOffset>2909570</wp:posOffset>
                </wp:positionV>
                <wp:extent cx="387985" cy="372745"/>
                <wp:effectExtent l="24765" t="25400" r="25400" b="20955"/>
                <wp:wrapNone/>
                <wp:docPr id="385" name="AutoShap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89C3451" id="AutoShape 297" o:spid="_x0000_s1075" style="position:absolute;left:0;text-align:left;margin-left:180.45pt;margin-top:229.1pt;width:30.55pt;height:29.3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7.7</w:t>
                      </w:r>
                    </w:p>
                  </w:txbxContent>
                </v:textbox>
              </v:roundrect>
            </w:pict>
          </mc:Fallback>
        </mc:AlternateContent>
      </w:r>
      <w:r>
        <w:rPr>
          <w:noProof/>
          <w:lang w:eastAsia="en-AU"/>
        </w:rPr>
        <mc:AlternateContent>
          <mc:Choice Requires="wps">
            <w:drawing>
              <wp:anchor distT="0" distB="0" distL="114300" distR="114300" simplePos="0" relativeHeight="252112384" behindDoc="0" locked="0" layoutInCell="1" allowOverlap="1" wp14:anchorId="24A025FB" wp14:editId="2EDDD362">
                <wp:simplePos x="0" y="0"/>
                <wp:positionH relativeFrom="column">
                  <wp:posOffset>2813050</wp:posOffset>
                </wp:positionH>
                <wp:positionV relativeFrom="paragraph">
                  <wp:posOffset>2914015</wp:posOffset>
                </wp:positionV>
                <wp:extent cx="387985" cy="372745"/>
                <wp:effectExtent l="22225" t="20320" r="27940" b="26035"/>
                <wp:wrapNone/>
                <wp:docPr id="384" name="AutoShap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A025FB" id="AutoShape 296" o:spid="_x0000_s1076" style="position:absolute;left:0;text-align:left;margin-left:221.5pt;margin-top:229.45pt;width:30.55pt;height:29.3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8lSAQ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7.9</w:t>
                      </w:r>
                    </w:p>
                  </w:txbxContent>
                </v:textbox>
              </v:roundrect>
            </w:pict>
          </mc:Fallback>
        </mc:AlternateContent>
      </w:r>
      <w:r>
        <w:rPr>
          <w:noProof/>
          <w:lang w:eastAsia="en-AU"/>
        </w:rPr>
        <mc:AlternateContent>
          <mc:Choice Requires="wps">
            <w:drawing>
              <wp:anchor distT="0" distB="0" distL="114300" distR="114300" simplePos="0" relativeHeight="252111360" behindDoc="0" locked="0" layoutInCell="1" allowOverlap="1" wp14:anchorId="0F03137C" wp14:editId="040F32B6">
                <wp:simplePos x="0" y="0"/>
                <wp:positionH relativeFrom="column">
                  <wp:posOffset>3258185</wp:posOffset>
                </wp:positionH>
                <wp:positionV relativeFrom="paragraph">
                  <wp:posOffset>2910205</wp:posOffset>
                </wp:positionV>
                <wp:extent cx="387985" cy="372745"/>
                <wp:effectExtent l="19685" t="26035" r="20955" b="20320"/>
                <wp:wrapNone/>
                <wp:docPr id="703"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03137C" id="AutoShape 295" o:spid="_x0000_s1077" style="position:absolute;left:0;text-align:left;margin-left:256.55pt;margin-top:229.15pt;width:30.55pt;height:29.3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7.11</w:t>
                      </w:r>
                    </w:p>
                  </w:txbxContent>
                </v:textbox>
              </v:roundrect>
            </w:pict>
          </mc:Fallback>
        </mc:AlternateContent>
      </w:r>
      <w:r>
        <w:rPr>
          <w:noProof/>
          <w:lang w:eastAsia="en-AU"/>
        </w:rPr>
        <mc:AlternateContent>
          <mc:Choice Requires="wps">
            <w:drawing>
              <wp:anchor distT="0" distB="0" distL="114300" distR="114300" simplePos="0" relativeHeight="252110336" behindDoc="0" locked="0" layoutInCell="1" allowOverlap="1" wp14:anchorId="561923DB" wp14:editId="1D815F71">
                <wp:simplePos x="0" y="0"/>
                <wp:positionH relativeFrom="column">
                  <wp:posOffset>3698875</wp:posOffset>
                </wp:positionH>
                <wp:positionV relativeFrom="paragraph">
                  <wp:posOffset>2910205</wp:posOffset>
                </wp:positionV>
                <wp:extent cx="387985" cy="372745"/>
                <wp:effectExtent l="22225" t="26035" r="27940" b="20320"/>
                <wp:wrapNone/>
                <wp:docPr id="702"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61923DB" id="AutoShape 294" o:spid="_x0000_s1078" style="position:absolute;left:0;text-align:left;margin-left:291.25pt;margin-top:229.15pt;width:30.55pt;height:29.35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VSOAg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7.12</w:t>
                      </w:r>
                    </w:p>
                  </w:txbxContent>
                </v:textbox>
              </v:roundrect>
            </w:pict>
          </mc:Fallback>
        </mc:AlternateContent>
      </w:r>
      <w:r>
        <w:rPr>
          <w:noProof/>
          <w:lang w:eastAsia="en-AU"/>
        </w:rPr>
        <mc:AlternateContent>
          <mc:Choice Requires="wps">
            <w:drawing>
              <wp:anchor distT="0" distB="0" distL="114300" distR="114300" simplePos="0" relativeHeight="252109312" behindDoc="0" locked="0" layoutInCell="1" allowOverlap="1" wp14:anchorId="073729CD" wp14:editId="6A4B5657">
                <wp:simplePos x="0" y="0"/>
                <wp:positionH relativeFrom="column">
                  <wp:posOffset>4138295</wp:posOffset>
                </wp:positionH>
                <wp:positionV relativeFrom="paragraph">
                  <wp:posOffset>2910205</wp:posOffset>
                </wp:positionV>
                <wp:extent cx="387985" cy="372745"/>
                <wp:effectExtent l="23495" t="26035" r="26670" b="20320"/>
                <wp:wrapNone/>
                <wp:docPr id="701" name="AutoShap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3729CD" id="AutoShape 293" o:spid="_x0000_s1079" style="position:absolute;left:0;text-align:left;margin-left:325.85pt;margin-top:229.15pt;width:30.55pt;height:29.3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7.13</w:t>
                      </w:r>
                    </w:p>
                  </w:txbxContent>
                </v:textbox>
              </v:roundrect>
            </w:pict>
          </mc:Fallback>
        </mc:AlternateContent>
      </w:r>
      <w:r>
        <w:rPr>
          <w:noProof/>
          <w:lang w:eastAsia="en-AU"/>
        </w:rPr>
        <mc:AlternateContent>
          <mc:Choice Requires="wps">
            <w:drawing>
              <wp:anchor distT="0" distB="0" distL="114300" distR="114300" simplePos="0" relativeHeight="252105216" behindDoc="0" locked="0" layoutInCell="1" allowOverlap="1" wp14:anchorId="673C42A3" wp14:editId="0DD54ACC">
                <wp:simplePos x="0" y="0"/>
                <wp:positionH relativeFrom="column">
                  <wp:posOffset>883920</wp:posOffset>
                </wp:positionH>
                <wp:positionV relativeFrom="paragraph">
                  <wp:posOffset>2911475</wp:posOffset>
                </wp:positionV>
                <wp:extent cx="387985" cy="372745"/>
                <wp:effectExtent l="26670" t="27305" r="23495" b="19050"/>
                <wp:wrapNone/>
                <wp:docPr id="700"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73C42A3" id="AutoShape 292" o:spid="_x0000_s1080" style="position:absolute;left:0;text-align:left;margin-left:69.6pt;margin-top:229.25pt;width:30.55pt;height:29.3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LlAg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" fillcolor="black [3200]" strokecolor="black [3213]" strokeweight="3pt">
                <v:shadow color="#7f7f7f [1601]" opacity=".5" offset="1pt"/>
                <v:textbox>
                  <w:txbxContent>
                    <w:p w:rsidR="00B1389D" w:rsidRPr="00527FA6" w:rsidRDefault="00B1389D" w:rsidP="00CB6534">
                      <w:pPr>
                        <w:ind w:left="-196" w:right="-219"/>
                        <w:jc w:val="center"/>
                        <w:rPr>
                          <w:b/>
                          <w:color w:val="FFFFFF" w:themeColor="background1"/>
                          <w:sz w:val="20"/>
                        </w:rPr>
                      </w:pPr>
                      <w:r w:rsidRPr="00395F9C">
                        <w:rPr>
                          <w:b/>
                          <w:color w:val="FFFFFF" w:themeColor="background1"/>
                          <w:sz w:val="20"/>
                        </w:rPr>
                        <w:t>7.2</w:t>
                      </w:r>
                    </w:p>
                  </w:txbxContent>
                </v:textbox>
              </v:roundrect>
            </w:pict>
          </mc:Fallback>
        </mc:AlternateContent>
      </w:r>
      <w:r>
        <w:rPr>
          <w:noProof/>
          <w:lang w:eastAsia="en-AU"/>
        </w:rPr>
        <mc:AlternateContent>
          <mc:Choice Requires="wps">
            <w:drawing>
              <wp:anchor distT="0" distB="0" distL="114300" distR="114300" simplePos="0" relativeHeight="252040704" behindDoc="0" locked="0" layoutInCell="1" allowOverlap="1" wp14:anchorId="4AA336F2" wp14:editId="727FBCA6">
                <wp:simplePos x="0" y="0"/>
                <wp:positionH relativeFrom="column">
                  <wp:posOffset>4011295</wp:posOffset>
                </wp:positionH>
                <wp:positionV relativeFrom="paragraph">
                  <wp:posOffset>612775</wp:posOffset>
                </wp:positionV>
                <wp:extent cx="582295" cy="295275"/>
                <wp:effectExtent l="1270" t="0" r="0" b="4445"/>
                <wp:wrapNone/>
                <wp:docPr id="69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6537E">
                            <w:pPr>
                              <w:ind w:left="-142" w:right="-90"/>
                              <w:jc w:val="center"/>
                              <w:rPr>
                                <w:i/>
                                <w:sz w:val="12"/>
                                <w:szCs w:val="12"/>
                              </w:rPr>
                            </w:pPr>
                            <w:r>
                              <w:rPr>
                                <w:i/>
                                <w:sz w:val="12"/>
                                <w:szCs w:val="12"/>
                              </w:rPr>
                              <w:t>Third-party procurement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A336F2" id="Text Box 266" o:spid="_x0000_s1081" type="#_x0000_t202" style="position:absolute;left:0;text-align:left;margin-left:315.85pt;margin-top:48.25pt;width:45.85pt;height:23.2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" filled="f" stroked="f" strokecolor="white [3212]">
                <v:textbox>
                  <w:txbxContent>
                    <w:p w:rsidR="00B1389D" w:rsidRPr="0036537E" w:rsidRDefault="00B1389D" w:rsidP="0036537E">
                      <w:pPr>
                        <w:ind w:left="-142" w:right="-90"/>
                        <w:jc w:val="center"/>
                        <w:rPr>
                          <w:i/>
                          <w:sz w:val="12"/>
                          <w:szCs w:val="12"/>
                        </w:rPr>
                      </w:pPr>
                      <w:r>
                        <w:rPr>
                          <w:i/>
                          <w:sz w:val="12"/>
                          <w:szCs w:val="12"/>
                        </w:rPr>
                        <w:t>Third-party procurement</w:t>
                      </w:r>
                    </w:p>
                  </w:txbxContent>
                </v:textbox>
              </v:shape>
            </w:pict>
          </mc:Fallback>
        </mc:AlternateContent>
      </w:r>
      <w:r>
        <w:rPr>
          <w:noProof/>
          <w:lang w:eastAsia="en-AU"/>
        </w:rPr>
        <mc:AlternateContent>
          <mc:Choice Requires="wps">
            <w:drawing>
              <wp:anchor distT="0" distB="0" distL="114300" distR="114300" simplePos="0" relativeHeight="252034560" behindDoc="0" locked="0" layoutInCell="1" allowOverlap="1" wp14:anchorId="29752B3C" wp14:editId="0F086B40">
                <wp:simplePos x="0" y="0"/>
                <wp:positionH relativeFrom="column">
                  <wp:posOffset>971550</wp:posOffset>
                </wp:positionH>
                <wp:positionV relativeFrom="paragraph">
                  <wp:posOffset>5297805</wp:posOffset>
                </wp:positionV>
                <wp:extent cx="3474720" cy="473710"/>
                <wp:effectExtent l="0" t="3810" r="1905" b="0"/>
                <wp:wrapNone/>
                <wp:docPr id="698"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4720" cy="47371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7081D" id="Rectangle 291" o:spid="_x0000_s1026" style="position:absolute;margin-left:76.5pt;margin-top:417.15pt;width:273.6pt;height:37.3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" fillcolor="white [3212]" stroked="f"/>
            </w:pict>
          </mc:Fallback>
        </mc:AlternateContent>
      </w:r>
      <w:r>
        <w:rPr>
          <w:noProof/>
          <w:lang w:eastAsia="en-AU"/>
        </w:rPr>
        <mc:AlternateContent>
          <mc:Choice Requires="wps">
            <w:drawing>
              <wp:anchor distT="0" distB="0" distL="114300" distR="114300" simplePos="0" relativeHeight="252032512" behindDoc="0" locked="0" layoutInCell="1" allowOverlap="1" wp14:anchorId="5107308B" wp14:editId="1BDE2A7A">
                <wp:simplePos x="0" y="0"/>
                <wp:positionH relativeFrom="column">
                  <wp:posOffset>853440</wp:posOffset>
                </wp:positionH>
                <wp:positionV relativeFrom="paragraph">
                  <wp:posOffset>2827655</wp:posOffset>
                </wp:positionV>
                <wp:extent cx="3702050" cy="628015"/>
                <wp:effectExtent l="0" t="635" r="0" b="0"/>
                <wp:wrapNone/>
                <wp:docPr id="697"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0" cy="628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1038D" id="Rectangle 304" o:spid="_x0000_s1026" style="position:absolute;margin-left:67.2pt;margin-top:222.65pt;width:291.5pt;height:49.4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" stroked="f"/>
            </w:pict>
          </mc:Fallback>
        </mc:AlternateContent>
      </w:r>
      <w:r>
        <w:rPr>
          <w:noProof/>
          <w:lang w:eastAsia="en-AU"/>
        </w:rPr>
        <mc:AlternateContent>
          <mc:Choice Requires="wps">
            <w:drawing>
              <wp:anchor distT="0" distB="0" distL="114300" distR="114300" simplePos="0" relativeHeight="252031488" behindDoc="0" locked="0" layoutInCell="1" allowOverlap="1" wp14:anchorId="351045F7" wp14:editId="4C58DEAF">
                <wp:simplePos x="0" y="0"/>
                <wp:positionH relativeFrom="column">
                  <wp:posOffset>2109470</wp:posOffset>
                </wp:positionH>
                <wp:positionV relativeFrom="paragraph">
                  <wp:posOffset>422910</wp:posOffset>
                </wp:positionV>
                <wp:extent cx="1148080" cy="295275"/>
                <wp:effectExtent l="4445" t="0" r="0" b="3810"/>
                <wp:wrapNone/>
                <wp:docPr id="696"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08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6537E">
                            <w:pPr>
                              <w:ind w:left="-142" w:right="-90"/>
                              <w:jc w:val="center"/>
                              <w:rPr>
                                <w:b/>
                                <w:sz w:val="18"/>
                                <w:szCs w:val="18"/>
                              </w:rPr>
                            </w:pPr>
                            <w:r w:rsidRPr="0036537E">
                              <w:rPr>
                                <w:b/>
                                <w:sz w:val="18"/>
                                <w:szCs w:val="18"/>
                              </w:rPr>
                              <w:t>VALUE FOR MONEY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045F7" id="Text Box 267" o:spid="_x0000_s1082" type="#_x0000_t202" style="position:absolute;left:0;text-align:left;margin-left:166.1pt;margin-top:33.3pt;width:90.4pt;height:23.2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" filled="f" stroked="f" strokecolor="white [3212]">
                <v:textbox>
                  <w:txbxContent>
                    <w:p w:rsidR="00B1389D" w:rsidRPr="0036537E" w:rsidRDefault="00B1389D" w:rsidP="0036537E">
                      <w:pPr>
                        <w:ind w:left="-142" w:right="-90"/>
                        <w:jc w:val="center"/>
                        <w:rPr>
                          <w:b/>
                          <w:sz w:val="18"/>
                          <w:szCs w:val="18"/>
                        </w:rPr>
                      </w:pPr>
                      <w:r w:rsidRPr="0036537E">
                        <w:rPr>
                          <w:b/>
                          <w:sz w:val="18"/>
                          <w:szCs w:val="18"/>
                        </w:rPr>
                        <w:t>VALUE FOR MONEY</w:t>
                      </w:r>
                    </w:p>
                  </w:txbxContent>
                </v:textbox>
              </v:shape>
            </w:pict>
          </mc:Fallback>
        </mc:AlternateContent>
      </w:r>
      <w:r>
        <w:rPr>
          <w:noProof/>
          <w:lang w:eastAsia="en-AU"/>
        </w:rPr>
        <mc:AlternateContent>
          <mc:Choice Requires="wps">
            <w:drawing>
              <wp:anchor distT="0" distB="0" distL="114300" distR="114300" simplePos="0" relativeHeight="252030464" behindDoc="0" locked="0" layoutInCell="1" allowOverlap="1" wp14:anchorId="0863C422" wp14:editId="7667F6AF">
                <wp:simplePos x="0" y="0"/>
                <wp:positionH relativeFrom="column">
                  <wp:posOffset>942975</wp:posOffset>
                </wp:positionH>
                <wp:positionV relativeFrom="paragraph">
                  <wp:posOffset>844550</wp:posOffset>
                </wp:positionV>
                <wp:extent cx="532765" cy="414020"/>
                <wp:effectExtent l="0" t="0" r="635" b="0"/>
                <wp:wrapNone/>
                <wp:docPr id="695"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765" cy="414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39299" id="Rectangle 559" o:spid="_x0000_s1026" style="position:absolute;margin-left:74.25pt;margin-top:66.5pt;width:41.95pt;height:32.6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" stroked="f"/>
            </w:pict>
          </mc:Fallback>
        </mc:AlternateContent>
      </w:r>
      <w:r>
        <w:rPr>
          <w:noProof/>
          <w:lang w:eastAsia="en-AU"/>
        </w:rPr>
        <mc:AlternateContent>
          <mc:Choice Requires="wps">
            <w:drawing>
              <wp:anchor distT="0" distB="0" distL="114300" distR="114300" simplePos="0" relativeHeight="251630076" behindDoc="0" locked="0" layoutInCell="1" allowOverlap="1" wp14:anchorId="0D6F8978" wp14:editId="0AF977AB">
                <wp:simplePos x="0" y="0"/>
                <wp:positionH relativeFrom="column">
                  <wp:posOffset>2214880</wp:posOffset>
                </wp:positionH>
                <wp:positionV relativeFrom="paragraph">
                  <wp:posOffset>908050</wp:posOffset>
                </wp:positionV>
                <wp:extent cx="1028065" cy="267335"/>
                <wp:effectExtent l="0" t="0" r="0" b="3810"/>
                <wp:wrapNone/>
                <wp:docPr id="694"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065" cy="267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A75E2" id="Rectangle 632" o:spid="_x0000_s1026" style="position:absolute;margin-left:174.4pt;margin-top:71.5pt;width:80.95pt;height:21.05pt;z-index:251630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" stroked="f"/>
            </w:pict>
          </mc:Fallback>
        </mc:AlternateContent>
      </w:r>
      <w:r>
        <w:rPr>
          <w:noProof/>
          <w:lang w:eastAsia="en-AU"/>
        </w:rPr>
        <mc:AlternateContent>
          <mc:Choice Requires="wps">
            <w:drawing>
              <wp:anchor distT="0" distB="0" distL="114300" distR="114300" simplePos="0" relativeHeight="251968000" behindDoc="0" locked="0" layoutInCell="1" allowOverlap="1" wp14:anchorId="1F70A201" wp14:editId="3F03D3C2">
                <wp:simplePos x="0" y="0"/>
                <wp:positionH relativeFrom="column">
                  <wp:posOffset>805180</wp:posOffset>
                </wp:positionH>
                <wp:positionV relativeFrom="paragraph">
                  <wp:posOffset>54610</wp:posOffset>
                </wp:positionV>
                <wp:extent cx="3815715" cy="577215"/>
                <wp:effectExtent l="0" t="0" r="0" b="4445"/>
                <wp:wrapNone/>
                <wp:docPr id="693"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5715" cy="57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322B9E" w:rsidRDefault="00B1389D" w:rsidP="0086409C">
                            <w:pPr>
                              <w:jc w:val="center"/>
                              <w:rPr>
                                <w:sz w:val="26"/>
                                <w:szCs w:val="26"/>
                              </w:rPr>
                            </w:pPr>
                            <w:r>
                              <w:rPr>
                                <w:b/>
                                <w:sz w:val="26"/>
                                <w:szCs w:val="26"/>
                              </w:rPr>
                              <w:t>DIVISION 1</w:t>
                            </w:r>
                            <w:r w:rsidRPr="00322B9E">
                              <w:rPr>
                                <w:b/>
                                <w:sz w:val="26"/>
                                <w:szCs w:val="26"/>
                              </w:rPr>
                              <w:t>:</w:t>
                            </w:r>
                            <w:r w:rsidRPr="00322B9E">
                              <w:rPr>
                                <w:sz w:val="26"/>
                                <w:szCs w:val="26"/>
                              </w:rPr>
                              <w:t xml:space="preserve"> </w:t>
                            </w:r>
                            <w:r>
                              <w:rPr>
                                <w:sz w:val="26"/>
                                <w:szCs w:val="26"/>
                              </w:rPr>
                              <w:t>Rules for all procurements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0A201" id="Text Box 626" o:spid="_x0000_s1083" type="#_x0000_t202" style="position:absolute;left:0;text-align:left;margin-left:63.4pt;margin-top:4.3pt;width:300.45pt;height:45.4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cjAuwIAAMU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" filled="f" stroked="f">
                <v:textbox>
                  <w:txbxContent>
                    <w:p w:rsidR="00B1389D" w:rsidRPr="00322B9E" w:rsidRDefault="00B1389D" w:rsidP="0086409C">
                      <w:pPr>
                        <w:jc w:val="center"/>
                        <w:rPr>
                          <w:sz w:val="26"/>
                          <w:szCs w:val="26"/>
                        </w:rPr>
                      </w:pPr>
                      <w:r>
                        <w:rPr>
                          <w:b/>
                          <w:sz w:val="26"/>
                          <w:szCs w:val="26"/>
                        </w:rPr>
                        <w:t>DIVISION 1</w:t>
                      </w:r>
                      <w:r w:rsidRPr="00322B9E">
                        <w:rPr>
                          <w:b/>
                          <w:sz w:val="26"/>
                          <w:szCs w:val="26"/>
                        </w:rPr>
                        <w:t>:</w:t>
                      </w:r>
                      <w:r w:rsidRPr="00322B9E">
                        <w:rPr>
                          <w:sz w:val="26"/>
                          <w:szCs w:val="26"/>
                        </w:rPr>
                        <w:t xml:space="preserve"> </w:t>
                      </w:r>
                      <w:r>
                        <w:rPr>
                          <w:sz w:val="26"/>
                          <w:szCs w:val="26"/>
                        </w:rPr>
                        <w:t>Rules for all procurements</w:t>
                      </w:r>
                    </w:p>
                  </w:txbxContent>
                </v:textbox>
              </v:shape>
            </w:pict>
          </mc:Fallback>
        </mc:AlternateContent>
      </w:r>
      <w:r w:rsidR="00762304">
        <w:rPr>
          <w:noProof/>
          <w:lang w:eastAsia="en-AU"/>
        </w:rPr>
        <mc:AlternateContent>
          <mc:Choice Requires="wpg">
            <w:drawing>
              <wp:inline distT="0" distB="0" distL="0" distR="0" wp14:anchorId="10DF99B0" wp14:editId="6D17B11A">
                <wp:extent cx="4486275" cy="5938837"/>
                <wp:effectExtent l="0" t="0" r="0" b="0"/>
                <wp:docPr id="138" name="Group 137"/>
                <wp:cNvGraphicFramePr/>
                <a:graphic xmlns:a="http://schemas.openxmlformats.org/drawingml/2006/main">
                  <a:graphicData uri="http://schemas.microsoft.com/office/word/2010/wordprocessingGroup">
                    <wpg:wgp>
                      <wpg:cNvGrpSpPr/>
                      <wpg:grpSpPr>
                        <a:xfrm>
                          <a:off x="0" y="0"/>
                          <a:ext cx="4486275" cy="5938837"/>
                          <a:chOff x="2051720" y="476672"/>
                          <a:chExt cx="4486275" cy="5938837"/>
                        </a:xfrm>
                      </wpg:grpSpPr>
                      <pic:pic xmlns:pic="http://schemas.openxmlformats.org/drawingml/2006/picture">
                        <pic:nvPicPr>
                          <pic:cNvPr id="192" name="Picture 192"/>
                          <pic:cNvPicPr>
                            <a:picLocks noChangeAspect="1" noChangeArrowheads="1"/>
                          </pic:cNvPicPr>
                        </pic:nvPicPr>
                        <pic:blipFill>
                          <a:blip r:embed="rId16"/>
                          <a:srcRect/>
                          <a:stretch>
                            <a:fillRect/>
                          </a:stretch>
                        </pic:blipFill>
                        <pic:spPr bwMode="auto">
                          <a:xfrm>
                            <a:off x="2051720" y="476672"/>
                            <a:ext cx="4486275" cy="5938837"/>
                          </a:xfrm>
                          <a:prstGeom prst="rect">
                            <a:avLst/>
                          </a:prstGeom>
                          <a:noFill/>
                        </pic:spPr>
                      </pic:pic>
                      <wpg:grpSp>
                        <wpg:cNvPr id="193" name="Group 193"/>
                        <wpg:cNvGrpSpPr>
                          <a:grpSpLocks/>
                        </wpg:cNvGrpSpPr>
                        <wpg:grpSpPr bwMode="auto">
                          <a:xfrm>
                            <a:off x="2402825" y="915434"/>
                            <a:ext cx="3781525" cy="852759"/>
                            <a:chOff x="2402825" y="915434"/>
                            <a:chExt cx="5956" cy="1343"/>
                          </a:xfrm>
                        </wpg:grpSpPr>
                        <wps:wsp>
                          <wps:cNvPr id="228" name="Freeform 228"/>
                          <wps:cNvSpPr>
                            <a:spLocks/>
                          </wps:cNvSpPr>
                          <wps:spPr bwMode="auto">
                            <a:xfrm>
                              <a:off x="2402825" y="915434"/>
                              <a:ext cx="5956" cy="1343"/>
                            </a:xfrm>
                            <a:custGeom>
                              <a:avLst/>
                              <a:gdLst/>
                              <a:ahLst/>
                              <a:cxnLst>
                                <a:cxn ang="0">
                                  <a:pos x="149" y="0"/>
                                </a:cxn>
                                <a:cxn ang="0">
                                  <a:pos x="79" y="1"/>
                                </a:cxn>
                                <a:cxn ang="0">
                                  <a:pos x="12" y="27"/>
                                </a:cxn>
                                <a:cxn ang="0">
                                  <a:pos x="0" y="92"/>
                                </a:cxn>
                                <a:cxn ang="0">
                                  <a:pos x="0" y="1232"/>
                                </a:cxn>
                                <a:cxn ang="0">
                                  <a:pos x="1" y="1263"/>
                                </a:cxn>
                                <a:cxn ang="0">
                                  <a:pos x="27" y="1331"/>
                                </a:cxn>
                                <a:cxn ang="0">
                                  <a:pos x="92" y="1342"/>
                                </a:cxn>
                                <a:cxn ang="0">
                                  <a:pos x="126" y="1343"/>
                                </a:cxn>
                                <a:cxn ang="0">
                                  <a:pos x="5845" y="1342"/>
                                </a:cxn>
                                <a:cxn ang="0">
                                  <a:pos x="5920" y="1335"/>
                                </a:cxn>
                                <a:cxn ang="0">
                                  <a:pos x="5954" y="1278"/>
                                </a:cxn>
                                <a:cxn ang="0">
                                  <a:pos x="5956" y="1216"/>
                                </a:cxn>
                                <a:cxn ang="0">
                                  <a:pos x="5956" y="111"/>
                                </a:cxn>
                                <a:cxn ang="0">
                                  <a:pos x="5948" y="36"/>
                                </a:cxn>
                                <a:cxn ang="0">
                                  <a:pos x="5891" y="2"/>
                                </a:cxn>
                                <a:cxn ang="0">
                                  <a:pos x="5829" y="0"/>
                                </a:cxn>
                                <a:cxn ang="0">
                                  <a:pos x="149" y="0"/>
                                </a:cxn>
                              </a:cxnLst>
                              <a:rect l="0" t="0" r="r" b="b"/>
                              <a:pathLst>
                                <a:path w="5956" h="1343">
                                  <a:moveTo>
                                    <a:pt x="149" y="0"/>
                                  </a:moveTo>
                                  <a:lnTo>
                                    <a:pt x="79" y="1"/>
                                  </a:lnTo>
                                  <a:lnTo>
                                    <a:pt x="12" y="27"/>
                                  </a:lnTo>
                                  <a:lnTo>
                                    <a:pt x="0" y="92"/>
                                  </a:lnTo>
                                  <a:lnTo>
                                    <a:pt x="0" y="1232"/>
                                  </a:lnTo>
                                  <a:lnTo>
                                    <a:pt x="1" y="1263"/>
                                  </a:lnTo>
                                  <a:lnTo>
                                    <a:pt x="27" y="1331"/>
                                  </a:lnTo>
                                  <a:lnTo>
                                    <a:pt x="92" y="1342"/>
                                  </a:lnTo>
                                  <a:lnTo>
                                    <a:pt x="126" y="1343"/>
                                  </a:lnTo>
                                  <a:lnTo>
                                    <a:pt x="5845" y="1342"/>
                                  </a:lnTo>
                                  <a:lnTo>
                                    <a:pt x="5920" y="1335"/>
                                  </a:lnTo>
                                  <a:lnTo>
                                    <a:pt x="5954" y="1278"/>
                                  </a:lnTo>
                                  <a:lnTo>
                                    <a:pt x="5956" y="1216"/>
                                  </a:lnTo>
                                  <a:lnTo>
                                    <a:pt x="5956" y="111"/>
                                  </a:lnTo>
                                  <a:lnTo>
                                    <a:pt x="5948" y="36"/>
                                  </a:lnTo>
                                  <a:lnTo>
                                    <a:pt x="5891" y="2"/>
                                  </a:lnTo>
                                  <a:lnTo>
                                    <a:pt x="5829" y="0"/>
                                  </a:lnTo>
                                  <a:lnTo>
                                    <a:pt x="149" y="0"/>
                                  </a:lnTo>
                                </a:path>
                              </a:pathLst>
                            </a:custGeom>
                            <a:solidFill>
                              <a:srgbClr val="FFFFFF"/>
                            </a:solidFill>
                            <a:ln w="9525">
                              <a:noFill/>
                              <a:round/>
                              <a:headEnd/>
                              <a:tailEnd/>
                            </a:ln>
                          </wps:spPr>
                          <wps:bodyPr vert="horz" wrap="square" lIns="91440" tIns="45720" rIns="91440" bIns="45720" numCol="1" anchor="t" anchorCtr="0" compatLnSpc="1">
                            <a:prstTxWarp prst="textNoShape">
                              <a:avLst/>
                            </a:prstTxWarp>
                          </wps:bodyPr>
                        </wps:wsp>
                      </wpg:grpSp>
                      <wpg:grpSp>
                        <wpg:cNvPr id="194" name="Group 194"/>
                        <wpg:cNvGrpSpPr>
                          <a:grpSpLocks/>
                        </wpg:cNvGrpSpPr>
                        <wpg:grpSpPr bwMode="auto">
                          <a:xfrm>
                            <a:off x="2393302" y="905909"/>
                            <a:ext cx="3800572" cy="871173"/>
                            <a:chOff x="2393302" y="905909"/>
                            <a:chExt cx="5986" cy="1372"/>
                          </a:xfrm>
                        </wpg:grpSpPr>
                        <wps:wsp>
                          <wps:cNvPr id="227" name="Freeform 227"/>
                          <wps:cNvSpPr>
                            <a:spLocks/>
                          </wps:cNvSpPr>
                          <wps:spPr bwMode="auto">
                            <a:xfrm>
                              <a:off x="2393302" y="905909"/>
                              <a:ext cx="5986" cy="1372"/>
                            </a:xfrm>
                            <a:custGeom>
                              <a:avLst/>
                              <a:gdLst/>
                              <a:ahLst/>
                              <a:cxnLst>
                                <a:cxn ang="0">
                                  <a:pos x="164" y="0"/>
                                </a:cxn>
                                <a:cxn ang="0">
                                  <a:pos x="98" y="14"/>
                                </a:cxn>
                                <a:cxn ang="0">
                                  <a:pos x="37" y="55"/>
                                </a:cxn>
                                <a:cxn ang="0">
                                  <a:pos x="1" y="141"/>
                                </a:cxn>
                                <a:cxn ang="0">
                                  <a:pos x="0" y="1208"/>
                                </a:cxn>
                                <a:cxn ang="0">
                                  <a:pos x="0" y="1212"/>
                                </a:cxn>
                                <a:cxn ang="0">
                                  <a:pos x="14" y="1274"/>
                                </a:cxn>
                                <a:cxn ang="0">
                                  <a:pos x="55" y="1335"/>
                                </a:cxn>
                                <a:cxn ang="0">
                                  <a:pos x="140" y="1371"/>
                                </a:cxn>
                                <a:cxn ang="0">
                                  <a:pos x="5822" y="1372"/>
                                </a:cxn>
                                <a:cxn ang="0">
                                  <a:pos x="5826" y="1372"/>
                                </a:cxn>
                                <a:cxn ang="0">
                                  <a:pos x="5888" y="1358"/>
                                </a:cxn>
                                <a:cxn ang="0">
                                  <a:pos x="5949" y="1317"/>
                                </a:cxn>
                                <a:cxn ang="0">
                                  <a:pos x="5984" y="1232"/>
                                </a:cxn>
                                <a:cxn ang="0">
                                  <a:pos x="5986" y="164"/>
                                </a:cxn>
                                <a:cxn ang="0">
                                  <a:pos x="5986" y="160"/>
                                </a:cxn>
                                <a:cxn ang="0">
                                  <a:pos x="5972" y="98"/>
                                </a:cxn>
                                <a:cxn ang="0">
                                  <a:pos x="5931" y="37"/>
                                </a:cxn>
                                <a:cxn ang="0">
                                  <a:pos x="5845" y="1"/>
                                </a:cxn>
                                <a:cxn ang="0">
                                  <a:pos x="164" y="0"/>
                                </a:cxn>
                              </a:cxnLst>
                              <a:rect l="0" t="0" r="r" b="b"/>
                              <a:pathLst>
                                <a:path w="5986" h="1372">
                                  <a:moveTo>
                                    <a:pt x="164" y="0"/>
                                  </a:moveTo>
                                  <a:lnTo>
                                    <a:pt x="98" y="14"/>
                                  </a:lnTo>
                                  <a:lnTo>
                                    <a:pt x="37" y="55"/>
                                  </a:lnTo>
                                  <a:lnTo>
                                    <a:pt x="1" y="141"/>
                                  </a:lnTo>
                                  <a:lnTo>
                                    <a:pt x="0" y="1208"/>
                                  </a:lnTo>
                                  <a:lnTo>
                                    <a:pt x="0" y="1212"/>
                                  </a:lnTo>
                                  <a:lnTo>
                                    <a:pt x="14" y="1274"/>
                                  </a:lnTo>
                                  <a:lnTo>
                                    <a:pt x="55" y="1335"/>
                                  </a:lnTo>
                                  <a:lnTo>
                                    <a:pt x="140" y="1371"/>
                                  </a:lnTo>
                                  <a:lnTo>
                                    <a:pt x="5822" y="1372"/>
                                  </a:lnTo>
                                  <a:lnTo>
                                    <a:pt x="5826" y="1372"/>
                                  </a:lnTo>
                                  <a:lnTo>
                                    <a:pt x="5888" y="1358"/>
                                  </a:lnTo>
                                  <a:lnTo>
                                    <a:pt x="5949" y="1317"/>
                                  </a:lnTo>
                                  <a:lnTo>
                                    <a:pt x="5984" y="1232"/>
                                  </a:lnTo>
                                  <a:lnTo>
                                    <a:pt x="5986" y="164"/>
                                  </a:lnTo>
                                  <a:lnTo>
                                    <a:pt x="5986" y="160"/>
                                  </a:lnTo>
                                  <a:lnTo>
                                    <a:pt x="5972" y="98"/>
                                  </a:lnTo>
                                  <a:lnTo>
                                    <a:pt x="5931" y="37"/>
                                  </a:lnTo>
                                  <a:lnTo>
                                    <a:pt x="5845" y="1"/>
                                  </a:lnTo>
                                  <a:lnTo>
                                    <a:pt x="164"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195" name="Group 195"/>
                        <wpg:cNvGrpSpPr>
                          <a:grpSpLocks/>
                        </wpg:cNvGrpSpPr>
                        <wpg:grpSpPr bwMode="auto">
                          <a:xfrm>
                            <a:off x="2411714" y="924323"/>
                            <a:ext cx="3763747" cy="834345"/>
                            <a:chOff x="2411714" y="924323"/>
                            <a:chExt cx="5928" cy="1314"/>
                          </a:xfrm>
                        </wpg:grpSpPr>
                        <wps:wsp>
                          <wps:cNvPr id="226" name="Freeform 226"/>
                          <wps:cNvSpPr>
                            <a:spLocks/>
                          </wps:cNvSpPr>
                          <wps:spPr bwMode="auto">
                            <a:xfrm>
                              <a:off x="2411714" y="924323"/>
                              <a:ext cx="5928" cy="1314"/>
                            </a:xfrm>
                            <a:custGeom>
                              <a:avLst/>
                              <a:gdLst/>
                              <a:ahLst/>
                              <a:cxnLst>
                                <a:cxn ang="0">
                                  <a:pos x="135" y="0"/>
                                </a:cxn>
                                <a:cxn ang="0">
                                  <a:pos x="61" y="21"/>
                                </a:cxn>
                                <a:cxn ang="0">
                                  <a:pos x="9" y="81"/>
                                </a:cxn>
                                <a:cxn ang="0">
                                  <a:pos x="0" y="1179"/>
                                </a:cxn>
                                <a:cxn ang="0">
                                  <a:pos x="0" y="1185"/>
                                </a:cxn>
                                <a:cxn ang="0">
                                  <a:pos x="20" y="1254"/>
                                </a:cxn>
                                <a:cxn ang="0">
                                  <a:pos x="80" y="1305"/>
                                </a:cxn>
                                <a:cxn ang="0">
                                  <a:pos x="5793" y="1314"/>
                                </a:cxn>
                                <a:cxn ang="0">
                                  <a:pos x="5798" y="1314"/>
                                </a:cxn>
                                <a:cxn ang="0">
                                  <a:pos x="5867" y="1294"/>
                                </a:cxn>
                                <a:cxn ang="0">
                                  <a:pos x="5919" y="1234"/>
                                </a:cxn>
                                <a:cxn ang="0">
                                  <a:pos x="5928" y="135"/>
                                </a:cxn>
                                <a:cxn ang="0">
                                  <a:pos x="5927" y="130"/>
                                </a:cxn>
                                <a:cxn ang="0">
                                  <a:pos x="5907" y="61"/>
                                </a:cxn>
                                <a:cxn ang="0">
                                  <a:pos x="5847" y="9"/>
                                </a:cxn>
                                <a:cxn ang="0">
                                  <a:pos x="135" y="0"/>
                                </a:cxn>
                              </a:cxnLst>
                              <a:rect l="0" t="0" r="r" b="b"/>
                              <a:pathLst>
                                <a:path w="5928" h="1314">
                                  <a:moveTo>
                                    <a:pt x="135" y="0"/>
                                  </a:moveTo>
                                  <a:lnTo>
                                    <a:pt x="61" y="21"/>
                                  </a:lnTo>
                                  <a:lnTo>
                                    <a:pt x="9" y="81"/>
                                  </a:lnTo>
                                  <a:lnTo>
                                    <a:pt x="0" y="1179"/>
                                  </a:lnTo>
                                  <a:lnTo>
                                    <a:pt x="0" y="1185"/>
                                  </a:lnTo>
                                  <a:lnTo>
                                    <a:pt x="20" y="1254"/>
                                  </a:lnTo>
                                  <a:lnTo>
                                    <a:pt x="80" y="1305"/>
                                  </a:lnTo>
                                  <a:lnTo>
                                    <a:pt x="5793" y="1314"/>
                                  </a:lnTo>
                                  <a:lnTo>
                                    <a:pt x="5798" y="1314"/>
                                  </a:lnTo>
                                  <a:lnTo>
                                    <a:pt x="5867" y="1294"/>
                                  </a:lnTo>
                                  <a:lnTo>
                                    <a:pt x="5919" y="1234"/>
                                  </a:lnTo>
                                  <a:lnTo>
                                    <a:pt x="5928" y="135"/>
                                  </a:lnTo>
                                  <a:lnTo>
                                    <a:pt x="5927" y="130"/>
                                  </a:lnTo>
                                  <a:lnTo>
                                    <a:pt x="5907" y="61"/>
                                  </a:lnTo>
                                  <a:lnTo>
                                    <a:pt x="5847" y="9"/>
                                  </a:lnTo>
                                  <a:lnTo>
                                    <a:pt x="135"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196" name="Group 196"/>
                        <wpg:cNvGrpSpPr>
                          <a:grpSpLocks/>
                        </wpg:cNvGrpSpPr>
                        <wpg:grpSpPr bwMode="auto">
                          <a:xfrm>
                            <a:off x="2404095" y="5503698"/>
                            <a:ext cx="3781525" cy="767674"/>
                            <a:chOff x="2404095" y="5503698"/>
                            <a:chExt cx="5956" cy="1209"/>
                          </a:xfrm>
                        </wpg:grpSpPr>
                        <wps:wsp>
                          <wps:cNvPr id="225" name="Freeform 225"/>
                          <wps:cNvSpPr>
                            <a:spLocks/>
                          </wps:cNvSpPr>
                          <wps:spPr bwMode="auto">
                            <a:xfrm>
                              <a:off x="2404095" y="5503698"/>
                              <a:ext cx="5956" cy="1209"/>
                            </a:xfrm>
                            <a:custGeom>
                              <a:avLst/>
                              <a:gdLst/>
                              <a:ahLst/>
                              <a:cxnLst>
                                <a:cxn ang="0">
                                  <a:pos x="149" y="0"/>
                                </a:cxn>
                                <a:cxn ang="0">
                                  <a:pos x="79" y="1"/>
                                </a:cxn>
                                <a:cxn ang="0">
                                  <a:pos x="12" y="27"/>
                                </a:cxn>
                                <a:cxn ang="0">
                                  <a:pos x="0" y="93"/>
                                </a:cxn>
                                <a:cxn ang="0">
                                  <a:pos x="0" y="1098"/>
                                </a:cxn>
                                <a:cxn ang="0">
                                  <a:pos x="1" y="1129"/>
                                </a:cxn>
                                <a:cxn ang="0">
                                  <a:pos x="27" y="1197"/>
                                </a:cxn>
                                <a:cxn ang="0">
                                  <a:pos x="92" y="1208"/>
                                </a:cxn>
                                <a:cxn ang="0">
                                  <a:pos x="127" y="1209"/>
                                </a:cxn>
                                <a:cxn ang="0">
                                  <a:pos x="5846" y="1209"/>
                                </a:cxn>
                                <a:cxn ang="0">
                                  <a:pos x="5921" y="1201"/>
                                </a:cxn>
                                <a:cxn ang="0">
                                  <a:pos x="5954" y="1144"/>
                                </a:cxn>
                                <a:cxn ang="0">
                                  <a:pos x="5956" y="1082"/>
                                </a:cxn>
                                <a:cxn ang="0">
                                  <a:pos x="5956" y="111"/>
                                </a:cxn>
                                <a:cxn ang="0">
                                  <a:pos x="5948" y="36"/>
                                </a:cxn>
                                <a:cxn ang="0">
                                  <a:pos x="5891" y="2"/>
                                </a:cxn>
                                <a:cxn ang="0">
                                  <a:pos x="5830" y="0"/>
                                </a:cxn>
                                <a:cxn ang="0">
                                  <a:pos x="149" y="0"/>
                                </a:cxn>
                              </a:cxnLst>
                              <a:rect l="0" t="0" r="r" b="b"/>
                              <a:pathLst>
                                <a:path w="5956" h="1209">
                                  <a:moveTo>
                                    <a:pt x="149" y="0"/>
                                  </a:moveTo>
                                  <a:lnTo>
                                    <a:pt x="79" y="1"/>
                                  </a:lnTo>
                                  <a:lnTo>
                                    <a:pt x="12" y="27"/>
                                  </a:lnTo>
                                  <a:lnTo>
                                    <a:pt x="0" y="93"/>
                                  </a:lnTo>
                                  <a:lnTo>
                                    <a:pt x="0" y="1098"/>
                                  </a:lnTo>
                                  <a:lnTo>
                                    <a:pt x="1" y="1129"/>
                                  </a:lnTo>
                                  <a:lnTo>
                                    <a:pt x="27" y="1197"/>
                                  </a:lnTo>
                                  <a:lnTo>
                                    <a:pt x="92" y="1208"/>
                                  </a:lnTo>
                                  <a:lnTo>
                                    <a:pt x="127" y="1209"/>
                                  </a:lnTo>
                                  <a:lnTo>
                                    <a:pt x="5846" y="1209"/>
                                  </a:lnTo>
                                  <a:lnTo>
                                    <a:pt x="5921" y="1201"/>
                                  </a:lnTo>
                                  <a:lnTo>
                                    <a:pt x="5954" y="1144"/>
                                  </a:lnTo>
                                  <a:lnTo>
                                    <a:pt x="5956" y="1082"/>
                                  </a:lnTo>
                                  <a:lnTo>
                                    <a:pt x="5956" y="111"/>
                                  </a:lnTo>
                                  <a:lnTo>
                                    <a:pt x="5948" y="36"/>
                                  </a:lnTo>
                                  <a:lnTo>
                                    <a:pt x="5891" y="2"/>
                                  </a:lnTo>
                                  <a:lnTo>
                                    <a:pt x="5830" y="0"/>
                                  </a:lnTo>
                                  <a:lnTo>
                                    <a:pt x="149" y="0"/>
                                  </a:lnTo>
                                </a:path>
                              </a:pathLst>
                            </a:custGeom>
                            <a:solidFill>
                              <a:srgbClr val="FFFFFF"/>
                            </a:solidFill>
                            <a:ln w="9525">
                              <a:noFill/>
                              <a:round/>
                              <a:headEnd/>
                              <a:tailEnd/>
                            </a:ln>
                          </wps:spPr>
                          <wps:bodyPr vert="horz" wrap="square" lIns="91440" tIns="45720" rIns="91440" bIns="45720" numCol="1" anchor="t" anchorCtr="0" compatLnSpc="1">
                            <a:prstTxWarp prst="textNoShape">
                              <a:avLst/>
                            </a:prstTxWarp>
                          </wps:bodyPr>
                        </wps:wsp>
                      </wpg:grpSp>
                      <wpg:grpSp>
                        <wpg:cNvPr id="197" name="Group 197"/>
                        <wpg:cNvGrpSpPr>
                          <a:grpSpLocks/>
                        </wpg:cNvGrpSpPr>
                        <wpg:grpSpPr bwMode="auto">
                          <a:xfrm>
                            <a:off x="2394571" y="5494808"/>
                            <a:ext cx="3800572" cy="786088"/>
                            <a:chOff x="2394571" y="5494808"/>
                            <a:chExt cx="5986" cy="1238"/>
                          </a:xfrm>
                        </wpg:grpSpPr>
                        <wps:wsp>
                          <wps:cNvPr id="224" name="Freeform 224"/>
                          <wps:cNvSpPr>
                            <a:spLocks/>
                          </wps:cNvSpPr>
                          <wps:spPr bwMode="auto">
                            <a:xfrm>
                              <a:off x="2394571" y="5494808"/>
                              <a:ext cx="5986" cy="1238"/>
                            </a:xfrm>
                            <a:custGeom>
                              <a:avLst/>
                              <a:gdLst/>
                              <a:ahLst/>
                              <a:cxnLst>
                                <a:cxn ang="0">
                                  <a:pos x="164" y="0"/>
                                </a:cxn>
                                <a:cxn ang="0">
                                  <a:pos x="98" y="13"/>
                                </a:cxn>
                                <a:cxn ang="0">
                                  <a:pos x="37" y="54"/>
                                </a:cxn>
                                <a:cxn ang="0">
                                  <a:pos x="1" y="140"/>
                                </a:cxn>
                                <a:cxn ang="0">
                                  <a:pos x="0" y="1073"/>
                                </a:cxn>
                                <a:cxn ang="0">
                                  <a:pos x="0" y="1077"/>
                                </a:cxn>
                                <a:cxn ang="0">
                                  <a:pos x="14" y="1139"/>
                                </a:cxn>
                                <a:cxn ang="0">
                                  <a:pos x="55" y="1200"/>
                                </a:cxn>
                                <a:cxn ang="0">
                                  <a:pos x="141" y="1236"/>
                                </a:cxn>
                                <a:cxn ang="0">
                                  <a:pos x="5822" y="1237"/>
                                </a:cxn>
                                <a:cxn ang="0">
                                  <a:pos x="5826" y="1237"/>
                                </a:cxn>
                                <a:cxn ang="0">
                                  <a:pos x="5888" y="1224"/>
                                </a:cxn>
                                <a:cxn ang="0">
                                  <a:pos x="5949" y="1183"/>
                                </a:cxn>
                                <a:cxn ang="0">
                                  <a:pos x="5985" y="1097"/>
                                </a:cxn>
                                <a:cxn ang="0">
                                  <a:pos x="5986" y="163"/>
                                </a:cxn>
                                <a:cxn ang="0">
                                  <a:pos x="5986" y="160"/>
                                </a:cxn>
                                <a:cxn ang="0">
                                  <a:pos x="5972" y="98"/>
                                </a:cxn>
                                <a:cxn ang="0">
                                  <a:pos x="5931" y="37"/>
                                </a:cxn>
                                <a:cxn ang="0">
                                  <a:pos x="5846" y="1"/>
                                </a:cxn>
                                <a:cxn ang="0">
                                  <a:pos x="164" y="0"/>
                                </a:cxn>
                              </a:cxnLst>
                              <a:rect l="0" t="0" r="r" b="b"/>
                              <a:pathLst>
                                <a:path w="5986" h="1238">
                                  <a:moveTo>
                                    <a:pt x="164" y="0"/>
                                  </a:moveTo>
                                  <a:lnTo>
                                    <a:pt x="98" y="13"/>
                                  </a:lnTo>
                                  <a:lnTo>
                                    <a:pt x="37" y="54"/>
                                  </a:lnTo>
                                  <a:lnTo>
                                    <a:pt x="1" y="140"/>
                                  </a:lnTo>
                                  <a:lnTo>
                                    <a:pt x="0" y="1073"/>
                                  </a:lnTo>
                                  <a:lnTo>
                                    <a:pt x="0" y="1077"/>
                                  </a:lnTo>
                                  <a:lnTo>
                                    <a:pt x="14" y="1139"/>
                                  </a:lnTo>
                                  <a:lnTo>
                                    <a:pt x="55" y="1200"/>
                                  </a:lnTo>
                                  <a:lnTo>
                                    <a:pt x="141" y="1236"/>
                                  </a:lnTo>
                                  <a:lnTo>
                                    <a:pt x="5822" y="1237"/>
                                  </a:lnTo>
                                  <a:lnTo>
                                    <a:pt x="5826" y="1237"/>
                                  </a:lnTo>
                                  <a:lnTo>
                                    <a:pt x="5888" y="1224"/>
                                  </a:lnTo>
                                  <a:lnTo>
                                    <a:pt x="5949" y="1183"/>
                                  </a:lnTo>
                                  <a:lnTo>
                                    <a:pt x="5985" y="1097"/>
                                  </a:lnTo>
                                  <a:lnTo>
                                    <a:pt x="5986" y="163"/>
                                  </a:lnTo>
                                  <a:lnTo>
                                    <a:pt x="5986" y="160"/>
                                  </a:lnTo>
                                  <a:lnTo>
                                    <a:pt x="5972" y="98"/>
                                  </a:lnTo>
                                  <a:lnTo>
                                    <a:pt x="5931" y="37"/>
                                  </a:lnTo>
                                  <a:lnTo>
                                    <a:pt x="5846" y="1"/>
                                  </a:lnTo>
                                  <a:lnTo>
                                    <a:pt x="164"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198" name="Group 198"/>
                        <wpg:cNvGrpSpPr>
                          <a:grpSpLocks/>
                        </wpg:cNvGrpSpPr>
                        <wpg:grpSpPr bwMode="auto">
                          <a:xfrm>
                            <a:off x="2412984" y="5513222"/>
                            <a:ext cx="3763747" cy="749260"/>
                            <a:chOff x="2412984" y="5513222"/>
                            <a:chExt cx="5928" cy="1180"/>
                          </a:xfrm>
                        </wpg:grpSpPr>
                        <wps:wsp>
                          <wps:cNvPr id="223" name="Freeform 223"/>
                          <wps:cNvSpPr>
                            <a:spLocks/>
                          </wps:cNvSpPr>
                          <wps:spPr bwMode="auto">
                            <a:xfrm>
                              <a:off x="2412984" y="5513222"/>
                              <a:ext cx="5928" cy="1180"/>
                            </a:xfrm>
                            <a:custGeom>
                              <a:avLst/>
                              <a:gdLst/>
                              <a:ahLst/>
                              <a:cxnLst>
                                <a:cxn ang="0">
                                  <a:pos x="135" y="0"/>
                                </a:cxn>
                                <a:cxn ang="0">
                                  <a:pos x="61" y="20"/>
                                </a:cxn>
                                <a:cxn ang="0">
                                  <a:pos x="9" y="80"/>
                                </a:cxn>
                                <a:cxn ang="0">
                                  <a:pos x="0" y="1044"/>
                                </a:cxn>
                                <a:cxn ang="0">
                                  <a:pos x="1" y="1050"/>
                                </a:cxn>
                                <a:cxn ang="0">
                                  <a:pos x="21" y="1119"/>
                                </a:cxn>
                                <a:cxn ang="0">
                                  <a:pos x="81" y="1170"/>
                                </a:cxn>
                                <a:cxn ang="0">
                                  <a:pos x="5793" y="1179"/>
                                </a:cxn>
                                <a:cxn ang="0">
                                  <a:pos x="5799" y="1179"/>
                                </a:cxn>
                                <a:cxn ang="0">
                                  <a:pos x="5867" y="1159"/>
                                </a:cxn>
                                <a:cxn ang="0">
                                  <a:pos x="5919" y="1099"/>
                                </a:cxn>
                                <a:cxn ang="0">
                                  <a:pos x="5928" y="134"/>
                                </a:cxn>
                                <a:cxn ang="0">
                                  <a:pos x="5928" y="129"/>
                                </a:cxn>
                                <a:cxn ang="0">
                                  <a:pos x="5908" y="60"/>
                                </a:cxn>
                                <a:cxn ang="0">
                                  <a:pos x="5847" y="9"/>
                                </a:cxn>
                                <a:cxn ang="0">
                                  <a:pos x="135" y="0"/>
                                </a:cxn>
                              </a:cxnLst>
                              <a:rect l="0" t="0" r="r" b="b"/>
                              <a:pathLst>
                                <a:path w="5928" h="1180">
                                  <a:moveTo>
                                    <a:pt x="135" y="0"/>
                                  </a:moveTo>
                                  <a:lnTo>
                                    <a:pt x="61" y="20"/>
                                  </a:lnTo>
                                  <a:lnTo>
                                    <a:pt x="9" y="80"/>
                                  </a:lnTo>
                                  <a:lnTo>
                                    <a:pt x="0" y="1044"/>
                                  </a:lnTo>
                                  <a:lnTo>
                                    <a:pt x="1" y="1050"/>
                                  </a:lnTo>
                                  <a:lnTo>
                                    <a:pt x="21" y="1119"/>
                                  </a:lnTo>
                                  <a:lnTo>
                                    <a:pt x="81" y="1170"/>
                                  </a:lnTo>
                                  <a:lnTo>
                                    <a:pt x="5793" y="1179"/>
                                  </a:lnTo>
                                  <a:lnTo>
                                    <a:pt x="5799" y="1179"/>
                                  </a:lnTo>
                                  <a:lnTo>
                                    <a:pt x="5867" y="1159"/>
                                  </a:lnTo>
                                  <a:lnTo>
                                    <a:pt x="5919" y="1099"/>
                                  </a:lnTo>
                                  <a:lnTo>
                                    <a:pt x="5928" y="134"/>
                                  </a:lnTo>
                                  <a:lnTo>
                                    <a:pt x="5928" y="129"/>
                                  </a:lnTo>
                                  <a:lnTo>
                                    <a:pt x="5908" y="60"/>
                                  </a:lnTo>
                                  <a:lnTo>
                                    <a:pt x="5847" y="9"/>
                                  </a:lnTo>
                                  <a:lnTo>
                                    <a:pt x="135"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199" name="Group 199"/>
                        <wpg:cNvGrpSpPr>
                          <a:grpSpLocks/>
                        </wpg:cNvGrpSpPr>
                        <wpg:grpSpPr bwMode="auto">
                          <a:xfrm>
                            <a:off x="3420586" y="4661733"/>
                            <a:ext cx="1749177" cy="640046"/>
                            <a:chOff x="3420586" y="4661733"/>
                            <a:chExt cx="2755" cy="1008"/>
                          </a:xfrm>
                        </wpg:grpSpPr>
                        <wps:wsp>
                          <wps:cNvPr id="222" name="Freeform 222"/>
                          <wps:cNvSpPr>
                            <a:spLocks/>
                          </wps:cNvSpPr>
                          <wps:spPr bwMode="auto">
                            <a:xfrm>
                              <a:off x="3420586" y="4661733"/>
                              <a:ext cx="2755" cy="1008"/>
                            </a:xfrm>
                            <a:custGeom>
                              <a:avLst/>
                              <a:gdLst/>
                              <a:ahLst/>
                              <a:cxnLst>
                                <a:cxn ang="0">
                                  <a:pos x="149" y="0"/>
                                </a:cxn>
                                <a:cxn ang="0">
                                  <a:pos x="79" y="1"/>
                                </a:cxn>
                                <a:cxn ang="0">
                                  <a:pos x="11" y="27"/>
                                </a:cxn>
                                <a:cxn ang="0">
                                  <a:pos x="0" y="92"/>
                                </a:cxn>
                                <a:cxn ang="0">
                                  <a:pos x="0" y="897"/>
                                </a:cxn>
                                <a:cxn ang="0">
                                  <a:pos x="0" y="928"/>
                                </a:cxn>
                                <a:cxn ang="0">
                                  <a:pos x="27" y="996"/>
                                </a:cxn>
                                <a:cxn ang="0">
                                  <a:pos x="92" y="1007"/>
                                </a:cxn>
                                <a:cxn ang="0">
                                  <a:pos x="126" y="1008"/>
                                </a:cxn>
                                <a:cxn ang="0">
                                  <a:pos x="2644" y="1008"/>
                                </a:cxn>
                                <a:cxn ang="0">
                                  <a:pos x="2719" y="1000"/>
                                </a:cxn>
                                <a:cxn ang="0">
                                  <a:pos x="2753" y="943"/>
                                </a:cxn>
                                <a:cxn ang="0">
                                  <a:pos x="2755" y="881"/>
                                </a:cxn>
                                <a:cxn ang="0">
                                  <a:pos x="2755" y="110"/>
                                </a:cxn>
                                <a:cxn ang="0">
                                  <a:pos x="2747" y="35"/>
                                </a:cxn>
                                <a:cxn ang="0">
                                  <a:pos x="2690" y="2"/>
                                </a:cxn>
                                <a:cxn ang="0">
                                  <a:pos x="2628" y="0"/>
                                </a:cxn>
                                <a:cxn ang="0">
                                  <a:pos x="149" y="0"/>
                                </a:cxn>
                              </a:cxnLst>
                              <a:rect l="0" t="0" r="r" b="b"/>
                              <a:pathLst>
                                <a:path w="2755" h="1008">
                                  <a:moveTo>
                                    <a:pt x="149" y="0"/>
                                  </a:moveTo>
                                  <a:lnTo>
                                    <a:pt x="79" y="1"/>
                                  </a:lnTo>
                                  <a:lnTo>
                                    <a:pt x="11" y="27"/>
                                  </a:lnTo>
                                  <a:lnTo>
                                    <a:pt x="0" y="92"/>
                                  </a:lnTo>
                                  <a:lnTo>
                                    <a:pt x="0" y="897"/>
                                  </a:lnTo>
                                  <a:lnTo>
                                    <a:pt x="0" y="928"/>
                                  </a:lnTo>
                                  <a:lnTo>
                                    <a:pt x="27" y="996"/>
                                  </a:lnTo>
                                  <a:lnTo>
                                    <a:pt x="92" y="1007"/>
                                  </a:lnTo>
                                  <a:lnTo>
                                    <a:pt x="126" y="1008"/>
                                  </a:lnTo>
                                  <a:lnTo>
                                    <a:pt x="2644" y="1008"/>
                                  </a:lnTo>
                                  <a:lnTo>
                                    <a:pt x="2719" y="1000"/>
                                  </a:lnTo>
                                  <a:lnTo>
                                    <a:pt x="2753" y="943"/>
                                  </a:lnTo>
                                  <a:lnTo>
                                    <a:pt x="2755" y="881"/>
                                  </a:lnTo>
                                  <a:lnTo>
                                    <a:pt x="2755" y="110"/>
                                  </a:lnTo>
                                  <a:lnTo>
                                    <a:pt x="2747" y="35"/>
                                  </a:lnTo>
                                  <a:lnTo>
                                    <a:pt x="2690" y="2"/>
                                  </a:lnTo>
                                  <a:lnTo>
                                    <a:pt x="2628" y="0"/>
                                  </a:lnTo>
                                  <a:lnTo>
                                    <a:pt x="149" y="0"/>
                                  </a:lnTo>
                                </a:path>
                              </a:pathLst>
                            </a:custGeom>
                            <a:solidFill>
                              <a:srgbClr val="FFFFFF"/>
                            </a:solidFill>
                            <a:ln w="9525">
                              <a:noFill/>
                              <a:round/>
                              <a:headEnd/>
                              <a:tailEnd/>
                            </a:ln>
                          </wps:spPr>
                          <wps:bodyPr vert="horz" wrap="square" lIns="91440" tIns="45720" rIns="91440" bIns="45720" numCol="1" anchor="t" anchorCtr="0" compatLnSpc="1">
                            <a:prstTxWarp prst="textNoShape">
                              <a:avLst/>
                            </a:prstTxWarp>
                          </wps:bodyPr>
                        </wps:wsp>
                      </wpg:grpSp>
                      <wpg:grpSp>
                        <wpg:cNvPr id="200" name="Group 200"/>
                        <wpg:cNvGrpSpPr>
                          <a:grpSpLocks/>
                        </wpg:cNvGrpSpPr>
                        <wpg:grpSpPr bwMode="auto">
                          <a:xfrm>
                            <a:off x="3411063" y="4652208"/>
                            <a:ext cx="1767590" cy="658460"/>
                            <a:chOff x="3411063" y="4652208"/>
                            <a:chExt cx="2784" cy="1037"/>
                          </a:xfrm>
                        </wpg:grpSpPr>
                        <wps:wsp>
                          <wps:cNvPr id="221" name="Freeform 221"/>
                          <wps:cNvSpPr>
                            <a:spLocks/>
                          </wps:cNvSpPr>
                          <wps:spPr bwMode="auto">
                            <a:xfrm>
                              <a:off x="3411063" y="4652208"/>
                              <a:ext cx="2784" cy="1037"/>
                            </a:xfrm>
                            <a:custGeom>
                              <a:avLst/>
                              <a:gdLst/>
                              <a:ahLst/>
                              <a:cxnLst>
                                <a:cxn ang="0">
                                  <a:pos x="164" y="0"/>
                                </a:cxn>
                                <a:cxn ang="0">
                                  <a:pos x="98" y="14"/>
                                </a:cxn>
                                <a:cxn ang="0">
                                  <a:pos x="37" y="55"/>
                                </a:cxn>
                                <a:cxn ang="0">
                                  <a:pos x="1" y="140"/>
                                </a:cxn>
                                <a:cxn ang="0">
                                  <a:pos x="0" y="874"/>
                                </a:cxn>
                                <a:cxn ang="0">
                                  <a:pos x="0" y="877"/>
                                </a:cxn>
                                <a:cxn ang="0">
                                  <a:pos x="14" y="939"/>
                                </a:cxn>
                                <a:cxn ang="0">
                                  <a:pos x="55" y="1000"/>
                                </a:cxn>
                                <a:cxn ang="0">
                                  <a:pos x="140" y="1036"/>
                                </a:cxn>
                                <a:cxn ang="0">
                                  <a:pos x="2620" y="1037"/>
                                </a:cxn>
                                <a:cxn ang="0">
                                  <a:pos x="2624" y="1037"/>
                                </a:cxn>
                                <a:cxn ang="0">
                                  <a:pos x="2686" y="1024"/>
                                </a:cxn>
                                <a:cxn ang="0">
                                  <a:pos x="2747" y="983"/>
                                </a:cxn>
                                <a:cxn ang="0">
                                  <a:pos x="2783" y="897"/>
                                </a:cxn>
                                <a:cxn ang="0">
                                  <a:pos x="2784" y="164"/>
                                </a:cxn>
                                <a:cxn ang="0">
                                  <a:pos x="2784" y="160"/>
                                </a:cxn>
                                <a:cxn ang="0">
                                  <a:pos x="2771" y="98"/>
                                </a:cxn>
                                <a:cxn ang="0">
                                  <a:pos x="2730" y="37"/>
                                </a:cxn>
                                <a:cxn ang="0">
                                  <a:pos x="2644" y="1"/>
                                </a:cxn>
                                <a:cxn ang="0">
                                  <a:pos x="164" y="0"/>
                                </a:cxn>
                              </a:cxnLst>
                              <a:rect l="0" t="0" r="r" b="b"/>
                              <a:pathLst>
                                <a:path w="2784" h="1037">
                                  <a:moveTo>
                                    <a:pt x="164" y="0"/>
                                  </a:moveTo>
                                  <a:lnTo>
                                    <a:pt x="98" y="14"/>
                                  </a:lnTo>
                                  <a:lnTo>
                                    <a:pt x="37" y="55"/>
                                  </a:lnTo>
                                  <a:lnTo>
                                    <a:pt x="1" y="140"/>
                                  </a:lnTo>
                                  <a:lnTo>
                                    <a:pt x="0" y="874"/>
                                  </a:lnTo>
                                  <a:lnTo>
                                    <a:pt x="0" y="877"/>
                                  </a:lnTo>
                                  <a:lnTo>
                                    <a:pt x="14" y="939"/>
                                  </a:lnTo>
                                  <a:lnTo>
                                    <a:pt x="55" y="1000"/>
                                  </a:lnTo>
                                  <a:lnTo>
                                    <a:pt x="140" y="1036"/>
                                  </a:lnTo>
                                  <a:lnTo>
                                    <a:pt x="2620" y="1037"/>
                                  </a:lnTo>
                                  <a:lnTo>
                                    <a:pt x="2624" y="1037"/>
                                  </a:lnTo>
                                  <a:lnTo>
                                    <a:pt x="2686" y="1024"/>
                                  </a:lnTo>
                                  <a:lnTo>
                                    <a:pt x="2747" y="983"/>
                                  </a:lnTo>
                                  <a:lnTo>
                                    <a:pt x="2783" y="897"/>
                                  </a:lnTo>
                                  <a:lnTo>
                                    <a:pt x="2784" y="164"/>
                                  </a:lnTo>
                                  <a:lnTo>
                                    <a:pt x="2784" y="160"/>
                                  </a:lnTo>
                                  <a:lnTo>
                                    <a:pt x="2771" y="98"/>
                                  </a:lnTo>
                                  <a:lnTo>
                                    <a:pt x="2730" y="37"/>
                                  </a:lnTo>
                                  <a:lnTo>
                                    <a:pt x="2644" y="1"/>
                                  </a:lnTo>
                                  <a:lnTo>
                                    <a:pt x="164"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201" name="Group 201"/>
                        <wpg:cNvGrpSpPr>
                          <a:grpSpLocks/>
                        </wpg:cNvGrpSpPr>
                        <wpg:grpSpPr bwMode="auto">
                          <a:xfrm>
                            <a:off x="3429475" y="4670622"/>
                            <a:ext cx="1730765" cy="621632"/>
                            <a:chOff x="3429475" y="4670622"/>
                            <a:chExt cx="2726" cy="979"/>
                          </a:xfrm>
                        </wpg:grpSpPr>
                        <wps:wsp>
                          <wps:cNvPr id="220" name="Freeform 220"/>
                          <wps:cNvSpPr>
                            <a:spLocks/>
                          </wps:cNvSpPr>
                          <wps:spPr bwMode="auto">
                            <a:xfrm>
                              <a:off x="3429475" y="4670622"/>
                              <a:ext cx="2726" cy="979"/>
                            </a:xfrm>
                            <a:custGeom>
                              <a:avLst/>
                              <a:gdLst/>
                              <a:ahLst/>
                              <a:cxnLst>
                                <a:cxn ang="0">
                                  <a:pos x="135" y="0"/>
                                </a:cxn>
                                <a:cxn ang="0">
                                  <a:pos x="60" y="20"/>
                                </a:cxn>
                                <a:cxn ang="0">
                                  <a:pos x="9" y="80"/>
                                </a:cxn>
                                <a:cxn ang="0">
                                  <a:pos x="0" y="845"/>
                                </a:cxn>
                                <a:cxn ang="0">
                                  <a:pos x="0" y="850"/>
                                </a:cxn>
                                <a:cxn ang="0">
                                  <a:pos x="20" y="919"/>
                                </a:cxn>
                                <a:cxn ang="0">
                                  <a:pos x="80" y="970"/>
                                </a:cxn>
                                <a:cxn ang="0">
                                  <a:pos x="2591" y="979"/>
                                </a:cxn>
                                <a:cxn ang="0">
                                  <a:pos x="2597" y="979"/>
                                </a:cxn>
                                <a:cxn ang="0">
                                  <a:pos x="2666" y="959"/>
                                </a:cxn>
                                <a:cxn ang="0">
                                  <a:pos x="2717" y="899"/>
                                </a:cxn>
                                <a:cxn ang="0">
                                  <a:pos x="2726" y="135"/>
                                </a:cxn>
                                <a:cxn ang="0">
                                  <a:pos x="2726" y="129"/>
                                </a:cxn>
                                <a:cxn ang="0">
                                  <a:pos x="2706" y="61"/>
                                </a:cxn>
                                <a:cxn ang="0">
                                  <a:pos x="2646" y="9"/>
                                </a:cxn>
                                <a:cxn ang="0">
                                  <a:pos x="135" y="0"/>
                                </a:cxn>
                              </a:cxnLst>
                              <a:rect l="0" t="0" r="r" b="b"/>
                              <a:pathLst>
                                <a:path w="2726" h="979">
                                  <a:moveTo>
                                    <a:pt x="135" y="0"/>
                                  </a:moveTo>
                                  <a:lnTo>
                                    <a:pt x="60" y="20"/>
                                  </a:lnTo>
                                  <a:lnTo>
                                    <a:pt x="9" y="80"/>
                                  </a:lnTo>
                                  <a:lnTo>
                                    <a:pt x="0" y="845"/>
                                  </a:lnTo>
                                  <a:lnTo>
                                    <a:pt x="0" y="850"/>
                                  </a:lnTo>
                                  <a:lnTo>
                                    <a:pt x="20" y="919"/>
                                  </a:lnTo>
                                  <a:lnTo>
                                    <a:pt x="80" y="970"/>
                                  </a:lnTo>
                                  <a:lnTo>
                                    <a:pt x="2591" y="979"/>
                                  </a:lnTo>
                                  <a:lnTo>
                                    <a:pt x="2597" y="979"/>
                                  </a:lnTo>
                                  <a:lnTo>
                                    <a:pt x="2666" y="959"/>
                                  </a:lnTo>
                                  <a:lnTo>
                                    <a:pt x="2717" y="899"/>
                                  </a:lnTo>
                                  <a:lnTo>
                                    <a:pt x="2726" y="135"/>
                                  </a:lnTo>
                                  <a:lnTo>
                                    <a:pt x="2726" y="129"/>
                                  </a:lnTo>
                                  <a:lnTo>
                                    <a:pt x="2706" y="61"/>
                                  </a:lnTo>
                                  <a:lnTo>
                                    <a:pt x="2646" y="9"/>
                                  </a:lnTo>
                                  <a:lnTo>
                                    <a:pt x="135"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202" name="Group 202"/>
                        <wpg:cNvGrpSpPr>
                          <a:grpSpLocks/>
                        </wpg:cNvGrpSpPr>
                        <wpg:grpSpPr bwMode="auto">
                          <a:xfrm>
                            <a:off x="2404095" y="3051459"/>
                            <a:ext cx="3781525" cy="1407720"/>
                            <a:chOff x="2404095" y="3051459"/>
                            <a:chExt cx="5956" cy="2217"/>
                          </a:xfrm>
                        </wpg:grpSpPr>
                        <wps:wsp>
                          <wps:cNvPr id="219" name="Freeform 219"/>
                          <wps:cNvSpPr>
                            <a:spLocks/>
                          </wps:cNvSpPr>
                          <wps:spPr bwMode="auto">
                            <a:xfrm>
                              <a:off x="2404095" y="3051459"/>
                              <a:ext cx="5956" cy="2217"/>
                            </a:xfrm>
                            <a:custGeom>
                              <a:avLst/>
                              <a:gdLst/>
                              <a:ahLst/>
                              <a:cxnLst>
                                <a:cxn ang="0">
                                  <a:pos x="149" y="0"/>
                                </a:cxn>
                                <a:cxn ang="0">
                                  <a:pos x="79" y="1"/>
                                </a:cxn>
                                <a:cxn ang="0">
                                  <a:pos x="12" y="28"/>
                                </a:cxn>
                                <a:cxn ang="0">
                                  <a:pos x="0" y="93"/>
                                </a:cxn>
                                <a:cxn ang="0">
                                  <a:pos x="0" y="2106"/>
                                </a:cxn>
                                <a:cxn ang="0">
                                  <a:pos x="1" y="2138"/>
                                </a:cxn>
                                <a:cxn ang="0">
                                  <a:pos x="27" y="2205"/>
                                </a:cxn>
                                <a:cxn ang="0">
                                  <a:pos x="92" y="2217"/>
                                </a:cxn>
                                <a:cxn ang="0">
                                  <a:pos x="127" y="2217"/>
                                </a:cxn>
                                <a:cxn ang="0">
                                  <a:pos x="5846" y="2217"/>
                                </a:cxn>
                                <a:cxn ang="0">
                                  <a:pos x="5921" y="2209"/>
                                </a:cxn>
                                <a:cxn ang="0">
                                  <a:pos x="5954" y="2152"/>
                                </a:cxn>
                                <a:cxn ang="0">
                                  <a:pos x="5956" y="2091"/>
                                </a:cxn>
                                <a:cxn ang="0">
                                  <a:pos x="5956" y="111"/>
                                </a:cxn>
                                <a:cxn ang="0">
                                  <a:pos x="5948" y="36"/>
                                </a:cxn>
                                <a:cxn ang="0">
                                  <a:pos x="5891" y="3"/>
                                </a:cxn>
                                <a:cxn ang="0">
                                  <a:pos x="5830" y="0"/>
                                </a:cxn>
                                <a:cxn ang="0">
                                  <a:pos x="149" y="0"/>
                                </a:cxn>
                              </a:cxnLst>
                              <a:rect l="0" t="0" r="r" b="b"/>
                              <a:pathLst>
                                <a:path w="5956" h="2217">
                                  <a:moveTo>
                                    <a:pt x="149" y="0"/>
                                  </a:moveTo>
                                  <a:lnTo>
                                    <a:pt x="79" y="1"/>
                                  </a:lnTo>
                                  <a:lnTo>
                                    <a:pt x="12" y="28"/>
                                  </a:lnTo>
                                  <a:lnTo>
                                    <a:pt x="0" y="93"/>
                                  </a:lnTo>
                                  <a:lnTo>
                                    <a:pt x="0" y="2106"/>
                                  </a:lnTo>
                                  <a:lnTo>
                                    <a:pt x="1" y="2138"/>
                                  </a:lnTo>
                                  <a:lnTo>
                                    <a:pt x="27" y="2205"/>
                                  </a:lnTo>
                                  <a:lnTo>
                                    <a:pt x="92" y="2217"/>
                                  </a:lnTo>
                                  <a:lnTo>
                                    <a:pt x="127" y="2217"/>
                                  </a:lnTo>
                                  <a:lnTo>
                                    <a:pt x="5846" y="2217"/>
                                  </a:lnTo>
                                  <a:lnTo>
                                    <a:pt x="5921" y="2209"/>
                                  </a:lnTo>
                                  <a:lnTo>
                                    <a:pt x="5954" y="2152"/>
                                  </a:lnTo>
                                  <a:lnTo>
                                    <a:pt x="5956" y="2091"/>
                                  </a:lnTo>
                                  <a:lnTo>
                                    <a:pt x="5956" y="111"/>
                                  </a:lnTo>
                                  <a:lnTo>
                                    <a:pt x="5948" y="36"/>
                                  </a:lnTo>
                                  <a:lnTo>
                                    <a:pt x="5891" y="3"/>
                                  </a:lnTo>
                                  <a:lnTo>
                                    <a:pt x="5830" y="0"/>
                                  </a:lnTo>
                                  <a:lnTo>
                                    <a:pt x="149" y="0"/>
                                  </a:lnTo>
                                </a:path>
                              </a:pathLst>
                            </a:custGeom>
                            <a:solidFill>
                              <a:srgbClr val="FFFFFF"/>
                            </a:solidFill>
                            <a:ln w="9525">
                              <a:noFill/>
                              <a:round/>
                              <a:headEnd/>
                              <a:tailEnd/>
                            </a:ln>
                          </wps:spPr>
                          <wps:bodyPr vert="horz" wrap="square" lIns="91440" tIns="45720" rIns="91440" bIns="45720" numCol="1" anchor="t" anchorCtr="0" compatLnSpc="1">
                            <a:prstTxWarp prst="textNoShape">
                              <a:avLst/>
                            </a:prstTxWarp>
                          </wps:bodyPr>
                        </wps:wsp>
                      </wpg:grpSp>
                      <wpg:grpSp>
                        <wpg:cNvPr id="203" name="Group 203"/>
                        <wpg:cNvGrpSpPr>
                          <a:grpSpLocks/>
                        </wpg:cNvGrpSpPr>
                        <wpg:grpSpPr bwMode="auto">
                          <a:xfrm>
                            <a:off x="2394571" y="3042570"/>
                            <a:ext cx="3800572" cy="1426134"/>
                            <a:chOff x="2394571" y="3042570"/>
                            <a:chExt cx="5986" cy="2246"/>
                          </a:xfrm>
                        </wpg:grpSpPr>
                        <wps:wsp>
                          <wps:cNvPr id="218" name="Freeform 218"/>
                          <wps:cNvSpPr>
                            <a:spLocks/>
                          </wps:cNvSpPr>
                          <wps:spPr bwMode="auto">
                            <a:xfrm>
                              <a:off x="2394571" y="3042570"/>
                              <a:ext cx="5986" cy="2246"/>
                            </a:xfrm>
                            <a:custGeom>
                              <a:avLst/>
                              <a:gdLst/>
                              <a:ahLst/>
                              <a:cxnLst>
                                <a:cxn ang="0">
                                  <a:pos x="164" y="0"/>
                                </a:cxn>
                                <a:cxn ang="0">
                                  <a:pos x="98" y="14"/>
                                </a:cxn>
                                <a:cxn ang="0">
                                  <a:pos x="37" y="55"/>
                                </a:cxn>
                                <a:cxn ang="0">
                                  <a:pos x="1" y="140"/>
                                </a:cxn>
                                <a:cxn ang="0">
                                  <a:pos x="0" y="2082"/>
                                </a:cxn>
                                <a:cxn ang="0">
                                  <a:pos x="0" y="2086"/>
                                </a:cxn>
                                <a:cxn ang="0">
                                  <a:pos x="14" y="2148"/>
                                </a:cxn>
                                <a:cxn ang="0">
                                  <a:pos x="55" y="2209"/>
                                </a:cxn>
                                <a:cxn ang="0">
                                  <a:pos x="141" y="2245"/>
                                </a:cxn>
                                <a:cxn ang="0">
                                  <a:pos x="5822" y="2246"/>
                                </a:cxn>
                                <a:cxn ang="0">
                                  <a:pos x="5826" y="2246"/>
                                </a:cxn>
                                <a:cxn ang="0">
                                  <a:pos x="5888" y="2232"/>
                                </a:cxn>
                                <a:cxn ang="0">
                                  <a:pos x="5949" y="2191"/>
                                </a:cxn>
                                <a:cxn ang="0">
                                  <a:pos x="5985" y="2106"/>
                                </a:cxn>
                                <a:cxn ang="0">
                                  <a:pos x="5986" y="164"/>
                                </a:cxn>
                                <a:cxn ang="0">
                                  <a:pos x="5986" y="160"/>
                                </a:cxn>
                                <a:cxn ang="0">
                                  <a:pos x="5972" y="98"/>
                                </a:cxn>
                                <a:cxn ang="0">
                                  <a:pos x="5931" y="37"/>
                                </a:cxn>
                                <a:cxn ang="0">
                                  <a:pos x="5846" y="1"/>
                                </a:cxn>
                                <a:cxn ang="0">
                                  <a:pos x="164" y="0"/>
                                </a:cxn>
                              </a:cxnLst>
                              <a:rect l="0" t="0" r="r" b="b"/>
                              <a:pathLst>
                                <a:path w="5986" h="2246">
                                  <a:moveTo>
                                    <a:pt x="164" y="0"/>
                                  </a:moveTo>
                                  <a:lnTo>
                                    <a:pt x="98" y="14"/>
                                  </a:lnTo>
                                  <a:lnTo>
                                    <a:pt x="37" y="55"/>
                                  </a:lnTo>
                                  <a:lnTo>
                                    <a:pt x="1" y="140"/>
                                  </a:lnTo>
                                  <a:lnTo>
                                    <a:pt x="0" y="2082"/>
                                  </a:lnTo>
                                  <a:lnTo>
                                    <a:pt x="0" y="2086"/>
                                  </a:lnTo>
                                  <a:lnTo>
                                    <a:pt x="14" y="2148"/>
                                  </a:lnTo>
                                  <a:lnTo>
                                    <a:pt x="55" y="2209"/>
                                  </a:lnTo>
                                  <a:lnTo>
                                    <a:pt x="141" y="2245"/>
                                  </a:lnTo>
                                  <a:lnTo>
                                    <a:pt x="5822" y="2246"/>
                                  </a:lnTo>
                                  <a:lnTo>
                                    <a:pt x="5826" y="2246"/>
                                  </a:lnTo>
                                  <a:lnTo>
                                    <a:pt x="5888" y="2232"/>
                                  </a:lnTo>
                                  <a:lnTo>
                                    <a:pt x="5949" y="2191"/>
                                  </a:lnTo>
                                  <a:lnTo>
                                    <a:pt x="5985" y="2106"/>
                                  </a:lnTo>
                                  <a:lnTo>
                                    <a:pt x="5986" y="164"/>
                                  </a:lnTo>
                                  <a:lnTo>
                                    <a:pt x="5986" y="160"/>
                                  </a:lnTo>
                                  <a:lnTo>
                                    <a:pt x="5972" y="98"/>
                                  </a:lnTo>
                                  <a:lnTo>
                                    <a:pt x="5931" y="37"/>
                                  </a:lnTo>
                                  <a:lnTo>
                                    <a:pt x="5846" y="1"/>
                                  </a:lnTo>
                                  <a:lnTo>
                                    <a:pt x="164"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204" name="Group 204"/>
                        <wpg:cNvGrpSpPr>
                          <a:grpSpLocks/>
                        </wpg:cNvGrpSpPr>
                        <wpg:grpSpPr bwMode="auto">
                          <a:xfrm>
                            <a:off x="2412984" y="3060984"/>
                            <a:ext cx="3763747" cy="1389306"/>
                            <a:chOff x="2412984" y="3060984"/>
                            <a:chExt cx="5928" cy="2188"/>
                          </a:xfrm>
                        </wpg:grpSpPr>
                        <wps:wsp>
                          <wps:cNvPr id="217" name="Freeform 217"/>
                          <wps:cNvSpPr>
                            <a:spLocks/>
                          </wps:cNvSpPr>
                          <wps:spPr bwMode="auto">
                            <a:xfrm>
                              <a:off x="2412984" y="3060984"/>
                              <a:ext cx="5928" cy="2188"/>
                            </a:xfrm>
                            <a:custGeom>
                              <a:avLst/>
                              <a:gdLst/>
                              <a:ahLst/>
                              <a:cxnLst>
                                <a:cxn ang="0">
                                  <a:pos x="135" y="0"/>
                                </a:cxn>
                                <a:cxn ang="0">
                                  <a:pos x="61" y="20"/>
                                </a:cxn>
                                <a:cxn ang="0">
                                  <a:pos x="9" y="80"/>
                                </a:cxn>
                                <a:cxn ang="0">
                                  <a:pos x="0" y="2053"/>
                                </a:cxn>
                                <a:cxn ang="0">
                                  <a:pos x="1" y="2058"/>
                                </a:cxn>
                                <a:cxn ang="0">
                                  <a:pos x="21" y="2127"/>
                                </a:cxn>
                                <a:cxn ang="0">
                                  <a:pos x="81" y="2179"/>
                                </a:cxn>
                                <a:cxn ang="0">
                                  <a:pos x="5793" y="2188"/>
                                </a:cxn>
                                <a:cxn ang="0">
                                  <a:pos x="5799" y="2188"/>
                                </a:cxn>
                                <a:cxn ang="0">
                                  <a:pos x="5867" y="2168"/>
                                </a:cxn>
                                <a:cxn ang="0">
                                  <a:pos x="5919" y="2107"/>
                                </a:cxn>
                                <a:cxn ang="0">
                                  <a:pos x="5928" y="135"/>
                                </a:cxn>
                                <a:cxn ang="0">
                                  <a:pos x="5928" y="129"/>
                                </a:cxn>
                                <a:cxn ang="0">
                                  <a:pos x="5908" y="61"/>
                                </a:cxn>
                                <a:cxn ang="0">
                                  <a:pos x="5847" y="9"/>
                                </a:cxn>
                                <a:cxn ang="0">
                                  <a:pos x="135" y="0"/>
                                </a:cxn>
                              </a:cxnLst>
                              <a:rect l="0" t="0" r="r" b="b"/>
                              <a:pathLst>
                                <a:path w="5928" h="2188">
                                  <a:moveTo>
                                    <a:pt x="135" y="0"/>
                                  </a:moveTo>
                                  <a:lnTo>
                                    <a:pt x="61" y="20"/>
                                  </a:lnTo>
                                  <a:lnTo>
                                    <a:pt x="9" y="80"/>
                                  </a:lnTo>
                                  <a:lnTo>
                                    <a:pt x="0" y="2053"/>
                                  </a:lnTo>
                                  <a:lnTo>
                                    <a:pt x="1" y="2058"/>
                                  </a:lnTo>
                                  <a:lnTo>
                                    <a:pt x="21" y="2127"/>
                                  </a:lnTo>
                                  <a:lnTo>
                                    <a:pt x="81" y="2179"/>
                                  </a:lnTo>
                                  <a:lnTo>
                                    <a:pt x="5793" y="2188"/>
                                  </a:lnTo>
                                  <a:lnTo>
                                    <a:pt x="5799" y="2188"/>
                                  </a:lnTo>
                                  <a:lnTo>
                                    <a:pt x="5867" y="2168"/>
                                  </a:lnTo>
                                  <a:lnTo>
                                    <a:pt x="5919" y="2107"/>
                                  </a:lnTo>
                                  <a:lnTo>
                                    <a:pt x="5928" y="135"/>
                                  </a:lnTo>
                                  <a:lnTo>
                                    <a:pt x="5928" y="129"/>
                                  </a:lnTo>
                                  <a:lnTo>
                                    <a:pt x="5908" y="61"/>
                                  </a:lnTo>
                                  <a:lnTo>
                                    <a:pt x="5847" y="9"/>
                                  </a:lnTo>
                                  <a:lnTo>
                                    <a:pt x="135"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205" name="Group 205"/>
                        <wpg:cNvGrpSpPr>
                          <a:grpSpLocks/>
                        </wpg:cNvGrpSpPr>
                        <wpg:grpSpPr bwMode="auto">
                          <a:xfrm>
                            <a:off x="2404095" y="1970112"/>
                            <a:ext cx="1486960" cy="879428"/>
                            <a:chOff x="2404095" y="1970112"/>
                            <a:chExt cx="2342" cy="1385"/>
                          </a:xfrm>
                        </wpg:grpSpPr>
                        <wps:wsp>
                          <wps:cNvPr id="216" name="Freeform 216"/>
                          <wps:cNvSpPr>
                            <a:spLocks/>
                          </wps:cNvSpPr>
                          <wps:spPr bwMode="auto">
                            <a:xfrm>
                              <a:off x="2404095" y="1970112"/>
                              <a:ext cx="2342" cy="1385"/>
                            </a:xfrm>
                            <a:custGeom>
                              <a:avLst/>
                              <a:gdLst/>
                              <a:ahLst/>
                              <a:cxnLst>
                                <a:cxn ang="0">
                                  <a:pos x="149" y="0"/>
                                </a:cxn>
                                <a:cxn ang="0">
                                  <a:pos x="79" y="1"/>
                                </a:cxn>
                                <a:cxn ang="0">
                                  <a:pos x="12" y="27"/>
                                </a:cxn>
                                <a:cxn ang="0">
                                  <a:pos x="0" y="92"/>
                                </a:cxn>
                                <a:cxn ang="0">
                                  <a:pos x="0" y="1274"/>
                                </a:cxn>
                                <a:cxn ang="0">
                                  <a:pos x="1" y="1306"/>
                                </a:cxn>
                                <a:cxn ang="0">
                                  <a:pos x="27" y="1373"/>
                                </a:cxn>
                                <a:cxn ang="0">
                                  <a:pos x="92" y="1385"/>
                                </a:cxn>
                                <a:cxn ang="0">
                                  <a:pos x="127" y="1385"/>
                                </a:cxn>
                                <a:cxn ang="0">
                                  <a:pos x="2231" y="1385"/>
                                </a:cxn>
                                <a:cxn ang="0">
                                  <a:pos x="2306" y="1377"/>
                                </a:cxn>
                                <a:cxn ang="0">
                                  <a:pos x="2339" y="1320"/>
                                </a:cxn>
                                <a:cxn ang="0">
                                  <a:pos x="2341" y="1258"/>
                                </a:cxn>
                                <a:cxn ang="0">
                                  <a:pos x="2341" y="111"/>
                                </a:cxn>
                                <a:cxn ang="0">
                                  <a:pos x="2333" y="36"/>
                                </a:cxn>
                                <a:cxn ang="0">
                                  <a:pos x="2277" y="2"/>
                                </a:cxn>
                                <a:cxn ang="0">
                                  <a:pos x="2215" y="0"/>
                                </a:cxn>
                                <a:cxn ang="0">
                                  <a:pos x="149" y="0"/>
                                </a:cxn>
                              </a:cxnLst>
                              <a:rect l="0" t="0" r="r" b="b"/>
                              <a:pathLst>
                                <a:path w="2342" h="1385">
                                  <a:moveTo>
                                    <a:pt x="149" y="0"/>
                                  </a:moveTo>
                                  <a:lnTo>
                                    <a:pt x="79" y="1"/>
                                  </a:lnTo>
                                  <a:lnTo>
                                    <a:pt x="12" y="27"/>
                                  </a:lnTo>
                                  <a:lnTo>
                                    <a:pt x="0" y="92"/>
                                  </a:lnTo>
                                  <a:lnTo>
                                    <a:pt x="0" y="1274"/>
                                  </a:lnTo>
                                  <a:lnTo>
                                    <a:pt x="1" y="1306"/>
                                  </a:lnTo>
                                  <a:lnTo>
                                    <a:pt x="27" y="1373"/>
                                  </a:lnTo>
                                  <a:lnTo>
                                    <a:pt x="92" y="1385"/>
                                  </a:lnTo>
                                  <a:lnTo>
                                    <a:pt x="127" y="1385"/>
                                  </a:lnTo>
                                  <a:lnTo>
                                    <a:pt x="2231" y="1385"/>
                                  </a:lnTo>
                                  <a:lnTo>
                                    <a:pt x="2306" y="1377"/>
                                  </a:lnTo>
                                  <a:lnTo>
                                    <a:pt x="2339" y="1320"/>
                                  </a:lnTo>
                                  <a:lnTo>
                                    <a:pt x="2341" y="1258"/>
                                  </a:lnTo>
                                  <a:lnTo>
                                    <a:pt x="2341" y="111"/>
                                  </a:lnTo>
                                  <a:lnTo>
                                    <a:pt x="2333" y="36"/>
                                  </a:lnTo>
                                  <a:lnTo>
                                    <a:pt x="2277" y="2"/>
                                  </a:lnTo>
                                  <a:lnTo>
                                    <a:pt x="2215" y="0"/>
                                  </a:lnTo>
                                  <a:lnTo>
                                    <a:pt x="149" y="0"/>
                                  </a:lnTo>
                                </a:path>
                              </a:pathLst>
                            </a:custGeom>
                            <a:solidFill>
                              <a:srgbClr val="FFFFFF"/>
                            </a:solidFill>
                            <a:ln w="9525">
                              <a:noFill/>
                              <a:round/>
                              <a:headEnd/>
                              <a:tailEnd/>
                            </a:ln>
                          </wps:spPr>
                          <wps:bodyPr vert="horz" wrap="square" lIns="91440" tIns="45720" rIns="91440" bIns="45720" numCol="1" anchor="t" anchorCtr="0" compatLnSpc="1">
                            <a:prstTxWarp prst="textNoShape">
                              <a:avLst/>
                            </a:prstTxWarp>
                          </wps:bodyPr>
                        </wps:wsp>
                      </wpg:grpSp>
                      <wpg:grpSp>
                        <wpg:cNvPr id="206" name="Group 206"/>
                        <wpg:cNvGrpSpPr>
                          <a:grpSpLocks/>
                        </wpg:cNvGrpSpPr>
                        <wpg:grpSpPr bwMode="auto">
                          <a:xfrm>
                            <a:off x="2394571" y="1960588"/>
                            <a:ext cx="1505372" cy="897842"/>
                            <a:chOff x="2394571" y="1960588"/>
                            <a:chExt cx="2371" cy="1414"/>
                          </a:xfrm>
                        </wpg:grpSpPr>
                        <wps:wsp>
                          <wps:cNvPr id="215" name="Freeform 215"/>
                          <wps:cNvSpPr>
                            <a:spLocks/>
                          </wps:cNvSpPr>
                          <wps:spPr bwMode="auto">
                            <a:xfrm>
                              <a:off x="2394571" y="1960588"/>
                              <a:ext cx="2371" cy="1414"/>
                            </a:xfrm>
                            <a:custGeom>
                              <a:avLst/>
                              <a:gdLst/>
                              <a:ahLst/>
                              <a:cxnLst>
                                <a:cxn ang="0">
                                  <a:pos x="164" y="0"/>
                                </a:cxn>
                                <a:cxn ang="0">
                                  <a:pos x="98" y="14"/>
                                </a:cxn>
                                <a:cxn ang="0">
                                  <a:pos x="37" y="55"/>
                                </a:cxn>
                                <a:cxn ang="0">
                                  <a:pos x="1" y="141"/>
                                </a:cxn>
                                <a:cxn ang="0">
                                  <a:pos x="0" y="1251"/>
                                </a:cxn>
                                <a:cxn ang="0">
                                  <a:pos x="0" y="1255"/>
                                </a:cxn>
                                <a:cxn ang="0">
                                  <a:pos x="14" y="1317"/>
                                </a:cxn>
                                <a:cxn ang="0">
                                  <a:pos x="55" y="1378"/>
                                </a:cxn>
                                <a:cxn ang="0">
                                  <a:pos x="141" y="1414"/>
                                </a:cxn>
                                <a:cxn ang="0">
                                  <a:pos x="2207" y="1415"/>
                                </a:cxn>
                                <a:cxn ang="0">
                                  <a:pos x="2211" y="1415"/>
                                </a:cxn>
                                <a:cxn ang="0">
                                  <a:pos x="2273" y="1401"/>
                                </a:cxn>
                                <a:cxn ang="0">
                                  <a:pos x="2334" y="1360"/>
                                </a:cxn>
                                <a:cxn ang="0">
                                  <a:pos x="2370" y="1274"/>
                                </a:cxn>
                                <a:cxn ang="0">
                                  <a:pos x="2371" y="164"/>
                                </a:cxn>
                                <a:cxn ang="0">
                                  <a:pos x="2371" y="160"/>
                                </a:cxn>
                                <a:cxn ang="0">
                                  <a:pos x="2357" y="98"/>
                                </a:cxn>
                                <a:cxn ang="0">
                                  <a:pos x="2316" y="37"/>
                                </a:cxn>
                                <a:cxn ang="0">
                                  <a:pos x="2231" y="2"/>
                                </a:cxn>
                                <a:cxn ang="0">
                                  <a:pos x="164" y="0"/>
                                </a:cxn>
                              </a:cxnLst>
                              <a:rect l="0" t="0" r="r" b="b"/>
                              <a:pathLst>
                                <a:path w="2371" h="1414">
                                  <a:moveTo>
                                    <a:pt x="164" y="0"/>
                                  </a:moveTo>
                                  <a:lnTo>
                                    <a:pt x="98" y="14"/>
                                  </a:lnTo>
                                  <a:lnTo>
                                    <a:pt x="37" y="55"/>
                                  </a:lnTo>
                                  <a:lnTo>
                                    <a:pt x="1" y="141"/>
                                  </a:lnTo>
                                  <a:lnTo>
                                    <a:pt x="0" y="1251"/>
                                  </a:lnTo>
                                  <a:lnTo>
                                    <a:pt x="0" y="1255"/>
                                  </a:lnTo>
                                  <a:lnTo>
                                    <a:pt x="14" y="1317"/>
                                  </a:lnTo>
                                  <a:lnTo>
                                    <a:pt x="55" y="1378"/>
                                  </a:lnTo>
                                  <a:lnTo>
                                    <a:pt x="141" y="1414"/>
                                  </a:lnTo>
                                  <a:lnTo>
                                    <a:pt x="2207" y="1415"/>
                                  </a:lnTo>
                                  <a:lnTo>
                                    <a:pt x="2211" y="1415"/>
                                  </a:lnTo>
                                  <a:lnTo>
                                    <a:pt x="2273" y="1401"/>
                                  </a:lnTo>
                                  <a:lnTo>
                                    <a:pt x="2334" y="1360"/>
                                  </a:lnTo>
                                  <a:lnTo>
                                    <a:pt x="2370" y="1274"/>
                                  </a:lnTo>
                                  <a:lnTo>
                                    <a:pt x="2371" y="164"/>
                                  </a:lnTo>
                                  <a:lnTo>
                                    <a:pt x="2371" y="160"/>
                                  </a:lnTo>
                                  <a:lnTo>
                                    <a:pt x="2357" y="98"/>
                                  </a:lnTo>
                                  <a:lnTo>
                                    <a:pt x="2316" y="37"/>
                                  </a:lnTo>
                                  <a:lnTo>
                                    <a:pt x="2231" y="2"/>
                                  </a:lnTo>
                                  <a:lnTo>
                                    <a:pt x="164"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207" name="Group 207"/>
                        <wpg:cNvGrpSpPr>
                          <a:grpSpLocks/>
                        </wpg:cNvGrpSpPr>
                        <wpg:grpSpPr bwMode="auto">
                          <a:xfrm>
                            <a:off x="2412984" y="1979002"/>
                            <a:ext cx="1468547" cy="861014"/>
                            <a:chOff x="2412984" y="1979002"/>
                            <a:chExt cx="2313" cy="1356"/>
                          </a:xfrm>
                        </wpg:grpSpPr>
                        <wps:wsp>
                          <wps:cNvPr id="214" name="Freeform 214"/>
                          <wps:cNvSpPr>
                            <a:spLocks/>
                          </wps:cNvSpPr>
                          <wps:spPr bwMode="auto">
                            <a:xfrm>
                              <a:off x="2412984" y="1979002"/>
                              <a:ext cx="2313" cy="1356"/>
                            </a:xfrm>
                            <a:custGeom>
                              <a:avLst/>
                              <a:gdLst/>
                              <a:ahLst/>
                              <a:cxnLst>
                                <a:cxn ang="0">
                                  <a:pos x="135" y="0"/>
                                </a:cxn>
                                <a:cxn ang="0">
                                  <a:pos x="61" y="21"/>
                                </a:cxn>
                                <a:cxn ang="0">
                                  <a:pos x="9" y="81"/>
                                </a:cxn>
                                <a:cxn ang="0">
                                  <a:pos x="0" y="1222"/>
                                </a:cxn>
                                <a:cxn ang="0">
                                  <a:pos x="1" y="1227"/>
                                </a:cxn>
                                <a:cxn ang="0">
                                  <a:pos x="21" y="1296"/>
                                </a:cxn>
                                <a:cxn ang="0">
                                  <a:pos x="81" y="1348"/>
                                </a:cxn>
                                <a:cxn ang="0">
                                  <a:pos x="2178" y="1357"/>
                                </a:cxn>
                                <a:cxn ang="0">
                                  <a:pos x="2184" y="1356"/>
                                </a:cxn>
                                <a:cxn ang="0">
                                  <a:pos x="2252" y="1336"/>
                                </a:cxn>
                                <a:cxn ang="0">
                                  <a:pos x="2304" y="1276"/>
                                </a:cxn>
                                <a:cxn ang="0">
                                  <a:pos x="2313" y="135"/>
                                </a:cxn>
                                <a:cxn ang="0">
                                  <a:pos x="2313" y="130"/>
                                </a:cxn>
                                <a:cxn ang="0">
                                  <a:pos x="2293" y="61"/>
                                </a:cxn>
                                <a:cxn ang="0">
                                  <a:pos x="2233" y="9"/>
                                </a:cxn>
                                <a:cxn ang="0">
                                  <a:pos x="135" y="0"/>
                                </a:cxn>
                              </a:cxnLst>
                              <a:rect l="0" t="0" r="r" b="b"/>
                              <a:pathLst>
                                <a:path w="2313" h="1356">
                                  <a:moveTo>
                                    <a:pt x="135" y="0"/>
                                  </a:moveTo>
                                  <a:lnTo>
                                    <a:pt x="61" y="21"/>
                                  </a:lnTo>
                                  <a:lnTo>
                                    <a:pt x="9" y="81"/>
                                  </a:lnTo>
                                  <a:lnTo>
                                    <a:pt x="0" y="1222"/>
                                  </a:lnTo>
                                  <a:lnTo>
                                    <a:pt x="1" y="1227"/>
                                  </a:lnTo>
                                  <a:lnTo>
                                    <a:pt x="21" y="1296"/>
                                  </a:lnTo>
                                  <a:lnTo>
                                    <a:pt x="81" y="1348"/>
                                  </a:lnTo>
                                  <a:lnTo>
                                    <a:pt x="2178" y="1357"/>
                                  </a:lnTo>
                                  <a:lnTo>
                                    <a:pt x="2184" y="1356"/>
                                  </a:lnTo>
                                  <a:lnTo>
                                    <a:pt x="2252" y="1336"/>
                                  </a:lnTo>
                                  <a:lnTo>
                                    <a:pt x="2304" y="1276"/>
                                  </a:lnTo>
                                  <a:lnTo>
                                    <a:pt x="2313" y="135"/>
                                  </a:lnTo>
                                  <a:lnTo>
                                    <a:pt x="2313" y="130"/>
                                  </a:lnTo>
                                  <a:lnTo>
                                    <a:pt x="2293" y="61"/>
                                  </a:lnTo>
                                  <a:lnTo>
                                    <a:pt x="2233" y="9"/>
                                  </a:lnTo>
                                  <a:lnTo>
                                    <a:pt x="135"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208" name="Group 208"/>
                        <wpg:cNvGrpSpPr>
                          <a:grpSpLocks/>
                        </wpg:cNvGrpSpPr>
                        <wpg:grpSpPr bwMode="auto">
                          <a:xfrm>
                            <a:off x="4009783" y="1970112"/>
                            <a:ext cx="2176472" cy="879428"/>
                            <a:chOff x="4009783" y="1970112"/>
                            <a:chExt cx="3428" cy="1385"/>
                          </a:xfrm>
                        </wpg:grpSpPr>
                        <wps:wsp>
                          <wps:cNvPr id="213" name="Freeform 213"/>
                          <wps:cNvSpPr>
                            <a:spLocks/>
                          </wps:cNvSpPr>
                          <wps:spPr bwMode="auto">
                            <a:xfrm>
                              <a:off x="4009783" y="1970112"/>
                              <a:ext cx="3428" cy="1385"/>
                            </a:xfrm>
                            <a:custGeom>
                              <a:avLst/>
                              <a:gdLst/>
                              <a:ahLst/>
                              <a:cxnLst>
                                <a:cxn ang="0">
                                  <a:pos x="149" y="0"/>
                                </a:cxn>
                                <a:cxn ang="0">
                                  <a:pos x="79" y="1"/>
                                </a:cxn>
                                <a:cxn ang="0">
                                  <a:pos x="12" y="27"/>
                                </a:cxn>
                                <a:cxn ang="0">
                                  <a:pos x="0" y="92"/>
                                </a:cxn>
                                <a:cxn ang="0">
                                  <a:pos x="0" y="1274"/>
                                </a:cxn>
                                <a:cxn ang="0">
                                  <a:pos x="1" y="1306"/>
                                </a:cxn>
                                <a:cxn ang="0">
                                  <a:pos x="27" y="1373"/>
                                </a:cxn>
                                <a:cxn ang="0">
                                  <a:pos x="92" y="1385"/>
                                </a:cxn>
                                <a:cxn ang="0">
                                  <a:pos x="126" y="1385"/>
                                </a:cxn>
                                <a:cxn ang="0">
                                  <a:pos x="3317" y="1385"/>
                                </a:cxn>
                                <a:cxn ang="0">
                                  <a:pos x="3392" y="1377"/>
                                </a:cxn>
                                <a:cxn ang="0">
                                  <a:pos x="3425" y="1320"/>
                                </a:cxn>
                                <a:cxn ang="0">
                                  <a:pos x="3427" y="1258"/>
                                </a:cxn>
                                <a:cxn ang="0">
                                  <a:pos x="3427" y="111"/>
                                </a:cxn>
                                <a:cxn ang="0">
                                  <a:pos x="3419" y="36"/>
                                </a:cxn>
                                <a:cxn ang="0">
                                  <a:pos x="3362" y="2"/>
                                </a:cxn>
                                <a:cxn ang="0">
                                  <a:pos x="3301" y="0"/>
                                </a:cxn>
                                <a:cxn ang="0">
                                  <a:pos x="149" y="0"/>
                                </a:cxn>
                              </a:cxnLst>
                              <a:rect l="0" t="0" r="r" b="b"/>
                              <a:pathLst>
                                <a:path w="3428" h="1385">
                                  <a:moveTo>
                                    <a:pt x="149" y="0"/>
                                  </a:moveTo>
                                  <a:lnTo>
                                    <a:pt x="79" y="1"/>
                                  </a:lnTo>
                                  <a:lnTo>
                                    <a:pt x="12" y="27"/>
                                  </a:lnTo>
                                  <a:lnTo>
                                    <a:pt x="0" y="92"/>
                                  </a:lnTo>
                                  <a:lnTo>
                                    <a:pt x="0" y="1274"/>
                                  </a:lnTo>
                                  <a:lnTo>
                                    <a:pt x="1" y="1306"/>
                                  </a:lnTo>
                                  <a:lnTo>
                                    <a:pt x="27" y="1373"/>
                                  </a:lnTo>
                                  <a:lnTo>
                                    <a:pt x="92" y="1385"/>
                                  </a:lnTo>
                                  <a:lnTo>
                                    <a:pt x="126" y="1385"/>
                                  </a:lnTo>
                                  <a:lnTo>
                                    <a:pt x="3317" y="1385"/>
                                  </a:lnTo>
                                  <a:lnTo>
                                    <a:pt x="3392" y="1377"/>
                                  </a:lnTo>
                                  <a:lnTo>
                                    <a:pt x="3425" y="1320"/>
                                  </a:lnTo>
                                  <a:lnTo>
                                    <a:pt x="3427" y="1258"/>
                                  </a:lnTo>
                                  <a:lnTo>
                                    <a:pt x="3427" y="111"/>
                                  </a:lnTo>
                                  <a:lnTo>
                                    <a:pt x="3419" y="36"/>
                                  </a:lnTo>
                                  <a:lnTo>
                                    <a:pt x="3362" y="2"/>
                                  </a:lnTo>
                                  <a:lnTo>
                                    <a:pt x="3301" y="0"/>
                                  </a:lnTo>
                                  <a:lnTo>
                                    <a:pt x="149" y="0"/>
                                  </a:lnTo>
                                </a:path>
                              </a:pathLst>
                            </a:custGeom>
                            <a:solidFill>
                              <a:srgbClr val="FFFFFF"/>
                            </a:solidFill>
                            <a:ln w="9525">
                              <a:noFill/>
                              <a:round/>
                              <a:headEnd/>
                              <a:tailEnd/>
                            </a:ln>
                          </wps:spPr>
                          <wps:bodyPr vert="horz" wrap="square" lIns="91440" tIns="45720" rIns="91440" bIns="45720" numCol="1" anchor="t" anchorCtr="0" compatLnSpc="1">
                            <a:prstTxWarp prst="textNoShape">
                              <a:avLst/>
                            </a:prstTxWarp>
                          </wps:bodyPr>
                        </wps:wsp>
                      </wpg:grpSp>
                      <wpg:grpSp>
                        <wpg:cNvPr id="209" name="Group 209"/>
                        <wpg:cNvGrpSpPr>
                          <a:grpSpLocks/>
                        </wpg:cNvGrpSpPr>
                        <wpg:grpSpPr bwMode="auto">
                          <a:xfrm>
                            <a:off x="4000259" y="1960588"/>
                            <a:ext cx="2194884" cy="897842"/>
                            <a:chOff x="4000259" y="1960588"/>
                            <a:chExt cx="3457" cy="1414"/>
                          </a:xfrm>
                        </wpg:grpSpPr>
                        <wps:wsp>
                          <wps:cNvPr id="212" name="Freeform 212"/>
                          <wps:cNvSpPr>
                            <a:spLocks/>
                          </wps:cNvSpPr>
                          <wps:spPr bwMode="auto">
                            <a:xfrm>
                              <a:off x="4000259" y="1960588"/>
                              <a:ext cx="3457" cy="1414"/>
                            </a:xfrm>
                            <a:custGeom>
                              <a:avLst/>
                              <a:gdLst/>
                              <a:ahLst/>
                              <a:cxnLst>
                                <a:cxn ang="0">
                                  <a:pos x="164" y="0"/>
                                </a:cxn>
                                <a:cxn ang="0">
                                  <a:pos x="98" y="14"/>
                                </a:cxn>
                                <a:cxn ang="0">
                                  <a:pos x="37" y="55"/>
                                </a:cxn>
                                <a:cxn ang="0">
                                  <a:pos x="1" y="141"/>
                                </a:cxn>
                                <a:cxn ang="0">
                                  <a:pos x="0" y="1251"/>
                                </a:cxn>
                                <a:cxn ang="0">
                                  <a:pos x="0" y="1255"/>
                                </a:cxn>
                                <a:cxn ang="0">
                                  <a:pos x="14" y="1317"/>
                                </a:cxn>
                                <a:cxn ang="0">
                                  <a:pos x="55" y="1378"/>
                                </a:cxn>
                                <a:cxn ang="0">
                                  <a:pos x="141" y="1414"/>
                                </a:cxn>
                                <a:cxn ang="0">
                                  <a:pos x="3293" y="1415"/>
                                </a:cxn>
                                <a:cxn ang="0">
                                  <a:pos x="3297" y="1415"/>
                                </a:cxn>
                                <a:cxn ang="0">
                                  <a:pos x="3359" y="1401"/>
                                </a:cxn>
                                <a:cxn ang="0">
                                  <a:pos x="3420" y="1360"/>
                                </a:cxn>
                                <a:cxn ang="0">
                                  <a:pos x="3456" y="1274"/>
                                </a:cxn>
                                <a:cxn ang="0">
                                  <a:pos x="3457" y="164"/>
                                </a:cxn>
                                <a:cxn ang="0">
                                  <a:pos x="3457" y="160"/>
                                </a:cxn>
                                <a:cxn ang="0">
                                  <a:pos x="3443" y="98"/>
                                </a:cxn>
                                <a:cxn ang="0">
                                  <a:pos x="3402" y="37"/>
                                </a:cxn>
                                <a:cxn ang="0">
                                  <a:pos x="3316" y="2"/>
                                </a:cxn>
                                <a:cxn ang="0">
                                  <a:pos x="164" y="0"/>
                                </a:cxn>
                              </a:cxnLst>
                              <a:rect l="0" t="0" r="r" b="b"/>
                              <a:pathLst>
                                <a:path w="3457" h="1414">
                                  <a:moveTo>
                                    <a:pt x="164" y="0"/>
                                  </a:moveTo>
                                  <a:lnTo>
                                    <a:pt x="98" y="14"/>
                                  </a:lnTo>
                                  <a:lnTo>
                                    <a:pt x="37" y="55"/>
                                  </a:lnTo>
                                  <a:lnTo>
                                    <a:pt x="1" y="141"/>
                                  </a:lnTo>
                                  <a:lnTo>
                                    <a:pt x="0" y="1251"/>
                                  </a:lnTo>
                                  <a:lnTo>
                                    <a:pt x="0" y="1255"/>
                                  </a:lnTo>
                                  <a:lnTo>
                                    <a:pt x="14" y="1317"/>
                                  </a:lnTo>
                                  <a:lnTo>
                                    <a:pt x="55" y="1378"/>
                                  </a:lnTo>
                                  <a:lnTo>
                                    <a:pt x="141" y="1414"/>
                                  </a:lnTo>
                                  <a:lnTo>
                                    <a:pt x="3293" y="1415"/>
                                  </a:lnTo>
                                  <a:lnTo>
                                    <a:pt x="3297" y="1415"/>
                                  </a:lnTo>
                                  <a:lnTo>
                                    <a:pt x="3359" y="1401"/>
                                  </a:lnTo>
                                  <a:lnTo>
                                    <a:pt x="3420" y="1360"/>
                                  </a:lnTo>
                                  <a:lnTo>
                                    <a:pt x="3456" y="1274"/>
                                  </a:lnTo>
                                  <a:lnTo>
                                    <a:pt x="3457" y="164"/>
                                  </a:lnTo>
                                  <a:lnTo>
                                    <a:pt x="3457" y="160"/>
                                  </a:lnTo>
                                  <a:lnTo>
                                    <a:pt x="3443" y="98"/>
                                  </a:lnTo>
                                  <a:lnTo>
                                    <a:pt x="3402" y="37"/>
                                  </a:lnTo>
                                  <a:lnTo>
                                    <a:pt x="3316" y="2"/>
                                  </a:lnTo>
                                  <a:lnTo>
                                    <a:pt x="164"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grpSp>
                        <wpg:cNvPr id="210" name="Group 210"/>
                        <wpg:cNvGrpSpPr>
                          <a:grpSpLocks/>
                        </wpg:cNvGrpSpPr>
                        <wpg:grpSpPr bwMode="auto">
                          <a:xfrm>
                            <a:off x="4018672" y="1979002"/>
                            <a:ext cx="2158060" cy="861014"/>
                            <a:chOff x="4018672" y="1979002"/>
                            <a:chExt cx="3399" cy="1356"/>
                          </a:xfrm>
                        </wpg:grpSpPr>
                        <wps:wsp>
                          <wps:cNvPr id="211" name="Freeform 211"/>
                          <wps:cNvSpPr>
                            <a:spLocks/>
                          </wps:cNvSpPr>
                          <wps:spPr bwMode="auto">
                            <a:xfrm>
                              <a:off x="4018672" y="1979002"/>
                              <a:ext cx="3399" cy="1356"/>
                            </a:xfrm>
                            <a:custGeom>
                              <a:avLst/>
                              <a:gdLst/>
                              <a:ahLst/>
                              <a:cxnLst>
                                <a:cxn ang="0">
                                  <a:pos x="135" y="0"/>
                                </a:cxn>
                                <a:cxn ang="0">
                                  <a:pos x="61" y="21"/>
                                </a:cxn>
                                <a:cxn ang="0">
                                  <a:pos x="9" y="81"/>
                                </a:cxn>
                                <a:cxn ang="0">
                                  <a:pos x="0" y="1222"/>
                                </a:cxn>
                                <a:cxn ang="0">
                                  <a:pos x="0" y="1227"/>
                                </a:cxn>
                                <a:cxn ang="0">
                                  <a:pos x="20" y="1296"/>
                                </a:cxn>
                                <a:cxn ang="0">
                                  <a:pos x="81" y="1348"/>
                                </a:cxn>
                                <a:cxn ang="0">
                                  <a:pos x="3264" y="1357"/>
                                </a:cxn>
                                <a:cxn ang="0">
                                  <a:pos x="3269" y="1356"/>
                                </a:cxn>
                                <a:cxn ang="0">
                                  <a:pos x="3338" y="1336"/>
                                </a:cxn>
                                <a:cxn ang="0">
                                  <a:pos x="3390" y="1276"/>
                                </a:cxn>
                                <a:cxn ang="0">
                                  <a:pos x="3399" y="135"/>
                                </a:cxn>
                                <a:cxn ang="0">
                                  <a:pos x="3399" y="130"/>
                                </a:cxn>
                                <a:cxn ang="0">
                                  <a:pos x="3379" y="61"/>
                                </a:cxn>
                                <a:cxn ang="0">
                                  <a:pos x="3318" y="9"/>
                                </a:cxn>
                                <a:cxn ang="0">
                                  <a:pos x="135" y="0"/>
                                </a:cxn>
                              </a:cxnLst>
                              <a:rect l="0" t="0" r="r" b="b"/>
                              <a:pathLst>
                                <a:path w="3399" h="1356">
                                  <a:moveTo>
                                    <a:pt x="135" y="0"/>
                                  </a:moveTo>
                                  <a:lnTo>
                                    <a:pt x="61" y="21"/>
                                  </a:lnTo>
                                  <a:lnTo>
                                    <a:pt x="9" y="81"/>
                                  </a:lnTo>
                                  <a:lnTo>
                                    <a:pt x="0" y="1222"/>
                                  </a:lnTo>
                                  <a:lnTo>
                                    <a:pt x="0" y="1227"/>
                                  </a:lnTo>
                                  <a:lnTo>
                                    <a:pt x="20" y="1296"/>
                                  </a:lnTo>
                                  <a:lnTo>
                                    <a:pt x="81" y="1348"/>
                                  </a:lnTo>
                                  <a:lnTo>
                                    <a:pt x="3264" y="1357"/>
                                  </a:lnTo>
                                  <a:lnTo>
                                    <a:pt x="3269" y="1356"/>
                                  </a:lnTo>
                                  <a:lnTo>
                                    <a:pt x="3338" y="1336"/>
                                  </a:lnTo>
                                  <a:lnTo>
                                    <a:pt x="3390" y="1276"/>
                                  </a:lnTo>
                                  <a:lnTo>
                                    <a:pt x="3399" y="135"/>
                                  </a:lnTo>
                                  <a:lnTo>
                                    <a:pt x="3399" y="130"/>
                                  </a:lnTo>
                                  <a:lnTo>
                                    <a:pt x="3379" y="61"/>
                                  </a:lnTo>
                                  <a:lnTo>
                                    <a:pt x="3318" y="9"/>
                                  </a:lnTo>
                                  <a:lnTo>
                                    <a:pt x="135" y="0"/>
                                  </a:lnTo>
                                  <a:close/>
                                </a:path>
                              </a:pathLst>
                            </a:custGeom>
                            <a:noFill/>
                            <a:ln w="9208">
                              <a:solidFill>
                                <a:srgbClr val="231F20"/>
                              </a:solidFill>
                              <a:round/>
                              <a:headEnd/>
                              <a:tailEnd/>
                            </a:ln>
                          </wps:spPr>
                          <wps:bodyPr vert="horz" wrap="square" lIns="91440" tIns="45720" rIns="91440" bIns="45720" numCol="1" anchor="t" anchorCtr="0" compatLnSpc="1">
                            <a:prstTxWarp prst="textNoShape">
                              <a:avLst/>
                            </a:prstTxWarp>
                          </wps:bodyPr>
                        </wps:wsp>
                      </wpg:grpSp>
                    </wpg:wgp>
                  </a:graphicData>
                </a:graphic>
              </wp:inline>
            </w:drawing>
          </mc:Choice>
          <mc:Fallback>
            <w:pict>
              <v:group w14:anchorId="35C656EB" id="Group 137" o:spid="_x0000_s1026" style="width:353.25pt;height:467.6pt;mso-position-horizontal-relative:char;mso-position-vertical-relative:line" coordorigin="20517,4766" coordsize="44862,59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 o:spid="_x0000_s1027" type="#_x0000_t75" style="position:absolute;left:20517;top:4766;width:44862;height:59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">
                  <v:imagedata r:id="rId21" o:title=""/>
                </v:shape>
                <v:group id="Group 193" o:spid="_x0000_s1028" style="position:absolute;left:24028;top:9154;width:37815;height:8527" coordorigin="24028,9154" coordsize="5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Freeform 228" o:spid="_x0000_s1029" style="position:absolute;left:24028;top:9154;width:59;height:13;visibility:visible;mso-wrap-style:square;v-text-anchor:top" coordsize="5956,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" path="m149,l79,1,12,27,,92,,1232r1,31l27,1331r65,11l126,1343r5719,-1l5920,1335r34,-57l5956,1216r,-1105l5948,36,5891,2,5829,,149,e" stroked="f">
                    <v:path arrowok="t" o:connecttype="custom" o:connectlocs="149,0;79,1;12,27;0,92;0,1232;1,1263;27,1331;92,1342;126,1343;5845,1342;5920,1335;5954,1278;5956,1216;5956,111;5948,36;5891,2;5829,0;149,0" o:connectangles="0,0,0,0,0,0,0,0,0,0,0,0,0,0,0,0,0,0"/>
                  </v:shape>
                </v:group>
                <v:group id="Group 194" o:spid="_x0000_s1030" style="position:absolute;left:23933;top:9059;width:38005;height:8711" coordorigin="23933,9059" coordsize="5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Freeform 227" o:spid="_x0000_s1031" style="position:absolute;left:23933;top:9059;width:59;height:13;visibility:visible;mso-wrap-style:square;v-text-anchor:top" coordsize="5986,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" path="m164,l98,14,37,55,1,141,,1208r,4l14,1274r41,61l140,1371r5682,1l5826,1372r62,-14l5949,1317r35,-85l5986,164r,-4l5972,98,5931,37,5845,1,164,xe" filled="f" strokecolor="#231f20" strokeweight=".25578mm">
                    <v:path arrowok="t" o:connecttype="custom" o:connectlocs="164,0;98,14;37,55;1,141;0,1208;0,1212;14,1274;55,1335;140,1371;5822,1372;5826,1372;5888,1358;5949,1317;5984,1232;5986,164;5986,160;5972,98;5931,37;5845,1;164,0" o:connectangles="0,0,0,0,0,0,0,0,0,0,0,0,0,0,0,0,0,0,0,0"/>
                  </v:shape>
                </v:group>
                <v:group id="Group 195" o:spid="_x0000_s1032" style="position:absolute;left:24117;top:9243;width:37637;height:8343" coordorigin="24117,9243" coordsize="5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226" o:spid="_x0000_s1033" style="position:absolute;left:24117;top:9243;width:59;height:13;visibility:visible;mso-wrap-style:square;v-text-anchor:top" coordsize="5928,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" path="m135,l61,21,9,81,,1179r,6l20,1254r60,51l5793,1314r5,l5867,1294r52,-60l5928,135r-1,-5l5907,61,5847,9,135,xe" filled="f" strokecolor="#231f20" strokeweight=".25578mm">
                    <v:path arrowok="t" o:connecttype="custom" o:connectlocs="135,0;61,21;9,81;0,1179;0,1185;20,1254;80,1305;5793,1314;5798,1314;5867,1294;5919,1234;5928,135;5927,130;5907,61;5847,9;135,0" o:connectangles="0,0,0,0,0,0,0,0,0,0,0,0,0,0,0,0"/>
                  </v:shape>
                </v:group>
                <v:group id="Group 196" o:spid="_x0000_s1034" style="position:absolute;left:24040;top:55036;width:37816;height:7677" coordorigin="24040,55036" coordsize="5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Freeform 225" o:spid="_x0000_s1035" style="position:absolute;left:24040;top:55036;width:60;height:13;visibility:visible;mso-wrap-style:square;v-text-anchor:top" coordsize="5956,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" path="m149,l79,1,12,27,,93,,1098r1,31l27,1197r65,11l127,1209r5719,l5921,1201r33,-57l5956,1082r,-971l5948,36,5891,2,5830,,149,e" stroked="f">
                    <v:path arrowok="t" o:connecttype="custom" o:connectlocs="149,0;79,1;12,27;0,93;0,1098;1,1129;27,1197;92,1208;127,1209;5846,1209;5921,1201;5954,1144;5956,1082;5956,111;5948,36;5891,2;5830,0;149,0" o:connectangles="0,0,0,0,0,0,0,0,0,0,0,0,0,0,0,0,0,0"/>
                  </v:shape>
                </v:group>
                <v:group id="Group 197" o:spid="_x0000_s1036" style="position:absolute;left:23945;top:54948;width:38006;height:7860" coordorigin="23945,54948" coordsize="5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reeform 224" o:spid="_x0000_s1037" style="position:absolute;left:23945;top:54948;width:60;height:12;visibility:visible;mso-wrap-style:square;v-text-anchor:top" coordsize="5986,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" path="m164,l98,13,37,54,1,140,,1073r,4l14,1139r41,61l141,1236r5681,1l5826,1237r62,-13l5949,1183r36,-86l5986,163r,-3l5972,98,5931,37,5846,1,164,xe" filled="f" strokecolor="#231f20" strokeweight=".25578mm">
                    <v:path arrowok="t" o:connecttype="custom" o:connectlocs="164,0;98,13;37,54;1,140;0,1073;0,1077;14,1139;55,1200;141,1236;5822,1237;5826,1237;5888,1224;5949,1183;5985,1097;5986,163;5986,160;5972,98;5931,37;5846,1;164,0" o:connectangles="0,0,0,0,0,0,0,0,0,0,0,0,0,0,0,0,0,0,0,0"/>
                  </v:shape>
                </v:group>
                <v:group id="Group 198" o:spid="_x0000_s1038" style="position:absolute;left:24129;top:55132;width:37638;height:7492" coordorigin="24129,55132" coordsize="5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Freeform 223" o:spid="_x0000_s1039" style="position:absolute;left:24129;top:55132;width:60;height:12;visibility:visible;mso-wrap-style:square;v-text-anchor:top" coordsize="5928,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" path="m135,l61,20,9,80,,1044r1,6l21,1119r60,51l5793,1179r6,l5867,1159r52,-60l5928,134r,-5l5908,60,5847,9,135,xe" filled="f" strokecolor="#231f20" strokeweight=".25578mm">
                    <v:path arrowok="t" o:connecttype="custom" o:connectlocs="135,0;61,20;9,80;0,1044;1,1050;21,1119;81,1170;5793,1179;5799,1179;5867,1159;5919,1099;5928,134;5928,129;5908,60;5847,9;135,0" o:connectangles="0,0,0,0,0,0,0,0,0,0,0,0,0,0,0,0"/>
                  </v:shape>
                </v:group>
                <v:group id="Group 199" o:spid="_x0000_s1040" style="position:absolute;left:34205;top:46617;width:17492;height:6400" coordorigin="34205,46617" coordsize="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Freeform 222" o:spid="_x0000_s1041" style="position:absolute;left:34205;top:46617;width:28;height:10;visibility:visible;mso-wrap-style:square;v-text-anchor:top" coordsize="2755,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" path="m149,l79,1,11,27,,92,,897r,31l27,996r65,11l126,1008r2518,l2719,1000r34,-57l2755,881r,-771l2747,35,2690,2,2628,,149,e" stroked="f">
                    <v:path arrowok="t" o:connecttype="custom" o:connectlocs="149,0;79,1;11,27;0,92;0,897;0,928;27,996;92,1007;126,1008;2644,1008;2719,1000;2753,943;2755,881;2755,110;2747,35;2690,2;2628,0;149,0" o:connectangles="0,0,0,0,0,0,0,0,0,0,0,0,0,0,0,0,0,0"/>
                  </v:shape>
                </v:group>
                <v:group id="Group 200" o:spid="_x0000_s1042" style="position:absolute;left:34110;top:46522;width:17676;height:6584" coordorigin="34110,46522" coordsize="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Freeform 221" o:spid="_x0000_s1043" style="position:absolute;left:34110;top:46522;width:28;height:10;visibility:visible;mso-wrap-style:square;v-text-anchor:top" coordsize="2784,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" path="m164,l98,14,37,55,1,140,,874r,3l14,939r41,61l140,1036r2480,1l2624,1037r62,-13l2747,983r36,-86l2784,164r,-4l2771,98,2730,37,2644,1,164,xe" filled="f" strokecolor="#231f20" strokeweight=".25578mm">
                    <v:path arrowok="t" o:connecttype="custom" o:connectlocs="164,0;98,14;37,55;1,140;0,874;0,877;14,939;55,1000;140,1036;2620,1037;2624,1037;2686,1024;2747,983;2783,897;2784,164;2784,160;2771,98;2730,37;2644,1;164,0" o:connectangles="0,0,0,0,0,0,0,0,0,0,0,0,0,0,0,0,0,0,0,0"/>
                  </v:shape>
                </v:group>
                <v:group id="Group 201" o:spid="_x0000_s1044" style="position:absolute;left:34294;top:46706;width:17308;height:6216" coordorigin="34294,4670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Freeform 220" o:spid="_x0000_s1045" style="position:absolute;left:34294;top:46706;width:28;height:10;visibility:visible;mso-wrap-style:square;v-text-anchor:top" coordsize="2726,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" path="m135,l60,20,9,80,,845r,5l20,919r60,51l2591,979r6,l2666,959r51,-60l2726,135r,-6l2706,61,2646,9,135,xe" filled="f" strokecolor="#231f20" strokeweight=".25578mm">
                    <v:path arrowok="t" o:connecttype="custom" o:connectlocs="135,0;60,20;9,80;0,845;0,850;20,919;80,970;2591,979;2597,979;2666,959;2717,899;2726,135;2726,129;2706,61;2646,9;135,0" o:connectangles="0,0,0,0,0,0,0,0,0,0,0,0,0,0,0,0"/>
                  </v:shape>
                </v:group>
                <v:group id="Group 202" o:spid="_x0000_s1046" style="position:absolute;left:24040;top:30514;width:37816;height:14077" coordorigin="24040,30514" coordsize="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Freeform 219" o:spid="_x0000_s1047" style="position:absolute;left:24040;top:30514;width:60;height:22;visibility:visible;mso-wrap-style:square;v-text-anchor:top" coordsize="5956,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" path="m149,l79,1,12,28,,93,,2106r1,32l27,2205r65,12l127,2217r5719,l5921,2209r33,-57l5956,2091r,-1980l5948,36,5891,3,5830,,149,e" stroked="f">
                    <v:path arrowok="t" o:connecttype="custom" o:connectlocs="149,0;79,1;12,28;0,93;0,2106;1,2138;27,2205;92,2217;127,2217;5846,2217;5921,2209;5954,2152;5956,2091;5956,111;5948,36;5891,3;5830,0;149,0" o:connectangles="0,0,0,0,0,0,0,0,0,0,0,0,0,0,0,0,0,0"/>
                  </v:shape>
                </v:group>
                <v:group id="Group 203" o:spid="_x0000_s1048" style="position:absolute;left:23945;top:30425;width:38006;height:14262" coordorigin="23945,30425" coordsize="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Freeform 218" o:spid="_x0000_s1049" style="position:absolute;left:23945;top:30425;width:60;height:23;visibility:visible;mso-wrap-style:square;v-text-anchor:top" coordsize="5986,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" path="m164,l98,14,37,55,1,140,,2082r,4l14,2148r41,61l141,2245r5681,1l5826,2246r62,-14l5949,2191r36,-85l5986,164r,-4l5972,98,5931,37,5846,1,164,xe" filled="f" strokecolor="#231f20" strokeweight=".25578mm">
                    <v:path arrowok="t" o:connecttype="custom" o:connectlocs="164,0;98,14;37,55;1,140;0,2082;0,2086;14,2148;55,2209;141,2245;5822,2246;5826,2246;5888,2232;5949,2191;5985,2106;5986,164;5986,160;5972,98;5931,37;5846,1;164,0" o:connectangles="0,0,0,0,0,0,0,0,0,0,0,0,0,0,0,0,0,0,0,0"/>
                  </v:shape>
                </v:group>
                <v:group id="Group 204" o:spid="_x0000_s1050" style="position:absolute;left:24129;top:30609;width:37638;height:13893" coordorigin="24129,30609" coordsize="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217" o:spid="_x0000_s1051" style="position:absolute;left:24129;top:30609;width:60;height:22;visibility:visible;mso-wrap-style:square;v-text-anchor:top" coordsize="5928,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" path="m135,l61,20,9,80,,2053r1,5l21,2127r60,52l5793,2188r6,l5867,2168r52,-61l5928,135r,-6l5908,61,5847,9,135,xe" filled="f" strokecolor="#231f20" strokeweight=".25578mm">
                    <v:path arrowok="t" o:connecttype="custom" o:connectlocs="135,0;61,20;9,80;0,2053;1,2058;21,2127;81,2179;5793,2188;5799,2188;5867,2168;5919,2107;5928,135;5928,129;5908,61;5847,9;135,0" o:connectangles="0,0,0,0,0,0,0,0,0,0,0,0,0,0,0,0"/>
                  </v:shape>
                </v:group>
                <v:group id="Group 205" o:spid="_x0000_s1052" style="position:absolute;left:24040;top:19701;width:14870;height:8794" coordorigin="24040,19701" coordsize="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Freeform 216" o:spid="_x0000_s1053" style="position:absolute;left:24040;top:19701;width:24;height:13;visibility:visible;mso-wrap-style:square;v-text-anchor:top" coordsize="2342,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" path="m149,l79,1,12,27,,92,,1274r1,32l27,1373r65,12l127,1385r2104,l2306,1377r33,-57l2341,1258r,-1147l2333,36,2277,2,2215,,149,e" stroked="f">
                    <v:path arrowok="t" o:connecttype="custom" o:connectlocs="149,0;79,1;12,27;0,92;0,1274;1,1306;27,1373;92,1385;127,1385;2231,1385;2306,1377;2339,1320;2341,1258;2341,111;2333,36;2277,2;2215,0;149,0" o:connectangles="0,0,0,0,0,0,0,0,0,0,0,0,0,0,0,0,0,0"/>
                  </v:shape>
                </v:group>
                <v:group id="Group 206" o:spid="_x0000_s1054" style="position:absolute;left:23945;top:19605;width:15054;height:8979" coordorigin="23945,19605"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Freeform 215" o:spid="_x0000_s1055" style="position:absolute;left:23945;top:19605;width:24;height:15;visibility:visible;mso-wrap-style:square;v-text-anchor:top" coordsize="2371,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" path="m164,l98,14,37,55,1,141,,1251r,4l14,1317r41,61l141,1414r2066,1l2211,1415r62,-14l2334,1360r36,-86l2371,164r,-4l2357,98,2316,37,2231,2,164,xe" filled="f" strokecolor="#231f20" strokeweight=".25578mm">
                    <v:path arrowok="t" o:connecttype="custom" o:connectlocs="164,0;98,14;37,55;1,141;0,1251;0,1255;14,1317;55,1378;141,1414;2207,1415;2211,1415;2273,1401;2334,1360;2370,1274;2371,164;2371,160;2357,98;2316,37;2231,2;164,0" o:connectangles="0,0,0,0,0,0,0,0,0,0,0,0,0,0,0,0,0,0,0,0"/>
                  </v:shape>
                </v:group>
                <v:group id="Group 207" o:spid="_x0000_s1056" style="position:absolute;left:24129;top:19790;width:14686;height:8610" coordorigin="24129,19790" coordsize="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reeform 214" o:spid="_x0000_s1057" style="position:absolute;left:24129;top:19790;width:23;height:13;visibility:visible;mso-wrap-style:square;v-text-anchor:top" coordsize="231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" path="m135,l61,21,9,81,,1222r1,5l21,1296r60,52l2178,1357r6,-1l2252,1336r52,-60l2313,135r,-5l2293,61,2233,9,135,xe" filled="f" strokecolor="#231f20" strokeweight=".25578mm">
                    <v:path arrowok="t" o:connecttype="custom" o:connectlocs="135,0;61,21;9,81;0,1222;1,1227;21,1296;81,1348;2178,1357;2184,1356;2252,1336;2304,1276;2313,135;2313,130;2293,61;2233,9;135,0" o:connectangles="0,0,0,0,0,0,0,0,0,0,0,0,0,0,0,0"/>
                  </v:shape>
                </v:group>
                <v:group id="Group 208" o:spid="_x0000_s1058" style="position:absolute;left:40097;top:19701;width:21765;height:8794" coordorigin="40097,19701" coordsize="3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Freeform 213" o:spid="_x0000_s1059" style="position:absolute;left:40097;top:19701;width:35;height:13;visibility:visible;mso-wrap-style:square;v-text-anchor:top" coordsize="3428,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" path="m149,l79,1,12,27,,92,,1274r1,32l27,1373r65,12l126,1385r3191,l3392,1377r33,-57l3427,1258r,-1147l3419,36,3362,2,3301,,149,e" stroked="f">
                    <v:path arrowok="t" o:connecttype="custom" o:connectlocs="149,0;79,1;12,27;0,92;0,1274;1,1306;27,1373;92,1385;126,1385;3317,1385;3392,1377;3425,1320;3427,1258;3427,111;3419,36;3362,2;3301,0;149,0" o:connectangles="0,0,0,0,0,0,0,0,0,0,0,0,0,0,0,0,0,0"/>
                  </v:shape>
                </v:group>
                <v:group id="Group 209" o:spid="_x0000_s1060" style="position:absolute;left:40002;top:19605;width:21949;height:8979" coordorigin="40002,19605" coordsize="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Freeform 212" o:spid="_x0000_s1061" style="position:absolute;left:40002;top:19605;width:35;height:15;visibility:visible;mso-wrap-style:square;v-text-anchor:top" coordsize="3457,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" path="m164,l98,14,37,55,1,141,,1251r,4l14,1317r41,61l141,1414r3152,1l3297,1415r62,-14l3420,1360r36,-86l3457,164r,-4l3443,98,3402,37,3316,2,164,xe" filled="f" strokecolor="#231f20" strokeweight=".25578mm">
                    <v:path arrowok="t" o:connecttype="custom" o:connectlocs="164,0;98,14;37,55;1,141;0,1251;0,1255;14,1317;55,1378;141,1414;3293,1415;3297,1415;3359,1401;3420,1360;3456,1274;3457,164;3457,160;3443,98;3402,37;3316,2;164,0" o:connectangles="0,0,0,0,0,0,0,0,0,0,0,0,0,0,0,0,0,0,0,0"/>
                  </v:shape>
                </v:group>
                <v:group id="Group 210" o:spid="_x0000_s1062" style="position:absolute;left:40186;top:19790;width:21581;height:8610" coordorigin="40186,19790" coordsize="3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211" o:spid="_x0000_s1063" style="position:absolute;left:40186;top:19790;width:34;height:13;visibility:visible;mso-wrap-style:square;v-text-anchor:top" coordsize="3399,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" path="m135,l61,21,9,81,,1222r,5l20,1296r61,52l3264,1357r5,-1l3338,1336r52,-60l3399,135r,-5l3379,61,3318,9,135,xe" filled="f" strokecolor="#231f20" strokeweight=".25578mm">
                    <v:path arrowok="t" o:connecttype="custom" o:connectlocs="135,0;61,21;9,81;0,1222;0,1227;20,1296;81,1348;3264,1357;3269,1356;3338,1336;3390,1276;3399,135;3399,130;3379,61;3318,9;135,0" o:connectangles="0,0,0,0,0,0,0,0,0,0,0,0,0,0,0,0"/>
                  </v:shape>
                </v:group>
                <w10:anchorlock/>
              </v:group>
            </w:pict>
          </mc:Fallback>
        </mc:AlternateContent>
      </w:r>
    </w:p>
    <w:p w:rsidR="00671786" w:rsidRPr="000F425E" w:rsidRDefault="00AF6A05" w:rsidP="007C27A3">
      <w:pPr>
        <w:ind w:firstLine="720"/>
      </w:pPr>
      <w:r w:rsidRPr="000F425E">
        <w:t xml:space="preserve">Figure 1: Division 1 - Rules for all </w:t>
      </w:r>
      <w:r w:rsidR="00AB5701" w:rsidRPr="000F425E">
        <w:t>procurement</w:t>
      </w:r>
      <w:r w:rsidRPr="000F425E">
        <w:t>s</w:t>
      </w:r>
      <w:r w:rsidR="00671786" w:rsidRPr="000F425E">
        <w:br w:type="page"/>
      </w:r>
    </w:p>
    <w:p w:rsidR="00671786" w:rsidRPr="000F425E" w:rsidRDefault="00671786">
      <w:pPr>
        <w:spacing w:after="0"/>
      </w:pPr>
    </w:p>
    <w:p w:rsidR="00671786" w:rsidRDefault="00671786">
      <w:pPr>
        <w:spacing w:after="0"/>
      </w:pPr>
    </w:p>
    <w:p w:rsidR="00362A45" w:rsidRDefault="00362A45">
      <w:pPr>
        <w:spacing w:after="0"/>
      </w:pPr>
    </w:p>
    <w:p w:rsidR="00362A45" w:rsidRDefault="00362A45">
      <w:pPr>
        <w:spacing w:after="0"/>
      </w:pPr>
    </w:p>
    <w:p w:rsidR="00362A45" w:rsidRDefault="00362A45">
      <w:pPr>
        <w:spacing w:after="0"/>
      </w:pPr>
    </w:p>
    <w:p w:rsidR="00362A45" w:rsidRDefault="00362A45">
      <w:pPr>
        <w:spacing w:after="0"/>
      </w:pPr>
    </w:p>
    <w:p w:rsidR="00362A45" w:rsidRDefault="00362A45">
      <w:pPr>
        <w:spacing w:after="0"/>
      </w:pPr>
    </w:p>
    <w:p w:rsidR="00362A45" w:rsidRDefault="00362A45">
      <w:pPr>
        <w:spacing w:after="0"/>
      </w:pPr>
    </w:p>
    <w:p w:rsidR="00362A45" w:rsidRPr="000F425E" w:rsidRDefault="00362A45">
      <w:pPr>
        <w:spacing w:after="0"/>
      </w:pPr>
    </w:p>
    <w:p w:rsidR="00671786" w:rsidRPr="000F425E" w:rsidRDefault="00671786">
      <w:pPr>
        <w:spacing w:after="0"/>
      </w:pPr>
    </w:p>
    <w:p w:rsidR="00671786" w:rsidRDefault="00671786">
      <w:pPr>
        <w:spacing w:after="0"/>
      </w:pPr>
    </w:p>
    <w:p w:rsidR="00477E58" w:rsidRDefault="00477E58">
      <w:pPr>
        <w:spacing w:after="0"/>
      </w:pPr>
    </w:p>
    <w:p w:rsidR="00477E58" w:rsidRPr="000F425E" w:rsidRDefault="00477E58">
      <w:pPr>
        <w:spacing w:after="0"/>
      </w:pPr>
    </w:p>
    <w:p w:rsidR="00671786" w:rsidRPr="000F425E" w:rsidRDefault="00671786">
      <w:pPr>
        <w:spacing w:after="0"/>
      </w:pPr>
    </w:p>
    <w:p w:rsidR="00121B91" w:rsidRPr="000F425E" w:rsidRDefault="00121B91">
      <w:pPr>
        <w:spacing w:after="0"/>
      </w:pPr>
    </w:p>
    <w:p w:rsidR="00A12092" w:rsidRPr="000F425E" w:rsidRDefault="009D28BF">
      <w:pPr>
        <w:spacing w:after="0"/>
      </w:pPr>
      <w:r>
        <w:rPr>
          <w:noProof/>
          <w:lang w:eastAsia="en-AU"/>
        </w:rPr>
        <mc:AlternateContent>
          <mc:Choice Requires="wps">
            <w:drawing>
              <wp:anchor distT="0" distB="0" distL="114300" distR="114300" simplePos="0" relativeHeight="251953664" behindDoc="0" locked="0" layoutInCell="1" allowOverlap="1" wp14:anchorId="40F22D2E" wp14:editId="25BC0592">
                <wp:simplePos x="0" y="0"/>
                <wp:positionH relativeFrom="column">
                  <wp:posOffset>960120</wp:posOffset>
                </wp:positionH>
                <wp:positionV relativeFrom="paragraph">
                  <wp:posOffset>58420</wp:posOffset>
                </wp:positionV>
                <wp:extent cx="3815715" cy="577215"/>
                <wp:effectExtent l="0" t="1270" r="0" b="2540"/>
                <wp:wrapNone/>
                <wp:docPr id="692"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5715" cy="57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322B9E" w:rsidRDefault="00B1389D" w:rsidP="0086409C">
                            <w:pPr>
                              <w:jc w:val="center"/>
                              <w:rPr>
                                <w:sz w:val="26"/>
                                <w:szCs w:val="26"/>
                              </w:rPr>
                            </w:pPr>
                            <w:r w:rsidRPr="00322B9E">
                              <w:rPr>
                                <w:b/>
                                <w:sz w:val="26"/>
                                <w:szCs w:val="26"/>
                              </w:rPr>
                              <w:t>DIVISION 2:</w:t>
                            </w:r>
                            <w:r w:rsidRPr="00322B9E">
                              <w:rPr>
                                <w:sz w:val="26"/>
                                <w:szCs w:val="26"/>
                              </w:rPr>
                              <w:t xml:space="preserve"> Additional rules for procurements at or above the relevant procurement threshold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F22D2E" id="Text Box 624" o:spid="_x0000_s1084" type="#_x0000_t202" style="position:absolute;margin-left:75.6pt;margin-top:4.6pt;width:300.45pt;height:45.4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Ofb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" filled="f" stroked="f">
                <v:textbox>
                  <w:txbxContent>
                    <w:p w:rsidR="00B1389D" w:rsidRPr="00322B9E" w:rsidRDefault="00B1389D" w:rsidP="0086409C">
                      <w:pPr>
                        <w:jc w:val="center"/>
                        <w:rPr>
                          <w:sz w:val="26"/>
                          <w:szCs w:val="26"/>
                        </w:rPr>
                      </w:pPr>
                      <w:r w:rsidRPr="00322B9E">
                        <w:rPr>
                          <w:b/>
                          <w:sz w:val="26"/>
                          <w:szCs w:val="26"/>
                        </w:rPr>
                        <w:t>DIVISION 2:</w:t>
                      </w:r>
                      <w:r w:rsidRPr="00322B9E">
                        <w:rPr>
                          <w:sz w:val="26"/>
                          <w:szCs w:val="26"/>
                        </w:rPr>
                        <w:t xml:space="preserve"> Additional rules for procurements at or above the relevant procurement threshold</w:t>
                      </w:r>
                    </w:p>
                  </w:txbxContent>
                </v:textbox>
              </v:shape>
            </w:pict>
          </mc:Fallback>
        </mc:AlternateContent>
      </w:r>
      <w:r>
        <w:rPr>
          <w:noProof/>
          <w:lang w:eastAsia="en-AU"/>
        </w:rPr>
        <w:drawing>
          <wp:anchor distT="0" distB="0" distL="114300" distR="114300" simplePos="0" relativeHeight="251932160" behindDoc="1" locked="0" layoutInCell="1" allowOverlap="1" wp14:anchorId="392E6CEF" wp14:editId="4515DDD2">
            <wp:simplePos x="0" y="0"/>
            <wp:positionH relativeFrom="column">
              <wp:posOffset>619760</wp:posOffset>
            </wp:positionH>
            <wp:positionV relativeFrom="paragraph">
              <wp:posOffset>5080</wp:posOffset>
            </wp:positionV>
            <wp:extent cx="4486910" cy="5939155"/>
            <wp:effectExtent l="0" t="0" r="0" b="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6910" cy="5939155"/>
                    </a:xfrm>
                    <a:prstGeom prst="rect">
                      <a:avLst/>
                    </a:prstGeom>
                    <a:noFill/>
                  </pic:spPr>
                </pic:pic>
              </a:graphicData>
            </a:graphic>
            <wp14:sizeRelH relativeFrom="page">
              <wp14:pctWidth>0</wp14:pctWidth>
            </wp14:sizeRelH>
            <wp14:sizeRelV relativeFrom="page">
              <wp14:pctHeight>0</wp14:pctHeight>
            </wp14:sizeRelV>
          </wp:anchor>
        </w:drawing>
      </w:r>
    </w:p>
    <w:p w:rsidR="00A12092" w:rsidRPr="000F425E" w:rsidRDefault="00A12092">
      <w:pPr>
        <w:spacing w:after="0"/>
      </w:pPr>
    </w:p>
    <w:p w:rsidR="00A12092" w:rsidRPr="000F425E" w:rsidRDefault="00A12092">
      <w:pPr>
        <w:spacing w:after="0"/>
      </w:pPr>
    </w:p>
    <w:p w:rsidR="00A12092" w:rsidRPr="000F425E" w:rsidRDefault="00D13A55">
      <w:pPr>
        <w:spacing w:after="0"/>
      </w:pPr>
      <w:r>
        <w:rPr>
          <w:noProof/>
          <w:lang w:eastAsia="en-AU"/>
        </w:rPr>
        <mc:AlternateContent>
          <mc:Choice Requires="wpg">
            <w:drawing>
              <wp:anchor distT="0" distB="0" distL="114300" distR="114300" simplePos="0" relativeHeight="251933184" behindDoc="1" locked="0" layoutInCell="1" allowOverlap="1" wp14:anchorId="72EBA8B0" wp14:editId="55B35B40">
                <wp:simplePos x="0" y="0"/>
                <wp:positionH relativeFrom="column">
                  <wp:posOffset>960120</wp:posOffset>
                </wp:positionH>
                <wp:positionV relativeFrom="paragraph">
                  <wp:posOffset>136373</wp:posOffset>
                </wp:positionV>
                <wp:extent cx="3806190" cy="5173980"/>
                <wp:effectExtent l="0" t="0" r="3810" b="7620"/>
                <wp:wrapNone/>
                <wp:docPr id="686"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6190" cy="5173980"/>
                          <a:chOff x="1838" y="-8440"/>
                          <a:chExt cx="5994" cy="8148"/>
                        </a:xfrm>
                      </wpg:grpSpPr>
                      <wps:wsp>
                        <wps:cNvPr id="687" name="Freeform 404"/>
                        <wps:cNvSpPr>
                          <a:spLocks/>
                        </wps:cNvSpPr>
                        <wps:spPr bwMode="auto">
                          <a:xfrm>
                            <a:off x="1838" y="-8440"/>
                            <a:ext cx="5994" cy="8148"/>
                          </a:xfrm>
                          <a:custGeom>
                            <a:avLst/>
                            <a:gdLst>
                              <a:gd name="T0" fmla="+- 0 1987 1838"/>
                              <a:gd name="T1" fmla="*/ T0 w 5994"/>
                              <a:gd name="T2" fmla="+- 0 -8440 -8440"/>
                              <a:gd name="T3" fmla="*/ -8440 h 8148"/>
                              <a:gd name="T4" fmla="+- 0 1918 1838"/>
                              <a:gd name="T5" fmla="*/ T4 w 5994"/>
                              <a:gd name="T6" fmla="+- 0 -8439 -8440"/>
                              <a:gd name="T7" fmla="*/ -8439 h 8148"/>
                              <a:gd name="T8" fmla="+- 0 1850 1838"/>
                              <a:gd name="T9" fmla="*/ T8 w 5994"/>
                              <a:gd name="T10" fmla="+- 0 -8412 -8440"/>
                              <a:gd name="T11" fmla="*/ -8412 h 8148"/>
                              <a:gd name="T12" fmla="+- 0 1839 1838"/>
                              <a:gd name="T13" fmla="*/ T12 w 5994"/>
                              <a:gd name="T14" fmla="+- 0 -8347 -8440"/>
                              <a:gd name="T15" fmla="*/ -8347 h 8148"/>
                              <a:gd name="T16" fmla="+- 0 1838 1838"/>
                              <a:gd name="T17" fmla="*/ T16 w 5994"/>
                              <a:gd name="T18" fmla="+- 0 -403 -8440"/>
                              <a:gd name="T19" fmla="*/ -403 h 8148"/>
                              <a:gd name="T20" fmla="+- 0 1839 1838"/>
                              <a:gd name="T21" fmla="*/ T20 w 5994"/>
                              <a:gd name="T22" fmla="+- 0 -371 -8440"/>
                              <a:gd name="T23" fmla="*/ -371 h 8148"/>
                              <a:gd name="T24" fmla="+- 0 1865 1838"/>
                              <a:gd name="T25" fmla="*/ T24 w 5994"/>
                              <a:gd name="T26" fmla="+- 0 -304 -8440"/>
                              <a:gd name="T27" fmla="*/ -304 h 8148"/>
                              <a:gd name="T28" fmla="+- 0 1931 1838"/>
                              <a:gd name="T29" fmla="*/ T28 w 5994"/>
                              <a:gd name="T30" fmla="+- 0 -292 -8440"/>
                              <a:gd name="T31" fmla="*/ -292 h 8148"/>
                              <a:gd name="T32" fmla="+- 0 1965 1838"/>
                              <a:gd name="T33" fmla="*/ T32 w 5994"/>
                              <a:gd name="T34" fmla="+- 0 -292 -8440"/>
                              <a:gd name="T35" fmla="*/ -292 h 8148"/>
                              <a:gd name="T36" fmla="+- 0 7721 1838"/>
                              <a:gd name="T37" fmla="*/ T36 w 5994"/>
                              <a:gd name="T38" fmla="+- 0 -292 -8440"/>
                              <a:gd name="T39" fmla="*/ -292 h 8148"/>
                              <a:gd name="T40" fmla="+- 0 7797 1838"/>
                              <a:gd name="T41" fmla="*/ T40 w 5994"/>
                              <a:gd name="T42" fmla="+- 0 -300 -8440"/>
                              <a:gd name="T43" fmla="*/ -300 h 8148"/>
                              <a:gd name="T44" fmla="+- 0 7830 1838"/>
                              <a:gd name="T45" fmla="*/ T44 w 5994"/>
                              <a:gd name="T46" fmla="+- 0 -357 -8440"/>
                              <a:gd name="T47" fmla="*/ -357 h 8148"/>
                              <a:gd name="T48" fmla="+- 0 7832 1838"/>
                              <a:gd name="T49" fmla="*/ T48 w 5994"/>
                              <a:gd name="T50" fmla="+- 0 -418 -8440"/>
                              <a:gd name="T51" fmla="*/ -418 h 8148"/>
                              <a:gd name="T52" fmla="+- 0 7832 1838"/>
                              <a:gd name="T53" fmla="*/ T52 w 5994"/>
                              <a:gd name="T54" fmla="+- 0 -8329 -8440"/>
                              <a:gd name="T55" fmla="*/ -8329 h 8148"/>
                              <a:gd name="T56" fmla="+- 0 7824 1838"/>
                              <a:gd name="T57" fmla="*/ T56 w 5994"/>
                              <a:gd name="T58" fmla="+- 0 -8404 -8440"/>
                              <a:gd name="T59" fmla="*/ -8404 h 8148"/>
                              <a:gd name="T60" fmla="+- 0 7767 1838"/>
                              <a:gd name="T61" fmla="*/ T60 w 5994"/>
                              <a:gd name="T62" fmla="+- 0 -8438 -8440"/>
                              <a:gd name="T63" fmla="*/ -8438 h 8148"/>
                              <a:gd name="T64" fmla="+- 0 7706 1838"/>
                              <a:gd name="T65" fmla="*/ T64 w 5994"/>
                              <a:gd name="T66" fmla="+- 0 -8440 -8440"/>
                              <a:gd name="T67" fmla="*/ -8440 h 8148"/>
                              <a:gd name="T68" fmla="+- 0 1987 1838"/>
                              <a:gd name="T69" fmla="*/ T68 w 5994"/>
                              <a:gd name="T70" fmla="+- 0 -8440 -8440"/>
                              <a:gd name="T71" fmla="*/ -8440 h 8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994" h="8148">
                                <a:moveTo>
                                  <a:pt x="149" y="0"/>
                                </a:moveTo>
                                <a:lnTo>
                                  <a:pt x="80" y="1"/>
                                </a:lnTo>
                                <a:lnTo>
                                  <a:pt x="12" y="28"/>
                                </a:lnTo>
                                <a:lnTo>
                                  <a:pt x="1" y="93"/>
                                </a:lnTo>
                                <a:lnTo>
                                  <a:pt x="0" y="8037"/>
                                </a:lnTo>
                                <a:lnTo>
                                  <a:pt x="1" y="8069"/>
                                </a:lnTo>
                                <a:lnTo>
                                  <a:pt x="27" y="8136"/>
                                </a:lnTo>
                                <a:lnTo>
                                  <a:pt x="93" y="8148"/>
                                </a:lnTo>
                                <a:lnTo>
                                  <a:pt x="127" y="8148"/>
                                </a:lnTo>
                                <a:lnTo>
                                  <a:pt x="5883" y="8148"/>
                                </a:lnTo>
                                <a:lnTo>
                                  <a:pt x="5959" y="8140"/>
                                </a:lnTo>
                                <a:lnTo>
                                  <a:pt x="5992" y="8083"/>
                                </a:lnTo>
                                <a:lnTo>
                                  <a:pt x="5994" y="8022"/>
                                </a:lnTo>
                                <a:lnTo>
                                  <a:pt x="5994" y="111"/>
                                </a:lnTo>
                                <a:lnTo>
                                  <a:pt x="5986" y="36"/>
                                </a:lnTo>
                                <a:lnTo>
                                  <a:pt x="5929" y="2"/>
                                </a:lnTo>
                                <a:lnTo>
                                  <a:pt x="5868" y="0"/>
                                </a:lnTo>
                                <a:lnTo>
                                  <a:pt x="14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54CBEB" id="Group 403" o:spid="_x0000_s1026" style="position:absolute;margin-left:75.6pt;margin-top:10.75pt;width:299.7pt;height:407.4pt;z-index:-251383296" coordorigin="1838,-8440" coordsize="5994,8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">
                <v:shape id="Freeform 404" o:spid="_x0000_s1027" style="position:absolute;left:1838;top:-8440;width:5994;height:8148;visibility:visible;mso-wrap-style:square;v-text-anchor:top" coordsize="5994,8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" path="m149,l80,1,12,28,1,93,,8037r1,32l27,8136r66,12l127,8148r5756,l5959,8140r33,-57l5994,8022r,-7911l5986,36,5929,2,5868,,149,e" stroked="f">
                  <v:path arrowok="t" o:connecttype="custom" o:connectlocs="149,-8440;80,-8439;12,-8412;1,-8347;0,-403;1,-371;27,-304;93,-292;127,-292;5883,-292;5959,-300;5992,-357;5994,-418;5994,-8329;5986,-8404;5929,-8438;5868,-8440;149,-8440" o:connectangles="0,0,0,0,0,0,0,0,0,0,0,0,0,0,0,0,0,0"/>
                </v:shape>
              </v:group>
            </w:pict>
          </mc:Fallback>
        </mc:AlternateContent>
      </w:r>
      <w:r w:rsidR="009D28BF">
        <w:rPr>
          <w:noProof/>
          <w:lang w:eastAsia="en-AU"/>
        </w:rPr>
        <mc:AlternateContent>
          <mc:Choice Requires="wpg">
            <w:drawing>
              <wp:anchor distT="0" distB="0" distL="114300" distR="114300" simplePos="0" relativeHeight="251935232" behindDoc="1" locked="0" layoutInCell="1" allowOverlap="1" wp14:anchorId="5CC09511" wp14:editId="63239FD0">
                <wp:simplePos x="0" y="0"/>
                <wp:positionH relativeFrom="column">
                  <wp:posOffset>969645</wp:posOffset>
                </wp:positionH>
                <wp:positionV relativeFrom="paragraph">
                  <wp:posOffset>144145</wp:posOffset>
                </wp:positionV>
                <wp:extent cx="3787775" cy="5155565"/>
                <wp:effectExtent l="7620" t="10795" r="5080" b="5715"/>
                <wp:wrapNone/>
                <wp:docPr id="690"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7775" cy="5155565"/>
                          <a:chOff x="1853" y="-8425"/>
                          <a:chExt cx="5965" cy="8119"/>
                        </a:xfrm>
                      </wpg:grpSpPr>
                      <wps:wsp>
                        <wps:cNvPr id="691" name="Freeform 408"/>
                        <wps:cNvSpPr>
                          <a:spLocks/>
                        </wps:cNvSpPr>
                        <wps:spPr bwMode="auto">
                          <a:xfrm>
                            <a:off x="1853" y="-8425"/>
                            <a:ext cx="5965" cy="8119"/>
                          </a:xfrm>
                          <a:custGeom>
                            <a:avLst/>
                            <a:gdLst>
                              <a:gd name="T0" fmla="+- 0 1988 1853"/>
                              <a:gd name="T1" fmla="*/ T0 w 5965"/>
                              <a:gd name="T2" fmla="+- 0 -8425 -8425"/>
                              <a:gd name="T3" fmla="*/ -8425 h 8119"/>
                              <a:gd name="T4" fmla="+- 0 1913 1853"/>
                              <a:gd name="T5" fmla="*/ T4 w 5965"/>
                              <a:gd name="T6" fmla="+- 0 -8405 -8425"/>
                              <a:gd name="T7" fmla="*/ -8405 h 8119"/>
                              <a:gd name="T8" fmla="+- 0 1862 1853"/>
                              <a:gd name="T9" fmla="*/ T8 w 5965"/>
                              <a:gd name="T10" fmla="+- 0 -8345 -8425"/>
                              <a:gd name="T11" fmla="*/ -8345 h 8119"/>
                              <a:gd name="T12" fmla="+- 0 1853 1853"/>
                              <a:gd name="T13" fmla="*/ T12 w 5965"/>
                              <a:gd name="T14" fmla="+- 0 -441 -8425"/>
                              <a:gd name="T15" fmla="*/ -441 h 8119"/>
                              <a:gd name="T16" fmla="+- 0 1853 1853"/>
                              <a:gd name="T17" fmla="*/ T16 w 5965"/>
                              <a:gd name="T18" fmla="+- 0 -436 -8425"/>
                              <a:gd name="T19" fmla="*/ -436 h 8119"/>
                              <a:gd name="T20" fmla="+- 0 1873 1853"/>
                              <a:gd name="T21" fmla="*/ T20 w 5965"/>
                              <a:gd name="T22" fmla="+- 0 -367 -8425"/>
                              <a:gd name="T23" fmla="*/ -367 h 8119"/>
                              <a:gd name="T24" fmla="+- 0 1933 1853"/>
                              <a:gd name="T25" fmla="*/ T24 w 5965"/>
                              <a:gd name="T26" fmla="+- 0 -315 -8425"/>
                              <a:gd name="T27" fmla="*/ -315 h 8119"/>
                              <a:gd name="T28" fmla="+- 0 7683 1853"/>
                              <a:gd name="T29" fmla="*/ T28 w 5965"/>
                              <a:gd name="T30" fmla="+- 0 -306 -8425"/>
                              <a:gd name="T31" fmla="*/ -306 h 8119"/>
                              <a:gd name="T32" fmla="+- 0 7688 1853"/>
                              <a:gd name="T33" fmla="*/ T32 w 5965"/>
                              <a:gd name="T34" fmla="+- 0 -306 -8425"/>
                              <a:gd name="T35" fmla="*/ -306 h 8119"/>
                              <a:gd name="T36" fmla="+- 0 7757 1853"/>
                              <a:gd name="T37" fmla="*/ T36 w 5965"/>
                              <a:gd name="T38" fmla="+- 0 -327 -8425"/>
                              <a:gd name="T39" fmla="*/ -327 h 8119"/>
                              <a:gd name="T40" fmla="+- 0 7809 1853"/>
                              <a:gd name="T41" fmla="*/ T40 w 5965"/>
                              <a:gd name="T42" fmla="+- 0 -387 -8425"/>
                              <a:gd name="T43" fmla="*/ -387 h 8119"/>
                              <a:gd name="T44" fmla="+- 0 7818 1853"/>
                              <a:gd name="T45" fmla="*/ T44 w 5965"/>
                              <a:gd name="T46" fmla="+- 0 -8290 -8425"/>
                              <a:gd name="T47" fmla="*/ -8290 h 8119"/>
                              <a:gd name="T48" fmla="+- 0 7818 1853"/>
                              <a:gd name="T49" fmla="*/ T48 w 5965"/>
                              <a:gd name="T50" fmla="+- 0 -8296 -8425"/>
                              <a:gd name="T51" fmla="*/ -8296 h 8119"/>
                              <a:gd name="T52" fmla="+- 0 7798 1853"/>
                              <a:gd name="T53" fmla="*/ T52 w 5965"/>
                              <a:gd name="T54" fmla="+- 0 -8365 -8425"/>
                              <a:gd name="T55" fmla="*/ -8365 h 8119"/>
                              <a:gd name="T56" fmla="+- 0 7737 1853"/>
                              <a:gd name="T57" fmla="*/ T56 w 5965"/>
                              <a:gd name="T58" fmla="+- 0 -8416 -8425"/>
                              <a:gd name="T59" fmla="*/ -8416 h 8119"/>
                              <a:gd name="T60" fmla="+- 0 1987 1853"/>
                              <a:gd name="T61" fmla="*/ T60 w 5965"/>
                              <a:gd name="T62" fmla="+- 0 -8425 -8425"/>
                              <a:gd name="T63" fmla="*/ -8425 h 8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65" h="8119">
                                <a:moveTo>
                                  <a:pt x="135" y="0"/>
                                </a:moveTo>
                                <a:lnTo>
                                  <a:pt x="60" y="20"/>
                                </a:lnTo>
                                <a:lnTo>
                                  <a:pt x="9" y="80"/>
                                </a:lnTo>
                                <a:lnTo>
                                  <a:pt x="0" y="7984"/>
                                </a:lnTo>
                                <a:lnTo>
                                  <a:pt x="0" y="7989"/>
                                </a:lnTo>
                                <a:lnTo>
                                  <a:pt x="20" y="8058"/>
                                </a:lnTo>
                                <a:lnTo>
                                  <a:pt x="80" y="8110"/>
                                </a:lnTo>
                                <a:lnTo>
                                  <a:pt x="5830" y="8119"/>
                                </a:lnTo>
                                <a:lnTo>
                                  <a:pt x="5835" y="8119"/>
                                </a:lnTo>
                                <a:lnTo>
                                  <a:pt x="5904" y="8098"/>
                                </a:lnTo>
                                <a:lnTo>
                                  <a:pt x="5956" y="8038"/>
                                </a:lnTo>
                                <a:lnTo>
                                  <a:pt x="5965" y="135"/>
                                </a:lnTo>
                                <a:lnTo>
                                  <a:pt x="5965" y="129"/>
                                </a:lnTo>
                                <a:lnTo>
                                  <a:pt x="5945" y="60"/>
                                </a:lnTo>
                                <a:lnTo>
                                  <a:pt x="5884" y="9"/>
                                </a:lnTo>
                                <a:lnTo>
                                  <a:pt x="134" y="0"/>
                                </a:lnTo>
                                <a:close/>
                              </a:path>
                            </a:pathLst>
                          </a:custGeom>
                          <a:noFill/>
                          <a:ln w="920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C82E81" id="Group 407" o:spid="_x0000_s1026" style="position:absolute;margin-left:76.35pt;margin-top:11.35pt;width:298.25pt;height:405.95pt;z-index:-251381248" coordorigin="1853,-8425" coordsize="5965,8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">
                <v:shape id="Freeform 408" o:spid="_x0000_s1027" style="position:absolute;left:1853;top:-8425;width:5965;height:8119;visibility:visible;mso-wrap-style:square;v-text-anchor:top" coordsize="5965,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" path="m135,l60,20,9,80,,7984r,5l20,8058r60,52l5830,8119r5,l5904,8098r52,-60l5965,135r,-6l5945,60,5884,9,134,r1,xe" filled="f" strokecolor="#231f20" strokeweight=".25578mm">
                  <v:path arrowok="t" o:connecttype="custom" o:connectlocs="135,-8425;60,-8405;9,-8345;0,-441;0,-436;20,-367;80,-315;5830,-306;5835,-306;5904,-327;5956,-387;5965,-8290;5965,-8296;5945,-8365;5884,-8416;134,-8425" o:connectangles="0,0,0,0,0,0,0,0,0,0,0,0,0,0,0,0"/>
                </v:shape>
              </v:group>
            </w:pict>
          </mc:Fallback>
        </mc:AlternateContent>
      </w:r>
      <w:r w:rsidR="009D28BF">
        <w:rPr>
          <w:noProof/>
          <w:lang w:eastAsia="en-AU"/>
        </w:rPr>
        <mc:AlternateContent>
          <mc:Choice Requires="wpg">
            <w:drawing>
              <wp:anchor distT="0" distB="0" distL="114300" distR="114300" simplePos="0" relativeHeight="251934208" behindDoc="1" locked="0" layoutInCell="1" allowOverlap="1" wp14:anchorId="68B6EB51" wp14:editId="4C6E6CD3">
                <wp:simplePos x="0" y="0"/>
                <wp:positionH relativeFrom="column">
                  <wp:posOffset>951230</wp:posOffset>
                </wp:positionH>
                <wp:positionV relativeFrom="paragraph">
                  <wp:posOffset>125730</wp:posOffset>
                </wp:positionV>
                <wp:extent cx="3824605" cy="5192395"/>
                <wp:effectExtent l="8255" t="11430" r="5715" b="6350"/>
                <wp:wrapNone/>
                <wp:docPr id="688"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4605" cy="5192395"/>
                          <a:chOff x="1824" y="-8454"/>
                          <a:chExt cx="6023" cy="8177"/>
                        </a:xfrm>
                      </wpg:grpSpPr>
                      <wps:wsp>
                        <wps:cNvPr id="689" name="Freeform 406"/>
                        <wps:cNvSpPr>
                          <a:spLocks/>
                        </wps:cNvSpPr>
                        <wps:spPr bwMode="auto">
                          <a:xfrm>
                            <a:off x="1824" y="-8454"/>
                            <a:ext cx="6023" cy="8177"/>
                          </a:xfrm>
                          <a:custGeom>
                            <a:avLst/>
                            <a:gdLst>
                              <a:gd name="T0" fmla="+- 0 1987 1824"/>
                              <a:gd name="T1" fmla="*/ T0 w 6023"/>
                              <a:gd name="T2" fmla="+- 0 -8454 -8454"/>
                              <a:gd name="T3" fmla="*/ -8454 h 8177"/>
                              <a:gd name="T4" fmla="+- 0 1922 1824"/>
                              <a:gd name="T5" fmla="*/ T4 w 6023"/>
                              <a:gd name="T6" fmla="+- 0 -8440 -8454"/>
                              <a:gd name="T7" fmla="*/ -8440 h 8177"/>
                              <a:gd name="T8" fmla="+- 0 1861 1824"/>
                              <a:gd name="T9" fmla="*/ T8 w 6023"/>
                              <a:gd name="T10" fmla="+- 0 -8399 -8454"/>
                              <a:gd name="T11" fmla="*/ -8399 h 8177"/>
                              <a:gd name="T12" fmla="+- 0 1825 1824"/>
                              <a:gd name="T13" fmla="*/ T12 w 6023"/>
                              <a:gd name="T14" fmla="+- 0 -8314 -8454"/>
                              <a:gd name="T15" fmla="*/ -8314 h 8177"/>
                              <a:gd name="T16" fmla="+- 0 1824 1824"/>
                              <a:gd name="T17" fmla="*/ T16 w 6023"/>
                              <a:gd name="T18" fmla="+- 0 -441 -8454"/>
                              <a:gd name="T19" fmla="*/ -441 h 8177"/>
                              <a:gd name="T20" fmla="+- 0 1824 1824"/>
                              <a:gd name="T21" fmla="*/ T20 w 6023"/>
                              <a:gd name="T22" fmla="+- 0 -437 -8454"/>
                              <a:gd name="T23" fmla="*/ -437 h 8177"/>
                              <a:gd name="T24" fmla="+- 0 1837 1824"/>
                              <a:gd name="T25" fmla="*/ T24 w 6023"/>
                              <a:gd name="T26" fmla="+- 0 -375 -8454"/>
                              <a:gd name="T27" fmla="*/ -375 h 8177"/>
                              <a:gd name="T28" fmla="+- 0 1878 1824"/>
                              <a:gd name="T29" fmla="*/ T28 w 6023"/>
                              <a:gd name="T30" fmla="+- 0 -314 -8454"/>
                              <a:gd name="T31" fmla="*/ -314 h 8177"/>
                              <a:gd name="T32" fmla="+- 0 1964 1824"/>
                              <a:gd name="T33" fmla="*/ T32 w 6023"/>
                              <a:gd name="T34" fmla="+- 0 -278 -8454"/>
                              <a:gd name="T35" fmla="*/ -278 h 8177"/>
                              <a:gd name="T36" fmla="+- 0 7683 1824"/>
                              <a:gd name="T37" fmla="*/ T36 w 6023"/>
                              <a:gd name="T38" fmla="+- 0 -277 -8454"/>
                              <a:gd name="T39" fmla="*/ -277 h 8177"/>
                              <a:gd name="T40" fmla="+- 0 7687 1824"/>
                              <a:gd name="T41" fmla="*/ T40 w 6023"/>
                              <a:gd name="T42" fmla="+- 0 -277 -8454"/>
                              <a:gd name="T43" fmla="*/ -277 h 8177"/>
                              <a:gd name="T44" fmla="+- 0 7749 1824"/>
                              <a:gd name="T45" fmla="*/ T44 w 6023"/>
                              <a:gd name="T46" fmla="+- 0 -291 -8454"/>
                              <a:gd name="T47" fmla="*/ -291 h 8177"/>
                              <a:gd name="T48" fmla="+- 0 7810 1824"/>
                              <a:gd name="T49" fmla="*/ T48 w 6023"/>
                              <a:gd name="T50" fmla="+- 0 -332 -8454"/>
                              <a:gd name="T51" fmla="*/ -332 h 8177"/>
                              <a:gd name="T52" fmla="+- 0 7846 1824"/>
                              <a:gd name="T53" fmla="*/ T52 w 6023"/>
                              <a:gd name="T54" fmla="+- 0 -418 -8454"/>
                              <a:gd name="T55" fmla="*/ -418 h 8177"/>
                              <a:gd name="T56" fmla="+- 0 7847 1824"/>
                              <a:gd name="T57" fmla="*/ T56 w 6023"/>
                              <a:gd name="T58" fmla="+- 0 -8290 -8454"/>
                              <a:gd name="T59" fmla="*/ -8290 h 8177"/>
                              <a:gd name="T60" fmla="+- 0 7847 1824"/>
                              <a:gd name="T61" fmla="*/ T60 w 6023"/>
                              <a:gd name="T62" fmla="+- 0 -8294 -8454"/>
                              <a:gd name="T63" fmla="*/ -8294 h 8177"/>
                              <a:gd name="T64" fmla="+- 0 7833 1824"/>
                              <a:gd name="T65" fmla="*/ T64 w 6023"/>
                              <a:gd name="T66" fmla="+- 0 -8356 -8454"/>
                              <a:gd name="T67" fmla="*/ -8356 h 8177"/>
                              <a:gd name="T68" fmla="+- 0 7792 1824"/>
                              <a:gd name="T69" fmla="*/ T68 w 6023"/>
                              <a:gd name="T70" fmla="+- 0 -8417 -8454"/>
                              <a:gd name="T71" fmla="*/ -8417 h 8177"/>
                              <a:gd name="T72" fmla="+- 0 7706 1824"/>
                              <a:gd name="T73" fmla="*/ T72 w 6023"/>
                              <a:gd name="T74" fmla="+- 0 -8453 -8454"/>
                              <a:gd name="T75" fmla="*/ -8453 h 8177"/>
                              <a:gd name="T76" fmla="+- 0 1987 1824"/>
                              <a:gd name="T77" fmla="*/ T76 w 6023"/>
                              <a:gd name="T78" fmla="+- 0 -8454 -8454"/>
                              <a:gd name="T79" fmla="*/ -8454 h 8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023" h="8177">
                                <a:moveTo>
                                  <a:pt x="163" y="0"/>
                                </a:moveTo>
                                <a:lnTo>
                                  <a:pt x="98" y="14"/>
                                </a:lnTo>
                                <a:lnTo>
                                  <a:pt x="37" y="55"/>
                                </a:lnTo>
                                <a:lnTo>
                                  <a:pt x="1" y="140"/>
                                </a:lnTo>
                                <a:lnTo>
                                  <a:pt x="0" y="8013"/>
                                </a:lnTo>
                                <a:lnTo>
                                  <a:pt x="0" y="8017"/>
                                </a:lnTo>
                                <a:lnTo>
                                  <a:pt x="13" y="8079"/>
                                </a:lnTo>
                                <a:lnTo>
                                  <a:pt x="54" y="8140"/>
                                </a:lnTo>
                                <a:lnTo>
                                  <a:pt x="140" y="8176"/>
                                </a:lnTo>
                                <a:lnTo>
                                  <a:pt x="5859" y="8177"/>
                                </a:lnTo>
                                <a:lnTo>
                                  <a:pt x="5863" y="8177"/>
                                </a:lnTo>
                                <a:lnTo>
                                  <a:pt x="5925" y="8163"/>
                                </a:lnTo>
                                <a:lnTo>
                                  <a:pt x="5986" y="8122"/>
                                </a:lnTo>
                                <a:lnTo>
                                  <a:pt x="6022" y="8036"/>
                                </a:lnTo>
                                <a:lnTo>
                                  <a:pt x="6023" y="164"/>
                                </a:lnTo>
                                <a:lnTo>
                                  <a:pt x="6023" y="160"/>
                                </a:lnTo>
                                <a:lnTo>
                                  <a:pt x="6009" y="98"/>
                                </a:lnTo>
                                <a:lnTo>
                                  <a:pt x="5968" y="37"/>
                                </a:lnTo>
                                <a:lnTo>
                                  <a:pt x="5882" y="1"/>
                                </a:lnTo>
                                <a:lnTo>
                                  <a:pt x="163" y="0"/>
                                </a:lnTo>
                                <a:close/>
                              </a:path>
                            </a:pathLst>
                          </a:custGeom>
                          <a:noFill/>
                          <a:ln w="920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C015D" id="Group 405" o:spid="_x0000_s1026" style="position:absolute;margin-left:74.9pt;margin-top:9.9pt;width:301.15pt;height:408.85pt;z-index:-251382272" coordorigin="1824,-8454" coordsize="6023,8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">
                <v:shape id="Freeform 406" o:spid="_x0000_s1027" style="position:absolute;left:1824;top:-8454;width:6023;height:8177;visibility:visible;mso-wrap-style:square;v-text-anchor:top" coordsize="6023,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" path="m163,l98,14,37,55,1,140,,8013r,4l13,8079r41,61l140,8176r5719,1l5863,8177r62,-14l5986,8122r36,-86l6023,164r,-4l6009,98,5968,37,5882,1,163,xe" filled="f" strokecolor="#231f20" strokeweight=".25578mm">
                  <v:path arrowok="t" o:connecttype="custom" o:connectlocs="163,-8454;98,-8440;37,-8399;1,-8314;0,-441;0,-437;13,-375;54,-314;140,-278;5859,-277;5863,-277;5925,-291;5986,-332;6022,-418;6023,-8290;6023,-8294;6009,-8356;5968,-8417;5882,-8453;163,-8454" o:connectangles="0,0,0,0,0,0,0,0,0,0,0,0,0,0,0,0,0,0,0,0"/>
                </v:shape>
              </v:group>
            </w:pict>
          </mc:Fallback>
        </mc:AlternateContent>
      </w:r>
      <w:r w:rsidR="009D28BF">
        <w:rPr>
          <w:noProof/>
          <w:lang w:eastAsia="en-AU"/>
        </w:rPr>
        <mc:AlternateContent>
          <mc:Choice Requires="wps">
            <w:drawing>
              <wp:anchor distT="0" distB="0" distL="114300" distR="114300" simplePos="0" relativeHeight="251752960" behindDoc="0" locked="0" layoutInCell="1" allowOverlap="1" wp14:anchorId="4351B1CB" wp14:editId="301E9C1A">
                <wp:simplePos x="0" y="0"/>
                <wp:positionH relativeFrom="column">
                  <wp:posOffset>2246630</wp:posOffset>
                </wp:positionH>
                <wp:positionV relativeFrom="paragraph">
                  <wp:posOffset>144145</wp:posOffset>
                </wp:positionV>
                <wp:extent cx="1148080" cy="295275"/>
                <wp:effectExtent l="0" t="1270" r="0" b="0"/>
                <wp:wrapNone/>
                <wp:docPr id="685"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08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A12092">
                            <w:pPr>
                              <w:ind w:left="-142" w:right="-90"/>
                              <w:jc w:val="center"/>
                              <w:rPr>
                                <w:b/>
                                <w:sz w:val="18"/>
                                <w:szCs w:val="18"/>
                              </w:rPr>
                            </w:pPr>
                            <w:r>
                              <w:rPr>
                                <w:b/>
                                <w:sz w:val="18"/>
                                <w:szCs w:val="18"/>
                              </w:rPr>
                              <w:t>ADDITIONAL RULES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51B1CB" id="Text Box 571" o:spid="_x0000_s1085" type="#_x0000_t202" style="position:absolute;margin-left:176.9pt;margin-top:11.35pt;width:90.4pt;height:23.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" filled="f" stroked="f" strokecolor="white [3212]">
                <v:textbox>
                  <w:txbxContent>
                    <w:p w:rsidR="00B1389D" w:rsidRPr="0036537E" w:rsidRDefault="00B1389D" w:rsidP="00A12092">
                      <w:pPr>
                        <w:ind w:left="-142" w:right="-90"/>
                        <w:jc w:val="center"/>
                        <w:rPr>
                          <w:b/>
                          <w:sz w:val="18"/>
                          <w:szCs w:val="18"/>
                        </w:rPr>
                      </w:pPr>
                      <w:r>
                        <w:rPr>
                          <w:b/>
                          <w:sz w:val="18"/>
                          <w:szCs w:val="18"/>
                        </w:rPr>
                        <w:t>ADDITIONAL RULES</w:t>
                      </w:r>
                    </w:p>
                  </w:txbxContent>
                </v:textbox>
              </v:shape>
            </w:pict>
          </mc:Fallback>
        </mc:AlternateContent>
      </w:r>
    </w:p>
    <w:p w:rsidR="00A12092" w:rsidRPr="000F425E" w:rsidRDefault="00A12092">
      <w:pPr>
        <w:spacing w:after="0"/>
      </w:pPr>
    </w:p>
    <w:p w:rsidR="00A12092" w:rsidRPr="000F425E" w:rsidRDefault="009D28BF">
      <w:pPr>
        <w:spacing w:after="0"/>
      </w:pPr>
      <w:r>
        <w:rPr>
          <w:noProof/>
          <w:lang w:eastAsia="en-AU"/>
        </w:rPr>
        <mc:AlternateContent>
          <mc:Choice Requires="wps">
            <w:drawing>
              <wp:anchor distT="0" distB="0" distL="114300" distR="114300" simplePos="0" relativeHeight="251751936" behindDoc="0" locked="0" layoutInCell="1" allowOverlap="1" wp14:anchorId="215765BE" wp14:editId="30E6EAC3">
                <wp:simplePos x="0" y="0"/>
                <wp:positionH relativeFrom="column">
                  <wp:posOffset>2658745</wp:posOffset>
                </wp:positionH>
                <wp:positionV relativeFrom="paragraph">
                  <wp:posOffset>55245</wp:posOffset>
                </wp:positionV>
                <wp:extent cx="387985" cy="372745"/>
                <wp:effectExtent l="20320" t="26670" r="20320" b="19685"/>
                <wp:wrapNone/>
                <wp:docPr id="684" name="AutoShap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A12092">
                            <w:pPr>
                              <w:ind w:left="-196" w:right="-219"/>
                              <w:jc w:val="center"/>
                              <w:rPr>
                                <w:b/>
                                <w:color w:val="FFFFFF" w:themeColor="background1"/>
                                <w:sz w:val="20"/>
                                <w:szCs w:val="20"/>
                              </w:rPr>
                            </w:pPr>
                            <w:r w:rsidRPr="00395F9C">
                              <w:rPr>
                                <w:b/>
                                <w:color w:val="FFFFFF" w:themeColor="background1"/>
                                <w:sz w:val="20"/>
                                <w:szCs w:val="20"/>
                              </w:rPr>
                              <w:t>10.1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15765BE" id="AutoShape 570" o:spid="_x0000_s1086" style="position:absolute;margin-left:209.35pt;margin-top:4.35pt;width:30.55pt;height:29.3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" fillcolor="black [3200]" strokecolor="black [3213]" strokeweight="3pt">
                <v:shadow color="#7f7f7f [1601]" opacity=".5" offset="1pt"/>
                <v:textbox>
                  <w:txbxContent>
                    <w:p w:rsidR="00B1389D" w:rsidRPr="00527FA6" w:rsidRDefault="00B1389D" w:rsidP="00A12092">
                      <w:pPr>
                        <w:ind w:left="-196" w:right="-219"/>
                        <w:jc w:val="center"/>
                        <w:rPr>
                          <w:b/>
                          <w:color w:val="FFFFFF" w:themeColor="background1"/>
                          <w:sz w:val="20"/>
                          <w:szCs w:val="20"/>
                        </w:rPr>
                      </w:pPr>
                      <w:r w:rsidRPr="00395F9C">
                        <w:rPr>
                          <w:b/>
                          <w:color w:val="FFFFFF" w:themeColor="background1"/>
                          <w:sz w:val="20"/>
                          <w:szCs w:val="20"/>
                        </w:rPr>
                        <w:t>10.1</w:t>
                      </w:r>
                    </w:p>
                  </w:txbxContent>
                </v:textbox>
              </v:roundrect>
            </w:pict>
          </mc:Fallback>
        </mc:AlternateContent>
      </w:r>
    </w:p>
    <w:p w:rsidR="00A12092" w:rsidRPr="000F425E" w:rsidRDefault="00A12092">
      <w:pPr>
        <w:spacing w:after="0"/>
      </w:pPr>
    </w:p>
    <w:p w:rsidR="00A12092" w:rsidRPr="000F425E" w:rsidRDefault="009D28BF">
      <w:pPr>
        <w:spacing w:after="0"/>
      </w:pPr>
      <w:r>
        <w:rPr>
          <w:noProof/>
          <w:lang w:eastAsia="en-AU"/>
        </w:rPr>
        <mc:AlternateContent>
          <mc:Choice Requires="wpg">
            <w:drawing>
              <wp:anchor distT="0" distB="0" distL="114300" distR="114300" simplePos="0" relativeHeight="251939328" behindDoc="1" locked="0" layoutInCell="1" allowOverlap="1" wp14:anchorId="25C91248" wp14:editId="2DCF2D06">
                <wp:simplePos x="0" y="0"/>
                <wp:positionH relativeFrom="column">
                  <wp:posOffset>3018790</wp:posOffset>
                </wp:positionH>
                <wp:positionV relativeFrom="paragraph">
                  <wp:posOffset>161925</wp:posOffset>
                </wp:positionV>
                <wp:extent cx="1306830" cy="648970"/>
                <wp:effectExtent l="8890" t="9525" r="8255" b="8255"/>
                <wp:wrapNone/>
                <wp:docPr id="682"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648970"/>
                          <a:chOff x="5080" y="-7365"/>
                          <a:chExt cx="2058" cy="1022"/>
                        </a:xfrm>
                      </wpg:grpSpPr>
                      <wps:wsp>
                        <wps:cNvPr id="683" name="Freeform 420"/>
                        <wps:cNvSpPr>
                          <a:spLocks/>
                        </wps:cNvSpPr>
                        <wps:spPr bwMode="auto">
                          <a:xfrm>
                            <a:off x="5080" y="-7365"/>
                            <a:ext cx="2058" cy="1022"/>
                          </a:xfrm>
                          <a:custGeom>
                            <a:avLst/>
                            <a:gdLst>
                              <a:gd name="T0" fmla="+- 0 5246 5080"/>
                              <a:gd name="T1" fmla="*/ T0 w 2058"/>
                              <a:gd name="T2" fmla="+- 0 -7365 -7365"/>
                              <a:gd name="T3" fmla="*/ -7365 h 1022"/>
                              <a:gd name="T4" fmla="+- 0 5175 5080"/>
                              <a:gd name="T5" fmla="*/ T4 w 2058"/>
                              <a:gd name="T6" fmla="+- 0 -7365 -7365"/>
                              <a:gd name="T7" fmla="*/ -7365 h 1022"/>
                              <a:gd name="T8" fmla="+- 0 5111 5080"/>
                              <a:gd name="T9" fmla="*/ T8 w 2058"/>
                              <a:gd name="T10" fmla="+- 0 -7353 -7365"/>
                              <a:gd name="T11" fmla="*/ -7353 h 1022"/>
                              <a:gd name="T12" fmla="+- 0 5082 5080"/>
                              <a:gd name="T13" fmla="*/ T12 w 2058"/>
                              <a:gd name="T14" fmla="+- 0 -7291 -7365"/>
                              <a:gd name="T15" fmla="*/ -7291 h 1022"/>
                              <a:gd name="T16" fmla="+- 0 5080 5080"/>
                              <a:gd name="T17" fmla="*/ T16 w 2058"/>
                              <a:gd name="T18" fmla="+- 0 -6470 -7365"/>
                              <a:gd name="T19" fmla="*/ -6470 h 1022"/>
                              <a:gd name="T20" fmla="+- 0 5081 5080"/>
                              <a:gd name="T21" fmla="*/ T20 w 2058"/>
                              <a:gd name="T22" fmla="+- 0 -6438 -7365"/>
                              <a:gd name="T23" fmla="*/ -6438 h 1022"/>
                              <a:gd name="T24" fmla="+- 0 5093 5080"/>
                              <a:gd name="T25" fmla="*/ T24 w 2058"/>
                              <a:gd name="T26" fmla="+- 0 -6374 -7365"/>
                              <a:gd name="T27" fmla="*/ -6374 h 1022"/>
                              <a:gd name="T28" fmla="+- 0 5155 5080"/>
                              <a:gd name="T29" fmla="*/ T28 w 2058"/>
                              <a:gd name="T30" fmla="+- 0 -6345 -7365"/>
                              <a:gd name="T31" fmla="*/ -6345 h 1022"/>
                              <a:gd name="T32" fmla="+- 0 5217 5080"/>
                              <a:gd name="T33" fmla="*/ T32 w 2058"/>
                              <a:gd name="T34" fmla="+- 0 -6343 -7365"/>
                              <a:gd name="T35" fmla="*/ -6343 h 1022"/>
                              <a:gd name="T36" fmla="+- 0 7011 5080"/>
                              <a:gd name="T37" fmla="*/ T36 w 2058"/>
                              <a:gd name="T38" fmla="+- 0 -6343 -7365"/>
                              <a:gd name="T39" fmla="*/ -6343 h 1022"/>
                              <a:gd name="T40" fmla="+- 0 7091 5080"/>
                              <a:gd name="T41" fmla="*/ T40 w 2058"/>
                              <a:gd name="T42" fmla="+- 0 -6350 -7365"/>
                              <a:gd name="T43" fmla="*/ -6350 h 1022"/>
                              <a:gd name="T44" fmla="+- 0 7133 5080"/>
                              <a:gd name="T45" fmla="*/ T44 w 2058"/>
                              <a:gd name="T46" fmla="+- 0 -6396 -7365"/>
                              <a:gd name="T47" fmla="*/ -6396 h 1022"/>
                              <a:gd name="T48" fmla="+- 0 7138 5080"/>
                              <a:gd name="T49" fmla="*/ T48 w 2058"/>
                              <a:gd name="T50" fmla="+- 0 -6470 -7365"/>
                              <a:gd name="T51" fmla="*/ -6470 h 1022"/>
                              <a:gd name="T52" fmla="+- 0 7138 5080"/>
                              <a:gd name="T53" fmla="*/ T52 w 2058"/>
                              <a:gd name="T54" fmla="+- 0 -7238 -7365"/>
                              <a:gd name="T55" fmla="*/ -7238 h 1022"/>
                              <a:gd name="T56" fmla="+- 0 7138 5080"/>
                              <a:gd name="T57" fmla="*/ T56 w 2058"/>
                              <a:gd name="T58" fmla="+- 0 -7271 -7365"/>
                              <a:gd name="T59" fmla="*/ -7271 h 1022"/>
                              <a:gd name="T60" fmla="+- 0 7126 5080"/>
                              <a:gd name="T61" fmla="*/ T60 w 2058"/>
                              <a:gd name="T62" fmla="+- 0 -7334 -7365"/>
                              <a:gd name="T63" fmla="*/ -7334 h 1022"/>
                              <a:gd name="T64" fmla="+- 0 7064 5080"/>
                              <a:gd name="T65" fmla="*/ T64 w 2058"/>
                              <a:gd name="T66" fmla="+- 0 -7363 -7365"/>
                              <a:gd name="T67" fmla="*/ -7363 h 1022"/>
                              <a:gd name="T68" fmla="+- 0 7002 5080"/>
                              <a:gd name="T69" fmla="*/ T68 w 2058"/>
                              <a:gd name="T70" fmla="+- 0 -7365 -7365"/>
                              <a:gd name="T71" fmla="*/ -7365 h 1022"/>
                              <a:gd name="T72" fmla="+- 0 5246 5080"/>
                              <a:gd name="T73" fmla="*/ T72 w 2058"/>
                              <a:gd name="T74" fmla="+- 0 -7365 -7365"/>
                              <a:gd name="T75" fmla="*/ -736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58" h="1022">
                                <a:moveTo>
                                  <a:pt x="166" y="0"/>
                                </a:moveTo>
                                <a:lnTo>
                                  <a:pt x="95" y="0"/>
                                </a:lnTo>
                                <a:lnTo>
                                  <a:pt x="31" y="12"/>
                                </a:lnTo>
                                <a:lnTo>
                                  <a:pt x="2" y="74"/>
                                </a:lnTo>
                                <a:lnTo>
                                  <a:pt x="0" y="895"/>
                                </a:lnTo>
                                <a:lnTo>
                                  <a:pt x="1" y="927"/>
                                </a:lnTo>
                                <a:lnTo>
                                  <a:pt x="13" y="991"/>
                                </a:lnTo>
                                <a:lnTo>
                                  <a:pt x="75" y="1020"/>
                                </a:lnTo>
                                <a:lnTo>
                                  <a:pt x="137" y="1022"/>
                                </a:lnTo>
                                <a:lnTo>
                                  <a:pt x="1931" y="1022"/>
                                </a:lnTo>
                                <a:lnTo>
                                  <a:pt x="2011" y="1015"/>
                                </a:lnTo>
                                <a:lnTo>
                                  <a:pt x="2053" y="969"/>
                                </a:lnTo>
                                <a:lnTo>
                                  <a:pt x="2058" y="895"/>
                                </a:lnTo>
                                <a:lnTo>
                                  <a:pt x="2058" y="127"/>
                                </a:lnTo>
                                <a:lnTo>
                                  <a:pt x="2058" y="94"/>
                                </a:lnTo>
                                <a:lnTo>
                                  <a:pt x="2046" y="31"/>
                                </a:lnTo>
                                <a:lnTo>
                                  <a:pt x="1984" y="2"/>
                                </a:lnTo>
                                <a:lnTo>
                                  <a:pt x="1922"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F5F4C8" id="Group 419" o:spid="_x0000_s1026" style="position:absolute;margin-left:237.7pt;margin-top:12.75pt;width:102.9pt;height:51.1pt;z-index:-251377152" coordorigin="5080,-7365" coordsize="2058,1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">
                <v:shape id="Freeform 420" o:spid="_x0000_s1027" style="position:absolute;left:5080;top:-7365;width:2058;height:1022;visibility:visible;mso-wrap-style:square;v-text-anchor:top" coordsize="2058,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" path="m166,l95,,31,12,2,74,,895r1,32l13,991r62,29l137,1022r1794,l2011,1015r42,-46l2058,895r,-768l2058,94,2046,31,1984,2,1922,,166,e" fillcolor="#ceecf6" stroked="f">
                  <v:path arrowok="t" o:connecttype="custom" o:connectlocs="166,-7365;95,-7365;31,-7353;2,-7291;0,-6470;1,-6438;13,-6374;75,-6345;137,-6343;1931,-6343;2011,-6350;2053,-6396;2058,-6470;2058,-7238;2058,-7271;2046,-7334;1984,-7363;1922,-7365;166,-7365" o:connectangles="0,0,0,0,0,0,0,0,0,0,0,0,0,0,0,0,0,0,0"/>
                </v:shape>
              </v:group>
            </w:pict>
          </mc:Fallback>
        </mc:AlternateContent>
      </w:r>
      <w:r>
        <w:rPr>
          <w:noProof/>
          <w:lang w:eastAsia="en-AU"/>
        </w:rPr>
        <mc:AlternateContent>
          <mc:Choice Requires="wpg">
            <w:drawing>
              <wp:anchor distT="0" distB="0" distL="114300" distR="114300" simplePos="0" relativeHeight="251937280" behindDoc="1" locked="0" layoutInCell="1" allowOverlap="1" wp14:anchorId="7FFF02FC" wp14:editId="75228C82">
                <wp:simplePos x="0" y="0"/>
                <wp:positionH relativeFrom="column">
                  <wp:posOffset>1400810</wp:posOffset>
                </wp:positionH>
                <wp:positionV relativeFrom="paragraph">
                  <wp:posOffset>161925</wp:posOffset>
                </wp:positionV>
                <wp:extent cx="1306830" cy="648970"/>
                <wp:effectExtent l="635" t="9525" r="6985" b="8255"/>
                <wp:wrapNone/>
                <wp:docPr id="680"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648970"/>
                          <a:chOff x="2532" y="-7365"/>
                          <a:chExt cx="2058" cy="1022"/>
                        </a:xfrm>
                      </wpg:grpSpPr>
                      <wps:wsp>
                        <wps:cNvPr id="681" name="Freeform 412"/>
                        <wps:cNvSpPr>
                          <a:spLocks/>
                        </wps:cNvSpPr>
                        <wps:spPr bwMode="auto">
                          <a:xfrm>
                            <a:off x="2532" y="-7365"/>
                            <a:ext cx="2058" cy="1022"/>
                          </a:xfrm>
                          <a:custGeom>
                            <a:avLst/>
                            <a:gdLst>
                              <a:gd name="T0" fmla="+- 0 2698 2532"/>
                              <a:gd name="T1" fmla="*/ T0 w 2058"/>
                              <a:gd name="T2" fmla="+- 0 -7365 -7365"/>
                              <a:gd name="T3" fmla="*/ -7365 h 1022"/>
                              <a:gd name="T4" fmla="+- 0 2627 2532"/>
                              <a:gd name="T5" fmla="*/ T4 w 2058"/>
                              <a:gd name="T6" fmla="+- 0 -7365 -7365"/>
                              <a:gd name="T7" fmla="*/ -7365 h 1022"/>
                              <a:gd name="T8" fmla="+- 0 2563 2532"/>
                              <a:gd name="T9" fmla="*/ T8 w 2058"/>
                              <a:gd name="T10" fmla="+- 0 -7353 -7365"/>
                              <a:gd name="T11" fmla="*/ -7353 h 1022"/>
                              <a:gd name="T12" fmla="+- 0 2534 2532"/>
                              <a:gd name="T13" fmla="*/ T12 w 2058"/>
                              <a:gd name="T14" fmla="+- 0 -7291 -7365"/>
                              <a:gd name="T15" fmla="*/ -7291 h 1022"/>
                              <a:gd name="T16" fmla="+- 0 2532 2532"/>
                              <a:gd name="T17" fmla="*/ T16 w 2058"/>
                              <a:gd name="T18" fmla="+- 0 -6470 -7365"/>
                              <a:gd name="T19" fmla="*/ -6470 h 1022"/>
                              <a:gd name="T20" fmla="+- 0 2533 2532"/>
                              <a:gd name="T21" fmla="*/ T20 w 2058"/>
                              <a:gd name="T22" fmla="+- 0 -6438 -7365"/>
                              <a:gd name="T23" fmla="*/ -6438 h 1022"/>
                              <a:gd name="T24" fmla="+- 0 2545 2532"/>
                              <a:gd name="T25" fmla="*/ T24 w 2058"/>
                              <a:gd name="T26" fmla="+- 0 -6374 -7365"/>
                              <a:gd name="T27" fmla="*/ -6374 h 1022"/>
                              <a:gd name="T28" fmla="+- 0 2607 2532"/>
                              <a:gd name="T29" fmla="*/ T28 w 2058"/>
                              <a:gd name="T30" fmla="+- 0 -6345 -7365"/>
                              <a:gd name="T31" fmla="*/ -6345 h 1022"/>
                              <a:gd name="T32" fmla="+- 0 2669 2532"/>
                              <a:gd name="T33" fmla="*/ T32 w 2058"/>
                              <a:gd name="T34" fmla="+- 0 -6343 -7365"/>
                              <a:gd name="T35" fmla="*/ -6343 h 1022"/>
                              <a:gd name="T36" fmla="+- 0 4463 2532"/>
                              <a:gd name="T37" fmla="*/ T36 w 2058"/>
                              <a:gd name="T38" fmla="+- 0 -6343 -7365"/>
                              <a:gd name="T39" fmla="*/ -6343 h 1022"/>
                              <a:gd name="T40" fmla="+- 0 4543 2532"/>
                              <a:gd name="T41" fmla="*/ T40 w 2058"/>
                              <a:gd name="T42" fmla="+- 0 -6350 -7365"/>
                              <a:gd name="T43" fmla="*/ -6350 h 1022"/>
                              <a:gd name="T44" fmla="+- 0 4585 2532"/>
                              <a:gd name="T45" fmla="*/ T44 w 2058"/>
                              <a:gd name="T46" fmla="+- 0 -6396 -7365"/>
                              <a:gd name="T47" fmla="*/ -6396 h 1022"/>
                              <a:gd name="T48" fmla="+- 0 4590 2532"/>
                              <a:gd name="T49" fmla="*/ T48 w 2058"/>
                              <a:gd name="T50" fmla="+- 0 -6470 -7365"/>
                              <a:gd name="T51" fmla="*/ -6470 h 1022"/>
                              <a:gd name="T52" fmla="+- 0 4590 2532"/>
                              <a:gd name="T53" fmla="*/ T52 w 2058"/>
                              <a:gd name="T54" fmla="+- 0 -7238 -7365"/>
                              <a:gd name="T55" fmla="*/ -7238 h 1022"/>
                              <a:gd name="T56" fmla="+- 0 4590 2532"/>
                              <a:gd name="T57" fmla="*/ T56 w 2058"/>
                              <a:gd name="T58" fmla="+- 0 -7271 -7365"/>
                              <a:gd name="T59" fmla="*/ -7271 h 1022"/>
                              <a:gd name="T60" fmla="+- 0 4578 2532"/>
                              <a:gd name="T61" fmla="*/ T60 w 2058"/>
                              <a:gd name="T62" fmla="+- 0 -7334 -7365"/>
                              <a:gd name="T63" fmla="*/ -7334 h 1022"/>
                              <a:gd name="T64" fmla="+- 0 4516 2532"/>
                              <a:gd name="T65" fmla="*/ T64 w 2058"/>
                              <a:gd name="T66" fmla="+- 0 -7363 -7365"/>
                              <a:gd name="T67" fmla="*/ -7363 h 1022"/>
                              <a:gd name="T68" fmla="+- 0 4454 2532"/>
                              <a:gd name="T69" fmla="*/ T68 w 2058"/>
                              <a:gd name="T70" fmla="+- 0 -7365 -7365"/>
                              <a:gd name="T71" fmla="*/ -7365 h 1022"/>
                              <a:gd name="T72" fmla="+- 0 2698 2532"/>
                              <a:gd name="T73" fmla="*/ T72 w 2058"/>
                              <a:gd name="T74" fmla="+- 0 -7365 -7365"/>
                              <a:gd name="T75" fmla="*/ -736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58" h="1022">
                                <a:moveTo>
                                  <a:pt x="166" y="0"/>
                                </a:moveTo>
                                <a:lnTo>
                                  <a:pt x="95" y="0"/>
                                </a:lnTo>
                                <a:lnTo>
                                  <a:pt x="31" y="12"/>
                                </a:lnTo>
                                <a:lnTo>
                                  <a:pt x="2" y="74"/>
                                </a:lnTo>
                                <a:lnTo>
                                  <a:pt x="0" y="895"/>
                                </a:lnTo>
                                <a:lnTo>
                                  <a:pt x="1" y="927"/>
                                </a:lnTo>
                                <a:lnTo>
                                  <a:pt x="13" y="991"/>
                                </a:lnTo>
                                <a:lnTo>
                                  <a:pt x="75" y="1020"/>
                                </a:lnTo>
                                <a:lnTo>
                                  <a:pt x="137" y="1022"/>
                                </a:lnTo>
                                <a:lnTo>
                                  <a:pt x="1931" y="1022"/>
                                </a:lnTo>
                                <a:lnTo>
                                  <a:pt x="2011" y="1015"/>
                                </a:lnTo>
                                <a:lnTo>
                                  <a:pt x="2053" y="969"/>
                                </a:lnTo>
                                <a:lnTo>
                                  <a:pt x="2058" y="895"/>
                                </a:lnTo>
                                <a:lnTo>
                                  <a:pt x="2058" y="127"/>
                                </a:lnTo>
                                <a:lnTo>
                                  <a:pt x="2058" y="94"/>
                                </a:lnTo>
                                <a:lnTo>
                                  <a:pt x="2046" y="31"/>
                                </a:lnTo>
                                <a:lnTo>
                                  <a:pt x="1984" y="2"/>
                                </a:lnTo>
                                <a:lnTo>
                                  <a:pt x="1922"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FCE2BD" id="Group 411" o:spid="_x0000_s1026" style="position:absolute;margin-left:110.3pt;margin-top:12.75pt;width:102.9pt;height:51.1pt;z-index:-251379200" coordorigin="2532,-7365" coordsize="2058,1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">
                <v:shape id="Freeform 412" o:spid="_x0000_s1027" style="position:absolute;left:2532;top:-7365;width:2058;height:1022;visibility:visible;mso-wrap-style:square;v-text-anchor:top" coordsize="2058,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" path="m166,l95,,31,12,2,74,,895r1,32l13,991r62,29l137,1022r1794,l2011,1015r42,-46l2058,895r,-768l2058,94,2046,31,1984,2,1922,,166,e" fillcolor="#ceecf6" stroked="f">
                  <v:path arrowok="t" o:connecttype="custom" o:connectlocs="166,-7365;95,-7365;31,-7353;2,-7291;0,-6470;1,-6438;13,-6374;75,-6345;137,-6343;1931,-6343;2011,-6350;2053,-6396;2058,-6470;2058,-7238;2058,-7271;2046,-7334;1984,-7363;1922,-7365;166,-7365" o:connectangles="0,0,0,0,0,0,0,0,0,0,0,0,0,0,0,0,0,0,0"/>
                </v:shape>
              </v:group>
            </w:pict>
          </mc:Fallback>
        </mc:AlternateContent>
      </w:r>
      <w:r>
        <w:rPr>
          <w:noProof/>
          <w:lang w:eastAsia="en-AU"/>
        </w:rPr>
        <mc:AlternateContent>
          <mc:Choice Requires="wps">
            <w:drawing>
              <wp:anchor distT="0" distB="0" distL="114300" distR="114300" simplePos="0" relativeHeight="251753984" behindDoc="0" locked="0" layoutInCell="1" allowOverlap="1" wp14:anchorId="497546F2" wp14:editId="332F8529">
                <wp:simplePos x="0" y="0"/>
                <wp:positionH relativeFrom="column">
                  <wp:posOffset>1744980</wp:posOffset>
                </wp:positionH>
                <wp:positionV relativeFrom="paragraph">
                  <wp:posOffset>128270</wp:posOffset>
                </wp:positionV>
                <wp:extent cx="582295" cy="295275"/>
                <wp:effectExtent l="1905" t="4445" r="0" b="0"/>
                <wp:wrapNone/>
                <wp:docPr id="679"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A12092">
                            <w:pPr>
                              <w:ind w:left="-142" w:right="-90"/>
                              <w:jc w:val="center"/>
                              <w:rPr>
                                <w:i/>
                                <w:sz w:val="12"/>
                                <w:szCs w:val="12"/>
                              </w:rPr>
                            </w:pPr>
                            <w:r>
                              <w:rPr>
                                <w:i/>
                                <w:sz w:val="12"/>
                                <w:szCs w:val="12"/>
                              </w:rPr>
                              <w:t>Conditions for limited tender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7546F2" id="Text Box 572" o:spid="_x0000_s1087" type="#_x0000_t202" style="position:absolute;margin-left:137.4pt;margin-top:10.1pt;width:45.85pt;height:23.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" filled="f" stroked="f" strokecolor="white [3212]">
                <v:textbox>
                  <w:txbxContent>
                    <w:p w:rsidR="00B1389D" w:rsidRPr="0036537E" w:rsidRDefault="00B1389D" w:rsidP="00A12092">
                      <w:pPr>
                        <w:ind w:left="-142" w:right="-90"/>
                        <w:jc w:val="center"/>
                        <w:rPr>
                          <w:i/>
                          <w:sz w:val="12"/>
                          <w:szCs w:val="12"/>
                        </w:rPr>
                      </w:pPr>
                      <w:r>
                        <w:rPr>
                          <w:i/>
                          <w:sz w:val="12"/>
                          <w:szCs w:val="12"/>
                        </w:rPr>
                        <w:t>Conditions for limited tender</w:t>
                      </w:r>
                    </w:p>
                  </w:txbxContent>
                </v:textbox>
              </v:shape>
            </w:pict>
          </mc:Fallback>
        </mc:AlternateContent>
      </w:r>
    </w:p>
    <w:p w:rsidR="00A12092" w:rsidRPr="000F425E" w:rsidRDefault="009D28BF">
      <w:pPr>
        <w:spacing w:after="0"/>
      </w:pPr>
      <w:r>
        <w:rPr>
          <w:noProof/>
          <w:lang w:eastAsia="en-AU"/>
        </w:rPr>
        <mc:AlternateContent>
          <mc:Choice Requires="wps">
            <w:drawing>
              <wp:anchor distT="0" distB="0" distL="114300" distR="114300" simplePos="0" relativeHeight="251923968" behindDoc="0" locked="0" layoutInCell="1" allowOverlap="1" wp14:anchorId="4114482B" wp14:editId="42215E08">
                <wp:simplePos x="0" y="0"/>
                <wp:positionH relativeFrom="column">
                  <wp:posOffset>3245485</wp:posOffset>
                </wp:positionH>
                <wp:positionV relativeFrom="paragraph">
                  <wp:posOffset>33020</wp:posOffset>
                </wp:positionV>
                <wp:extent cx="865505" cy="295275"/>
                <wp:effectExtent l="0" t="4445" r="3810" b="0"/>
                <wp:wrapNone/>
                <wp:docPr id="678"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22B9E">
                            <w:pPr>
                              <w:ind w:left="-142" w:right="-90"/>
                              <w:jc w:val="center"/>
                              <w:rPr>
                                <w:i/>
                                <w:sz w:val="12"/>
                                <w:szCs w:val="12"/>
                              </w:rPr>
                            </w:pPr>
                            <w:r>
                              <w:rPr>
                                <w:i/>
                                <w:sz w:val="12"/>
                                <w:szCs w:val="12"/>
                              </w:rPr>
                              <w:t>Request documentation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14482B" id="Text Box 613" o:spid="_x0000_s1088" type="#_x0000_t202" style="position:absolute;margin-left:255.55pt;margin-top:2.6pt;width:68.15pt;height:23.2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" filled="f" stroked="f" strokecolor="white [3212]">
                <v:textbox>
                  <w:txbxContent>
                    <w:p w:rsidR="00B1389D" w:rsidRPr="0036537E" w:rsidRDefault="00B1389D" w:rsidP="00322B9E">
                      <w:pPr>
                        <w:ind w:left="-142" w:right="-90"/>
                        <w:jc w:val="center"/>
                        <w:rPr>
                          <w:i/>
                          <w:sz w:val="12"/>
                          <w:szCs w:val="12"/>
                        </w:rPr>
                      </w:pPr>
                      <w:r>
                        <w:rPr>
                          <w:i/>
                          <w:sz w:val="12"/>
                          <w:szCs w:val="12"/>
                        </w:rPr>
                        <w:t>Request documentation</w:t>
                      </w:r>
                    </w:p>
                  </w:txbxContent>
                </v:textbox>
              </v:shape>
            </w:pict>
          </mc:Fallback>
        </mc:AlternateContent>
      </w:r>
    </w:p>
    <w:p w:rsidR="00A12092" w:rsidRPr="000F425E" w:rsidRDefault="009D28BF">
      <w:pPr>
        <w:spacing w:after="0"/>
      </w:pPr>
      <w:r>
        <w:rPr>
          <w:noProof/>
          <w:lang w:eastAsia="en-AU"/>
        </w:rPr>
        <mc:AlternateContent>
          <mc:Choice Requires="wps">
            <w:drawing>
              <wp:anchor distT="0" distB="0" distL="114300" distR="114300" simplePos="0" relativeHeight="251760128" behindDoc="0" locked="0" layoutInCell="1" allowOverlap="1" wp14:anchorId="15212C87" wp14:editId="34B605CB">
                <wp:simplePos x="0" y="0"/>
                <wp:positionH relativeFrom="column">
                  <wp:posOffset>3260090</wp:posOffset>
                </wp:positionH>
                <wp:positionV relativeFrom="paragraph">
                  <wp:posOffset>71120</wp:posOffset>
                </wp:positionV>
                <wp:extent cx="387985" cy="372745"/>
                <wp:effectExtent l="21590" t="23495" r="19050" b="22860"/>
                <wp:wrapNone/>
                <wp:docPr id="677" name="AutoShap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5212C87" id="AutoShape 579" o:spid="_x0000_s1089" style="position:absolute;margin-left:256.7pt;margin-top:5.6pt;width:30.55pt;height:29.3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10.6</w:t>
                      </w:r>
                    </w:p>
                  </w:txbxContent>
                </v:textbox>
              </v:roundrect>
            </w:pict>
          </mc:Fallback>
        </mc:AlternateContent>
      </w:r>
      <w:r>
        <w:rPr>
          <w:noProof/>
          <w:lang w:eastAsia="en-AU"/>
        </w:rPr>
        <mc:AlternateContent>
          <mc:Choice Requires="wps">
            <w:drawing>
              <wp:anchor distT="0" distB="0" distL="114300" distR="114300" simplePos="0" relativeHeight="251761152" behindDoc="0" locked="0" layoutInCell="1" allowOverlap="1" wp14:anchorId="460912EA" wp14:editId="65277080">
                <wp:simplePos x="0" y="0"/>
                <wp:positionH relativeFrom="column">
                  <wp:posOffset>3709670</wp:posOffset>
                </wp:positionH>
                <wp:positionV relativeFrom="paragraph">
                  <wp:posOffset>66040</wp:posOffset>
                </wp:positionV>
                <wp:extent cx="387985" cy="372745"/>
                <wp:effectExtent l="23495" t="27940" r="26670" b="27940"/>
                <wp:wrapNone/>
                <wp:docPr id="676" name="AutoShap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60912EA" id="AutoShape 580" o:spid="_x0000_s1090" style="position:absolute;margin-left:292.1pt;margin-top:5.2pt;width:30.55pt;height:29.3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10.8</w:t>
                      </w:r>
                    </w:p>
                  </w:txbxContent>
                </v:textbox>
              </v:roundrect>
            </w:pict>
          </mc:Fallback>
        </mc:AlternateContent>
      </w:r>
      <w:r>
        <w:rPr>
          <w:noProof/>
          <w:lang w:eastAsia="en-AU"/>
        </w:rPr>
        <mc:AlternateContent>
          <mc:Choice Requires="wps">
            <w:drawing>
              <wp:anchor distT="0" distB="0" distL="114300" distR="114300" simplePos="0" relativeHeight="251756032" behindDoc="0" locked="0" layoutInCell="1" allowOverlap="1" wp14:anchorId="3513C201" wp14:editId="52068298">
                <wp:simplePos x="0" y="0"/>
                <wp:positionH relativeFrom="column">
                  <wp:posOffset>2060575</wp:posOffset>
                </wp:positionH>
                <wp:positionV relativeFrom="paragraph">
                  <wp:posOffset>63500</wp:posOffset>
                </wp:positionV>
                <wp:extent cx="387985" cy="372745"/>
                <wp:effectExtent l="22225" t="25400" r="27940" b="20955"/>
                <wp:wrapNone/>
                <wp:docPr id="675" name="AutoShap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513C201" id="AutoShape 575" o:spid="_x0000_s1091" style="position:absolute;margin-left:162.25pt;margin-top:5pt;width:30.55pt;height:29.3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10.5</w:t>
                      </w:r>
                    </w:p>
                  </w:txbxContent>
                </v:textbox>
              </v:roundrect>
            </w:pict>
          </mc:Fallback>
        </mc:AlternateContent>
      </w:r>
      <w:r>
        <w:rPr>
          <w:noProof/>
          <w:lang w:eastAsia="en-AU"/>
        </w:rPr>
        <mc:AlternateContent>
          <mc:Choice Requires="wps">
            <w:drawing>
              <wp:anchor distT="0" distB="0" distL="114300" distR="114300" simplePos="0" relativeHeight="251755008" behindDoc="0" locked="0" layoutInCell="1" allowOverlap="1" wp14:anchorId="5ECCE014" wp14:editId="74BD3774">
                <wp:simplePos x="0" y="0"/>
                <wp:positionH relativeFrom="column">
                  <wp:posOffset>1610360</wp:posOffset>
                </wp:positionH>
                <wp:positionV relativeFrom="paragraph">
                  <wp:posOffset>67310</wp:posOffset>
                </wp:positionV>
                <wp:extent cx="387985" cy="372745"/>
                <wp:effectExtent l="19685" t="19685" r="20955" b="26670"/>
                <wp:wrapNone/>
                <wp:docPr id="674" name="AutoShape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CCE014" id="AutoShape 574" o:spid="_x0000_s1092" style="position:absolute;margin-left:126.8pt;margin-top:5.3pt;width:30.55pt;height:29.3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10.3</w:t>
                      </w:r>
                    </w:p>
                  </w:txbxContent>
                </v:textbox>
              </v:roundrect>
            </w:pict>
          </mc:Fallback>
        </mc:AlternateContent>
      </w:r>
    </w:p>
    <w:p w:rsidR="00A12092" w:rsidRPr="000F425E" w:rsidRDefault="009D28BF">
      <w:pPr>
        <w:spacing w:after="0"/>
      </w:pPr>
      <w:r>
        <w:rPr>
          <w:noProof/>
          <w:lang w:eastAsia="en-AU"/>
        </w:rPr>
        <mc:AlternateContent>
          <mc:Choice Requires="wpg">
            <w:drawing>
              <wp:anchor distT="0" distB="0" distL="114300" distR="114300" simplePos="0" relativeHeight="251940352" behindDoc="1" locked="0" layoutInCell="1" allowOverlap="1" wp14:anchorId="1A055554" wp14:editId="59A7387A">
                <wp:simplePos x="0" y="0"/>
                <wp:positionH relativeFrom="column">
                  <wp:posOffset>3416300</wp:posOffset>
                </wp:positionH>
                <wp:positionV relativeFrom="paragraph">
                  <wp:posOffset>102235</wp:posOffset>
                </wp:positionV>
                <wp:extent cx="528955" cy="1270"/>
                <wp:effectExtent l="15875" t="16510" r="17145" b="10795"/>
                <wp:wrapNone/>
                <wp:docPr id="672"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955" cy="1270"/>
                          <a:chOff x="5706" y="-6748"/>
                          <a:chExt cx="833" cy="2"/>
                        </a:xfrm>
                      </wpg:grpSpPr>
                      <wps:wsp>
                        <wps:cNvPr id="673" name="Freeform 422"/>
                        <wps:cNvSpPr>
                          <a:spLocks/>
                        </wps:cNvSpPr>
                        <wps:spPr bwMode="auto">
                          <a:xfrm>
                            <a:off x="5706" y="-6748"/>
                            <a:ext cx="833" cy="2"/>
                          </a:xfrm>
                          <a:custGeom>
                            <a:avLst/>
                            <a:gdLst>
                              <a:gd name="T0" fmla="+- 0 5706 5706"/>
                              <a:gd name="T1" fmla="*/ T0 w 833"/>
                              <a:gd name="T2" fmla="+- 0 6539 5706"/>
                              <a:gd name="T3" fmla="*/ T2 w 833"/>
                            </a:gdLst>
                            <a:ahLst/>
                            <a:cxnLst>
                              <a:cxn ang="0">
                                <a:pos x="T1" y="0"/>
                              </a:cxn>
                              <a:cxn ang="0">
                                <a:pos x="T3" y="0"/>
                              </a:cxn>
                            </a:cxnLst>
                            <a:rect l="0" t="0" r="r" b="b"/>
                            <a:pathLst>
                              <a:path w="833">
                                <a:moveTo>
                                  <a:pt x="0" y="0"/>
                                </a:moveTo>
                                <a:lnTo>
                                  <a:pt x="833" y="0"/>
                                </a:lnTo>
                              </a:path>
                            </a:pathLst>
                          </a:custGeom>
                          <a:noFill/>
                          <a:ln w="2371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360195" id="Group 421" o:spid="_x0000_s1026" style="position:absolute;margin-left:269pt;margin-top:8.05pt;width:41.65pt;height:.1pt;z-index:-251376128" coordorigin="5706,-6748" coordsize="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">
                <v:shape id="Freeform 422" o:spid="_x0000_s1027" style="position:absolute;left:5706;top:-6748;width:833;height:2;visibility:visible;mso-wrap-style:square;v-text-anchor:top" coordsize="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" path="m,l833,e" filled="f" strokecolor="#231f20" strokeweight=".65864mm">
                  <v:path arrowok="t" o:connecttype="custom" o:connectlocs="0,0;833,0" o:connectangles="0,0"/>
                </v:shape>
              </v:group>
            </w:pict>
          </mc:Fallback>
        </mc:AlternateContent>
      </w:r>
      <w:r>
        <w:rPr>
          <w:noProof/>
          <w:lang w:eastAsia="en-AU"/>
        </w:rPr>
        <mc:AlternateContent>
          <mc:Choice Requires="wpg">
            <w:drawing>
              <wp:anchor distT="0" distB="0" distL="114300" distR="114300" simplePos="0" relativeHeight="251938304" behindDoc="1" locked="0" layoutInCell="1" allowOverlap="1" wp14:anchorId="7F2E8CAA" wp14:editId="37D748A0">
                <wp:simplePos x="0" y="0"/>
                <wp:positionH relativeFrom="column">
                  <wp:posOffset>1762760</wp:posOffset>
                </wp:positionH>
                <wp:positionV relativeFrom="paragraph">
                  <wp:posOffset>84455</wp:posOffset>
                </wp:positionV>
                <wp:extent cx="528955" cy="1270"/>
                <wp:effectExtent l="19685" t="17780" r="13335" b="19050"/>
                <wp:wrapNone/>
                <wp:docPr id="670"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955" cy="1270"/>
                          <a:chOff x="3158" y="-6748"/>
                          <a:chExt cx="833" cy="2"/>
                        </a:xfrm>
                      </wpg:grpSpPr>
                      <wps:wsp>
                        <wps:cNvPr id="671" name="Freeform 414"/>
                        <wps:cNvSpPr>
                          <a:spLocks/>
                        </wps:cNvSpPr>
                        <wps:spPr bwMode="auto">
                          <a:xfrm>
                            <a:off x="3158" y="-6748"/>
                            <a:ext cx="833" cy="2"/>
                          </a:xfrm>
                          <a:custGeom>
                            <a:avLst/>
                            <a:gdLst>
                              <a:gd name="T0" fmla="+- 0 3158 3158"/>
                              <a:gd name="T1" fmla="*/ T0 w 833"/>
                              <a:gd name="T2" fmla="+- 0 3991 3158"/>
                              <a:gd name="T3" fmla="*/ T2 w 833"/>
                            </a:gdLst>
                            <a:ahLst/>
                            <a:cxnLst>
                              <a:cxn ang="0">
                                <a:pos x="T1" y="0"/>
                              </a:cxn>
                              <a:cxn ang="0">
                                <a:pos x="T3" y="0"/>
                              </a:cxn>
                            </a:cxnLst>
                            <a:rect l="0" t="0" r="r" b="b"/>
                            <a:pathLst>
                              <a:path w="833">
                                <a:moveTo>
                                  <a:pt x="0" y="0"/>
                                </a:moveTo>
                                <a:lnTo>
                                  <a:pt x="833" y="0"/>
                                </a:lnTo>
                              </a:path>
                            </a:pathLst>
                          </a:custGeom>
                          <a:noFill/>
                          <a:ln w="2371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9661CE" id="Group 413" o:spid="_x0000_s1026" style="position:absolute;margin-left:138.8pt;margin-top:6.65pt;width:41.65pt;height:.1pt;z-index:-251378176" coordorigin="3158,-6748" coordsize="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">
                <v:shape id="Freeform 414" o:spid="_x0000_s1027" style="position:absolute;left:3158;top:-6748;width:833;height:2;visibility:visible;mso-wrap-style:square;v-text-anchor:top" coordsize="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" path="m,l833,e" filled="f" strokecolor="#231f20" strokeweight=".65864mm">
                  <v:path arrowok="t" o:connecttype="custom" o:connectlocs="0,0;833,0" o:connectangles="0,0"/>
                </v:shape>
              </v:group>
            </w:pict>
          </mc:Fallback>
        </mc:AlternateContent>
      </w:r>
    </w:p>
    <w:p w:rsidR="00A12092" w:rsidRPr="000F425E" w:rsidRDefault="00A12092">
      <w:pPr>
        <w:spacing w:after="0"/>
      </w:pPr>
    </w:p>
    <w:p w:rsidR="00A12092" w:rsidRPr="000F425E" w:rsidRDefault="009D28BF">
      <w:pPr>
        <w:spacing w:after="0"/>
      </w:pPr>
      <w:r>
        <w:rPr>
          <w:noProof/>
          <w:lang w:eastAsia="en-AU"/>
        </w:rPr>
        <mc:AlternateContent>
          <mc:Choice Requires="wpg">
            <w:drawing>
              <wp:anchor distT="0" distB="0" distL="114300" distR="114300" simplePos="0" relativeHeight="251941376" behindDoc="1" locked="0" layoutInCell="1" allowOverlap="1" wp14:anchorId="5909E722" wp14:editId="6BF4E85A">
                <wp:simplePos x="0" y="0"/>
                <wp:positionH relativeFrom="column">
                  <wp:posOffset>1765935</wp:posOffset>
                </wp:positionH>
                <wp:positionV relativeFrom="paragraph">
                  <wp:posOffset>67471</wp:posOffset>
                </wp:positionV>
                <wp:extent cx="2090143" cy="689610"/>
                <wp:effectExtent l="0" t="0" r="5715" b="15240"/>
                <wp:wrapNone/>
                <wp:docPr id="668"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0143" cy="689610"/>
                          <a:chOff x="3426" y="-6247"/>
                          <a:chExt cx="2819" cy="1086"/>
                        </a:xfrm>
                      </wpg:grpSpPr>
                      <wps:wsp>
                        <wps:cNvPr id="669" name="Freeform 428"/>
                        <wps:cNvSpPr>
                          <a:spLocks/>
                        </wps:cNvSpPr>
                        <wps:spPr bwMode="auto">
                          <a:xfrm>
                            <a:off x="3426" y="-6247"/>
                            <a:ext cx="2819" cy="1086"/>
                          </a:xfrm>
                          <a:custGeom>
                            <a:avLst/>
                            <a:gdLst>
                              <a:gd name="T0" fmla="+- 0 3591 3426"/>
                              <a:gd name="T1" fmla="*/ T0 w 2819"/>
                              <a:gd name="T2" fmla="+- 0 -6247 -6247"/>
                              <a:gd name="T3" fmla="*/ -6247 h 1086"/>
                              <a:gd name="T4" fmla="+- 0 3520 3426"/>
                              <a:gd name="T5" fmla="*/ T4 w 2819"/>
                              <a:gd name="T6" fmla="+- 0 -6246 -6247"/>
                              <a:gd name="T7" fmla="*/ -6246 h 1086"/>
                              <a:gd name="T8" fmla="+- 0 3457 3426"/>
                              <a:gd name="T9" fmla="*/ T8 w 2819"/>
                              <a:gd name="T10" fmla="+- 0 -6234 -6247"/>
                              <a:gd name="T11" fmla="*/ -6234 h 1086"/>
                              <a:gd name="T12" fmla="+- 0 3428 3426"/>
                              <a:gd name="T13" fmla="*/ T12 w 2819"/>
                              <a:gd name="T14" fmla="+- 0 -6172 -6247"/>
                              <a:gd name="T15" fmla="*/ -6172 h 1086"/>
                              <a:gd name="T16" fmla="+- 0 3426 3426"/>
                              <a:gd name="T17" fmla="*/ T16 w 2819"/>
                              <a:gd name="T18" fmla="+- 0 -5287 -6247"/>
                              <a:gd name="T19" fmla="*/ -5287 h 1086"/>
                              <a:gd name="T20" fmla="+- 0 3426 3426"/>
                              <a:gd name="T21" fmla="*/ T20 w 2819"/>
                              <a:gd name="T22" fmla="+- 0 -5255 -6247"/>
                              <a:gd name="T23" fmla="*/ -5255 h 1086"/>
                              <a:gd name="T24" fmla="+- 0 3438 3426"/>
                              <a:gd name="T25" fmla="*/ T24 w 2819"/>
                              <a:gd name="T26" fmla="+- 0 -5192 -6247"/>
                              <a:gd name="T27" fmla="*/ -5192 h 1086"/>
                              <a:gd name="T28" fmla="+- 0 3500 3426"/>
                              <a:gd name="T29" fmla="*/ T28 w 2819"/>
                              <a:gd name="T30" fmla="+- 0 -5162 -6247"/>
                              <a:gd name="T31" fmla="*/ -5162 h 1086"/>
                              <a:gd name="T32" fmla="+- 0 3562 3426"/>
                              <a:gd name="T33" fmla="*/ T32 w 2819"/>
                              <a:gd name="T34" fmla="+- 0 -5160 -6247"/>
                              <a:gd name="T35" fmla="*/ -5160 h 1086"/>
                              <a:gd name="T36" fmla="+- 0 6118 3426"/>
                              <a:gd name="T37" fmla="*/ T36 w 2819"/>
                              <a:gd name="T38" fmla="+- 0 -5160 -6247"/>
                              <a:gd name="T39" fmla="*/ -5160 h 1086"/>
                              <a:gd name="T40" fmla="+- 0 6197 3426"/>
                              <a:gd name="T41" fmla="*/ T40 w 2819"/>
                              <a:gd name="T42" fmla="+- 0 -5167 -6247"/>
                              <a:gd name="T43" fmla="*/ -5167 h 1086"/>
                              <a:gd name="T44" fmla="+- 0 6240 3426"/>
                              <a:gd name="T45" fmla="*/ T44 w 2819"/>
                              <a:gd name="T46" fmla="+- 0 -5213 -6247"/>
                              <a:gd name="T47" fmla="*/ -5213 h 1086"/>
                              <a:gd name="T48" fmla="+- 0 6245 3426"/>
                              <a:gd name="T49" fmla="*/ T48 w 2819"/>
                              <a:gd name="T50" fmla="+- 0 -5287 -6247"/>
                              <a:gd name="T51" fmla="*/ -5287 h 1086"/>
                              <a:gd name="T52" fmla="+- 0 6245 3426"/>
                              <a:gd name="T53" fmla="*/ T52 w 2819"/>
                              <a:gd name="T54" fmla="+- 0 -6120 -6247"/>
                              <a:gd name="T55" fmla="*/ -6120 h 1086"/>
                              <a:gd name="T56" fmla="+- 0 6244 3426"/>
                              <a:gd name="T57" fmla="*/ T56 w 2819"/>
                              <a:gd name="T58" fmla="+- 0 -6152 -6247"/>
                              <a:gd name="T59" fmla="*/ -6152 h 1086"/>
                              <a:gd name="T60" fmla="+- 0 6232 3426"/>
                              <a:gd name="T61" fmla="*/ T60 w 2819"/>
                              <a:gd name="T62" fmla="+- 0 -6215 -6247"/>
                              <a:gd name="T63" fmla="*/ -6215 h 1086"/>
                              <a:gd name="T64" fmla="+- 0 6170 3426"/>
                              <a:gd name="T65" fmla="*/ T64 w 2819"/>
                              <a:gd name="T66" fmla="+- 0 -6244 -6247"/>
                              <a:gd name="T67" fmla="*/ -6244 h 1086"/>
                              <a:gd name="T68" fmla="+- 0 6108 3426"/>
                              <a:gd name="T69" fmla="*/ T68 w 2819"/>
                              <a:gd name="T70" fmla="+- 0 -6247 -6247"/>
                              <a:gd name="T71" fmla="*/ -6247 h 1086"/>
                              <a:gd name="T72" fmla="+- 0 3591 3426"/>
                              <a:gd name="T73" fmla="*/ T72 w 2819"/>
                              <a:gd name="T74" fmla="+- 0 -6247 -6247"/>
                              <a:gd name="T75" fmla="*/ -6247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19" h="1086">
                                <a:moveTo>
                                  <a:pt x="165" y="0"/>
                                </a:moveTo>
                                <a:lnTo>
                                  <a:pt x="94" y="1"/>
                                </a:lnTo>
                                <a:lnTo>
                                  <a:pt x="31" y="13"/>
                                </a:lnTo>
                                <a:lnTo>
                                  <a:pt x="2" y="75"/>
                                </a:lnTo>
                                <a:lnTo>
                                  <a:pt x="0" y="960"/>
                                </a:lnTo>
                                <a:lnTo>
                                  <a:pt x="0" y="992"/>
                                </a:lnTo>
                                <a:lnTo>
                                  <a:pt x="12" y="1055"/>
                                </a:lnTo>
                                <a:lnTo>
                                  <a:pt x="74" y="1085"/>
                                </a:lnTo>
                                <a:lnTo>
                                  <a:pt x="136" y="1087"/>
                                </a:lnTo>
                                <a:lnTo>
                                  <a:pt x="2692" y="1087"/>
                                </a:lnTo>
                                <a:lnTo>
                                  <a:pt x="2771" y="1080"/>
                                </a:lnTo>
                                <a:lnTo>
                                  <a:pt x="2814" y="1034"/>
                                </a:lnTo>
                                <a:lnTo>
                                  <a:pt x="2819" y="960"/>
                                </a:lnTo>
                                <a:lnTo>
                                  <a:pt x="2819" y="127"/>
                                </a:lnTo>
                                <a:lnTo>
                                  <a:pt x="2818" y="95"/>
                                </a:lnTo>
                                <a:lnTo>
                                  <a:pt x="2806" y="32"/>
                                </a:lnTo>
                                <a:lnTo>
                                  <a:pt x="2744" y="3"/>
                                </a:lnTo>
                                <a:lnTo>
                                  <a:pt x="2682" y="0"/>
                                </a:lnTo>
                                <a:lnTo>
                                  <a:pt x="165"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8A4FBD" id="Group 427" o:spid="_x0000_s1026" style="position:absolute;margin-left:139.05pt;margin-top:5.3pt;width:164.6pt;height:54.3pt;z-index:-251375104" coordorigin="3426,-6247" coordsize="2819,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">
                <v:shape id="Freeform 428" o:spid="_x0000_s1027" style="position:absolute;left:3426;top:-6247;width:2819;height:1086;visibility:visible;mso-wrap-style:square;v-text-anchor:top" coordsize="2819,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" path="m165,l94,1,31,13,2,75,,960r,32l12,1055r62,30l136,1087r2556,l2771,1080r43,-46l2819,960r,-833l2818,95,2806,32,2744,3,2682,,165,e" fillcolor="#ceecf6" stroked="f">
                  <v:path arrowok="t" o:connecttype="custom" o:connectlocs="165,-6247;94,-6246;31,-6234;2,-6172;0,-5287;0,-5255;12,-5192;74,-5162;136,-5160;2692,-5160;2771,-5167;2814,-5213;2819,-5287;2819,-6120;2818,-6152;2806,-6215;2744,-6244;2682,-6247;165,-6247" o:connectangles="0,0,0,0,0,0,0,0,0,0,0,0,0,0,0,0,0,0,0"/>
                </v:shape>
              </v:group>
            </w:pict>
          </mc:Fallback>
        </mc:AlternateContent>
      </w:r>
      <w:r w:rsidR="005F03F7">
        <w:rPr>
          <w:noProof/>
          <w:lang w:eastAsia="en-AU"/>
        </w:rPr>
        <mc:AlternateContent>
          <mc:Choice Requires="wps">
            <w:drawing>
              <wp:anchor distT="0" distB="0" distL="114300" distR="114300" simplePos="0" relativeHeight="251924992" behindDoc="0" locked="0" layoutInCell="1" allowOverlap="1" wp14:anchorId="2D82BF34" wp14:editId="0BEE0722">
                <wp:simplePos x="0" y="0"/>
                <wp:positionH relativeFrom="column">
                  <wp:posOffset>2445385</wp:posOffset>
                </wp:positionH>
                <wp:positionV relativeFrom="paragraph">
                  <wp:posOffset>131445</wp:posOffset>
                </wp:positionV>
                <wp:extent cx="865505" cy="295275"/>
                <wp:effectExtent l="0" t="0" r="3810" b="1905"/>
                <wp:wrapNone/>
                <wp:docPr id="667"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22B9E">
                            <w:pPr>
                              <w:ind w:left="-142" w:right="-90"/>
                              <w:jc w:val="center"/>
                              <w:rPr>
                                <w:i/>
                                <w:sz w:val="12"/>
                                <w:szCs w:val="12"/>
                              </w:rPr>
                            </w:pPr>
                            <w:r>
                              <w:rPr>
                                <w:i/>
                                <w:sz w:val="12"/>
                                <w:szCs w:val="12"/>
                              </w:rPr>
                              <w:t>Specifications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82BF34" id="Text Box 614" o:spid="_x0000_s1093" type="#_x0000_t202" style="position:absolute;margin-left:192.55pt;margin-top:10.35pt;width:68.15pt;height:23.2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" filled="f" stroked="f" strokecolor="white [3212]">
                <v:textbox>
                  <w:txbxContent>
                    <w:p w:rsidR="00B1389D" w:rsidRPr="0036537E" w:rsidRDefault="00B1389D" w:rsidP="00322B9E">
                      <w:pPr>
                        <w:ind w:left="-142" w:right="-90"/>
                        <w:jc w:val="center"/>
                        <w:rPr>
                          <w:i/>
                          <w:sz w:val="12"/>
                          <w:szCs w:val="12"/>
                        </w:rPr>
                      </w:pPr>
                      <w:r>
                        <w:rPr>
                          <w:i/>
                          <w:sz w:val="12"/>
                          <w:szCs w:val="12"/>
                        </w:rPr>
                        <w:t>Specifications</w:t>
                      </w:r>
                    </w:p>
                  </w:txbxContent>
                </v:textbox>
              </v:shape>
            </w:pict>
          </mc:Fallback>
        </mc:AlternateContent>
      </w:r>
    </w:p>
    <w:p w:rsidR="00A12092" w:rsidRPr="000F425E" w:rsidRDefault="002E2029">
      <w:pPr>
        <w:spacing w:after="0"/>
      </w:pPr>
      <w:r>
        <w:rPr>
          <w:noProof/>
          <w:lang w:eastAsia="en-AU"/>
        </w:rPr>
        <mc:AlternateContent>
          <mc:Choice Requires="wps">
            <w:drawing>
              <wp:anchor distT="0" distB="0" distL="114300" distR="114300" simplePos="0" relativeHeight="251759104" behindDoc="0" locked="0" layoutInCell="1" allowOverlap="1" wp14:anchorId="459463A4" wp14:editId="68BF5E92">
                <wp:simplePos x="0" y="0"/>
                <wp:positionH relativeFrom="column">
                  <wp:posOffset>2825115</wp:posOffset>
                </wp:positionH>
                <wp:positionV relativeFrom="paragraph">
                  <wp:posOffset>162560</wp:posOffset>
                </wp:positionV>
                <wp:extent cx="387985" cy="372745"/>
                <wp:effectExtent l="19050" t="19050" r="12065" b="27305"/>
                <wp:wrapNone/>
                <wp:docPr id="666" name="AutoShap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9463A4" id="AutoShape 578" o:spid="_x0000_s1094" style="position:absolute;margin-left:222.45pt;margin-top:12.8pt;width:30.55pt;height:29.3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10.11</w:t>
                      </w:r>
                    </w:p>
                  </w:txbxContent>
                </v:textbox>
              </v:roundrect>
            </w:pict>
          </mc:Fallback>
        </mc:AlternateContent>
      </w:r>
      <w:r>
        <w:rPr>
          <w:noProof/>
          <w:lang w:eastAsia="en-AU"/>
        </w:rPr>
        <mc:AlternateContent>
          <mc:Choice Requires="wps">
            <w:drawing>
              <wp:anchor distT="0" distB="0" distL="114300" distR="114300" simplePos="0" relativeHeight="251757056" behindDoc="0" locked="0" layoutInCell="1" allowOverlap="1" wp14:anchorId="109BF8A2" wp14:editId="4A9E206A">
                <wp:simplePos x="0" y="0"/>
                <wp:positionH relativeFrom="column">
                  <wp:posOffset>1932305</wp:posOffset>
                </wp:positionH>
                <wp:positionV relativeFrom="paragraph">
                  <wp:posOffset>167005</wp:posOffset>
                </wp:positionV>
                <wp:extent cx="387985" cy="372745"/>
                <wp:effectExtent l="19050" t="19050" r="12065" b="27305"/>
                <wp:wrapNone/>
                <wp:docPr id="665" name="AutoShap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9BF8A2" id="AutoShape 576" o:spid="_x0000_s1095" style="position:absolute;margin-left:152.15pt;margin-top:13.15pt;width:30.55pt;height:29.3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10.9</w:t>
                      </w:r>
                    </w:p>
                  </w:txbxContent>
                </v:textbox>
              </v:roundrect>
            </w:pict>
          </mc:Fallback>
        </mc:AlternateContent>
      </w:r>
      <w:r>
        <w:rPr>
          <w:noProof/>
          <w:lang w:eastAsia="en-AU"/>
        </w:rPr>
        <mc:AlternateContent>
          <mc:Choice Requires="wps">
            <w:drawing>
              <wp:anchor distT="0" distB="0" distL="114300" distR="114300" simplePos="0" relativeHeight="251758080" behindDoc="0" locked="0" layoutInCell="1" allowOverlap="1" wp14:anchorId="2F4E59E0" wp14:editId="6BDAB845">
                <wp:simplePos x="0" y="0"/>
                <wp:positionH relativeFrom="column">
                  <wp:posOffset>2377923</wp:posOffset>
                </wp:positionH>
                <wp:positionV relativeFrom="paragraph">
                  <wp:posOffset>167005</wp:posOffset>
                </wp:positionV>
                <wp:extent cx="387985" cy="372745"/>
                <wp:effectExtent l="19050" t="19050" r="12065" b="27305"/>
                <wp:wrapNone/>
                <wp:docPr id="664" name="AutoShap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F4E59E0" id="AutoShape 577" o:spid="_x0000_s1096" style="position:absolute;margin-left:187.25pt;margin-top:13.15pt;width:30.55pt;height:29.3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10.10</w:t>
                      </w:r>
                    </w:p>
                  </w:txbxContent>
                </v:textbox>
              </v:roundrect>
            </w:pict>
          </mc:Fallback>
        </mc:AlternateContent>
      </w:r>
    </w:p>
    <w:p w:rsidR="00A12092" w:rsidRPr="000F425E" w:rsidRDefault="002E2029">
      <w:pPr>
        <w:spacing w:after="0"/>
      </w:pPr>
      <w:r>
        <w:rPr>
          <w:noProof/>
          <w:lang w:eastAsia="en-AU"/>
        </w:rPr>
        <mc:AlternateContent>
          <mc:Choice Requires="wps">
            <w:drawing>
              <wp:anchor distT="0" distB="0" distL="114300" distR="114300" simplePos="0" relativeHeight="252131840" behindDoc="0" locked="0" layoutInCell="1" allowOverlap="1" wp14:anchorId="40DC1D5C" wp14:editId="575F3AA5">
                <wp:simplePos x="0" y="0"/>
                <wp:positionH relativeFrom="column">
                  <wp:posOffset>3277235</wp:posOffset>
                </wp:positionH>
                <wp:positionV relativeFrom="paragraph">
                  <wp:posOffset>3810</wp:posOffset>
                </wp:positionV>
                <wp:extent cx="387985" cy="372745"/>
                <wp:effectExtent l="19050" t="19050" r="12065" b="27305"/>
                <wp:wrapNone/>
                <wp:docPr id="735" name="AutoShap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2E2029">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DC1D5C" id="AutoShape 597" o:spid="_x0000_s1097" style="position:absolute;margin-left:258.05pt;margin-top:.3pt;width:30.55pt;height:29.3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" fillcolor="black [3200]" strokecolor="black [3213]" strokeweight="3pt">
                <v:shadow color="#7f7f7f [1601]" opacity=".5" offset="1pt"/>
                <v:textbox>
                  <w:txbxContent>
                    <w:p w:rsidR="00B1389D" w:rsidRPr="00527FA6" w:rsidRDefault="00B1389D" w:rsidP="002E2029">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12</w:t>
                      </w:r>
                    </w:p>
                  </w:txbxContent>
                </v:textbox>
              </v:roundrect>
            </w:pict>
          </mc:Fallback>
        </mc:AlternateContent>
      </w:r>
    </w:p>
    <w:p w:rsidR="00A12092" w:rsidRPr="000F425E" w:rsidRDefault="009D28BF">
      <w:pPr>
        <w:spacing w:after="0"/>
      </w:pPr>
      <w:r>
        <w:rPr>
          <w:noProof/>
          <w:lang w:eastAsia="en-AU"/>
        </w:rPr>
        <mc:AlternateContent>
          <mc:Choice Requires="wpg">
            <w:drawing>
              <wp:anchor distT="0" distB="0" distL="114300" distR="114300" simplePos="0" relativeHeight="251942400" behindDoc="1" locked="0" layoutInCell="1" allowOverlap="1" wp14:anchorId="7B59BF2E" wp14:editId="3D082F7D">
                <wp:simplePos x="0" y="0"/>
                <wp:positionH relativeFrom="column">
                  <wp:posOffset>2324568</wp:posOffset>
                </wp:positionH>
                <wp:positionV relativeFrom="paragraph">
                  <wp:posOffset>31750</wp:posOffset>
                </wp:positionV>
                <wp:extent cx="1093332" cy="1270"/>
                <wp:effectExtent l="0" t="0" r="31115" b="17780"/>
                <wp:wrapNone/>
                <wp:docPr id="662"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3332" cy="1270"/>
                          <a:chOff x="4135" y="-5570"/>
                          <a:chExt cx="1176" cy="2"/>
                        </a:xfrm>
                      </wpg:grpSpPr>
                      <wps:wsp>
                        <wps:cNvPr id="663" name="Freeform 430"/>
                        <wps:cNvSpPr>
                          <a:spLocks/>
                        </wps:cNvSpPr>
                        <wps:spPr bwMode="auto">
                          <a:xfrm>
                            <a:off x="4135" y="-5570"/>
                            <a:ext cx="1176" cy="2"/>
                          </a:xfrm>
                          <a:custGeom>
                            <a:avLst/>
                            <a:gdLst>
                              <a:gd name="T0" fmla="+- 0 4135 4135"/>
                              <a:gd name="T1" fmla="*/ T0 w 1176"/>
                              <a:gd name="T2" fmla="+- 0 5312 4135"/>
                              <a:gd name="T3" fmla="*/ T2 w 1176"/>
                            </a:gdLst>
                            <a:ahLst/>
                            <a:cxnLst>
                              <a:cxn ang="0">
                                <a:pos x="T1" y="0"/>
                              </a:cxn>
                              <a:cxn ang="0">
                                <a:pos x="T3" y="0"/>
                              </a:cxn>
                            </a:cxnLst>
                            <a:rect l="0" t="0" r="r" b="b"/>
                            <a:pathLst>
                              <a:path w="1176">
                                <a:moveTo>
                                  <a:pt x="0" y="0"/>
                                </a:moveTo>
                                <a:lnTo>
                                  <a:pt x="1177" y="0"/>
                                </a:lnTo>
                              </a:path>
                            </a:pathLst>
                          </a:custGeom>
                          <a:noFill/>
                          <a:ln w="2371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34E5D" id="Group 429" o:spid="_x0000_s1026" style="position:absolute;margin-left:183.05pt;margin-top:2.5pt;width:86.1pt;height:.1pt;z-index:-251374080" coordorigin="4135,-5570" coordsize="1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">
                <v:shape id="Freeform 430" o:spid="_x0000_s1027" style="position:absolute;left:4135;top:-5570;width:1176;height:2;visibility:visible;mso-wrap-style:square;v-text-anchor:top" coordsize="1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" path="m,l1177,e" filled="f" strokecolor="#231f20" strokeweight=".65864mm">
                  <v:path arrowok="t" o:connecttype="custom" o:connectlocs="0,0;1177,0" o:connectangles="0,0"/>
                </v:shape>
              </v:group>
            </w:pict>
          </mc:Fallback>
        </mc:AlternateContent>
      </w:r>
    </w:p>
    <w:p w:rsidR="00A12092" w:rsidRPr="000F425E" w:rsidRDefault="009D28BF">
      <w:pPr>
        <w:spacing w:after="0"/>
      </w:pPr>
      <w:r>
        <w:rPr>
          <w:noProof/>
          <w:lang w:eastAsia="en-AU"/>
        </w:rPr>
        <mc:AlternateContent>
          <mc:Choice Requires="wpg">
            <w:drawing>
              <wp:anchor distT="0" distB="0" distL="114300" distR="114300" simplePos="0" relativeHeight="251950592" behindDoc="1" locked="0" layoutInCell="1" allowOverlap="1" wp14:anchorId="7E1297E9" wp14:editId="2A5ACD1E">
                <wp:simplePos x="0" y="0"/>
                <wp:positionH relativeFrom="column">
                  <wp:posOffset>2957195</wp:posOffset>
                </wp:positionH>
                <wp:positionV relativeFrom="paragraph">
                  <wp:posOffset>149225</wp:posOffset>
                </wp:positionV>
                <wp:extent cx="1443990" cy="723900"/>
                <wp:effectExtent l="4445" t="6350" r="8890" b="3175"/>
                <wp:wrapNone/>
                <wp:docPr id="660"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3990" cy="723900"/>
                          <a:chOff x="4983" y="-5064"/>
                          <a:chExt cx="2274" cy="1140"/>
                        </a:xfrm>
                      </wpg:grpSpPr>
                      <wps:wsp>
                        <wps:cNvPr id="661" name="Freeform 478"/>
                        <wps:cNvSpPr>
                          <a:spLocks/>
                        </wps:cNvSpPr>
                        <wps:spPr bwMode="auto">
                          <a:xfrm>
                            <a:off x="4983" y="-5064"/>
                            <a:ext cx="2274" cy="1140"/>
                          </a:xfrm>
                          <a:custGeom>
                            <a:avLst/>
                            <a:gdLst>
                              <a:gd name="T0" fmla="+- 0 5148 4983"/>
                              <a:gd name="T1" fmla="*/ T0 w 2274"/>
                              <a:gd name="T2" fmla="+- 0 -5064 -5064"/>
                              <a:gd name="T3" fmla="*/ -5064 h 1140"/>
                              <a:gd name="T4" fmla="+- 0 5077 4983"/>
                              <a:gd name="T5" fmla="*/ T4 w 2274"/>
                              <a:gd name="T6" fmla="+- 0 -5063 -5064"/>
                              <a:gd name="T7" fmla="*/ -5063 h 1140"/>
                              <a:gd name="T8" fmla="+- 0 5014 4983"/>
                              <a:gd name="T9" fmla="*/ T8 w 2274"/>
                              <a:gd name="T10" fmla="+- 0 -5051 -5064"/>
                              <a:gd name="T11" fmla="*/ -5051 h 1140"/>
                              <a:gd name="T12" fmla="+- 0 4985 4983"/>
                              <a:gd name="T13" fmla="*/ T12 w 2274"/>
                              <a:gd name="T14" fmla="+- 0 -4989 -5064"/>
                              <a:gd name="T15" fmla="*/ -4989 h 1140"/>
                              <a:gd name="T16" fmla="+- 0 4983 4983"/>
                              <a:gd name="T17" fmla="*/ T16 w 2274"/>
                              <a:gd name="T18" fmla="+- 0 -4051 -5064"/>
                              <a:gd name="T19" fmla="*/ -4051 h 1140"/>
                              <a:gd name="T20" fmla="+- 0 4983 4983"/>
                              <a:gd name="T21" fmla="*/ T20 w 2274"/>
                              <a:gd name="T22" fmla="+- 0 -4018 -5064"/>
                              <a:gd name="T23" fmla="*/ -4018 h 1140"/>
                              <a:gd name="T24" fmla="+- 0 4995 4983"/>
                              <a:gd name="T25" fmla="*/ T24 w 2274"/>
                              <a:gd name="T26" fmla="+- 0 -3955 -5064"/>
                              <a:gd name="T27" fmla="*/ -3955 h 1140"/>
                              <a:gd name="T28" fmla="+- 0 5057 4983"/>
                              <a:gd name="T29" fmla="*/ T28 w 2274"/>
                              <a:gd name="T30" fmla="+- 0 -3926 -5064"/>
                              <a:gd name="T31" fmla="*/ -3926 h 1140"/>
                              <a:gd name="T32" fmla="+- 0 5119 4983"/>
                              <a:gd name="T33" fmla="*/ T32 w 2274"/>
                              <a:gd name="T34" fmla="+- 0 -3924 -5064"/>
                              <a:gd name="T35" fmla="*/ -3924 h 1140"/>
                              <a:gd name="T36" fmla="+- 0 7130 4983"/>
                              <a:gd name="T37" fmla="*/ T36 w 2274"/>
                              <a:gd name="T38" fmla="+- 0 -3924 -5064"/>
                              <a:gd name="T39" fmla="*/ -3924 h 1140"/>
                              <a:gd name="T40" fmla="+- 0 7210 4983"/>
                              <a:gd name="T41" fmla="*/ T40 w 2274"/>
                              <a:gd name="T42" fmla="+- 0 -3930 -5064"/>
                              <a:gd name="T43" fmla="*/ -3930 h 1140"/>
                              <a:gd name="T44" fmla="+- 0 7252 4983"/>
                              <a:gd name="T45" fmla="*/ T44 w 2274"/>
                              <a:gd name="T46" fmla="+- 0 -3976 -5064"/>
                              <a:gd name="T47" fmla="*/ -3976 h 1140"/>
                              <a:gd name="T48" fmla="+- 0 7257 4983"/>
                              <a:gd name="T49" fmla="*/ T48 w 2274"/>
                              <a:gd name="T50" fmla="+- 0 -4051 -5064"/>
                              <a:gd name="T51" fmla="*/ -4051 h 1140"/>
                              <a:gd name="T52" fmla="+- 0 7257 4983"/>
                              <a:gd name="T53" fmla="*/ T52 w 2274"/>
                              <a:gd name="T54" fmla="+- 0 -4937 -5064"/>
                              <a:gd name="T55" fmla="*/ -4937 h 1140"/>
                              <a:gd name="T56" fmla="+- 0 7256 4983"/>
                              <a:gd name="T57" fmla="*/ T56 w 2274"/>
                              <a:gd name="T58" fmla="+- 0 -4969 -5064"/>
                              <a:gd name="T59" fmla="*/ -4969 h 1140"/>
                              <a:gd name="T60" fmla="+- 0 7244 4983"/>
                              <a:gd name="T61" fmla="*/ T60 w 2274"/>
                              <a:gd name="T62" fmla="+- 0 -5032 -5064"/>
                              <a:gd name="T63" fmla="*/ -5032 h 1140"/>
                              <a:gd name="T64" fmla="+- 0 7182 4983"/>
                              <a:gd name="T65" fmla="*/ T64 w 2274"/>
                              <a:gd name="T66" fmla="+- 0 -5062 -5064"/>
                              <a:gd name="T67" fmla="*/ -5062 h 1140"/>
                              <a:gd name="T68" fmla="+- 0 7120 4983"/>
                              <a:gd name="T69" fmla="*/ T68 w 2274"/>
                              <a:gd name="T70" fmla="+- 0 -5064 -5064"/>
                              <a:gd name="T71" fmla="*/ -5064 h 1140"/>
                              <a:gd name="T72" fmla="+- 0 5148 4983"/>
                              <a:gd name="T73" fmla="*/ T72 w 2274"/>
                              <a:gd name="T74" fmla="+- 0 -5064 -5064"/>
                              <a:gd name="T75" fmla="*/ -5064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74" h="1140">
                                <a:moveTo>
                                  <a:pt x="165" y="0"/>
                                </a:moveTo>
                                <a:lnTo>
                                  <a:pt x="94" y="1"/>
                                </a:lnTo>
                                <a:lnTo>
                                  <a:pt x="31" y="13"/>
                                </a:lnTo>
                                <a:lnTo>
                                  <a:pt x="2" y="75"/>
                                </a:lnTo>
                                <a:lnTo>
                                  <a:pt x="0" y="1013"/>
                                </a:lnTo>
                                <a:lnTo>
                                  <a:pt x="0" y="1046"/>
                                </a:lnTo>
                                <a:lnTo>
                                  <a:pt x="12" y="1109"/>
                                </a:lnTo>
                                <a:lnTo>
                                  <a:pt x="74" y="1138"/>
                                </a:lnTo>
                                <a:lnTo>
                                  <a:pt x="136" y="1140"/>
                                </a:lnTo>
                                <a:lnTo>
                                  <a:pt x="2147" y="1140"/>
                                </a:lnTo>
                                <a:lnTo>
                                  <a:pt x="2227" y="1134"/>
                                </a:lnTo>
                                <a:lnTo>
                                  <a:pt x="2269" y="1088"/>
                                </a:lnTo>
                                <a:lnTo>
                                  <a:pt x="2274" y="1013"/>
                                </a:lnTo>
                                <a:lnTo>
                                  <a:pt x="2274" y="127"/>
                                </a:lnTo>
                                <a:lnTo>
                                  <a:pt x="2273" y="95"/>
                                </a:lnTo>
                                <a:lnTo>
                                  <a:pt x="2261" y="32"/>
                                </a:lnTo>
                                <a:lnTo>
                                  <a:pt x="2199" y="2"/>
                                </a:lnTo>
                                <a:lnTo>
                                  <a:pt x="2137" y="0"/>
                                </a:lnTo>
                                <a:lnTo>
                                  <a:pt x="165"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D9FD1F" id="Group 477" o:spid="_x0000_s1026" style="position:absolute;margin-left:232.85pt;margin-top:11.75pt;width:113.7pt;height:57pt;z-index:-251365888" coordorigin="4983,-5064" coordsize="2274,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">
                <v:shape id="Freeform 478" o:spid="_x0000_s1027" style="position:absolute;left:4983;top:-5064;width:2274;height:1140;visibility:visible;mso-wrap-style:square;v-text-anchor:top" coordsize="2274,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" path="m165,l94,1,31,13,2,75,,1013r,33l12,1109r62,29l136,1140r2011,l2227,1134r42,-46l2274,1013r,-886l2273,95,2261,32,2199,2,2137,,165,e" fillcolor="#ceecf6" stroked="f">
                  <v:path arrowok="t" o:connecttype="custom" o:connectlocs="165,-5064;94,-5063;31,-5051;2,-4989;0,-4051;0,-4018;12,-3955;74,-3926;136,-3924;2147,-3924;2227,-3930;2269,-3976;2274,-4051;2274,-4937;2273,-4969;2261,-5032;2199,-5062;2137,-5064;165,-5064" o:connectangles="0,0,0,0,0,0,0,0,0,0,0,0,0,0,0,0,0,0,0"/>
                </v:shape>
              </v:group>
            </w:pict>
          </mc:Fallback>
        </mc:AlternateContent>
      </w:r>
      <w:r>
        <w:rPr>
          <w:noProof/>
          <w:lang w:eastAsia="en-AU"/>
        </w:rPr>
        <mc:AlternateContent>
          <mc:Choice Requires="wpg">
            <w:drawing>
              <wp:anchor distT="0" distB="0" distL="114300" distR="114300" simplePos="0" relativeHeight="251949568" behindDoc="1" locked="0" layoutInCell="1" allowOverlap="1" wp14:anchorId="787BBAF5" wp14:editId="3DC038A6">
                <wp:simplePos x="0" y="0"/>
                <wp:positionH relativeFrom="column">
                  <wp:posOffset>1325245</wp:posOffset>
                </wp:positionH>
                <wp:positionV relativeFrom="paragraph">
                  <wp:posOffset>149225</wp:posOffset>
                </wp:positionV>
                <wp:extent cx="1313815" cy="723900"/>
                <wp:effectExtent l="1270" t="6350" r="8890" b="3175"/>
                <wp:wrapNone/>
                <wp:docPr id="658"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3815" cy="723900"/>
                          <a:chOff x="2413" y="-5064"/>
                          <a:chExt cx="2069" cy="1140"/>
                        </a:xfrm>
                      </wpg:grpSpPr>
                      <wps:wsp>
                        <wps:cNvPr id="659" name="Freeform 476"/>
                        <wps:cNvSpPr>
                          <a:spLocks/>
                        </wps:cNvSpPr>
                        <wps:spPr bwMode="auto">
                          <a:xfrm>
                            <a:off x="2413" y="-5064"/>
                            <a:ext cx="2069" cy="1140"/>
                          </a:xfrm>
                          <a:custGeom>
                            <a:avLst/>
                            <a:gdLst>
                              <a:gd name="T0" fmla="+- 0 2579 2413"/>
                              <a:gd name="T1" fmla="*/ T0 w 2069"/>
                              <a:gd name="T2" fmla="+- 0 -5064 -5064"/>
                              <a:gd name="T3" fmla="*/ -5064 h 1140"/>
                              <a:gd name="T4" fmla="+- 0 2508 2413"/>
                              <a:gd name="T5" fmla="*/ T4 w 2069"/>
                              <a:gd name="T6" fmla="+- 0 -5063 -5064"/>
                              <a:gd name="T7" fmla="*/ -5063 h 1140"/>
                              <a:gd name="T8" fmla="+- 0 2445 2413"/>
                              <a:gd name="T9" fmla="*/ T8 w 2069"/>
                              <a:gd name="T10" fmla="+- 0 -5051 -5064"/>
                              <a:gd name="T11" fmla="*/ -5051 h 1140"/>
                              <a:gd name="T12" fmla="+- 0 2415 2413"/>
                              <a:gd name="T13" fmla="*/ T12 w 2069"/>
                              <a:gd name="T14" fmla="+- 0 -4989 -5064"/>
                              <a:gd name="T15" fmla="*/ -4989 h 1140"/>
                              <a:gd name="T16" fmla="+- 0 2413 2413"/>
                              <a:gd name="T17" fmla="*/ T16 w 2069"/>
                              <a:gd name="T18" fmla="+- 0 -4051 -5064"/>
                              <a:gd name="T19" fmla="*/ -4051 h 1140"/>
                              <a:gd name="T20" fmla="+- 0 2414 2413"/>
                              <a:gd name="T21" fmla="*/ T20 w 2069"/>
                              <a:gd name="T22" fmla="+- 0 -4018 -5064"/>
                              <a:gd name="T23" fmla="*/ -4018 h 1140"/>
                              <a:gd name="T24" fmla="+- 0 2426 2413"/>
                              <a:gd name="T25" fmla="*/ T24 w 2069"/>
                              <a:gd name="T26" fmla="+- 0 -3955 -5064"/>
                              <a:gd name="T27" fmla="*/ -3955 h 1140"/>
                              <a:gd name="T28" fmla="+- 0 2488 2413"/>
                              <a:gd name="T29" fmla="*/ T28 w 2069"/>
                              <a:gd name="T30" fmla="+- 0 -3926 -5064"/>
                              <a:gd name="T31" fmla="*/ -3926 h 1140"/>
                              <a:gd name="T32" fmla="+- 0 2550 2413"/>
                              <a:gd name="T33" fmla="*/ T32 w 2069"/>
                              <a:gd name="T34" fmla="+- 0 -3924 -5064"/>
                              <a:gd name="T35" fmla="*/ -3924 h 1140"/>
                              <a:gd name="T36" fmla="+- 0 4356 2413"/>
                              <a:gd name="T37" fmla="*/ T36 w 2069"/>
                              <a:gd name="T38" fmla="+- 0 -3924 -5064"/>
                              <a:gd name="T39" fmla="*/ -3924 h 1140"/>
                              <a:gd name="T40" fmla="+- 0 4435 2413"/>
                              <a:gd name="T41" fmla="*/ T40 w 2069"/>
                              <a:gd name="T42" fmla="+- 0 -3930 -5064"/>
                              <a:gd name="T43" fmla="*/ -3930 h 1140"/>
                              <a:gd name="T44" fmla="+- 0 4477 2413"/>
                              <a:gd name="T45" fmla="*/ T44 w 2069"/>
                              <a:gd name="T46" fmla="+- 0 -3976 -5064"/>
                              <a:gd name="T47" fmla="*/ -3976 h 1140"/>
                              <a:gd name="T48" fmla="+- 0 4483 2413"/>
                              <a:gd name="T49" fmla="*/ T48 w 2069"/>
                              <a:gd name="T50" fmla="+- 0 -4051 -5064"/>
                              <a:gd name="T51" fmla="*/ -4051 h 1140"/>
                              <a:gd name="T52" fmla="+- 0 4483 2413"/>
                              <a:gd name="T53" fmla="*/ T52 w 2069"/>
                              <a:gd name="T54" fmla="+- 0 -4937 -5064"/>
                              <a:gd name="T55" fmla="*/ -4937 h 1140"/>
                              <a:gd name="T56" fmla="+- 0 4482 2413"/>
                              <a:gd name="T57" fmla="*/ T56 w 2069"/>
                              <a:gd name="T58" fmla="+- 0 -4969 -5064"/>
                              <a:gd name="T59" fmla="*/ -4969 h 1140"/>
                              <a:gd name="T60" fmla="+- 0 4470 2413"/>
                              <a:gd name="T61" fmla="*/ T60 w 2069"/>
                              <a:gd name="T62" fmla="+- 0 -5032 -5064"/>
                              <a:gd name="T63" fmla="*/ -5032 h 1140"/>
                              <a:gd name="T64" fmla="+- 0 4408 2413"/>
                              <a:gd name="T65" fmla="*/ T64 w 2069"/>
                              <a:gd name="T66" fmla="+- 0 -5062 -5064"/>
                              <a:gd name="T67" fmla="*/ -5062 h 1140"/>
                              <a:gd name="T68" fmla="+- 0 4346 2413"/>
                              <a:gd name="T69" fmla="*/ T68 w 2069"/>
                              <a:gd name="T70" fmla="+- 0 -5064 -5064"/>
                              <a:gd name="T71" fmla="*/ -5064 h 1140"/>
                              <a:gd name="T72" fmla="+- 0 2579 2413"/>
                              <a:gd name="T73" fmla="*/ T72 w 2069"/>
                              <a:gd name="T74" fmla="+- 0 -5064 -5064"/>
                              <a:gd name="T75" fmla="*/ -5064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69" h="1140">
                                <a:moveTo>
                                  <a:pt x="166" y="0"/>
                                </a:moveTo>
                                <a:lnTo>
                                  <a:pt x="95" y="1"/>
                                </a:lnTo>
                                <a:lnTo>
                                  <a:pt x="32" y="13"/>
                                </a:lnTo>
                                <a:lnTo>
                                  <a:pt x="2" y="75"/>
                                </a:lnTo>
                                <a:lnTo>
                                  <a:pt x="0" y="1013"/>
                                </a:lnTo>
                                <a:lnTo>
                                  <a:pt x="1" y="1046"/>
                                </a:lnTo>
                                <a:lnTo>
                                  <a:pt x="13" y="1109"/>
                                </a:lnTo>
                                <a:lnTo>
                                  <a:pt x="75" y="1138"/>
                                </a:lnTo>
                                <a:lnTo>
                                  <a:pt x="137" y="1140"/>
                                </a:lnTo>
                                <a:lnTo>
                                  <a:pt x="1943" y="1140"/>
                                </a:lnTo>
                                <a:lnTo>
                                  <a:pt x="2022" y="1134"/>
                                </a:lnTo>
                                <a:lnTo>
                                  <a:pt x="2064" y="1088"/>
                                </a:lnTo>
                                <a:lnTo>
                                  <a:pt x="2070" y="1013"/>
                                </a:lnTo>
                                <a:lnTo>
                                  <a:pt x="2070" y="127"/>
                                </a:lnTo>
                                <a:lnTo>
                                  <a:pt x="2069" y="95"/>
                                </a:lnTo>
                                <a:lnTo>
                                  <a:pt x="2057" y="32"/>
                                </a:lnTo>
                                <a:lnTo>
                                  <a:pt x="1995" y="2"/>
                                </a:lnTo>
                                <a:lnTo>
                                  <a:pt x="1933"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565D4" id="Group 475" o:spid="_x0000_s1026" style="position:absolute;margin-left:104.35pt;margin-top:11.75pt;width:103.45pt;height:57pt;z-index:-251366912" coordorigin="2413,-5064" coordsize="2069,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">
                <v:shape id="Freeform 476" o:spid="_x0000_s1027" style="position:absolute;left:2413;top:-5064;width:2069;height:1140;visibility:visible;mso-wrap-style:square;v-text-anchor:top" coordsize="2069,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" path="m166,l95,1,32,13,2,75,,1013r1,33l13,1109r62,29l137,1140r1806,l2022,1134r42,-46l2070,1013r,-886l2069,95,2057,32,1995,2,1933,,166,e" fillcolor="#ceecf6" stroked="f">
                  <v:path arrowok="t" o:connecttype="custom" o:connectlocs="166,-5064;95,-5063;32,-5051;2,-4989;0,-4051;1,-4018;13,-3955;75,-3926;137,-3924;1943,-3924;2022,-3930;2064,-3976;2070,-4051;2070,-4937;2069,-4969;2057,-5032;1995,-5062;1933,-5064;166,-5064" o:connectangles="0,0,0,0,0,0,0,0,0,0,0,0,0,0,0,0,0,0,0"/>
                </v:shape>
              </v:group>
            </w:pict>
          </mc:Fallback>
        </mc:AlternateContent>
      </w:r>
    </w:p>
    <w:p w:rsidR="00A12092" w:rsidRPr="000F425E" w:rsidRDefault="009D28BF">
      <w:pPr>
        <w:spacing w:after="0"/>
      </w:pPr>
      <w:r>
        <w:rPr>
          <w:noProof/>
          <w:lang w:eastAsia="en-AU"/>
        </w:rPr>
        <mc:AlternateContent>
          <mc:Choice Requires="wps">
            <w:drawing>
              <wp:anchor distT="0" distB="0" distL="114300" distR="114300" simplePos="0" relativeHeight="251927040" behindDoc="0" locked="0" layoutInCell="1" allowOverlap="1" wp14:anchorId="124A04A9" wp14:editId="3CA17E64">
                <wp:simplePos x="0" y="0"/>
                <wp:positionH relativeFrom="column">
                  <wp:posOffset>3214853</wp:posOffset>
                </wp:positionH>
                <wp:positionV relativeFrom="paragraph">
                  <wp:posOffset>67310</wp:posOffset>
                </wp:positionV>
                <wp:extent cx="967105" cy="295275"/>
                <wp:effectExtent l="0" t="0" r="0" b="9525"/>
                <wp:wrapNone/>
                <wp:docPr id="657"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22B9E">
                            <w:pPr>
                              <w:ind w:left="-142" w:right="-90"/>
                              <w:jc w:val="center"/>
                              <w:rPr>
                                <w:i/>
                                <w:sz w:val="12"/>
                                <w:szCs w:val="12"/>
                              </w:rPr>
                            </w:pPr>
                            <w:r>
                              <w:rPr>
                                <w:i/>
                                <w:sz w:val="12"/>
                                <w:szCs w:val="12"/>
                              </w:rPr>
                              <w:t>Conditions for participation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A04A9" id="Text Box 616" o:spid="_x0000_s1098" type="#_x0000_t202" style="position:absolute;margin-left:253.15pt;margin-top:5.3pt;width:76.15pt;height:23.2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" filled="f" stroked="f" strokecolor="white [3212]">
                <v:textbox>
                  <w:txbxContent>
                    <w:p w:rsidR="00B1389D" w:rsidRPr="0036537E" w:rsidRDefault="00B1389D" w:rsidP="00322B9E">
                      <w:pPr>
                        <w:ind w:left="-142" w:right="-90"/>
                        <w:jc w:val="center"/>
                        <w:rPr>
                          <w:i/>
                          <w:sz w:val="12"/>
                          <w:szCs w:val="12"/>
                        </w:rPr>
                      </w:pPr>
                      <w:r>
                        <w:rPr>
                          <w:i/>
                          <w:sz w:val="12"/>
                          <w:szCs w:val="12"/>
                        </w:rPr>
                        <w:t>Conditions for participation</w:t>
                      </w:r>
                    </w:p>
                  </w:txbxContent>
                </v:textbox>
              </v:shape>
            </w:pict>
          </mc:Fallback>
        </mc:AlternateContent>
      </w:r>
      <w:r>
        <w:rPr>
          <w:noProof/>
          <w:lang w:eastAsia="en-AU"/>
        </w:rPr>
        <mc:AlternateContent>
          <mc:Choice Requires="wps">
            <w:drawing>
              <wp:anchor distT="0" distB="0" distL="114300" distR="114300" simplePos="0" relativeHeight="251926016" behindDoc="0" locked="0" layoutInCell="1" allowOverlap="1" wp14:anchorId="1A7AA89C" wp14:editId="6EA319D3">
                <wp:simplePos x="0" y="0"/>
                <wp:positionH relativeFrom="column">
                  <wp:posOffset>1510030</wp:posOffset>
                </wp:positionH>
                <wp:positionV relativeFrom="paragraph">
                  <wp:posOffset>25400</wp:posOffset>
                </wp:positionV>
                <wp:extent cx="967105" cy="295275"/>
                <wp:effectExtent l="0" t="0" r="0" b="3175"/>
                <wp:wrapNone/>
                <wp:docPr id="656"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22B9E">
                            <w:pPr>
                              <w:ind w:left="-142" w:right="-90"/>
                              <w:jc w:val="center"/>
                              <w:rPr>
                                <w:i/>
                                <w:sz w:val="12"/>
                                <w:szCs w:val="12"/>
                              </w:rPr>
                            </w:pPr>
                            <w:r>
                              <w:rPr>
                                <w:i/>
                                <w:sz w:val="12"/>
                                <w:szCs w:val="12"/>
                              </w:rPr>
                              <w:t>Modification of evaluation criteria or specifications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7AA89C" id="Text Box 615" o:spid="_x0000_s1099" type="#_x0000_t202" style="position:absolute;margin-left:118.9pt;margin-top:2pt;width:76.15pt;height:23.2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" filled="f" stroked="f" strokecolor="white [3212]">
                <v:textbox>
                  <w:txbxContent>
                    <w:p w:rsidR="00B1389D" w:rsidRPr="0036537E" w:rsidRDefault="00B1389D" w:rsidP="00322B9E">
                      <w:pPr>
                        <w:ind w:left="-142" w:right="-90"/>
                        <w:jc w:val="center"/>
                        <w:rPr>
                          <w:i/>
                          <w:sz w:val="12"/>
                          <w:szCs w:val="12"/>
                        </w:rPr>
                      </w:pPr>
                      <w:r>
                        <w:rPr>
                          <w:i/>
                          <w:sz w:val="12"/>
                          <w:szCs w:val="12"/>
                        </w:rPr>
                        <w:t>Modification of evaluation criteria or specifications</w:t>
                      </w:r>
                    </w:p>
                  </w:txbxContent>
                </v:textbox>
              </v:shape>
            </w:pict>
          </mc:Fallback>
        </mc:AlternateContent>
      </w:r>
    </w:p>
    <w:p w:rsidR="00A12092" w:rsidRPr="000F425E" w:rsidRDefault="004828DB">
      <w:pPr>
        <w:spacing w:after="0"/>
      </w:pPr>
      <w:r>
        <w:rPr>
          <w:noProof/>
          <w:lang w:eastAsia="en-AU"/>
        </w:rPr>
        <mc:AlternateContent>
          <mc:Choice Requires="wps">
            <w:drawing>
              <wp:anchor distT="0" distB="0" distL="114300" distR="114300" simplePos="0" relativeHeight="251765248" behindDoc="0" locked="0" layoutInCell="1" allowOverlap="1" wp14:anchorId="0222937D" wp14:editId="0380E22E">
                <wp:simplePos x="0" y="0"/>
                <wp:positionH relativeFrom="column">
                  <wp:posOffset>3805555</wp:posOffset>
                </wp:positionH>
                <wp:positionV relativeFrom="paragraph">
                  <wp:posOffset>115096</wp:posOffset>
                </wp:positionV>
                <wp:extent cx="387985" cy="372745"/>
                <wp:effectExtent l="19050" t="19050" r="12065" b="27305"/>
                <wp:wrapNone/>
                <wp:docPr id="653" name="AutoShap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22937D" id="AutoShape 584" o:spid="_x0000_s1100" style="position:absolute;margin-left:299.65pt;margin-top:9.05pt;width:30.55pt;height:29.3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8</w:t>
                      </w:r>
                    </w:p>
                  </w:txbxContent>
                </v:textbox>
              </v:roundrect>
            </w:pict>
          </mc:Fallback>
        </mc:AlternateContent>
      </w:r>
      <w:r>
        <w:rPr>
          <w:noProof/>
          <w:lang w:eastAsia="en-AU"/>
        </w:rPr>
        <mc:AlternateContent>
          <mc:Choice Requires="wps">
            <w:drawing>
              <wp:anchor distT="0" distB="0" distL="114300" distR="114300" simplePos="0" relativeHeight="251763200" behindDoc="0" locked="0" layoutInCell="1" allowOverlap="1" wp14:anchorId="0271A1EF" wp14:editId="5C5E002A">
                <wp:simplePos x="0" y="0"/>
                <wp:positionH relativeFrom="column">
                  <wp:posOffset>3185795</wp:posOffset>
                </wp:positionH>
                <wp:positionV relativeFrom="paragraph">
                  <wp:posOffset>124460</wp:posOffset>
                </wp:positionV>
                <wp:extent cx="387985" cy="372745"/>
                <wp:effectExtent l="19050" t="19050" r="12065" b="27305"/>
                <wp:wrapNone/>
                <wp:docPr id="655" name="AutoShap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71A1EF" id="AutoShape 582" o:spid="_x0000_s1101" style="position:absolute;margin-left:250.85pt;margin-top:9.8pt;width:30.55pt;height:29.3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4</w:t>
                      </w:r>
                    </w:p>
                  </w:txbxContent>
                </v:textbox>
              </v:roundrect>
            </w:pict>
          </mc:Fallback>
        </mc:AlternateContent>
      </w:r>
      <w:r w:rsidR="009D28BF">
        <w:rPr>
          <w:noProof/>
          <w:lang w:eastAsia="en-AU"/>
        </w:rPr>
        <mc:AlternateContent>
          <mc:Choice Requires="wps">
            <w:drawing>
              <wp:anchor distT="0" distB="0" distL="114300" distR="114300" simplePos="0" relativeHeight="251762176" behindDoc="0" locked="0" layoutInCell="1" allowOverlap="1" wp14:anchorId="450F0151" wp14:editId="6BB269C6">
                <wp:simplePos x="0" y="0"/>
                <wp:positionH relativeFrom="column">
                  <wp:posOffset>1798320</wp:posOffset>
                </wp:positionH>
                <wp:positionV relativeFrom="paragraph">
                  <wp:posOffset>132080</wp:posOffset>
                </wp:positionV>
                <wp:extent cx="387985" cy="372745"/>
                <wp:effectExtent l="26670" t="27305" r="23495" b="19050"/>
                <wp:wrapNone/>
                <wp:docPr id="652" name="AutoShap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0F0151" id="AutoShape 581" o:spid="_x0000_s1102" style="position:absolute;margin-left:141.6pt;margin-top:10.4pt;width:30.55pt;height:29.3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3</w:t>
                      </w:r>
                    </w:p>
                  </w:txbxContent>
                </v:textbox>
              </v:roundrect>
            </w:pict>
          </mc:Fallback>
        </mc:AlternateContent>
      </w:r>
    </w:p>
    <w:p w:rsidR="00A12092" w:rsidRPr="000F425E" w:rsidRDefault="002E2029">
      <w:pPr>
        <w:spacing w:after="0"/>
      </w:pPr>
      <w:r>
        <w:rPr>
          <w:noProof/>
          <w:lang w:eastAsia="en-AU"/>
        </w:rPr>
        <mc:AlternateContent>
          <mc:Choice Requires="wps">
            <w:drawing>
              <wp:anchor distT="0" distB="0" distL="114300" distR="114300" simplePos="0" relativeHeight="252133888" behindDoc="0" locked="0" layoutInCell="1" allowOverlap="1" wp14:anchorId="3690B99B" wp14:editId="692D3FB4">
                <wp:simplePos x="0" y="0"/>
                <wp:positionH relativeFrom="column">
                  <wp:posOffset>3213735</wp:posOffset>
                </wp:positionH>
                <wp:positionV relativeFrom="paragraph">
                  <wp:posOffset>36034</wp:posOffset>
                </wp:positionV>
                <wp:extent cx="967105" cy="295275"/>
                <wp:effectExtent l="0" t="0" r="0" b="9525"/>
                <wp:wrapNone/>
                <wp:docPr id="230"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E2029">
                            <w:pPr>
                              <w:ind w:left="-142" w:right="-90"/>
                              <w:jc w:val="center"/>
                              <w:rPr>
                                <w:i/>
                                <w:sz w:val="12"/>
                                <w:szCs w:val="12"/>
                              </w:rPr>
                            </w:pPr>
                            <w:r>
                              <w:rPr>
                                <w:i/>
                                <w:sz w:val="12"/>
                                <w:szCs w:val="12"/>
                              </w:rPr>
                              <w:t>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90B99B" id="_x0000_s1103" type="#_x0000_t202" style="position:absolute;margin-left:253.05pt;margin-top:2.85pt;width:76.15pt;height:23.25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X/N2wIAAPs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" filled="f" stroked="f" strokecolor="white [3212]">
                <v:textbox>
                  <w:txbxContent>
                    <w:p w:rsidR="00B1389D" w:rsidRPr="0036537E" w:rsidRDefault="00B1389D" w:rsidP="002E2029">
                      <w:pPr>
                        <w:ind w:left="-142" w:right="-90"/>
                        <w:jc w:val="center"/>
                        <w:rPr>
                          <w:i/>
                          <w:sz w:val="12"/>
                          <w:szCs w:val="12"/>
                        </w:rPr>
                      </w:pPr>
                      <w:r>
                        <w:rPr>
                          <w:i/>
                          <w:sz w:val="12"/>
                          <w:szCs w:val="12"/>
                        </w:rPr>
                        <w:t>to</w:t>
                      </w:r>
                    </w:p>
                  </w:txbxContent>
                </v:textbox>
              </v:shape>
            </w:pict>
          </mc:Fallback>
        </mc:AlternateContent>
      </w:r>
    </w:p>
    <w:p w:rsidR="00A12092" w:rsidRPr="000F425E" w:rsidRDefault="00A12092">
      <w:pPr>
        <w:spacing w:after="0"/>
      </w:pPr>
    </w:p>
    <w:p w:rsidR="00A12092" w:rsidRPr="000F425E" w:rsidRDefault="004828DB">
      <w:pPr>
        <w:spacing w:after="0"/>
      </w:pPr>
      <w:r>
        <w:rPr>
          <w:noProof/>
          <w:lang w:eastAsia="en-AU"/>
        </w:rPr>
        <mc:AlternateContent>
          <mc:Choice Requires="wpg">
            <w:drawing>
              <wp:anchor distT="0" distB="0" distL="114300" distR="114300" simplePos="0" relativeHeight="251947520" behindDoc="1" locked="0" layoutInCell="1" allowOverlap="1" wp14:anchorId="37F7DFCB" wp14:editId="3B51503A">
                <wp:simplePos x="0" y="0"/>
                <wp:positionH relativeFrom="column">
                  <wp:posOffset>1326382</wp:posOffset>
                </wp:positionH>
                <wp:positionV relativeFrom="paragraph">
                  <wp:posOffset>107915</wp:posOffset>
                </wp:positionV>
                <wp:extent cx="1313815" cy="664210"/>
                <wp:effectExtent l="0" t="0" r="635" b="2540"/>
                <wp:wrapNone/>
                <wp:docPr id="648"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3815" cy="664210"/>
                          <a:chOff x="2531" y="-3827"/>
                          <a:chExt cx="4608" cy="1066"/>
                        </a:xfrm>
                      </wpg:grpSpPr>
                      <wps:wsp>
                        <wps:cNvPr id="649" name="Freeform 458"/>
                        <wps:cNvSpPr>
                          <a:spLocks/>
                        </wps:cNvSpPr>
                        <wps:spPr bwMode="auto">
                          <a:xfrm>
                            <a:off x="2531" y="-3827"/>
                            <a:ext cx="4608" cy="1066"/>
                          </a:xfrm>
                          <a:custGeom>
                            <a:avLst/>
                            <a:gdLst>
                              <a:gd name="T0" fmla="+- 0 2697 2531"/>
                              <a:gd name="T1" fmla="*/ T0 w 4608"/>
                              <a:gd name="T2" fmla="+- 0 -3827 -3827"/>
                              <a:gd name="T3" fmla="*/ -3827 h 1066"/>
                              <a:gd name="T4" fmla="+- 0 2626 2531"/>
                              <a:gd name="T5" fmla="*/ T4 w 4608"/>
                              <a:gd name="T6" fmla="+- 0 -3826 -3827"/>
                              <a:gd name="T7" fmla="*/ -3826 h 1066"/>
                              <a:gd name="T8" fmla="+- 0 2562 2531"/>
                              <a:gd name="T9" fmla="*/ T8 w 4608"/>
                              <a:gd name="T10" fmla="+- 0 -3814 -3827"/>
                              <a:gd name="T11" fmla="*/ -3814 h 1066"/>
                              <a:gd name="T12" fmla="+- 0 2533 2531"/>
                              <a:gd name="T13" fmla="*/ T12 w 4608"/>
                              <a:gd name="T14" fmla="+- 0 -3752 -3827"/>
                              <a:gd name="T15" fmla="*/ -3752 h 1066"/>
                              <a:gd name="T16" fmla="+- 0 2531 2531"/>
                              <a:gd name="T17" fmla="*/ T16 w 4608"/>
                              <a:gd name="T18" fmla="+- 0 -2888 -3827"/>
                              <a:gd name="T19" fmla="*/ -2888 h 1066"/>
                              <a:gd name="T20" fmla="+- 0 2532 2531"/>
                              <a:gd name="T21" fmla="*/ T20 w 4608"/>
                              <a:gd name="T22" fmla="+- 0 -2856 -3827"/>
                              <a:gd name="T23" fmla="*/ -2856 h 1066"/>
                              <a:gd name="T24" fmla="+- 0 2544 2531"/>
                              <a:gd name="T25" fmla="*/ T24 w 4608"/>
                              <a:gd name="T26" fmla="+- 0 -2793 -3827"/>
                              <a:gd name="T27" fmla="*/ -2793 h 1066"/>
                              <a:gd name="T28" fmla="+- 0 2606 2531"/>
                              <a:gd name="T29" fmla="*/ T28 w 4608"/>
                              <a:gd name="T30" fmla="+- 0 -2763 -3827"/>
                              <a:gd name="T31" fmla="*/ -2763 h 1066"/>
                              <a:gd name="T32" fmla="+- 0 2668 2531"/>
                              <a:gd name="T33" fmla="*/ T32 w 4608"/>
                              <a:gd name="T34" fmla="+- 0 -2761 -3827"/>
                              <a:gd name="T35" fmla="*/ -2761 h 1066"/>
                              <a:gd name="T36" fmla="+- 0 7012 2531"/>
                              <a:gd name="T37" fmla="*/ T36 w 4608"/>
                              <a:gd name="T38" fmla="+- 0 -2761 -3827"/>
                              <a:gd name="T39" fmla="*/ -2761 h 1066"/>
                              <a:gd name="T40" fmla="+- 0 7092 2531"/>
                              <a:gd name="T41" fmla="*/ T40 w 4608"/>
                              <a:gd name="T42" fmla="+- 0 -2768 -3827"/>
                              <a:gd name="T43" fmla="*/ -2768 h 1066"/>
                              <a:gd name="T44" fmla="+- 0 7134 2531"/>
                              <a:gd name="T45" fmla="*/ T44 w 4608"/>
                              <a:gd name="T46" fmla="+- 0 -2814 -3827"/>
                              <a:gd name="T47" fmla="*/ -2814 h 1066"/>
                              <a:gd name="T48" fmla="+- 0 7139 2531"/>
                              <a:gd name="T49" fmla="*/ T48 w 4608"/>
                              <a:gd name="T50" fmla="+- 0 -2888 -3827"/>
                              <a:gd name="T51" fmla="*/ -2888 h 1066"/>
                              <a:gd name="T52" fmla="+- 0 7139 2531"/>
                              <a:gd name="T53" fmla="*/ T52 w 4608"/>
                              <a:gd name="T54" fmla="+- 0 -3700 -3827"/>
                              <a:gd name="T55" fmla="*/ -3700 h 1066"/>
                              <a:gd name="T56" fmla="+- 0 7139 2531"/>
                              <a:gd name="T57" fmla="*/ T56 w 4608"/>
                              <a:gd name="T58" fmla="+- 0 -3732 -3827"/>
                              <a:gd name="T59" fmla="*/ -3732 h 1066"/>
                              <a:gd name="T60" fmla="+- 0 7127 2531"/>
                              <a:gd name="T61" fmla="*/ T60 w 4608"/>
                              <a:gd name="T62" fmla="+- 0 -3796 -3827"/>
                              <a:gd name="T63" fmla="*/ -3796 h 1066"/>
                              <a:gd name="T64" fmla="+- 0 7065 2531"/>
                              <a:gd name="T65" fmla="*/ T64 w 4608"/>
                              <a:gd name="T66" fmla="+- 0 -3825 -3827"/>
                              <a:gd name="T67" fmla="*/ -3825 h 1066"/>
                              <a:gd name="T68" fmla="+- 0 7003 2531"/>
                              <a:gd name="T69" fmla="*/ T68 w 4608"/>
                              <a:gd name="T70" fmla="+- 0 -3827 -3827"/>
                              <a:gd name="T71" fmla="*/ -3827 h 1066"/>
                              <a:gd name="T72" fmla="+- 0 2697 2531"/>
                              <a:gd name="T73" fmla="*/ T72 w 4608"/>
                              <a:gd name="T74" fmla="+- 0 -3827 -3827"/>
                              <a:gd name="T75" fmla="*/ -3827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608" h="1066">
                                <a:moveTo>
                                  <a:pt x="166" y="0"/>
                                </a:moveTo>
                                <a:lnTo>
                                  <a:pt x="95" y="1"/>
                                </a:lnTo>
                                <a:lnTo>
                                  <a:pt x="31" y="13"/>
                                </a:lnTo>
                                <a:lnTo>
                                  <a:pt x="2" y="75"/>
                                </a:lnTo>
                                <a:lnTo>
                                  <a:pt x="0" y="939"/>
                                </a:lnTo>
                                <a:lnTo>
                                  <a:pt x="1" y="971"/>
                                </a:lnTo>
                                <a:lnTo>
                                  <a:pt x="13" y="1034"/>
                                </a:lnTo>
                                <a:lnTo>
                                  <a:pt x="75" y="1064"/>
                                </a:lnTo>
                                <a:lnTo>
                                  <a:pt x="137" y="1066"/>
                                </a:lnTo>
                                <a:lnTo>
                                  <a:pt x="4481" y="1066"/>
                                </a:lnTo>
                                <a:lnTo>
                                  <a:pt x="4561" y="1059"/>
                                </a:lnTo>
                                <a:lnTo>
                                  <a:pt x="4603" y="1013"/>
                                </a:lnTo>
                                <a:lnTo>
                                  <a:pt x="4608" y="939"/>
                                </a:lnTo>
                                <a:lnTo>
                                  <a:pt x="4608" y="127"/>
                                </a:lnTo>
                                <a:lnTo>
                                  <a:pt x="4608" y="95"/>
                                </a:lnTo>
                                <a:lnTo>
                                  <a:pt x="4596" y="31"/>
                                </a:lnTo>
                                <a:lnTo>
                                  <a:pt x="4534" y="2"/>
                                </a:lnTo>
                                <a:lnTo>
                                  <a:pt x="4472"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ADB08F" id="Group 457" o:spid="_x0000_s1026" style="position:absolute;margin-left:104.45pt;margin-top:8.5pt;width:103.45pt;height:52.3pt;z-index:-251368960" coordorigin="2531,-3827" coordsize="4608,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">
                <v:shape id="Freeform 458" o:spid="_x0000_s1027" style="position:absolute;left:2531;top:-3827;width:4608;height:1066;visibility:visible;mso-wrap-style:square;v-text-anchor:top" coordsize="460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" path="m166,l95,1,31,13,2,75,,939r1,32l13,1034r62,30l137,1066r4344,l4561,1059r42,-46l4608,939r,-812l4608,95,4596,31,4534,2,4472,,166,e" fillcolor="#ceecf6" stroked="f">
                  <v:path arrowok="t" o:connecttype="custom" o:connectlocs="166,-3827;95,-3826;31,-3814;2,-3752;0,-2888;1,-2856;13,-2793;75,-2763;137,-2761;4481,-2761;4561,-2768;4603,-2814;4608,-2888;4608,-3700;4608,-3732;4596,-3796;4534,-3825;4472,-3827;166,-3827" o:connectangles="0,0,0,0,0,0,0,0,0,0,0,0,0,0,0,0,0,0,0"/>
                </v:shape>
              </v:group>
            </w:pict>
          </mc:Fallback>
        </mc:AlternateContent>
      </w:r>
      <w:r>
        <w:rPr>
          <w:noProof/>
          <w:lang w:eastAsia="en-AU"/>
        </w:rPr>
        <mc:AlternateContent>
          <mc:Choice Requires="wps">
            <w:drawing>
              <wp:anchor distT="0" distB="0" distL="114300" distR="114300" simplePos="0" relativeHeight="251929088" behindDoc="0" locked="0" layoutInCell="1" allowOverlap="1" wp14:anchorId="397FA6F9" wp14:editId="7135797E">
                <wp:simplePos x="0" y="0"/>
                <wp:positionH relativeFrom="column">
                  <wp:posOffset>3195320</wp:posOffset>
                </wp:positionH>
                <wp:positionV relativeFrom="paragraph">
                  <wp:posOffset>138904</wp:posOffset>
                </wp:positionV>
                <wp:extent cx="967105" cy="295275"/>
                <wp:effectExtent l="0" t="0" r="0" b="9525"/>
                <wp:wrapNone/>
                <wp:docPr id="635"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22B9E">
                            <w:pPr>
                              <w:ind w:left="-142" w:right="-90"/>
                              <w:jc w:val="center"/>
                              <w:rPr>
                                <w:i/>
                                <w:sz w:val="12"/>
                                <w:szCs w:val="12"/>
                              </w:rPr>
                            </w:pPr>
                            <w:r>
                              <w:rPr>
                                <w:i/>
                                <w:sz w:val="12"/>
                                <w:szCs w:val="12"/>
                              </w:rPr>
                              <w:t>Late submissions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FA6F9" id="Text Box 618" o:spid="_x0000_s1104" type="#_x0000_t202" style="position:absolute;margin-left:251.6pt;margin-top:10.95pt;width:76.15pt;height:23.2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hbS2wIAAPs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" filled="f" stroked="f" strokecolor="white [3212]">
                <v:textbox>
                  <w:txbxContent>
                    <w:p w:rsidR="00B1389D" w:rsidRPr="0036537E" w:rsidRDefault="00B1389D" w:rsidP="00322B9E">
                      <w:pPr>
                        <w:ind w:left="-142" w:right="-90"/>
                        <w:jc w:val="center"/>
                        <w:rPr>
                          <w:i/>
                          <w:sz w:val="12"/>
                          <w:szCs w:val="12"/>
                        </w:rPr>
                      </w:pPr>
                      <w:r>
                        <w:rPr>
                          <w:i/>
                          <w:sz w:val="12"/>
                          <w:szCs w:val="12"/>
                        </w:rPr>
                        <w:t>Late submissions</w:t>
                      </w:r>
                    </w:p>
                  </w:txbxContent>
                </v:textbox>
              </v:shape>
            </w:pict>
          </mc:Fallback>
        </mc:AlternateContent>
      </w:r>
      <w:r w:rsidR="00D13A55">
        <w:rPr>
          <w:noProof/>
          <w:lang w:eastAsia="en-AU"/>
        </w:rPr>
        <mc:AlternateContent>
          <mc:Choice Requires="wpg">
            <w:drawing>
              <wp:anchor distT="0" distB="0" distL="114300" distR="114300" simplePos="0" relativeHeight="251946496" behindDoc="1" locked="0" layoutInCell="1" allowOverlap="1" wp14:anchorId="2B82CB37" wp14:editId="53BABAF2">
                <wp:simplePos x="0" y="0"/>
                <wp:positionH relativeFrom="column">
                  <wp:posOffset>2961564</wp:posOffset>
                </wp:positionH>
                <wp:positionV relativeFrom="paragraph">
                  <wp:posOffset>109040</wp:posOffset>
                </wp:positionV>
                <wp:extent cx="1428276" cy="664210"/>
                <wp:effectExtent l="0" t="0" r="19685" b="2540"/>
                <wp:wrapNone/>
                <wp:docPr id="636"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8276" cy="664210"/>
                          <a:chOff x="4195" y="-2665"/>
                          <a:chExt cx="1273" cy="1046"/>
                        </a:xfrm>
                      </wpg:grpSpPr>
                      <wps:wsp>
                        <wps:cNvPr id="637" name="Freeform 454"/>
                        <wps:cNvSpPr>
                          <a:spLocks/>
                        </wps:cNvSpPr>
                        <wps:spPr bwMode="auto">
                          <a:xfrm>
                            <a:off x="4195" y="-2665"/>
                            <a:ext cx="1273" cy="1046"/>
                          </a:xfrm>
                          <a:custGeom>
                            <a:avLst/>
                            <a:gdLst>
                              <a:gd name="T0" fmla="+- 0 4361 4195"/>
                              <a:gd name="T1" fmla="*/ T0 w 1273"/>
                              <a:gd name="T2" fmla="+- 0 -2665 -2665"/>
                              <a:gd name="T3" fmla="*/ -2665 h 1046"/>
                              <a:gd name="T4" fmla="+- 0 4290 4195"/>
                              <a:gd name="T5" fmla="*/ T4 w 1273"/>
                              <a:gd name="T6" fmla="+- 0 -2664 -2665"/>
                              <a:gd name="T7" fmla="*/ -2664 h 1046"/>
                              <a:gd name="T8" fmla="+- 0 4227 4195"/>
                              <a:gd name="T9" fmla="*/ T8 w 1273"/>
                              <a:gd name="T10" fmla="+- 0 -2652 -2665"/>
                              <a:gd name="T11" fmla="*/ -2652 h 1046"/>
                              <a:gd name="T12" fmla="+- 0 4197 4195"/>
                              <a:gd name="T13" fmla="*/ T12 w 1273"/>
                              <a:gd name="T14" fmla="+- 0 -2590 -2665"/>
                              <a:gd name="T15" fmla="*/ -2590 h 1046"/>
                              <a:gd name="T16" fmla="+- 0 4195 4195"/>
                              <a:gd name="T17" fmla="*/ T16 w 1273"/>
                              <a:gd name="T18" fmla="+- 0 -1746 -2665"/>
                              <a:gd name="T19" fmla="*/ -1746 h 1046"/>
                              <a:gd name="T20" fmla="+- 0 4196 4195"/>
                              <a:gd name="T21" fmla="*/ T20 w 1273"/>
                              <a:gd name="T22" fmla="+- 0 -1713 -2665"/>
                              <a:gd name="T23" fmla="*/ -1713 h 1046"/>
                              <a:gd name="T24" fmla="+- 0 4208 4195"/>
                              <a:gd name="T25" fmla="*/ T24 w 1273"/>
                              <a:gd name="T26" fmla="+- 0 -1650 -2665"/>
                              <a:gd name="T27" fmla="*/ -1650 h 1046"/>
                              <a:gd name="T28" fmla="+- 0 4270 4195"/>
                              <a:gd name="T29" fmla="*/ T28 w 1273"/>
                              <a:gd name="T30" fmla="+- 0 -1621 -2665"/>
                              <a:gd name="T31" fmla="*/ -1621 h 1046"/>
                              <a:gd name="T32" fmla="+- 0 4332 4195"/>
                              <a:gd name="T33" fmla="*/ T32 w 1273"/>
                              <a:gd name="T34" fmla="+- 0 -1619 -2665"/>
                              <a:gd name="T35" fmla="*/ -1619 h 1046"/>
                              <a:gd name="T36" fmla="+- 0 5342 4195"/>
                              <a:gd name="T37" fmla="*/ T36 w 1273"/>
                              <a:gd name="T38" fmla="+- 0 -1619 -2665"/>
                              <a:gd name="T39" fmla="*/ -1619 h 1046"/>
                              <a:gd name="T40" fmla="+- 0 5421 4195"/>
                              <a:gd name="T41" fmla="*/ T40 w 1273"/>
                              <a:gd name="T42" fmla="+- 0 -1625 -2665"/>
                              <a:gd name="T43" fmla="*/ -1625 h 1046"/>
                              <a:gd name="T44" fmla="+- 0 5463 4195"/>
                              <a:gd name="T45" fmla="*/ T44 w 1273"/>
                              <a:gd name="T46" fmla="+- 0 -1671 -2665"/>
                              <a:gd name="T47" fmla="*/ -1671 h 1046"/>
                              <a:gd name="T48" fmla="+- 0 5468 4195"/>
                              <a:gd name="T49" fmla="*/ T48 w 1273"/>
                              <a:gd name="T50" fmla="+- 0 -1746 -2665"/>
                              <a:gd name="T51" fmla="*/ -1746 h 1046"/>
                              <a:gd name="T52" fmla="+- 0 5469 4195"/>
                              <a:gd name="T53" fmla="*/ T52 w 1273"/>
                              <a:gd name="T54" fmla="+- 0 -2538 -2665"/>
                              <a:gd name="T55" fmla="*/ -2538 h 1046"/>
                              <a:gd name="T56" fmla="+- 0 5468 4195"/>
                              <a:gd name="T57" fmla="*/ T56 w 1273"/>
                              <a:gd name="T58" fmla="+- 0 -2570 -2665"/>
                              <a:gd name="T59" fmla="*/ -2570 h 1046"/>
                              <a:gd name="T60" fmla="+- 0 5456 4195"/>
                              <a:gd name="T61" fmla="*/ T60 w 1273"/>
                              <a:gd name="T62" fmla="+- 0 -2633 -2665"/>
                              <a:gd name="T63" fmla="*/ -2633 h 1046"/>
                              <a:gd name="T64" fmla="+- 0 5394 4195"/>
                              <a:gd name="T65" fmla="*/ T64 w 1273"/>
                              <a:gd name="T66" fmla="+- 0 -2663 -2665"/>
                              <a:gd name="T67" fmla="*/ -2663 h 1046"/>
                              <a:gd name="T68" fmla="+- 0 5332 4195"/>
                              <a:gd name="T69" fmla="*/ T68 w 1273"/>
                              <a:gd name="T70" fmla="+- 0 -2665 -2665"/>
                              <a:gd name="T71" fmla="*/ -2665 h 1046"/>
                              <a:gd name="T72" fmla="+- 0 4361 4195"/>
                              <a:gd name="T73" fmla="*/ T72 w 1273"/>
                              <a:gd name="T74" fmla="+- 0 -2665 -2665"/>
                              <a:gd name="T75" fmla="*/ -2665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73" h="1046">
                                <a:moveTo>
                                  <a:pt x="166" y="0"/>
                                </a:moveTo>
                                <a:lnTo>
                                  <a:pt x="95" y="1"/>
                                </a:lnTo>
                                <a:lnTo>
                                  <a:pt x="32" y="13"/>
                                </a:lnTo>
                                <a:lnTo>
                                  <a:pt x="2" y="75"/>
                                </a:lnTo>
                                <a:lnTo>
                                  <a:pt x="0" y="919"/>
                                </a:lnTo>
                                <a:lnTo>
                                  <a:pt x="1" y="952"/>
                                </a:lnTo>
                                <a:lnTo>
                                  <a:pt x="13" y="1015"/>
                                </a:lnTo>
                                <a:lnTo>
                                  <a:pt x="75" y="1044"/>
                                </a:lnTo>
                                <a:lnTo>
                                  <a:pt x="137" y="1046"/>
                                </a:lnTo>
                                <a:lnTo>
                                  <a:pt x="1147" y="1046"/>
                                </a:lnTo>
                                <a:lnTo>
                                  <a:pt x="1226" y="1040"/>
                                </a:lnTo>
                                <a:lnTo>
                                  <a:pt x="1268" y="994"/>
                                </a:lnTo>
                                <a:lnTo>
                                  <a:pt x="1273" y="919"/>
                                </a:lnTo>
                                <a:lnTo>
                                  <a:pt x="1274" y="127"/>
                                </a:lnTo>
                                <a:lnTo>
                                  <a:pt x="1273" y="95"/>
                                </a:lnTo>
                                <a:lnTo>
                                  <a:pt x="1261" y="32"/>
                                </a:lnTo>
                                <a:lnTo>
                                  <a:pt x="1199" y="2"/>
                                </a:lnTo>
                                <a:lnTo>
                                  <a:pt x="1137"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6DD0C0" id="Group 453" o:spid="_x0000_s1026" style="position:absolute;margin-left:233.2pt;margin-top:8.6pt;width:112.45pt;height:52.3pt;z-index:-251369984" coordorigin="4195,-2665" coordsize="1273,1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">
                <v:shape id="Freeform 454" o:spid="_x0000_s1027" style="position:absolute;left:4195;top:-2665;width:1273;height:1046;visibility:visible;mso-wrap-style:square;v-text-anchor:top" coordsize="1273,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" path="m166,l95,1,32,13,2,75,,919r1,33l13,1015r62,29l137,1046r1010,l1226,1040r42,-46l1273,919r1,-792l1273,95,1261,32,1199,2,1137,,166,e" fillcolor="#ceecf6" stroked="f">
                  <v:path arrowok="t" o:connecttype="custom" o:connectlocs="166,-2665;95,-2664;32,-2652;2,-2590;0,-1746;1,-1713;13,-1650;75,-1621;137,-1619;1147,-1619;1226,-1625;1268,-1671;1273,-1746;1274,-2538;1273,-2570;1261,-2633;1199,-2663;1137,-2665;166,-2665" o:connectangles="0,0,0,0,0,0,0,0,0,0,0,0,0,0,0,0,0,0,0"/>
                </v:shape>
              </v:group>
            </w:pict>
          </mc:Fallback>
        </mc:AlternateContent>
      </w:r>
      <w:r w:rsidR="00D13A55">
        <w:rPr>
          <w:noProof/>
          <w:lang w:eastAsia="en-AU"/>
        </w:rPr>
        <mc:AlternateContent>
          <mc:Choice Requires="wps">
            <w:drawing>
              <wp:anchor distT="0" distB="0" distL="114300" distR="114300" simplePos="0" relativeHeight="251772416" behindDoc="0" locked="0" layoutInCell="1" allowOverlap="1" wp14:anchorId="3DA2B812" wp14:editId="267C626F">
                <wp:simplePos x="0" y="0"/>
                <wp:positionH relativeFrom="column">
                  <wp:posOffset>2147570</wp:posOffset>
                </wp:positionH>
                <wp:positionV relativeFrom="paragraph">
                  <wp:posOffset>334645</wp:posOffset>
                </wp:positionV>
                <wp:extent cx="387985" cy="372745"/>
                <wp:effectExtent l="19050" t="19050" r="12065" b="27305"/>
                <wp:wrapNone/>
                <wp:docPr id="646" name="AutoShap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10.2</w:t>
                            </w:r>
                            <w:r>
                              <w:rPr>
                                <w:b/>
                                <w:color w:val="FFFFFF" w:themeColor="background1"/>
                                <w:sz w:val="20"/>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DA2B812" id="AutoShape 591" o:spid="_x0000_s1105" style="position:absolute;margin-left:169.1pt;margin-top:26.35pt;width:30.55pt;height:29.3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10.2</w:t>
                      </w:r>
                      <w:r>
                        <w:rPr>
                          <w:b/>
                          <w:color w:val="FFFFFF" w:themeColor="background1"/>
                          <w:sz w:val="20"/>
                        </w:rPr>
                        <w:t>5</w:t>
                      </w:r>
                    </w:p>
                  </w:txbxContent>
                </v:textbox>
              </v:roundrect>
            </w:pict>
          </mc:Fallback>
        </mc:AlternateContent>
      </w:r>
      <w:r w:rsidR="00D13A55">
        <w:rPr>
          <w:noProof/>
          <w:lang w:eastAsia="en-AU"/>
        </w:rPr>
        <mc:AlternateContent>
          <mc:Choice Requires="wps">
            <w:drawing>
              <wp:anchor distT="0" distB="0" distL="114300" distR="114300" simplePos="0" relativeHeight="251766272" behindDoc="0" locked="0" layoutInCell="1" allowOverlap="1" wp14:anchorId="0CD8F247" wp14:editId="79D338E0">
                <wp:simplePos x="0" y="0"/>
                <wp:positionH relativeFrom="column">
                  <wp:posOffset>1515745</wp:posOffset>
                </wp:positionH>
                <wp:positionV relativeFrom="paragraph">
                  <wp:posOffset>334645</wp:posOffset>
                </wp:positionV>
                <wp:extent cx="387985" cy="372745"/>
                <wp:effectExtent l="19050" t="19050" r="12065" b="27305"/>
                <wp:wrapNone/>
                <wp:docPr id="643" name="AutoShap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D8F247" id="AutoShape 585" o:spid="_x0000_s1106" style="position:absolute;margin-left:119.35pt;margin-top:26.35pt;width:30.55pt;height:29.3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10.1</w:t>
                      </w:r>
                      <w:r>
                        <w:rPr>
                          <w:b/>
                          <w:color w:val="FFFFFF" w:themeColor="background1"/>
                          <w:sz w:val="20"/>
                        </w:rPr>
                        <w:t>9</w:t>
                      </w:r>
                    </w:p>
                  </w:txbxContent>
                </v:textbox>
              </v:roundrect>
            </w:pict>
          </mc:Fallback>
        </mc:AlternateContent>
      </w:r>
      <w:r w:rsidR="00D13A55">
        <w:rPr>
          <w:noProof/>
          <w:lang w:eastAsia="en-AU"/>
        </w:rPr>
        <mc:AlternateContent>
          <mc:Choice Requires="wps">
            <w:drawing>
              <wp:anchor distT="0" distB="0" distL="114300" distR="114300" simplePos="0" relativeHeight="252135936" behindDoc="0" locked="0" layoutInCell="1" allowOverlap="1" wp14:anchorId="3739D439" wp14:editId="408F6972">
                <wp:simplePos x="0" y="0"/>
                <wp:positionH relativeFrom="column">
                  <wp:posOffset>1549400</wp:posOffset>
                </wp:positionH>
                <wp:positionV relativeFrom="paragraph">
                  <wp:posOffset>415290</wp:posOffset>
                </wp:positionV>
                <wp:extent cx="967105" cy="295275"/>
                <wp:effectExtent l="0" t="0" r="0" b="9525"/>
                <wp:wrapNone/>
                <wp:docPr id="231"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E2029">
                            <w:pPr>
                              <w:ind w:left="-142" w:right="-90"/>
                              <w:jc w:val="center"/>
                              <w:rPr>
                                <w:i/>
                                <w:sz w:val="12"/>
                                <w:szCs w:val="12"/>
                              </w:rPr>
                            </w:pPr>
                            <w:r>
                              <w:rPr>
                                <w:i/>
                                <w:sz w:val="12"/>
                                <w:szCs w:val="12"/>
                              </w:rPr>
                              <w:t>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39D439" id="_x0000_s1107" type="#_x0000_t202" style="position:absolute;margin-left:122pt;margin-top:32.7pt;width:76.15pt;height:23.25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Vl2wIAAPs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" filled="f" stroked="f" strokecolor="white [3212]">
                <v:textbox>
                  <w:txbxContent>
                    <w:p w:rsidR="00B1389D" w:rsidRPr="0036537E" w:rsidRDefault="00B1389D" w:rsidP="002E2029">
                      <w:pPr>
                        <w:ind w:left="-142" w:right="-90"/>
                        <w:jc w:val="center"/>
                        <w:rPr>
                          <w:i/>
                          <w:sz w:val="12"/>
                          <w:szCs w:val="12"/>
                        </w:rPr>
                      </w:pPr>
                      <w:r>
                        <w:rPr>
                          <w:i/>
                          <w:sz w:val="12"/>
                          <w:szCs w:val="12"/>
                        </w:rPr>
                        <w:t>to</w:t>
                      </w:r>
                    </w:p>
                  </w:txbxContent>
                </v:textbox>
              </v:shape>
            </w:pict>
          </mc:Fallback>
        </mc:AlternateContent>
      </w:r>
      <w:r w:rsidR="00D13A55">
        <w:rPr>
          <w:noProof/>
          <w:lang w:eastAsia="en-AU"/>
        </w:rPr>
        <mc:AlternateContent>
          <mc:Choice Requires="wps">
            <w:drawing>
              <wp:anchor distT="0" distB="0" distL="114300" distR="114300" simplePos="0" relativeHeight="251928064" behindDoc="0" locked="0" layoutInCell="1" allowOverlap="1" wp14:anchorId="58CD12FA" wp14:editId="4E5DF57C">
                <wp:simplePos x="0" y="0"/>
                <wp:positionH relativeFrom="column">
                  <wp:posOffset>1527175</wp:posOffset>
                </wp:positionH>
                <wp:positionV relativeFrom="paragraph">
                  <wp:posOffset>144297</wp:posOffset>
                </wp:positionV>
                <wp:extent cx="967105" cy="295275"/>
                <wp:effectExtent l="0" t="0" r="0" b="9525"/>
                <wp:wrapNone/>
                <wp:docPr id="64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22B9E">
                            <w:pPr>
                              <w:ind w:left="-142" w:right="-90"/>
                              <w:jc w:val="center"/>
                              <w:rPr>
                                <w:i/>
                                <w:sz w:val="12"/>
                                <w:szCs w:val="12"/>
                              </w:rPr>
                            </w:pPr>
                            <w:r>
                              <w:rPr>
                                <w:i/>
                                <w:sz w:val="12"/>
                                <w:szCs w:val="12"/>
                              </w:rPr>
                              <w:t>Minimum time limits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CD12FA" id="Text Box 617" o:spid="_x0000_s1108" type="#_x0000_t202" style="position:absolute;margin-left:120.25pt;margin-top:11.35pt;width:76.15pt;height:23.2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" filled="f" stroked="f" strokecolor="white [3212]">
                <v:textbox>
                  <w:txbxContent>
                    <w:p w:rsidR="00B1389D" w:rsidRPr="0036537E" w:rsidRDefault="00B1389D" w:rsidP="00322B9E">
                      <w:pPr>
                        <w:ind w:left="-142" w:right="-90"/>
                        <w:jc w:val="center"/>
                        <w:rPr>
                          <w:i/>
                          <w:sz w:val="12"/>
                          <w:szCs w:val="12"/>
                        </w:rPr>
                      </w:pPr>
                      <w:r>
                        <w:rPr>
                          <w:i/>
                          <w:sz w:val="12"/>
                          <w:szCs w:val="12"/>
                        </w:rPr>
                        <w:t>Minimum time limits</w:t>
                      </w:r>
                    </w:p>
                  </w:txbxContent>
                </v:textbox>
              </v:shape>
            </w:pict>
          </mc:Fallback>
        </mc:AlternateContent>
      </w:r>
    </w:p>
    <w:p w:rsidR="00A12092" w:rsidRPr="000F425E" w:rsidRDefault="004828DB">
      <w:pPr>
        <w:spacing w:after="0"/>
      </w:pPr>
      <w:r>
        <w:rPr>
          <w:noProof/>
          <w:lang w:eastAsia="en-AU"/>
        </w:rPr>
        <mc:AlternateContent>
          <mc:Choice Requires="wps">
            <w:drawing>
              <wp:anchor distT="0" distB="0" distL="114300" distR="114300" simplePos="0" relativeHeight="252158464" behindDoc="0" locked="0" layoutInCell="1" allowOverlap="1" wp14:anchorId="059F68C6" wp14:editId="4F83156C">
                <wp:simplePos x="0" y="0"/>
                <wp:positionH relativeFrom="column">
                  <wp:posOffset>3807460</wp:posOffset>
                </wp:positionH>
                <wp:positionV relativeFrom="paragraph">
                  <wp:posOffset>163195</wp:posOffset>
                </wp:positionV>
                <wp:extent cx="387985" cy="372745"/>
                <wp:effectExtent l="19050" t="19050" r="12065" b="27305"/>
                <wp:wrapNone/>
                <wp:docPr id="132" name="AutoShap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4828DB">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29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9F68C6" id="AutoShape 592" o:spid="_x0000_s1109" style="position:absolute;margin-left:299.8pt;margin-top:12.85pt;width:30.55pt;height:29.3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2UMAg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" fillcolor="black [3200]" strokecolor="black [3213]" strokeweight="3pt">
                <v:shadow color="#7f7f7f [1601]" opacity=".5" offset="1pt"/>
                <v:textbox>
                  <w:txbxContent>
                    <w:p w:rsidR="00B1389D" w:rsidRPr="00527FA6" w:rsidRDefault="00B1389D" w:rsidP="004828DB">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29</w:t>
                      </w:r>
                    </w:p>
                  </w:txbxContent>
                </v:textbox>
              </v:roundrect>
            </w:pict>
          </mc:Fallback>
        </mc:AlternateContent>
      </w:r>
      <w:r>
        <w:rPr>
          <w:noProof/>
          <w:lang w:eastAsia="en-AU"/>
        </w:rPr>
        <mc:AlternateContent>
          <mc:Choice Requires="wps">
            <w:drawing>
              <wp:anchor distT="0" distB="0" distL="114300" distR="114300" simplePos="0" relativeHeight="251773440" behindDoc="0" locked="0" layoutInCell="1" allowOverlap="1" wp14:anchorId="72D9B17D" wp14:editId="247AFFC6">
                <wp:simplePos x="0" y="0"/>
                <wp:positionH relativeFrom="column">
                  <wp:posOffset>3190875</wp:posOffset>
                </wp:positionH>
                <wp:positionV relativeFrom="paragraph">
                  <wp:posOffset>164465</wp:posOffset>
                </wp:positionV>
                <wp:extent cx="387985" cy="372745"/>
                <wp:effectExtent l="19050" t="19050" r="12065" b="27305"/>
                <wp:wrapNone/>
                <wp:docPr id="634" name="AutoShap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10.2</w:t>
                            </w:r>
                            <w:r>
                              <w:rPr>
                                <w:b/>
                                <w:color w:val="FFFFFF" w:themeColor="background1"/>
                                <w:sz w:val="20"/>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2D9B17D" id="_x0000_s1110" style="position:absolute;margin-left:251.25pt;margin-top:12.95pt;width:30.55pt;height:29.3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ZJWAg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10.2</w:t>
                      </w:r>
                      <w:r>
                        <w:rPr>
                          <w:b/>
                          <w:color w:val="FFFFFF" w:themeColor="background1"/>
                          <w:sz w:val="20"/>
                        </w:rPr>
                        <w:t>6</w:t>
                      </w:r>
                    </w:p>
                  </w:txbxContent>
                </v:textbox>
              </v:roundrect>
            </w:pict>
          </mc:Fallback>
        </mc:AlternateContent>
      </w:r>
    </w:p>
    <w:p w:rsidR="00A12092" w:rsidRPr="000F425E" w:rsidRDefault="004828DB">
      <w:pPr>
        <w:spacing w:after="0"/>
      </w:pPr>
      <w:r>
        <w:rPr>
          <w:noProof/>
          <w:lang w:eastAsia="en-AU"/>
        </w:rPr>
        <mc:AlternateContent>
          <mc:Choice Requires="wps">
            <w:drawing>
              <wp:anchor distT="0" distB="0" distL="114300" distR="114300" simplePos="0" relativeHeight="252156416" behindDoc="0" locked="0" layoutInCell="1" allowOverlap="1" wp14:anchorId="1DB3100B" wp14:editId="797B49EA">
                <wp:simplePos x="0" y="0"/>
                <wp:positionH relativeFrom="column">
                  <wp:posOffset>3226161</wp:posOffset>
                </wp:positionH>
                <wp:positionV relativeFrom="paragraph">
                  <wp:posOffset>73442</wp:posOffset>
                </wp:positionV>
                <wp:extent cx="967105" cy="295275"/>
                <wp:effectExtent l="0" t="0" r="0" b="9525"/>
                <wp:wrapNone/>
                <wp:docPr id="130"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4828DB">
                            <w:pPr>
                              <w:ind w:left="-142" w:right="-90"/>
                              <w:jc w:val="center"/>
                              <w:rPr>
                                <w:i/>
                                <w:sz w:val="12"/>
                                <w:szCs w:val="12"/>
                              </w:rPr>
                            </w:pPr>
                            <w:r>
                              <w:rPr>
                                <w:i/>
                                <w:sz w:val="12"/>
                                <w:szCs w:val="12"/>
                              </w:rPr>
                              <w:t>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B3100B" id="_x0000_s1111" type="#_x0000_t202" style="position:absolute;margin-left:254.05pt;margin-top:5.8pt;width:76.15pt;height:23.2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GcT2QIAAPs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" filled="f" stroked="f" strokecolor="white [3212]">
                <v:textbox>
                  <w:txbxContent>
                    <w:p w:rsidR="00B1389D" w:rsidRPr="0036537E" w:rsidRDefault="00B1389D" w:rsidP="004828DB">
                      <w:pPr>
                        <w:ind w:left="-142" w:right="-90"/>
                        <w:jc w:val="center"/>
                        <w:rPr>
                          <w:i/>
                          <w:sz w:val="12"/>
                          <w:szCs w:val="12"/>
                        </w:rPr>
                      </w:pPr>
                      <w:r>
                        <w:rPr>
                          <w:i/>
                          <w:sz w:val="12"/>
                          <w:szCs w:val="12"/>
                        </w:rPr>
                        <w:t>to</w:t>
                      </w:r>
                    </w:p>
                  </w:txbxContent>
                </v:textbox>
              </v:shape>
            </w:pict>
          </mc:Fallback>
        </mc:AlternateContent>
      </w:r>
    </w:p>
    <w:p w:rsidR="00A12092" w:rsidRPr="000F425E" w:rsidRDefault="00A12092">
      <w:pPr>
        <w:spacing w:after="0"/>
      </w:pPr>
    </w:p>
    <w:p w:rsidR="00A12092" w:rsidRPr="000F425E" w:rsidRDefault="004828DB">
      <w:pPr>
        <w:spacing w:after="0"/>
      </w:pPr>
      <w:r>
        <w:rPr>
          <w:noProof/>
          <w:lang w:eastAsia="en-AU"/>
        </w:rPr>
        <mc:AlternateContent>
          <mc:Choice Requires="wpg">
            <w:drawing>
              <wp:anchor distT="0" distB="0" distL="114300" distR="114300" simplePos="0" relativeHeight="252149248" behindDoc="1" locked="0" layoutInCell="1" allowOverlap="1" wp14:anchorId="3DEE01BF" wp14:editId="6EC5D7F2">
                <wp:simplePos x="0" y="0"/>
                <wp:positionH relativeFrom="column">
                  <wp:posOffset>2954215</wp:posOffset>
                </wp:positionH>
                <wp:positionV relativeFrom="paragraph">
                  <wp:posOffset>166028</wp:posOffset>
                </wp:positionV>
                <wp:extent cx="1435100" cy="686958"/>
                <wp:effectExtent l="0" t="0" r="0" b="0"/>
                <wp:wrapNone/>
                <wp:docPr id="244"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5100" cy="686958"/>
                          <a:chOff x="2748" y="-1522"/>
                          <a:chExt cx="2260" cy="1046"/>
                        </a:xfrm>
                      </wpg:grpSpPr>
                      <wps:wsp>
                        <wps:cNvPr id="245" name="Freeform 444"/>
                        <wps:cNvSpPr>
                          <a:spLocks/>
                        </wps:cNvSpPr>
                        <wps:spPr bwMode="auto">
                          <a:xfrm>
                            <a:off x="2748" y="-1522"/>
                            <a:ext cx="2260" cy="1046"/>
                          </a:xfrm>
                          <a:custGeom>
                            <a:avLst/>
                            <a:gdLst>
                              <a:gd name="T0" fmla="+- 0 2913 2748"/>
                              <a:gd name="T1" fmla="*/ T0 w 2260"/>
                              <a:gd name="T2" fmla="+- 0 -1522 -1522"/>
                              <a:gd name="T3" fmla="*/ -1522 h 1046"/>
                              <a:gd name="T4" fmla="+- 0 2842 2748"/>
                              <a:gd name="T5" fmla="*/ T4 w 2260"/>
                              <a:gd name="T6" fmla="+- 0 -1521 -1522"/>
                              <a:gd name="T7" fmla="*/ -1521 h 1046"/>
                              <a:gd name="T8" fmla="+- 0 2779 2748"/>
                              <a:gd name="T9" fmla="*/ T8 w 2260"/>
                              <a:gd name="T10" fmla="+- 0 -1509 -1522"/>
                              <a:gd name="T11" fmla="*/ -1509 h 1046"/>
                              <a:gd name="T12" fmla="+- 0 2750 2748"/>
                              <a:gd name="T13" fmla="*/ T12 w 2260"/>
                              <a:gd name="T14" fmla="+- 0 -1447 -1522"/>
                              <a:gd name="T15" fmla="*/ -1447 h 1046"/>
                              <a:gd name="T16" fmla="+- 0 2748 2748"/>
                              <a:gd name="T17" fmla="*/ T16 w 2260"/>
                              <a:gd name="T18" fmla="+- 0 -603 -1522"/>
                              <a:gd name="T19" fmla="*/ -603 h 1046"/>
                              <a:gd name="T20" fmla="+- 0 2748 2748"/>
                              <a:gd name="T21" fmla="*/ T20 w 2260"/>
                              <a:gd name="T22" fmla="+- 0 -571 -1522"/>
                              <a:gd name="T23" fmla="*/ -571 h 1046"/>
                              <a:gd name="T24" fmla="+- 0 2760 2748"/>
                              <a:gd name="T25" fmla="*/ T24 w 2260"/>
                              <a:gd name="T26" fmla="+- 0 -507 -1522"/>
                              <a:gd name="T27" fmla="*/ -507 h 1046"/>
                              <a:gd name="T28" fmla="+- 0 2822 2748"/>
                              <a:gd name="T29" fmla="*/ T28 w 2260"/>
                              <a:gd name="T30" fmla="+- 0 -478 -1522"/>
                              <a:gd name="T31" fmla="*/ -478 h 1046"/>
                              <a:gd name="T32" fmla="+- 0 2884 2748"/>
                              <a:gd name="T33" fmla="*/ T32 w 2260"/>
                              <a:gd name="T34" fmla="+- 0 -476 -1522"/>
                              <a:gd name="T35" fmla="*/ -476 h 1046"/>
                              <a:gd name="T36" fmla="+- 0 4881 2748"/>
                              <a:gd name="T37" fmla="*/ T36 w 2260"/>
                              <a:gd name="T38" fmla="+- 0 -476 -1522"/>
                              <a:gd name="T39" fmla="*/ -476 h 1046"/>
                              <a:gd name="T40" fmla="+- 0 4961 2748"/>
                              <a:gd name="T41" fmla="*/ T40 w 2260"/>
                              <a:gd name="T42" fmla="+- 0 -483 -1522"/>
                              <a:gd name="T43" fmla="*/ -483 h 1046"/>
                              <a:gd name="T44" fmla="+- 0 5003 2748"/>
                              <a:gd name="T45" fmla="*/ T44 w 2260"/>
                              <a:gd name="T46" fmla="+- 0 -529 -1522"/>
                              <a:gd name="T47" fmla="*/ -529 h 1046"/>
                              <a:gd name="T48" fmla="+- 0 5008 2748"/>
                              <a:gd name="T49" fmla="*/ T48 w 2260"/>
                              <a:gd name="T50" fmla="+- 0 -603 -1522"/>
                              <a:gd name="T51" fmla="*/ -603 h 1046"/>
                              <a:gd name="T52" fmla="+- 0 5008 2748"/>
                              <a:gd name="T53" fmla="*/ T52 w 2260"/>
                              <a:gd name="T54" fmla="+- 0 -1395 -1522"/>
                              <a:gd name="T55" fmla="*/ -1395 h 1046"/>
                              <a:gd name="T56" fmla="+- 0 5007 2748"/>
                              <a:gd name="T57" fmla="*/ T56 w 2260"/>
                              <a:gd name="T58" fmla="+- 0 -1427 -1522"/>
                              <a:gd name="T59" fmla="*/ -1427 h 1046"/>
                              <a:gd name="T60" fmla="+- 0 4995 2748"/>
                              <a:gd name="T61" fmla="*/ T60 w 2260"/>
                              <a:gd name="T62" fmla="+- 0 -1491 -1522"/>
                              <a:gd name="T63" fmla="*/ -1491 h 1046"/>
                              <a:gd name="T64" fmla="+- 0 4933 2748"/>
                              <a:gd name="T65" fmla="*/ T64 w 2260"/>
                              <a:gd name="T66" fmla="+- 0 -1520 -1522"/>
                              <a:gd name="T67" fmla="*/ -1520 h 1046"/>
                              <a:gd name="T68" fmla="+- 0 4871 2748"/>
                              <a:gd name="T69" fmla="*/ T68 w 2260"/>
                              <a:gd name="T70" fmla="+- 0 -1522 -1522"/>
                              <a:gd name="T71" fmla="*/ -1522 h 1046"/>
                              <a:gd name="T72" fmla="+- 0 2913 2748"/>
                              <a:gd name="T73" fmla="*/ T72 w 2260"/>
                              <a:gd name="T74" fmla="+- 0 -1522 -1522"/>
                              <a:gd name="T75" fmla="*/ -1522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60" h="1046">
                                <a:moveTo>
                                  <a:pt x="165" y="0"/>
                                </a:moveTo>
                                <a:lnTo>
                                  <a:pt x="94" y="1"/>
                                </a:lnTo>
                                <a:lnTo>
                                  <a:pt x="31" y="13"/>
                                </a:lnTo>
                                <a:lnTo>
                                  <a:pt x="2" y="75"/>
                                </a:lnTo>
                                <a:lnTo>
                                  <a:pt x="0" y="919"/>
                                </a:lnTo>
                                <a:lnTo>
                                  <a:pt x="0" y="951"/>
                                </a:lnTo>
                                <a:lnTo>
                                  <a:pt x="12" y="1015"/>
                                </a:lnTo>
                                <a:lnTo>
                                  <a:pt x="74" y="1044"/>
                                </a:lnTo>
                                <a:lnTo>
                                  <a:pt x="136" y="1046"/>
                                </a:lnTo>
                                <a:lnTo>
                                  <a:pt x="2133" y="1046"/>
                                </a:lnTo>
                                <a:lnTo>
                                  <a:pt x="2213" y="1039"/>
                                </a:lnTo>
                                <a:lnTo>
                                  <a:pt x="2255" y="993"/>
                                </a:lnTo>
                                <a:lnTo>
                                  <a:pt x="2260" y="919"/>
                                </a:lnTo>
                                <a:lnTo>
                                  <a:pt x="2260" y="127"/>
                                </a:lnTo>
                                <a:lnTo>
                                  <a:pt x="2259" y="95"/>
                                </a:lnTo>
                                <a:lnTo>
                                  <a:pt x="2247" y="31"/>
                                </a:lnTo>
                                <a:lnTo>
                                  <a:pt x="2185" y="2"/>
                                </a:lnTo>
                                <a:lnTo>
                                  <a:pt x="2123" y="0"/>
                                </a:lnTo>
                                <a:lnTo>
                                  <a:pt x="165"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20FEBE" id="Group 443" o:spid="_x0000_s1026" style="position:absolute;margin-left:232.6pt;margin-top:13.05pt;width:113pt;height:54.1pt;z-index:-251167232" coordorigin="2748,-1522" coordsize="2260,1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">
                <v:shape id="Freeform 444" o:spid="_x0000_s1027" style="position:absolute;left:2748;top:-1522;width:2260;height:1046;visibility:visible;mso-wrap-style:square;v-text-anchor:top" coordsize="2260,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" path="m165,l94,1,31,13,2,75,,919r,32l12,1015r62,29l136,1046r1997,l2213,1039r42,-46l2260,919r,-792l2259,95,2247,31,2185,2,2123,,165,e" fillcolor="#ceecf6" stroked="f">
                  <v:path arrowok="t" o:connecttype="custom" o:connectlocs="165,-1522;94,-1521;31,-1509;2,-1447;0,-603;0,-571;12,-507;74,-478;136,-476;2133,-476;2213,-483;2255,-529;2260,-603;2260,-1395;2259,-1427;2247,-1491;2185,-1520;2123,-1522;165,-1522" o:connectangles="0,0,0,0,0,0,0,0,0,0,0,0,0,0,0,0,0,0,0"/>
                </v:shape>
              </v:group>
            </w:pict>
          </mc:Fallback>
        </mc:AlternateContent>
      </w:r>
      <w:r w:rsidR="00D13A55" w:rsidRPr="002E2029">
        <w:rPr>
          <w:noProof/>
          <w:lang w:eastAsia="en-AU"/>
        </w:rPr>
        <mc:AlternateContent>
          <mc:Choice Requires="wps">
            <w:drawing>
              <wp:anchor distT="0" distB="0" distL="114300" distR="114300" simplePos="0" relativeHeight="252140032" behindDoc="0" locked="0" layoutInCell="1" allowOverlap="1" wp14:anchorId="36FA5DC5" wp14:editId="3DEC15F9">
                <wp:simplePos x="0" y="0"/>
                <wp:positionH relativeFrom="column">
                  <wp:posOffset>1569085</wp:posOffset>
                </wp:positionH>
                <wp:positionV relativeFrom="paragraph">
                  <wp:posOffset>136525</wp:posOffset>
                </wp:positionV>
                <wp:extent cx="967105" cy="295275"/>
                <wp:effectExtent l="0" t="0" r="0" b="9525"/>
                <wp:wrapNone/>
                <wp:docPr id="234"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2E2029">
                            <w:pPr>
                              <w:ind w:left="-142" w:right="-90"/>
                              <w:jc w:val="center"/>
                              <w:rPr>
                                <w:i/>
                                <w:sz w:val="12"/>
                                <w:szCs w:val="12"/>
                              </w:rPr>
                            </w:pPr>
                            <w:r>
                              <w:rPr>
                                <w:i/>
                                <w:sz w:val="12"/>
                                <w:szCs w:val="12"/>
                              </w:rPr>
                              <w:t>Value for money and benefits to the Australian economy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FA5DC5" id="_x0000_s1112" type="#_x0000_t202" style="position:absolute;margin-left:123.55pt;margin-top:10.75pt;width:76.15pt;height:23.2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" filled="f" stroked="f" strokecolor="white [3212]">
                <v:textbox>
                  <w:txbxContent>
                    <w:p w:rsidR="00B1389D" w:rsidRPr="0036537E" w:rsidRDefault="00B1389D" w:rsidP="002E2029">
                      <w:pPr>
                        <w:ind w:left="-142" w:right="-90"/>
                        <w:jc w:val="center"/>
                        <w:rPr>
                          <w:i/>
                          <w:sz w:val="12"/>
                          <w:szCs w:val="12"/>
                        </w:rPr>
                      </w:pPr>
                      <w:r>
                        <w:rPr>
                          <w:i/>
                          <w:sz w:val="12"/>
                          <w:szCs w:val="12"/>
                        </w:rPr>
                        <w:t>Value for money and benefits to the Australian economy</w:t>
                      </w:r>
                    </w:p>
                  </w:txbxContent>
                </v:textbox>
              </v:shape>
            </w:pict>
          </mc:Fallback>
        </mc:AlternateContent>
      </w:r>
      <w:r w:rsidR="00D13A55" w:rsidRPr="002E2029">
        <w:rPr>
          <w:noProof/>
          <w:lang w:eastAsia="en-AU"/>
        </w:rPr>
        <mc:AlternateContent>
          <mc:Choice Requires="wpg">
            <w:drawing>
              <wp:anchor distT="0" distB="0" distL="114300" distR="114300" simplePos="0" relativeHeight="252141056" behindDoc="1" locked="0" layoutInCell="1" allowOverlap="1" wp14:anchorId="2513CF45" wp14:editId="04034D6E">
                <wp:simplePos x="0" y="0"/>
                <wp:positionH relativeFrom="column">
                  <wp:posOffset>1320165</wp:posOffset>
                </wp:positionH>
                <wp:positionV relativeFrom="paragraph">
                  <wp:posOffset>175260</wp:posOffset>
                </wp:positionV>
                <wp:extent cx="1313815" cy="676910"/>
                <wp:effectExtent l="0" t="0" r="635" b="8890"/>
                <wp:wrapNone/>
                <wp:docPr id="235"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3815" cy="676910"/>
                          <a:chOff x="2531" y="-3827"/>
                          <a:chExt cx="4608" cy="1066"/>
                        </a:xfrm>
                      </wpg:grpSpPr>
                      <wps:wsp>
                        <wps:cNvPr id="236" name="Freeform 458"/>
                        <wps:cNvSpPr>
                          <a:spLocks/>
                        </wps:cNvSpPr>
                        <wps:spPr bwMode="auto">
                          <a:xfrm>
                            <a:off x="2531" y="-3827"/>
                            <a:ext cx="4608" cy="1066"/>
                          </a:xfrm>
                          <a:custGeom>
                            <a:avLst/>
                            <a:gdLst>
                              <a:gd name="T0" fmla="+- 0 2697 2531"/>
                              <a:gd name="T1" fmla="*/ T0 w 4608"/>
                              <a:gd name="T2" fmla="+- 0 -3827 -3827"/>
                              <a:gd name="T3" fmla="*/ -3827 h 1066"/>
                              <a:gd name="T4" fmla="+- 0 2626 2531"/>
                              <a:gd name="T5" fmla="*/ T4 w 4608"/>
                              <a:gd name="T6" fmla="+- 0 -3826 -3827"/>
                              <a:gd name="T7" fmla="*/ -3826 h 1066"/>
                              <a:gd name="T8" fmla="+- 0 2562 2531"/>
                              <a:gd name="T9" fmla="*/ T8 w 4608"/>
                              <a:gd name="T10" fmla="+- 0 -3814 -3827"/>
                              <a:gd name="T11" fmla="*/ -3814 h 1066"/>
                              <a:gd name="T12" fmla="+- 0 2533 2531"/>
                              <a:gd name="T13" fmla="*/ T12 w 4608"/>
                              <a:gd name="T14" fmla="+- 0 -3752 -3827"/>
                              <a:gd name="T15" fmla="*/ -3752 h 1066"/>
                              <a:gd name="T16" fmla="+- 0 2531 2531"/>
                              <a:gd name="T17" fmla="*/ T16 w 4608"/>
                              <a:gd name="T18" fmla="+- 0 -2888 -3827"/>
                              <a:gd name="T19" fmla="*/ -2888 h 1066"/>
                              <a:gd name="T20" fmla="+- 0 2532 2531"/>
                              <a:gd name="T21" fmla="*/ T20 w 4608"/>
                              <a:gd name="T22" fmla="+- 0 -2856 -3827"/>
                              <a:gd name="T23" fmla="*/ -2856 h 1066"/>
                              <a:gd name="T24" fmla="+- 0 2544 2531"/>
                              <a:gd name="T25" fmla="*/ T24 w 4608"/>
                              <a:gd name="T26" fmla="+- 0 -2793 -3827"/>
                              <a:gd name="T27" fmla="*/ -2793 h 1066"/>
                              <a:gd name="T28" fmla="+- 0 2606 2531"/>
                              <a:gd name="T29" fmla="*/ T28 w 4608"/>
                              <a:gd name="T30" fmla="+- 0 -2763 -3827"/>
                              <a:gd name="T31" fmla="*/ -2763 h 1066"/>
                              <a:gd name="T32" fmla="+- 0 2668 2531"/>
                              <a:gd name="T33" fmla="*/ T32 w 4608"/>
                              <a:gd name="T34" fmla="+- 0 -2761 -3827"/>
                              <a:gd name="T35" fmla="*/ -2761 h 1066"/>
                              <a:gd name="T36" fmla="+- 0 7012 2531"/>
                              <a:gd name="T37" fmla="*/ T36 w 4608"/>
                              <a:gd name="T38" fmla="+- 0 -2761 -3827"/>
                              <a:gd name="T39" fmla="*/ -2761 h 1066"/>
                              <a:gd name="T40" fmla="+- 0 7092 2531"/>
                              <a:gd name="T41" fmla="*/ T40 w 4608"/>
                              <a:gd name="T42" fmla="+- 0 -2768 -3827"/>
                              <a:gd name="T43" fmla="*/ -2768 h 1066"/>
                              <a:gd name="T44" fmla="+- 0 7134 2531"/>
                              <a:gd name="T45" fmla="*/ T44 w 4608"/>
                              <a:gd name="T46" fmla="+- 0 -2814 -3827"/>
                              <a:gd name="T47" fmla="*/ -2814 h 1066"/>
                              <a:gd name="T48" fmla="+- 0 7139 2531"/>
                              <a:gd name="T49" fmla="*/ T48 w 4608"/>
                              <a:gd name="T50" fmla="+- 0 -2888 -3827"/>
                              <a:gd name="T51" fmla="*/ -2888 h 1066"/>
                              <a:gd name="T52" fmla="+- 0 7139 2531"/>
                              <a:gd name="T53" fmla="*/ T52 w 4608"/>
                              <a:gd name="T54" fmla="+- 0 -3700 -3827"/>
                              <a:gd name="T55" fmla="*/ -3700 h 1066"/>
                              <a:gd name="T56" fmla="+- 0 7139 2531"/>
                              <a:gd name="T57" fmla="*/ T56 w 4608"/>
                              <a:gd name="T58" fmla="+- 0 -3732 -3827"/>
                              <a:gd name="T59" fmla="*/ -3732 h 1066"/>
                              <a:gd name="T60" fmla="+- 0 7127 2531"/>
                              <a:gd name="T61" fmla="*/ T60 w 4608"/>
                              <a:gd name="T62" fmla="+- 0 -3796 -3827"/>
                              <a:gd name="T63" fmla="*/ -3796 h 1066"/>
                              <a:gd name="T64" fmla="+- 0 7065 2531"/>
                              <a:gd name="T65" fmla="*/ T64 w 4608"/>
                              <a:gd name="T66" fmla="+- 0 -3825 -3827"/>
                              <a:gd name="T67" fmla="*/ -3825 h 1066"/>
                              <a:gd name="T68" fmla="+- 0 7003 2531"/>
                              <a:gd name="T69" fmla="*/ T68 w 4608"/>
                              <a:gd name="T70" fmla="+- 0 -3827 -3827"/>
                              <a:gd name="T71" fmla="*/ -3827 h 1066"/>
                              <a:gd name="T72" fmla="+- 0 2697 2531"/>
                              <a:gd name="T73" fmla="*/ T72 w 4608"/>
                              <a:gd name="T74" fmla="+- 0 -3827 -3827"/>
                              <a:gd name="T75" fmla="*/ -3827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608" h="1066">
                                <a:moveTo>
                                  <a:pt x="166" y="0"/>
                                </a:moveTo>
                                <a:lnTo>
                                  <a:pt x="95" y="1"/>
                                </a:lnTo>
                                <a:lnTo>
                                  <a:pt x="31" y="13"/>
                                </a:lnTo>
                                <a:lnTo>
                                  <a:pt x="2" y="75"/>
                                </a:lnTo>
                                <a:lnTo>
                                  <a:pt x="0" y="939"/>
                                </a:lnTo>
                                <a:lnTo>
                                  <a:pt x="1" y="971"/>
                                </a:lnTo>
                                <a:lnTo>
                                  <a:pt x="13" y="1034"/>
                                </a:lnTo>
                                <a:lnTo>
                                  <a:pt x="75" y="1064"/>
                                </a:lnTo>
                                <a:lnTo>
                                  <a:pt x="137" y="1066"/>
                                </a:lnTo>
                                <a:lnTo>
                                  <a:pt x="4481" y="1066"/>
                                </a:lnTo>
                                <a:lnTo>
                                  <a:pt x="4561" y="1059"/>
                                </a:lnTo>
                                <a:lnTo>
                                  <a:pt x="4603" y="1013"/>
                                </a:lnTo>
                                <a:lnTo>
                                  <a:pt x="4608" y="939"/>
                                </a:lnTo>
                                <a:lnTo>
                                  <a:pt x="4608" y="127"/>
                                </a:lnTo>
                                <a:lnTo>
                                  <a:pt x="4608" y="95"/>
                                </a:lnTo>
                                <a:lnTo>
                                  <a:pt x="4596" y="31"/>
                                </a:lnTo>
                                <a:lnTo>
                                  <a:pt x="4534" y="2"/>
                                </a:lnTo>
                                <a:lnTo>
                                  <a:pt x="4472"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BB0881" id="Group 457" o:spid="_x0000_s1026" style="position:absolute;margin-left:103.95pt;margin-top:13.8pt;width:103.45pt;height:53.3pt;z-index:-251175424" coordorigin="2531,-3827" coordsize="4608,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">
                <v:shape id="Freeform 458" o:spid="_x0000_s1027" style="position:absolute;left:2531;top:-3827;width:4608;height:1066;visibility:visible;mso-wrap-style:square;v-text-anchor:top" coordsize="460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" path="m166,l95,1,31,13,2,75,,939r1,32l13,1034r62,30l137,1066r4344,l4561,1059r42,-46l4608,939r,-812l4608,95,4596,31,4534,2,4472,,166,e" fillcolor="#ceecf6" stroked="f">
                  <v:path arrowok="t" o:connecttype="custom" o:connectlocs="166,-3827;95,-3826;31,-3814;2,-3752;0,-2888;1,-2856;13,-2793;75,-2763;137,-2761;4481,-2761;4561,-2768;4603,-2814;4608,-2888;4608,-3700;4608,-3732;4596,-3796;4534,-3825;4472,-3827;166,-3827" o:connectangles="0,0,0,0,0,0,0,0,0,0,0,0,0,0,0,0,0,0,0"/>
                </v:shape>
              </v:group>
            </w:pict>
          </mc:Fallback>
        </mc:AlternateContent>
      </w:r>
      <w:r w:rsidR="00D13A55" w:rsidRPr="002E2029">
        <w:rPr>
          <w:noProof/>
          <w:lang w:eastAsia="en-AU"/>
        </w:rPr>
        <mc:AlternateContent>
          <mc:Choice Requires="wps">
            <w:drawing>
              <wp:anchor distT="0" distB="0" distL="114300" distR="114300" simplePos="0" relativeHeight="252139008" behindDoc="0" locked="0" layoutInCell="1" allowOverlap="1" wp14:anchorId="0DBE33C1" wp14:editId="54D42ED5">
                <wp:simplePos x="0" y="0"/>
                <wp:positionH relativeFrom="column">
                  <wp:posOffset>2044065</wp:posOffset>
                </wp:positionH>
                <wp:positionV relativeFrom="paragraph">
                  <wp:posOffset>401955</wp:posOffset>
                </wp:positionV>
                <wp:extent cx="387985" cy="372745"/>
                <wp:effectExtent l="19050" t="19050" r="12065" b="27305"/>
                <wp:wrapNone/>
                <wp:docPr id="233" name="AutoShap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2E2029">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DBE33C1" id="_x0000_s1113" style="position:absolute;margin-left:160.95pt;margin-top:31.65pt;width:30.55pt;height:29.3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" fillcolor="black [3200]" strokecolor="black [3213]" strokeweight="3pt">
                <v:shadow color="#7f7f7f [1601]" opacity=".5" offset="1pt"/>
                <v:textbox>
                  <w:txbxContent>
                    <w:p w:rsidR="00B1389D" w:rsidRPr="00527FA6" w:rsidRDefault="00B1389D" w:rsidP="002E2029">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31</w:t>
                      </w:r>
                    </w:p>
                  </w:txbxContent>
                </v:textbox>
              </v:roundrect>
            </w:pict>
          </mc:Fallback>
        </mc:AlternateContent>
      </w:r>
    </w:p>
    <w:p w:rsidR="00A12092" w:rsidRPr="000F425E" w:rsidRDefault="00D13A55">
      <w:pPr>
        <w:spacing w:after="0"/>
      </w:pPr>
      <w:r>
        <w:rPr>
          <w:noProof/>
          <w:lang w:eastAsia="en-AU"/>
        </w:rPr>
        <mc:AlternateContent>
          <mc:Choice Requires="wps">
            <w:drawing>
              <wp:anchor distT="0" distB="0" distL="114300" distR="114300" simplePos="0" relativeHeight="252148224" behindDoc="0" locked="0" layoutInCell="1" allowOverlap="1" wp14:anchorId="6B15724D" wp14:editId="30CED468">
                <wp:simplePos x="0" y="0"/>
                <wp:positionH relativeFrom="column">
                  <wp:posOffset>3027680</wp:posOffset>
                </wp:positionH>
                <wp:positionV relativeFrom="paragraph">
                  <wp:posOffset>38100</wp:posOffset>
                </wp:positionV>
                <wp:extent cx="1282700" cy="295275"/>
                <wp:effectExtent l="0" t="0" r="0" b="9525"/>
                <wp:wrapNone/>
                <wp:docPr id="243"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D13A55">
                            <w:pPr>
                              <w:ind w:left="-142" w:right="-90"/>
                              <w:jc w:val="center"/>
                              <w:rPr>
                                <w:i/>
                                <w:sz w:val="12"/>
                                <w:szCs w:val="12"/>
                              </w:rPr>
                            </w:pPr>
                            <w:r>
                              <w:rPr>
                                <w:i/>
                                <w:sz w:val="12"/>
                                <w:szCs w:val="12"/>
                              </w:rPr>
                              <w:t>Receipt and opening of submissions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15724D" id="Text Box 619" o:spid="_x0000_s1114" type="#_x0000_t202" style="position:absolute;margin-left:238.4pt;margin-top:3pt;width:101pt;height:23.25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" filled="f" stroked="f" strokecolor="white [3212]">
                <v:textbox>
                  <w:txbxContent>
                    <w:p w:rsidR="00B1389D" w:rsidRPr="0036537E" w:rsidRDefault="00B1389D" w:rsidP="00D13A55">
                      <w:pPr>
                        <w:ind w:left="-142" w:right="-90"/>
                        <w:jc w:val="center"/>
                        <w:rPr>
                          <w:i/>
                          <w:sz w:val="12"/>
                          <w:szCs w:val="12"/>
                        </w:rPr>
                      </w:pPr>
                      <w:r>
                        <w:rPr>
                          <w:i/>
                          <w:sz w:val="12"/>
                          <w:szCs w:val="12"/>
                        </w:rPr>
                        <w:t>Receipt and opening of submissions</w:t>
                      </w:r>
                    </w:p>
                  </w:txbxContent>
                </v:textbox>
              </v:shape>
            </w:pict>
          </mc:Fallback>
        </mc:AlternateContent>
      </w:r>
    </w:p>
    <w:p w:rsidR="00A12092" w:rsidRPr="000F425E" w:rsidRDefault="004828DB">
      <w:pPr>
        <w:spacing w:after="0"/>
      </w:pPr>
      <w:r>
        <w:rPr>
          <w:noProof/>
          <w:lang w:eastAsia="en-AU"/>
        </w:rPr>
        <mc:AlternateContent>
          <mc:Choice Requires="wpg">
            <w:drawing>
              <wp:anchor distT="0" distB="0" distL="114300" distR="114300" simplePos="0" relativeHeight="252150272" behindDoc="1" locked="0" layoutInCell="1" allowOverlap="1" wp14:anchorId="09B76AEF" wp14:editId="5C8DFB6F">
                <wp:simplePos x="0" y="0"/>
                <wp:positionH relativeFrom="column">
                  <wp:posOffset>3228340</wp:posOffset>
                </wp:positionH>
                <wp:positionV relativeFrom="paragraph">
                  <wp:posOffset>256540</wp:posOffset>
                </wp:positionV>
                <wp:extent cx="746760" cy="1270"/>
                <wp:effectExtent l="0" t="0" r="15240" b="17780"/>
                <wp:wrapNone/>
                <wp:docPr id="246"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760" cy="1270"/>
                          <a:chOff x="3178" y="-881"/>
                          <a:chExt cx="1176" cy="2"/>
                        </a:xfrm>
                      </wpg:grpSpPr>
                      <wps:wsp>
                        <wps:cNvPr id="247" name="Freeform 446"/>
                        <wps:cNvSpPr>
                          <a:spLocks/>
                        </wps:cNvSpPr>
                        <wps:spPr bwMode="auto">
                          <a:xfrm>
                            <a:off x="3178" y="-881"/>
                            <a:ext cx="1176" cy="2"/>
                          </a:xfrm>
                          <a:custGeom>
                            <a:avLst/>
                            <a:gdLst>
                              <a:gd name="T0" fmla="+- 0 3178 3178"/>
                              <a:gd name="T1" fmla="*/ T0 w 1176"/>
                              <a:gd name="T2" fmla="+- 0 4354 3178"/>
                              <a:gd name="T3" fmla="*/ T2 w 1176"/>
                            </a:gdLst>
                            <a:ahLst/>
                            <a:cxnLst>
                              <a:cxn ang="0">
                                <a:pos x="T1" y="0"/>
                              </a:cxn>
                              <a:cxn ang="0">
                                <a:pos x="T3" y="0"/>
                              </a:cxn>
                            </a:cxnLst>
                            <a:rect l="0" t="0" r="r" b="b"/>
                            <a:pathLst>
                              <a:path w="1176">
                                <a:moveTo>
                                  <a:pt x="0" y="0"/>
                                </a:moveTo>
                                <a:lnTo>
                                  <a:pt x="1176" y="0"/>
                                </a:lnTo>
                              </a:path>
                            </a:pathLst>
                          </a:custGeom>
                          <a:noFill/>
                          <a:ln w="2371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394D5D" id="Group 445" o:spid="_x0000_s1026" style="position:absolute;margin-left:254.2pt;margin-top:20.2pt;width:58.8pt;height:.1pt;z-index:-251166208" coordorigin="3178,-881" coordsize="1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">
                <v:shape id="Freeform 446" o:spid="_x0000_s1027" style="position:absolute;left:3178;top:-881;width:1176;height:2;visibility:visible;mso-wrap-style:square;v-text-anchor:top" coordsize="1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" path="m,l1176,e" filled="f" strokecolor="#231f20" strokeweight=".65864mm">
                  <v:path arrowok="t" o:connecttype="custom" o:connectlocs="0,0;1176,0" o:connectangles="0,0"/>
                </v:shape>
              </v:group>
            </w:pict>
          </mc:Fallback>
        </mc:AlternateContent>
      </w:r>
      <w:r>
        <w:rPr>
          <w:noProof/>
          <w:lang w:eastAsia="en-AU"/>
        </w:rPr>
        <mc:AlternateContent>
          <mc:Choice Requires="wps">
            <w:drawing>
              <wp:anchor distT="0" distB="0" distL="114300" distR="114300" simplePos="0" relativeHeight="252147200" behindDoc="0" locked="0" layoutInCell="1" allowOverlap="1" wp14:anchorId="4DF3BC65" wp14:editId="1A8F5E30">
                <wp:simplePos x="0" y="0"/>
                <wp:positionH relativeFrom="column">
                  <wp:posOffset>3028950</wp:posOffset>
                </wp:positionH>
                <wp:positionV relativeFrom="paragraph">
                  <wp:posOffset>76200</wp:posOffset>
                </wp:positionV>
                <wp:extent cx="387985" cy="372745"/>
                <wp:effectExtent l="19050" t="19050" r="12065" b="27305"/>
                <wp:wrapNone/>
                <wp:docPr id="242" name="AutoShap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DF3BC65" id="AutoShape 598" o:spid="_x0000_s1115" style="position:absolute;margin-left:238.5pt;margin-top:6pt;width:30.55pt;height:29.3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" fillcolor="black [3200]" strokecolor="black [3213]" strokeweight="3pt">
                <v:shadow color="#7f7f7f [1601]" opacity=".5" offset="1pt"/>
                <v:textbo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.32</w:t>
                      </w:r>
                    </w:p>
                  </w:txbxContent>
                </v:textbox>
              </v:roundrect>
            </w:pict>
          </mc:Fallback>
        </mc:AlternateContent>
      </w:r>
      <w:r>
        <w:rPr>
          <w:noProof/>
          <w:lang w:eastAsia="en-AU"/>
        </w:rPr>
        <mc:AlternateContent>
          <mc:Choice Requires="wps">
            <w:drawing>
              <wp:anchor distT="0" distB="0" distL="114300" distR="114300" simplePos="0" relativeHeight="252146176" behindDoc="0" locked="0" layoutInCell="1" allowOverlap="1" wp14:anchorId="091D15B5" wp14:editId="3BD6720F">
                <wp:simplePos x="0" y="0"/>
                <wp:positionH relativeFrom="column">
                  <wp:posOffset>3922395</wp:posOffset>
                </wp:positionH>
                <wp:positionV relativeFrom="paragraph">
                  <wp:posOffset>76200</wp:posOffset>
                </wp:positionV>
                <wp:extent cx="387985" cy="372745"/>
                <wp:effectExtent l="19050" t="19050" r="12065" b="27305"/>
                <wp:wrapNone/>
                <wp:docPr id="241" name="AutoShap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1D15B5" id="AutoShape 595" o:spid="_x0000_s1116" style="position:absolute;margin-left:308.85pt;margin-top:6pt;width:30.55pt;height:29.3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" fillcolor="black [3200]" strokecolor="black [3213]" strokeweight="3pt">
                <v:shadow color="#7f7f7f [1601]" opacity=".5" offset="1pt"/>
                <v:textbo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34</w:t>
                      </w:r>
                    </w:p>
                  </w:txbxContent>
                </v:textbox>
              </v:roundrect>
            </w:pict>
          </mc:Fallback>
        </mc:AlternateContent>
      </w:r>
      <w:r>
        <w:rPr>
          <w:noProof/>
          <w:lang w:eastAsia="en-AU"/>
        </w:rPr>
        <mc:AlternateContent>
          <mc:Choice Requires="wps">
            <w:drawing>
              <wp:anchor distT="0" distB="0" distL="114300" distR="114300" simplePos="0" relativeHeight="252145152" behindDoc="0" locked="0" layoutInCell="1" allowOverlap="1" wp14:anchorId="2CE270DB" wp14:editId="06105F5F">
                <wp:simplePos x="0" y="0"/>
                <wp:positionH relativeFrom="column">
                  <wp:posOffset>3474720</wp:posOffset>
                </wp:positionH>
                <wp:positionV relativeFrom="paragraph">
                  <wp:posOffset>76256</wp:posOffset>
                </wp:positionV>
                <wp:extent cx="387985" cy="372745"/>
                <wp:effectExtent l="19050" t="19050" r="12065" b="27305"/>
                <wp:wrapNone/>
                <wp:docPr id="240" name="AutoShap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CE270DB" id="AutoShape 594" o:spid="_x0000_s1117" style="position:absolute;margin-left:273.6pt;margin-top:6pt;width:30.55pt;height:29.3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NBaAQMAAH8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" fillcolor="black [3200]" strokecolor="black [3213]" strokeweight="3pt">
                <v:shadow color="#7f7f7f [1601]" opacity=".5" offset="1pt"/>
                <v:textbo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33</w:t>
                      </w:r>
                    </w:p>
                  </w:txbxContent>
                </v:textbox>
              </v:roundrect>
            </w:pict>
          </mc:Fallback>
        </mc:AlternateContent>
      </w:r>
      <w:r w:rsidR="00D13A55" w:rsidRPr="002E2029">
        <w:rPr>
          <w:noProof/>
          <w:lang w:eastAsia="en-AU"/>
        </w:rPr>
        <mc:AlternateContent>
          <mc:Choice Requires="wps">
            <w:drawing>
              <wp:anchor distT="0" distB="0" distL="114300" distR="114300" simplePos="0" relativeHeight="252137984" behindDoc="0" locked="0" layoutInCell="1" allowOverlap="1" wp14:anchorId="3D2782DF" wp14:editId="2FD48A2B">
                <wp:simplePos x="0" y="0"/>
                <wp:positionH relativeFrom="column">
                  <wp:posOffset>1586230</wp:posOffset>
                </wp:positionH>
                <wp:positionV relativeFrom="paragraph">
                  <wp:posOffset>74778</wp:posOffset>
                </wp:positionV>
                <wp:extent cx="387985" cy="372745"/>
                <wp:effectExtent l="19050" t="19050" r="12065" b="27305"/>
                <wp:wrapNone/>
                <wp:docPr id="232" name="AutoShap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2E2029">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D2782DF" id="_x0000_s1118" style="position:absolute;margin-left:124.9pt;margin-top:5.9pt;width:30.55pt;height:29.35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" fillcolor="black [3200]" strokecolor="black [3213]" strokeweight="3pt">
                <v:shadow color="#7f7f7f [1601]" opacity=".5" offset="1pt"/>
                <v:textbox>
                  <w:txbxContent>
                    <w:p w:rsidR="00B1389D" w:rsidRPr="00527FA6" w:rsidRDefault="00B1389D" w:rsidP="002E2029">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30</w:t>
                      </w:r>
                    </w:p>
                  </w:txbxContent>
                </v:textbox>
              </v:roundrect>
            </w:pict>
          </mc:Fallback>
        </mc:AlternateContent>
      </w:r>
    </w:p>
    <w:p w:rsidR="00A12092" w:rsidRPr="000F425E" w:rsidRDefault="00D13A55">
      <w:pPr>
        <w:spacing w:after="0"/>
      </w:pPr>
      <w:r>
        <w:rPr>
          <w:noProof/>
          <w:lang w:eastAsia="en-AU"/>
        </w:rPr>
        <mc:AlternateContent>
          <mc:Choice Requires="wpg">
            <w:drawing>
              <wp:anchor distT="0" distB="0" distL="114300" distR="114300" simplePos="0" relativeHeight="252143104" behindDoc="1" locked="0" layoutInCell="1" allowOverlap="1" wp14:anchorId="07C54F58" wp14:editId="37818D87">
                <wp:simplePos x="0" y="0"/>
                <wp:positionH relativeFrom="column">
                  <wp:posOffset>1663700</wp:posOffset>
                </wp:positionH>
                <wp:positionV relativeFrom="paragraph">
                  <wp:posOffset>72238</wp:posOffset>
                </wp:positionV>
                <wp:extent cx="746760" cy="1270"/>
                <wp:effectExtent l="0" t="0" r="15240" b="17780"/>
                <wp:wrapNone/>
                <wp:docPr id="238"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760" cy="1270"/>
                          <a:chOff x="3178" y="-881"/>
                          <a:chExt cx="1176" cy="2"/>
                        </a:xfrm>
                      </wpg:grpSpPr>
                      <wps:wsp>
                        <wps:cNvPr id="239" name="Freeform 446"/>
                        <wps:cNvSpPr>
                          <a:spLocks/>
                        </wps:cNvSpPr>
                        <wps:spPr bwMode="auto">
                          <a:xfrm>
                            <a:off x="3178" y="-881"/>
                            <a:ext cx="1176" cy="2"/>
                          </a:xfrm>
                          <a:custGeom>
                            <a:avLst/>
                            <a:gdLst>
                              <a:gd name="T0" fmla="+- 0 3178 3178"/>
                              <a:gd name="T1" fmla="*/ T0 w 1176"/>
                              <a:gd name="T2" fmla="+- 0 4354 3178"/>
                              <a:gd name="T3" fmla="*/ T2 w 1176"/>
                            </a:gdLst>
                            <a:ahLst/>
                            <a:cxnLst>
                              <a:cxn ang="0">
                                <a:pos x="T1" y="0"/>
                              </a:cxn>
                              <a:cxn ang="0">
                                <a:pos x="T3" y="0"/>
                              </a:cxn>
                            </a:cxnLst>
                            <a:rect l="0" t="0" r="r" b="b"/>
                            <a:pathLst>
                              <a:path w="1176">
                                <a:moveTo>
                                  <a:pt x="0" y="0"/>
                                </a:moveTo>
                                <a:lnTo>
                                  <a:pt x="1176" y="0"/>
                                </a:lnTo>
                              </a:path>
                            </a:pathLst>
                          </a:custGeom>
                          <a:noFill/>
                          <a:ln w="2371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1829B0" id="Group 445" o:spid="_x0000_s1026" style="position:absolute;margin-left:131pt;margin-top:5.7pt;width:58.8pt;height:.1pt;z-index:-251173376" coordorigin="3178,-881" coordsize="1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">
                <v:shape id="Freeform 446" o:spid="_x0000_s1027" style="position:absolute;left:3178;top:-881;width:1176;height:2;visibility:visible;mso-wrap-style:square;v-text-anchor:top" coordsize="1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" path="m,l1176,e" filled="f" strokecolor="#231f20" strokeweight=".65864mm">
                  <v:path arrowok="t" o:connecttype="custom" o:connectlocs="0,0;1176,0" o:connectangles="0,0"/>
                </v:shape>
              </v:group>
            </w:pict>
          </mc:Fallback>
        </mc:AlternateContent>
      </w:r>
    </w:p>
    <w:p w:rsidR="00A12092" w:rsidRPr="000F425E" w:rsidRDefault="00A12092">
      <w:pPr>
        <w:spacing w:after="0"/>
      </w:pPr>
    </w:p>
    <w:p w:rsidR="00A12092" w:rsidRPr="000F425E" w:rsidRDefault="004828DB">
      <w:pPr>
        <w:spacing w:after="0"/>
      </w:pPr>
      <w:r w:rsidRPr="00D13A55">
        <w:rPr>
          <w:noProof/>
          <w:lang w:eastAsia="en-AU"/>
        </w:rPr>
        <mc:AlternateContent>
          <mc:Choice Requires="wps">
            <w:drawing>
              <wp:anchor distT="0" distB="0" distL="114300" distR="114300" simplePos="0" relativeHeight="252153344" behindDoc="0" locked="0" layoutInCell="1" allowOverlap="1" wp14:anchorId="001F547B" wp14:editId="4CF89D64">
                <wp:simplePos x="0" y="0"/>
                <wp:positionH relativeFrom="column">
                  <wp:posOffset>3194685</wp:posOffset>
                </wp:positionH>
                <wp:positionV relativeFrom="paragraph">
                  <wp:posOffset>64135</wp:posOffset>
                </wp:positionV>
                <wp:extent cx="967105" cy="295275"/>
                <wp:effectExtent l="0" t="0" r="0" b="9525"/>
                <wp:wrapNone/>
                <wp:docPr id="249"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pPr>
                              <w:ind w:left="-142" w:right="-90"/>
                              <w:jc w:val="center"/>
                              <w:rPr>
                                <w:i/>
                                <w:sz w:val="12"/>
                                <w:szCs w:val="12"/>
                              </w:rPr>
                            </w:pPr>
                            <w:r>
                              <w:rPr>
                                <w:i/>
                                <w:sz w:val="12"/>
                                <w:szCs w:val="12"/>
                              </w:rPr>
                              <w:t>Contract management/ Standard verification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1F547B" id="_x0000_s1119" type="#_x0000_t202" style="position:absolute;margin-left:251.55pt;margin-top:5.05pt;width:76.15pt;height:23.2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" filled="f" stroked="f" strokecolor="white [3212]">
                <v:textbox>
                  <w:txbxContent>
                    <w:p w:rsidR="00B1389D" w:rsidRPr="0036537E" w:rsidRDefault="00B1389D">
                      <w:pPr>
                        <w:ind w:left="-142" w:right="-90"/>
                        <w:jc w:val="center"/>
                        <w:rPr>
                          <w:i/>
                          <w:sz w:val="12"/>
                          <w:szCs w:val="12"/>
                        </w:rPr>
                      </w:pPr>
                      <w:r>
                        <w:rPr>
                          <w:i/>
                          <w:sz w:val="12"/>
                          <w:szCs w:val="12"/>
                        </w:rPr>
                        <w:t>Contract management/ Standard verification</w:t>
                      </w:r>
                    </w:p>
                  </w:txbxContent>
                </v:textbox>
              </v:shape>
            </w:pict>
          </mc:Fallback>
        </mc:AlternateContent>
      </w:r>
      <w:r w:rsidRPr="00D13A55">
        <w:rPr>
          <w:noProof/>
          <w:lang w:eastAsia="en-AU"/>
        </w:rPr>
        <mc:AlternateContent>
          <mc:Choice Requires="wps">
            <w:drawing>
              <wp:anchor distT="0" distB="0" distL="114300" distR="114300" simplePos="0" relativeHeight="252152320" behindDoc="0" locked="0" layoutInCell="1" allowOverlap="1" wp14:anchorId="78BAF3B2" wp14:editId="3723F13F">
                <wp:simplePos x="0" y="0"/>
                <wp:positionH relativeFrom="column">
                  <wp:posOffset>3470910</wp:posOffset>
                </wp:positionH>
                <wp:positionV relativeFrom="paragraph">
                  <wp:posOffset>328930</wp:posOffset>
                </wp:positionV>
                <wp:extent cx="387985" cy="372745"/>
                <wp:effectExtent l="19050" t="19050" r="12065" b="27305"/>
                <wp:wrapNone/>
                <wp:docPr id="248" name="AutoShap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8BAF3B2" id="_x0000_s1120" style="position:absolute;margin-left:273.3pt;margin-top:25.9pt;width:30.55pt;height:29.3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" fillcolor="black [3200]" strokecolor="black [3213]" strokeweight="3pt">
                <v:shadow color="#7f7f7f [1601]" opacity=".5" offset="1pt"/>
                <v:textbox>
                  <w:txbxContent>
                    <w:p w:rsidR="00B1389D" w:rsidRPr="00527FA6" w:rsidRDefault="00B1389D" w:rsidP="00D13A55">
                      <w:pPr>
                        <w:ind w:left="-196" w:right="-219"/>
                        <w:jc w:val="center"/>
                        <w:rPr>
                          <w:b/>
                          <w:color w:val="FFFFFF" w:themeColor="background1"/>
                          <w:sz w:val="20"/>
                        </w:rPr>
                      </w:pPr>
                      <w:r w:rsidRPr="00395F9C">
                        <w:rPr>
                          <w:b/>
                          <w:color w:val="FFFFFF" w:themeColor="background1"/>
                          <w:sz w:val="20"/>
                        </w:rPr>
                        <w:t>10.</w:t>
                      </w:r>
                      <w:r>
                        <w:rPr>
                          <w:b/>
                          <w:color w:val="FFFFFF" w:themeColor="background1"/>
                          <w:sz w:val="20"/>
                        </w:rPr>
                        <w:t>37</w:t>
                      </w:r>
                    </w:p>
                  </w:txbxContent>
                </v:textbox>
              </v:roundrect>
            </w:pict>
          </mc:Fallback>
        </mc:AlternateContent>
      </w:r>
      <w:r w:rsidRPr="00D13A55">
        <w:rPr>
          <w:noProof/>
          <w:lang w:eastAsia="en-AU"/>
        </w:rPr>
        <mc:AlternateContent>
          <mc:Choice Requires="wpg">
            <w:drawing>
              <wp:anchor distT="0" distB="0" distL="114300" distR="114300" simplePos="0" relativeHeight="252154368" behindDoc="1" locked="0" layoutInCell="1" allowOverlap="1" wp14:anchorId="78EAC1D8" wp14:editId="611B7201">
                <wp:simplePos x="0" y="0"/>
                <wp:positionH relativeFrom="column">
                  <wp:posOffset>3263900</wp:posOffset>
                </wp:positionH>
                <wp:positionV relativeFrom="paragraph">
                  <wp:posOffset>79319</wp:posOffset>
                </wp:positionV>
                <wp:extent cx="808355" cy="664210"/>
                <wp:effectExtent l="0" t="0" r="10795" b="2540"/>
                <wp:wrapNone/>
                <wp:docPr id="250"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355" cy="664210"/>
                          <a:chOff x="4195" y="-2665"/>
                          <a:chExt cx="1273" cy="1046"/>
                        </a:xfrm>
                      </wpg:grpSpPr>
                      <wps:wsp>
                        <wps:cNvPr id="251" name="Freeform 454"/>
                        <wps:cNvSpPr>
                          <a:spLocks/>
                        </wps:cNvSpPr>
                        <wps:spPr bwMode="auto">
                          <a:xfrm>
                            <a:off x="4195" y="-2665"/>
                            <a:ext cx="1273" cy="1046"/>
                          </a:xfrm>
                          <a:custGeom>
                            <a:avLst/>
                            <a:gdLst>
                              <a:gd name="T0" fmla="+- 0 4361 4195"/>
                              <a:gd name="T1" fmla="*/ T0 w 1273"/>
                              <a:gd name="T2" fmla="+- 0 -2665 -2665"/>
                              <a:gd name="T3" fmla="*/ -2665 h 1046"/>
                              <a:gd name="T4" fmla="+- 0 4290 4195"/>
                              <a:gd name="T5" fmla="*/ T4 w 1273"/>
                              <a:gd name="T6" fmla="+- 0 -2664 -2665"/>
                              <a:gd name="T7" fmla="*/ -2664 h 1046"/>
                              <a:gd name="T8" fmla="+- 0 4227 4195"/>
                              <a:gd name="T9" fmla="*/ T8 w 1273"/>
                              <a:gd name="T10" fmla="+- 0 -2652 -2665"/>
                              <a:gd name="T11" fmla="*/ -2652 h 1046"/>
                              <a:gd name="T12" fmla="+- 0 4197 4195"/>
                              <a:gd name="T13" fmla="*/ T12 w 1273"/>
                              <a:gd name="T14" fmla="+- 0 -2590 -2665"/>
                              <a:gd name="T15" fmla="*/ -2590 h 1046"/>
                              <a:gd name="T16" fmla="+- 0 4195 4195"/>
                              <a:gd name="T17" fmla="*/ T16 w 1273"/>
                              <a:gd name="T18" fmla="+- 0 -1746 -2665"/>
                              <a:gd name="T19" fmla="*/ -1746 h 1046"/>
                              <a:gd name="T20" fmla="+- 0 4196 4195"/>
                              <a:gd name="T21" fmla="*/ T20 w 1273"/>
                              <a:gd name="T22" fmla="+- 0 -1713 -2665"/>
                              <a:gd name="T23" fmla="*/ -1713 h 1046"/>
                              <a:gd name="T24" fmla="+- 0 4208 4195"/>
                              <a:gd name="T25" fmla="*/ T24 w 1273"/>
                              <a:gd name="T26" fmla="+- 0 -1650 -2665"/>
                              <a:gd name="T27" fmla="*/ -1650 h 1046"/>
                              <a:gd name="T28" fmla="+- 0 4270 4195"/>
                              <a:gd name="T29" fmla="*/ T28 w 1273"/>
                              <a:gd name="T30" fmla="+- 0 -1621 -2665"/>
                              <a:gd name="T31" fmla="*/ -1621 h 1046"/>
                              <a:gd name="T32" fmla="+- 0 4332 4195"/>
                              <a:gd name="T33" fmla="*/ T32 w 1273"/>
                              <a:gd name="T34" fmla="+- 0 -1619 -2665"/>
                              <a:gd name="T35" fmla="*/ -1619 h 1046"/>
                              <a:gd name="T36" fmla="+- 0 5342 4195"/>
                              <a:gd name="T37" fmla="*/ T36 w 1273"/>
                              <a:gd name="T38" fmla="+- 0 -1619 -2665"/>
                              <a:gd name="T39" fmla="*/ -1619 h 1046"/>
                              <a:gd name="T40" fmla="+- 0 5421 4195"/>
                              <a:gd name="T41" fmla="*/ T40 w 1273"/>
                              <a:gd name="T42" fmla="+- 0 -1625 -2665"/>
                              <a:gd name="T43" fmla="*/ -1625 h 1046"/>
                              <a:gd name="T44" fmla="+- 0 5463 4195"/>
                              <a:gd name="T45" fmla="*/ T44 w 1273"/>
                              <a:gd name="T46" fmla="+- 0 -1671 -2665"/>
                              <a:gd name="T47" fmla="*/ -1671 h 1046"/>
                              <a:gd name="T48" fmla="+- 0 5468 4195"/>
                              <a:gd name="T49" fmla="*/ T48 w 1273"/>
                              <a:gd name="T50" fmla="+- 0 -1746 -2665"/>
                              <a:gd name="T51" fmla="*/ -1746 h 1046"/>
                              <a:gd name="T52" fmla="+- 0 5469 4195"/>
                              <a:gd name="T53" fmla="*/ T52 w 1273"/>
                              <a:gd name="T54" fmla="+- 0 -2538 -2665"/>
                              <a:gd name="T55" fmla="*/ -2538 h 1046"/>
                              <a:gd name="T56" fmla="+- 0 5468 4195"/>
                              <a:gd name="T57" fmla="*/ T56 w 1273"/>
                              <a:gd name="T58" fmla="+- 0 -2570 -2665"/>
                              <a:gd name="T59" fmla="*/ -2570 h 1046"/>
                              <a:gd name="T60" fmla="+- 0 5456 4195"/>
                              <a:gd name="T61" fmla="*/ T60 w 1273"/>
                              <a:gd name="T62" fmla="+- 0 -2633 -2665"/>
                              <a:gd name="T63" fmla="*/ -2633 h 1046"/>
                              <a:gd name="T64" fmla="+- 0 5394 4195"/>
                              <a:gd name="T65" fmla="*/ T64 w 1273"/>
                              <a:gd name="T66" fmla="+- 0 -2663 -2665"/>
                              <a:gd name="T67" fmla="*/ -2663 h 1046"/>
                              <a:gd name="T68" fmla="+- 0 5332 4195"/>
                              <a:gd name="T69" fmla="*/ T68 w 1273"/>
                              <a:gd name="T70" fmla="+- 0 -2665 -2665"/>
                              <a:gd name="T71" fmla="*/ -2665 h 1046"/>
                              <a:gd name="T72" fmla="+- 0 4361 4195"/>
                              <a:gd name="T73" fmla="*/ T72 w 1273"/>
                              <a:gd name="T74" fmla="+- 0 -2665 -2665"/>
                              <a:gd name="T75" fmla="*/ -2665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73" h="1046">
                                <a:moveTo>
                                  <a:pt x="166" y="0"/>
                                </a:moveTo>
                                <a:lnTo>
                                  <a:pt x="95" y="1"/>
                                </a:lnTo>
                                <a:lnTo>
                                  <a:pt x="32" y="13"/>
                                </a:lnTo>
                                <a:lnTo>
                                  <a:pt x="2" y="75"/>
                                </a:lnTo>
                                <a:lnTo>
                                  <a:pt x="0" y="919"/>
                                </a:lnTo>
                                <a:lnTo>
                                  <a:pt x="1" y="952"/>
                                </a:lnTo>
                                <a:lnTo>
                                  <a:pt x="13" y="1015"/>
                                </a:lnTo>
                                <a:lnTo>
                                  <a:pt x="75" y="1044"/>
                                </a:lnTo>
                                <a:lnTo>
                                  <a:pt x="137" y="1046"/>
                                </a:lnTo>
                                <a:lnTo>
                                  <a:pt x="1147" y="1046"/>
                                </a:lnTo>
                                <a:lnTo>
                                  <a:pt x="1226" y="1040"/>
                                </a:lnTo>
                                <a:lnTo>
                                  <a:pt x="1268" y="994"/>
                                </a:lnTo>
                                <a:lnTo>
                                  <a:pt x="1273" y="919"/>
                                </a:lnTo>
                                <a:lnTo>
                                  <a:pt x="1274" y="127"/>
                                </a:lnTo>
                                <a:lnTo>
                                  <a:pt x="1273" y="95"/>
                                </a:lnTo>
                                <a:lnTo>
                                  <a:pt x="1261" y="32"/>
                                </a:lnTo>
                                <a:lnTo>
                                  <a:pt x="1199" y="2"/>
                                </a:lnTo>
                                <a:lnTo>
                                  <a:pt x="1137"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90C588" id="Group 453" o:spid="_x0000_s1026" style="position:absolute;margin-left:257pt;margin-top:6.25pt;width:63.65pt;height:52.3pt;z-index:-251162112" coordorigin="4195,-2665" coordsize="1273,1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">
                <v:shape id="Freeform 454" o:spid="_x0000_s1027" style="position:absolute;left:4195;top:-2665;width:1273;height:1046;visibility:visible;mso-wrap-style:square;v-text-anchor:top" coordsize="1273,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" path="m166,l95,1,32,13,2,75,,919r1,33l13,1015r62,29l137,1046r1010,l1226,1040r42,-46l1273,919r1,-792l1273,95,1261,32,1199,2,1137,,166,e" fillcolor="#ceecf6" stroked="f">
                  <v:path arrowok="t" o:connecttype="custom" o:connectlocs="166,-2665;95,-2664;32,-2652;2,-2590;0,-1746;1,-1713;13,-1650;75,-1621;137,-1619;1147,-1619;1226,-1625;1268,-1671;1273,-1746;1274,-2538;1273,-2570;1261,-2633;1199,-2663;1137,-2665;166,-2665" o:connectangles="0,0,0,0,0,0,0,0,0,0,0,0,0,0,0,0,0,0,0"/>
                </v:shape>
              </v:group>
            </w:pict>
          </mc:Fallback>
        </mc:AlternateContent>
      </w:r>
      <w:r w:rsidR="00D13A55">
        <w:rPr>
          <w:noProof/>
          <w:lang w:eastAsia="en-AU"/>
        </w:rPr>
        <mc:AlternateContent>
          <mc:Choice Requires="wps">
            <w:drawing>
              <wp:anchor distT="0" distB="0" distL="114300" distR="114300" simplePos="0" relativeHeight="251631101" behindDoc="0" locked="0" layoutInCell="1" allowOverlap="1" wp14:anchorId="74F177FC" wp14:editId="6E9506C4">
                <wp:simplePos x="0" y="0"/>
                <wp:positionH relativeFrom="column">
                  <wp:posOffset>1845945</wp:posOffset>
                </wp:positionH>
                <wp:positionV relativeFrom="paragraph">
                  <wp:posOffset>482600</wp:posOffset>
                </wp:positionV>
                <wp:extent cx="338455" cy="0"/>
                <wp:effectExtent l="0" t="0" r="23495" b="19050"/>
                <wp:wrapNone/>
                <wp:docPr id="621" name="AutoShape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84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463525" id="AutoShape 630" o:spid="_x0000_s1026" type="#_x0000_t32" style="position:absolute;margin-left:145.35pt;margin-top:38pt;width:26.65pt;height:0;z-index:251631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ZToIQIAAD8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" strokeweight="1.5pt"/>
            </w:pict>
          </mc:Fallback>
        </mc:AlternateContent>
      </w:r>
      <w:r w:rsidR="00D13A55">
        <w:rPr>
          <w:noProof/>
          <w:lang w:eastAsia="en-AU"/>
        </w:rPr>
        <mc:AlternateContent>
          <mc:Choice Requires="wps">
            <w:drawing>
              <wp:anchor distT="0" distB="0" distL="114300" distR="114300" simplePos="0" relativeHeight="251864576" behindDoc="0" locked="0" layoutInCell="1" allowOverlap="1" wp14:anchorId="66316FBB" wp14:editId="119853BF">
                <wp:simplePos x="0" y="0"/>
                <wp:positionH relativeFrom="column">
                  <wp:posOffset>1599565</wp:posOffset>
                </wp:positionH>
                <wp:positionV relativeFrom="paragraph">
                  <wp:posOffset>327660</wp:posOffset>
                </wp:positionV>
                <wp:extent cx="387985" cy="372745"/>
                <wp:effectExtent l="19050" t="19050" r="12065" b="27305"/>
                <wp:wrapNone/>
                <wp:docPr id="627" name="AutoShap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10.3</w:t>
                            </w:r>
                            <w:r>
                              <w:rPr>
                                <w:b/>
                                <w:color w:val="FFFFFF" w:themeColor="background1"/>
                                <w:sz w:val="20"/>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6316FBB" id="AutoShape 596" o:spid="_x0000_s1121" style="position:absolute;margin-left:125.95pt;margin-top:25.8pt;width:30.55pt;height:29.3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10.3</w:t>
                      </w:r>
                      <w:r>
                        <w:rPr>
                          <w:b/>
                          <w:color w:val="FFFFFF" w:themeColor="background1"/>
                          <w:sz w:val="20"/>
                        </w:rPr>
                        <w:t>5</w:t>
                      </w:r>
                    </w:p>
                  </w:txbxContent>
                </v:textbox>
              </v:roundrect>
            </w:pict>
          </mc:Fallback>
        </mc:AlternateContent>
      </w:r>
      <w:r w:rsidR="00D13A55">
        <w:rPr>
          <w:noProof/>
          <w:lang w:eastAsia="en-AU"/>
        </w:rPr>
        <mc:AlternateContent>
          <mc:Choice Requires="wpg">
            <w:drawing>
              <wp:anchor distT="0" distB="0" distL="114300" distR="114300" simplePos="0" relativeHeight="251943424" behindDoc="1" locked="0" layoutInCell="1" allowOverlap="1" wp14:anchorId="1BD16EB3" wp14:editId="4C90983A">
                <wp:simplePos x="0" y="0"/>
                <wp:positionH relativeFrom="column">
                  <wp:posOffset>1494790</wp:posOffset>
                </wp:positionH>
                <wp:positionV relativeFrom="paragraph">
                  <wp:posOffset>75565</wp:posOffset>
                </wp:positionV>
                <wp:extent cx="1019175" cy="664210"/>
                <wp:effectExtent l="0" t="0" r="9525" b="2540"/>
                <wp:wrapNone/>
                <wp:docPr id="630"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9175" cy="664210"/>
                          <a:chOff x="5318" y="-1522"/>
                          <a:chExt cx="1605" cy="1046"/>
                        </a:xfrm>
                      </wpg:grpSpPr>
                      <wps:wsp>
                        <wps:cNvPr id="631" name="Freeform 438"/>
                        <wps:cNvSpPr>
                          <a:spLocks/>
                        </wps:cNvSpPr>
                        <wps:spPr bwMode="auto">
                          <a:xfrm>
                            <a:off x="5318" y="-1522"/>
                            <a:ext cx="1605" cy="1046"/>
                          </a:xfrm>
                          <a:custGeom>
                            <a:avLst/>
                            <a:gdLst>
                              <a:gd name="T0" fmla="+- 0 5484 5318"/>
                              <a:gd name="T1" fmla="*/ T0 w 1605"/>
                              <a:gd name="T2" fmla="+- 0 -1522 -1522"/>
                              <a:gd name="T3" fmla="*/ -1522 h 1046"/>
                              <a:gd name="T4" fmla="+- 0 5412 5318"/>
                              <a:gd name="T5" fmla="*/ T4 w 1605"/>
                              <a:gd name="T6" fmla="+- 0 -1521 -1522"/>
                              <a:gd name="T7" fmla="*/ -1521 h 1046"/>
                              <a:gd name="T8" fmla="+- 0 5349 5318"/>
                              <a:gd name="T9" fmla="*/ T8 w 1605"/>
                              <a:gd name="T10" fmla="+- 0 -1509 -1522"/>
                              <a:gd name="T11" fmla="*/ -1509 h 1046"/>
                              <a:gd name="T12" fmla="+- 0 5320 5318"/>
                              <a:gd name="T13" fmla="*/ T12 w 1605"/>
                              <a:gd name="T14" fmla="+- 0 -1447 -1522"/>
                              <a:gd name="T15" fmla="*/ -1447 h 1046"/>
                              <a:gd name="T16" fmla="+- 0 5318 5318"/>
                              <a:gd name="T17" fmla="*/ T16 w 1605"/>
                              <a:gd name="T18" fmla="+- 0 -603 -1522"/>
                              <a:gd name="T19" fmla="*/ -603 h 1046"/>
                              <a:gd name="T20" fmla="+- 0 5319 5318"/>
                              <a:gd name="T21" fmla="*/ T20 w 1605"/>
                              <a:gd name="T22" fmla="+- 0 -571 -1522"/>
                              <a:gd name="T23" fmla="*/ -571 h 1046"/>
                              <a:gd name="T24" fmla="+- 0 5331 5318"/>
                              <a:gd name="T25" fmla="*/ T24 w 1605"/>
                              <a:gd name="T26" fmla="+- 0 -507 -1522"/>
                              <a:gd name="T27" fmla="*/ -507 h 1046"/>
                              <a:gd name="T28" fmla="+- 0 5393 5318"/>
                              <a:gd name="T29" fmla="*/ T28 w 1605"/>
                              <a:gd name="T30" fmla="+- 0 -478 -1522"/>
                              <a:gd name="T31" fmla="*/ -478 h 1046"/>
                              <a:gd name="T32" fmla="+- 0 5454 5318"/>
                              <a:gd name="T33" fmla="*/ T32 w 1605"/>
                              <a:gd name="T34" fmla="+- 0 -476 -1522"/>
                              <a:gd name="T35" fmla="*/ -476 h 1046"/>
                              <a:gd name="T36" fmla="+- 0 6796 5318"/>
                              <a:gd name="T37" fmla="*/ T36 w 1605"/>
                              <a:gd name="T38" fmla="+- 0 -476 -1522"/>
                              <a:gd name="T39" fmla="*/ -476 h 1046"/>
                              <a:gd name="T40" fmla="+- 0 6875 5318"/>
                              <a:gd name="T41" fmla="*/ T40 w 1605"/>
                              <a:gd name="T42" fmla="+- 0 -483 -1522"/>
                              <a:gd name="T43" fmla="*/ -483 h 1046"/>
                              <a:gd name="T44" fmla="+- 0 6918 5318"/>
                              <a:gd name="T45" fmla="*/ T44 w 1605"/>
                              <a:gd name="T46" fmla="+- 0 -529 -1522"/>
                              <a:gd name="T47" fmla="*/ -529 h 1046"/>
                              <a:gd name="T48" fmla="+- 0 6923 5318"/>
                              <a:gd name="T49" fmla="*/ T48 w 1605"/>
                              <a:gd name="T50" fmla="+- 0 -603 -1522"/>
                              <a:gd name="T51" fmla="*/ -603 h 1046"/>
                              <a:gd name="T52" fmla="+- 0 6923 5318"/>
                              <a:gd name="T53" fmla="*/ T52 w 1605"/>
                              <a:gd name="T54" fmla="+- 0 -1395 -1522"/>
                              <a:gd name="T55" fmla="*/ -1395 h 1046"/>
                              <a:gd name="T56" fmla="+- 0 6922 5318"/>
                              <a:gd name="T57" fmla="*/ T56 w 1605"/>
                              <a:gd name="T58" fmla="+- 0 -1427 -1522"/>
                              <a:gd name="T59" fmla="*/ -1427 h 1046"/>
                              <a:gd name="T60" fmla="+- 0 6910 5318"/>
                              <a:gd name="T61" fmla="*/ T60 w 1605"/>
                              <a:gd name="T62" fmla="+- 0 -1491 -1522"/>
                              <a:gd name="T63" fmla="*/ -1491 h 1046"/>
                              <a:gd name="T64" fmla="+- 0 6848 5318"/>
                              <a:gd name="T65" fmla="*/ T64 w 1605"/>
                              <a:gd name="T66" fmla="+- 0 -1520 -1522"/>
                              <a:gd name="T67" fmla="*/ -1520 h 1046"/>
                              <a:gd name="T68" fmla="+- 0 6786 5318"/>
                              <a:gd name="T69" fmla="*/ T68 w 1605"/>
                              <a:gd name="T70" fmla="+- 0 -1522 -1522"/>
                              <a:gd name="T71" fmla="*/ -1522 h 1046"/>
                              <a:gd name="T72" fmla="+- 0 5484 5318"/>
                              <a:gd name="T73" fmla="*/ T72 w 1605"/>
                              <a:gd name="T74" fmla="+- 0 -1522 -1522"/>
                              <a:gd name="T75" fmla="*/ -1522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605" h="1046">
                                <a:moveTo>
                                  <a:pt x="166" y="0"/>
                                </a:moveTo>
                                <a:lnTo>
                                  <a:pt x="94" y="1"/>
                                </a:lnTo>
                                <a:lnTo>
                                  <a:pt x="31" y="13"/>
                                </a:lnTo>
                                <a:lnTo>
                                  <a:pt x="2" y="75"/>
                                </a:lnTo>
                                <a:lnTo>
                                  <a:pt x="0" y="919"/>
                                </a:lnTo>
                                <a:lnTo>
                                  <a:pt x="1" y="951"/>
                                </a:lnTo>
                                <a:lnTo>
                                  <a:pt x="13" y="1015"/>
                                </a:lnTo>
                                <a:lnTo>
                                  <a:pt x="75" y="1044"/>
                                </a:lnTo>
                                <a:lnTo>
                                  <a:pt x="136" y="1046"/>
                                </a:lnTo>
                                <a:lnTo>
                                  <a:pt x="1478" y="1046"/>
                                </a:lnTo>
                                <a:lnTo>
                                  <a:pt x="1557" y="1039"/>
                                </a:lnTo>
                                <a:lnTo>
                                  <a:pt x="1600" y="993"/>
                                </a:lnTo>
                                <a:lnTo>
                                  <a:pt x="1605" y="919"/>
                                </a:lnTo>
                                <a:lnTo>
                                  <a:pt x="1605" y="127"/>
                                </a:lnTo>
                                <a:lnTo>
                                  <a:pt x="1604" y="95"/>
                                </a:lnTo>
                                <a:lnTo>
                                  <a:pt x="1592" y="31"/>
                                </a:lnTo>
                                <a:lnTo>
                                  <a:pt x="1530" y="2"/>
                                </a:lnTo>
                                <a:lnTo>
                                  <a:pt x="1468" y="0"/>
                                </a:lnTo>
                                <a:lnTo>
                                  <a:pt x="166" y="0"/>
                                </a:lnTo>
                              </a:path>
                            </a:pathLst>
                          </a:custGeom>
                          <a:solidFill>
                            <a:srgbClr val="CEEC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7F05A9" id="Group 437" o:spid="_x0000_s1026" style="position:absolute;margin-left:117.7pt;margin-top:5.95pt;width:80.25pt;height:52.3pt;z-index:-251373056" coordorigin="5318,-1522" coordsize="1605,1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">
                <v:shape id="Freeform 438" o:spid="_x0000_s1027" style="position:absolute;left:5318;top:-1522;width:1605;height:1046;visibility:visible;mso-wrap-style:square;v-text-anchor:top" coordsize="1605,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" path="m166,l94,1,31,13,2,75,,919r1,32l13,1015r62,29l136,1046r1342,l1557,1039r43,-46l1605,919r,-792l1604,95,1592,31,1530,2,1468,,166,e" fillcolor="#ceecf6" stroked="f">
                  <v:path arrowok="t" o:connecttype="custom" o:connectlocs="166,-1522;94,-1521;31,-1509;2,-1447;0,-603;1,-571;13,-507;75,-478;136,-476;1478,-476;1557,-483;1600,-529;1605,-603;1605,-1395;1604,-1427;1592,-1491;1530,-1520;1468,-1522;166,-1522" o:connectangles="0,0,0,0,0,0,0,0,0,0,0,0,0,0,0,0,0,0,0"/>
                </v:shape>
              </v:group>
            </w:pict>
          </mc:Fallback>
        </mc:AlternateContent>
      </w:r>
      <w:r w:rsidR="00D13A55">
        <w:rPr>
          <w:noProof/>
          <w:lang w:eastAsia="en-AU"/>
        </w:rPr>
        <mc:AlternateContent>
          <mc:Choice Requires="wps">
            <w:drawing>
              <wp:anchor distT="0" distB="0" distL="114300" distR="114300" simplePos="0" relativeHeight="251931136" behindDoc="0" locked="0" layoutInCell="1" allowOverlap="1" wp14:anchorId="622CC2AF" wp14:editId="6A3596B4">
                <wp:simplePos x="0" y="0"/>
                <wp:positionH relativeFrom="column">
                  <wp:posOffset>1529715</wp:posOffset>
                </wp:positionH>
                <wp:positionV relativeFrom="paragraph">
                  <wp:posOffset>117475</wp:posOffset>
                </wp:positionV>
                <wp:extent cx="967105" cy="295275"/>
                <wp:effectExtent l="0" t="0" r="0" b="9525"/>
                <wp:wrapNone/>
                <wp:docPr id="629"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B1389D" w:rsidRPr="0036537E" w:rsidRDefault="00B1389D" w:rsidP="00322B9E">
                            <w:pPr>
                              <w:ind w:left="-142" w:right="-90"/>
                              <w:jc w:val="center"/>
                              <w:rPr>
                                <w:i/>
                                <w:sz w:val="12"/>
                                <w:szCs w:val="12"/>
                              </w:rPr>
                            </w:pPr>
                            <w:r>
                              <w:rPr>
                                <w:i/>
                                <w:sz w:val="12"/>
                                <w:szCs w:val="12"/>
                              </w:rPr>
                              <w:t>Awarding contracts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2CC2AF" id="Text Box 620" o:spid="_x0000_s1122" type="#_x0000_t202" style="position:absolute;margin-left:120.45pt;margin-top:9.25pt;width:76.15pt;height:23.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" filled="f" stroked="f" strokecolor="white [3212]">
                <v:textbox>
                  <w:txbxContent>
                    <w:p w:rsidR="00B1389D" w:rsidRPr="0036537E" w:rsidRDefault="00B1389D" w:rsidP="00322B9E">
                      <w:pPr>
                        <w:ind w:left="-142" w:right="-90"/>
                        <w:jc w:val="center"/>
                        <w:rPr>
                          <w:i/>
                          <w:sz w:val="12"/>
                          <w:szCs w:val="12"/>
                        </w:rPr>
                      </w:pPr>
                      <w:r>
                        <w:rPr>
                          <w:i/>
                          <w:sz w:val="12"/>
                          <w:szCs w:val="12"/>
                        </w:rPr>
                        <w:t>Awarding contracts</w:t>
                      </w:r>
                    </w:p>
                  </w:txbxContent>
                </v:textbox>
              </v:shape>
            </w:pict>
          </mc:Fallback>
        </mc:AlternateContent>
      </w:r>
      <w:r w:rsidR="00D13A55">
        <w:rPr>
          <w:noProof/>
          <w:lang w:eastAsia="en-AU"/>
        </w:rPr>
        <mc:AlternateContent>
          <mc:Choice Requires="wps">
            <w:drawing>
              <wp:anchor distT="0" distB="0" distL="114300" distR="114300" simplePos="0" relativeHeight="251865600" behindDoc="0" locked="0" layoutInCell="1" allowOverlap="1" wp14:anchorId="24E35D25" wp14:editId="4179218B">
                <wp:simplePos x="0" y="0"/>
                <wp:positionH relativeFrom="column">
                  <wp:posOffset>2047875</wp:posOffset>
                </wp:positionH>
                <wp:positionV relativeFrom="paragraph">
                  <wp:posOffset>327660</wp:posOffset>
                </wp:positionV>
                <wp:extent cx="387985" cy="372745"/>
                <wp:effectExtent l="19050" t="19050" r="12065" b="27305"/>
                <wp:wrapNone/>
                <wp:docPr id="626" name="AutoShap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2745"/>
                        </a:xfrm>
                        <a:prstGeom prst="roundRect">
                          <a:avLst>
                            <a:gd name="adj" fmla="val 16667"/>
                          </a:avLst>
                        </a:prstGeom>
                        <a:solidFill>
                          <a:schemeClr val="dk1">
                            <a:lumMod val="100000"/>
                            <a:lumOff val="0"/>
                          </a:schemeClr>
                        </a:solidFill>
                        <a:ln w="38100">
                          <a:solidFill>
                            <a:schemeClr val="tx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10.3</w:t>
                            </w:r>
                            <w:r>
                              <w:rPr>
                                <w:b/>
                                <w:color w:val="FFFFFF" w:themeColor="background1"/>
                                <w:sz w:val="20"/>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E35D25" id="_x0000_s1123" style="position:absolute;margin-left:161.25pt;margin-top:25.8pt;width:30.55pt;height:29.3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" fillcolor="black [3200]" strokecolor="black [3213]" strokeweight="3pt">
                <v:shadow color="#7f7f7f [1601]" opacity=".5" offset="1pt"/>
                <v:textbox>
                  <w:txbxContent>
                    <w:p w:rsidR="00B1389D" w:rsidRPr="00527FA6" w:rsidRDefault="00B1389D" w:rsidP="00D12324">
                      <w:pPr>
                        <w:ind w:left="-196" w:right="-219"/>
                        <w:jc w:val="center"/>
                        <w:rPr>
                          <w:b/>
                          <w:color w:val="FFFFFF" w:themeColor="background1"/>
                          <w:sz w:val="20"/>
                        </w:rPr>
                      </w:pPr>
                      <w:r w:rsidRPr="00395F9C">
                        <w:rPr>
                          <w:b/>
                          <w:color w:val="FFFFFF" w:themeColor="background1"/>
                          <w:sz w:val="20"/>
                        </w:rPr>
                        <w:t>10.3</w:t>
                      </w:r>
                      <w:r>
                        <w:rPr>
                          <w:b/>
                          <w:color w:val="FFFFFF" w:themeColor="background1"/>
                          <w:sz w:val="20"/>
                        </w:rPr>
                        <w:t>6</w:t>
                      </w:r>
                    </w:p>
                  </w:txbxContent>
                </v:textbox>
              </v:roundrect>
            </w:pict>
          </mc:Fallback>
        </mc:AlternateContent>
      </w:r>
    </w:p>
    <w:p w:rsidR="00A12092" w:rsidRPr="000F425E" w:rsidRDefault="00A12092">
      <w:pPr>
        <w:spacing w:after="0"/>
      </w:pPr>
    </w:p>
    <w:p w:rsidR="00A12092" w:rsidRPr="000F425E" w:rsidRDefault="00A12092">
      <w:pPr>
        <w:spacing w:after="0"/>
      </w:pPr>
    </w:p>
    <w:p w:rsidR="00A12092" w:rsidRPr="000F425E" w:rsidRDefault="009D28BF">
      <w:pPr>
        <w:spacing w:after="0"/>
      </w:pPr>
      <w:r>
        <w:rPr>
          <w:noProof/>
          <w:lang w:eastAsia="en-AU"/>
        </w:rPr>
        <mc:AlternateContent>
          <mc:Choice Requires="wpg">
            <w:drawing>
              <wp:anchor distT="0" distB="0" distL="114300" distR="114300" simplePos="0" relativeHeight="251867648" behindDoc="1" locked="0" layoutInCell="1" allowOverlap="1" wp14:anchorId="36D380BF" wp14:editId="6AFEE6B7">
                <wp:simplePos x="0" y="0"/>
                <wp:positionH relativeFrom="column">
                  <wp:posOffset>3319780</wp:posOffset>
                </wp:positionH>
                <wp:positionV relativeFrom="paragraph">
                  <wp:posOffset>59690</wp:posOffset>
                </wp:positionV>
                <wp:extent cx="746760" cy="1270"/>
                <wp:effectExtent l="14605" t="12065" r="19685" b="15240"/>
                <wp:wrapNone/>
                <wp:docPr id="617"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760" cy="1270"/>
                          <a:chOff x="3178" y="-881"/>
                          <a:chExt cx="1176" cy="2"/>
                        </a:xfrm>
                      </wpg:grpSpPr>
                      <wps:wsp>
                        <wps:cNvPr id="618" name="Freeform 602"/>
                        <wps:cNvSpPr>
                          <a:spLocks/>
                        </wps:cNvSpPr>
                        <wps:spPr bwMode="auto">
                          <a:xfrm>
                            <a:off x="3178" y="-881"/>
                            <a:ext cx="1176" cy="2"/>
                          </a:xfrm>
                          <a:custGeom>
                            <a:avLst/>
                            <a:gdLst>
                              <a:gd name="T0" fmla="+- 0 3178 3178"/>
                              <a:gd name="T1" fmla="*/ T0 w 1176"/>
                              <a:gd name="T2" fmla="+- 0 4354 3178"/>
                              <a:gd name="T3" fmla="*/ T2 w 1176"/>
                            </a:gdLst>
                            <a:ahLst/>
                            <a:cxnLst>
                              <a:cxn ang="0">
                                <a:pos x="T1" y="0"/>
                              </a:cxn>
                              <a:cxn ang="0">
                                <a:pos x="T3" y="0"/>
                              </a:cxn>
                            </a:cxnLst>
                            <a:rect l="0" t="0" r="r" b="b"/>
                            <a:pathLst>
                              <a:path w="1176">
                                <a:moveTo>
                                  <a:pt x="0" y="0"/>
                                </a:moveTo>
                                <a:lnTo>
                                  <a:pt x="1176" y="0"/>
                                </a:lnTo>
                              </a:path>
                            </a:pathLst>
                          </a:custGeom>
                          <a:noFill/>
                          <a:ln w="2371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E8912" id="Group 601" o:spid="_x0000_s1026" style="position:absolute;margin-left:261.4pt;margin-top:4.7pt;width:58.8pt;height:.1pt;z-index:-251448832" coordorigin="3178,-881" coordsize="1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">
                <v:shape id="Freeform 602" o:spid="_x0000_s1027" style="position:absolute;left:3178;top:-881;width:1176;height:2;visibility:visible;mso-wrap-style:square;v-text-anchor:top" coordsize="1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" path="m,l1176,e" filled="f" strokecolor="#231f20" strokeweight=".65864mm">
                  <v:path arrowok="t" o:connecttype="custom" o:connectlocs="0,0;1176,0" o:connectangles="0,0"/>
                </v:shape>
              </v:group>
            </w:pict>
          </mc:Fallback>
        </mc:AlternateContent>
      </w:r>
    </w:p>
    <w:p w:rsidR="00A12092" w:rsidRPr="000F425E" w:rsidRDefault="00A12092">
      <w:pPr>
        <w:spacing w:after="0"/>
      </w:pPr>
    </w:p>
    <w:p w:rsidR="00A12092" w:rsidRPr="000F425E" w:rsidRDefault="00A12092">
      <w:pPr>
        <w:spacing w:after="0"/>
      </w:pPr>
    </w:p>
    <w:p w:rsidR="00A12092" w:rsidRPr="000F425E" w:rsidRDefault="00A12092">
      <w:pPr>
        <w:spacing w:after="0"/>
      </w:pPr>
    </w:p>
    <w:p w:rsidR="00A12092" w:rsidRPr="000F425E" w:rsidRDefault="001A2902" w:rsidP="001A2902">
      <w:pPr>
        <w:ind w:firstLine="720"/>
      </w:pPr>
      <w:r w:rsidRPr="000F425E">
        <w:t xml:space="preserve">Figure 2: Division </w:t>
      </w:r>
      <w:r w:rsidR="00322B9E" w:rsidRPr="000F425E">
        <w:t>2</w:t>
      </w:r>
      <w:r w:rsidRPr="000F425E">
        <w:t xml:space="preserve"> – Additional rules</w:t>
      </w:r>
    </w:p>
    <w:p w:rsidR="00AF6A05" w:rsidRPr="000F425E" w:rsidRDefault="00AB5701" w:rsidP="00AF6A05">
      <w:pPr>
        <w:pStyle w:val="Heading2"/>
      </w:pPr>
      <w:bookmarkStart w:id="12" w:name="_Toc390183419"/>
      <w:r w:rsidRPr="000F425E">
        <w:rPr>
          <w:rFonts w:eastAsia="Arial"/>
        </w:rPr>
        <w:t>Procurement</w:t>
      </w:r>
      <w:r w:rsidR="00AF6A05" w:rsidRPr="000F425E">
        <w:rPr>
          <w:rFonts w:eastAsia="Arial"/>
        </w:rPr>
        <w:t xml:space="preserve"> </w:t>
      </w:r>
      <w:r w:rsidR="00D73017" w:rsidRPr="000F425E">
        <w:rPr>
          <w:rFonts w:eastAsia="Arial"/>
        </w:rPr>
        <w:t>f</w:t>
      </w:r>
      <w:r w:rsidR="00AF6A05" w:rsidRPr="000F425E">
        <w:rPr>
          <w:rFonts w:eastAsia="Arial"/>
        </w:rPr>
        <w:t>ramework</w:t>
      </w:r>
      <w:bookmarkEnd w:id="12"/>
    </w:p>
    <w:p w:rsidR="00AF6A05" w:rsidRPr="009C60D1" w:rsidRDefault="00AF6A05" w:rsidP="00AF6A05">
      <w:pPr>
        <w:pStyle w:val="List"/>
        <w:rPr>
          <w:szCs w:val="22"/>
        </w:rPr>
      </w:pPr>
      <w:r w:rsidRPr="009C60D1">
        <w:rPr>
          <w:szCs w:val="22"/>
        </w:rPr>
        <w:t xml:space="preserve">The Commonwealth </w:t>
      </w:r>
      <w:r w:rsidR="00AB5701" w:rsidRPr="009C60D1">
        <w:rPr>
          <w:i/>
          <w:szCs w:val="22"/>
        </w:rPr>
        <w:t>Procurement</w:t>
      </w:r>
      <w:r w:rsidRPr="009C60D1">
        <w:rPr>
          <w:szCs w:val="22"/>
        </w:rPr>
        <w:t xml:space="preserve"> Rules (CPRs) are issued by the Minister for Finance (Finance Minister) under </w:t>
      </w:r>
      <w:r w:rsidR="00BD2B89" w:rsidRPr="009C60D1">
        <w:rPr>
          <w:szCs w:val="22"/>
        </w:rPr>
        <w:t>s</w:t>
      </w:r>
      <w:r w:rsidRPr="009C60D1">
        <w:rPr>
          <w:szCs w:val="22"/>
        </w:rPr>
        <w:t>ection 10</w:t>
      </w:r>
      <w:r w:rsidR="00266732" w:rsidRPr="009C60D1">
        <w:rPr>
          <w:szCs w:val="22"/>
        </w:rPr>
        <w:t>5B</w:t>
      </w:r>
      <w:r w:rsidR="00362A45">
        <w:rPr>
          <w:szCs w:val="22"/>
        </w:rPr>
        <w:t>(1)</w:t>
      </w:r>
      <w:r w:rsidRPr="009C60D1">
        <w:rPr>
          <w:szCs w:val="22"/>
        </w:rPr>
        <w:t xml:space="preserve"> of the </w:t>
      </w:r>
      <w:r w:rsidRPr="009C60D1">
        <w:rPr>
          <w:i/>
          <w:szCs w:val="22"/>
        </w:rPr>
        <w:t>Public Governance, Performance and Accountability Act 2013</w:t>
      </w:r>
      <w:r w:rsidR="00A62C28" w:rsidRPr="00A62C28">
        <w:rPr>
          <w:szCs w:val="22"/>
        </w:rPr>
        <w:t xml:space="preserve"> (PGPA Act).</w:t>
      </w:r>
    </w:p>
    <w:p w:rsidR="00AF6A05" w:rsidRPr="009C60D1" w:rsidRDefault="00A62C28" w:rsidP="00AF6A05">
      <w:pPr>
        <w:pStyle w:val="List"/>
        <w:rPr>
          <w:szCs w:val="22"/>
        </w:rPr>
      </w:pPr>
      <w:r w:rsidRPr="00A62C28">
        <w:rPr>
          <w:i/>
          <w:szCs w:val="22"/>
        </w:rPr>
        <w:t>Officials</w:t>
      </w:r>
      <w:r w:rsidRPr="00A62C28">
        <w:rPr>
          <w:szCs w:val="22"/>
        </w:rPr>
        <w:t xml:space="preserve"> from </w:t>
      </w:r>
      <w:r w:rsidRPr="00A62C28">
        <w:rPr>
          <w:i/>
          <w:szCs w:val="22"/>
        </w:rPr>
        <w:t xml:space="preserve">non-corporate Commonwealth entities </w:t>
      </w:r>
      <w:r w:rsidRPr="00A62C28">
        <w:rPr>
          <w:szCs w:val="22"/>
        </w:rPr>
        <w:t xml:space="preserve">and prescribed </w:t>
      </w:r>
      <w:r w:rsidRPr="00A62C28">
        <w:rPr>
          <w:i/>
          <w:szCs w:val="22"/>
        </w:rPr>
        <w:t xml:space="preserve">corporate Commonwealth entities </w:t>
      </w:r>
      <w:r w:rsidR="005B4ADC" w:rsidRPr="005B4ADC">
        <w:rPr>
          <w:szCs w:val="22"/>
        </w:rPr>
        <w:t xml:space="preserve">listed in </w:t>
      </w:r>
      <w:r w:rsidR="004C52C6">
        <w:rPr>
          <w:szCs w:val="22"/>
        </w:rPr>
        <w:t xml:space="preserve">section 30 of the </w:t>
      </w:r>
      <w:r w:rsidR="004C52C6" w:rsidRPr="009C60D1">
        <w:rPr>
          <w:i/>
          <w:szCs w:val="22"/>
        </w:rPr>
        <w:t>Public Governance, Performance and Accountability</w:t>
      </w:r>
      <w:r w:rsidR="004C52C6">
        <w:rPr>
          <w:i/>
          <w:szCs w:val="22"/>
        </w:rPr>
        <w:t xml:space="preserve"> Rule 2014</w:t>
      </w:r>
      <w:r w:rsidR="004C52C6" w:rsidRPr="005B4ADC">
        <w:rPr>
          <w:szCs w:val="22"/>
        </w:rPr>
        <w:t xml:space="preserve"> </w:t>
      </w:r>
      <w:r w:rsidR="00036522" w:rsidRPr="009C60D1">
        <w:rPr>
          <w:b/>
          <w:szCs w:val="22"/>
        </w:rPr>
        <w:t>must</w:t>
      </w:r>
      <w:r w:rsidR="00036522" w:rsidRPr="009C60D1">
        <w:rPr>
          <w:szCs w:val="22"/>
        </w:rPr>
        <w:t xml:space="preserve"> comply with the CPRs when performing duties related to </w:t>
      </w:r>
      <w:r w:rsidR="00036522" w:rsidRPr="009C60D1">
        <w:rPr>
          <w:i/>
          <w:szCs w:val="22"/>
        </w:rPr>
        <w:t>procurement</w:t>
      </w:r>
      <w:r w:rsidR="00036522" w:rsidRPr="009C60D1">
        <w:rPr>
          <w:szCs w:val="22"/>
        </w:rPr>
        <w:t xml:space="preserve">. </w:t>
      </w:r>
      <w:r w:rsidR="00395F9C" w:rsidRPr="00395F9C">
        <w:rPr>
          <w:szCs w:val="22"/>
        </w:rPr>
        <w:t>These entities</w:t>
      </w:r>
      <w:r w:rsidRPr="00725ADD">
        <w:rPr>
          <w:szCs w:val="22"/>
        </w:rPr>
        <w:t xml:space="preserve"> </w:t>
      </w:r>
      <w:r w:rsidRPr="00A62C28">
        <w:rPr>
          <w:szCs w:val="22"/>
        </w:rPr>
        <w:t xml:space="preserve">will collectively be referred to as </w:t>
      </w:r>
      <w:r w:rsidRPr="00A62C28">
        <w:rPr>
          <w:i/>
          <w:szCs w:val="22"/>
        </w:rPr>
        <w:t>relevant entities</w:t>
      </w:r>
      <w:r w:rsidRPr="00A62C28">
        <w:rPr>
          <w:szCs w:val="22"/>
        </w:rPr>
        <w:t xml:space="preserve"> throughout the CPRs.</w:t>
      </w:r>
    </w:p>
    <w:p w:rsidR="00AF6A05" w:rsidRPr="009C60D1" w:rsidRDefault="00BE6E67" w:rsidP="00AF6A05">
      <w:pPr>
        <w:pStyle w:val="List"/>
        <w:rPr>
          <w:szCs w:val="22"/>
        </w:rPr>
      </w:pPr>
      <w:r w:rsidRPr="00BE6E67">
        <w:rPr>
          <w:szCs w:val="22"/>
        </w:rPr>
        <w:t xml:space="preserve">Rules that </w:t>
      </w:r>
      <w:r w:rsidRPr="00BE6E67">
        <w:rPr>
          <w:b/>
          <w:szCs w:val="22"/>
        </w:rPr>
        <w:t>must</w:t>
      </w:r>
      <w:r w:rsidR="00DE2E84" w:rsidRPr="00DE2E84">
        <w:rPr>
          <w:szCs w:val="22"/>
        </w:rPr>
        <w:t xml:space="preserve"> be complied with in undertaking </w:t>
      </w:r>
      <w:r w:rsidR="00DE2E84" w:rsidRPr="00DE2E84">
        <w:rPr>
          <w:i/>
          <w:szCs w:val="22"/>
        </w:rPr>
        <w:t>procurement</w:t>
      </w:r>
      <w:r w:rsidR="00DE2E84" w:rsidRPr="00DE2E84">
        <w:rPr>
          <w:szCs w:val="22"/>
        </w:rPr>
        <w:t xml:space="preserve"> are denoted by the term ‘</w:t>
      </w:r>
      <w:r w:rsidR="00DE2E84" w:rsidRPr="00DE2E84">
        <w:rPr>
          <w:b/>
          <w:szCs w:val="22"/>
        </w:rPr>
        <w:t>must</w:t>
      </w:r>
      <w:r w:rsidR="007D161E" w:rsidRPr="007D161E">
        <w:rPr>
          <w:szCs w:val="22"/>
        </w:rPr>
        <w:t xml:space="preserve">’. </w:t>
      </w:r>
      <w:r w:rsidR="00CD4657" w:rsidRPr="00CD4657">
        <w:rPr>
          <w:i/>
          <w:szCs w:val="22"/>
        </w:rPr>
        <w:t xml:space="preserve">Non-corporate Commonwealth entities </w:t>
      </w:r>
      <w:r w:rsidR="00CD4657" w:rsidRPr="00CD4657">
        <w:rPr>
          <w:b/>
          <w:szCs w:val="22"/>
        </w:rPr>
        <w:t>must</w:t>
      </w:r>
      <w:r w:rsidR="00CD4657" w:rsidRPr="00CD4657">
        <w:rPr>
          <w:szCs w:val="22"/>
        </w:rPr>
        <w:t xml:space="preserve"> report non-compliance with the rules of the CPRs through the Commonwealth’s compliance reporting process. The term ‘should’ indicates good practice.</w:t>
      </w:r>
    </w:p>
    <w:p w:rsidR="006410B7" w:rsidRPr="009C60D1" w:rsidRDefault="00395F9C" w:rsidP="00AF6A05">
      <w:pPr>
        <w:pStyle w:val="List"/>
        <w:rPr>
          <w:szCs w:val="22"/>
        </w:rPr>
      </w:pPr>
      <w:r w:rsidRPr="00395F9C">
        <w:rPr>
          <w:szCs w:val="22"/>
        </w:rPr>
        <w:t>The CPRs are the core of the procurement framework, which also includes:</w:t>
      </w:r>
    </w:p>
    <w:p w:rsidR="00AF6A05" w:rsidRPr="009C60D1" w:rsidRDefault="00395F9C" w:rsidP="006410B7">
      <w:pPr>
        <w:pStyle w:val="Numberedpara2ndindent"/>
        <w:rPr>
          <w:szCs w:val="22"/>
        </w:rPr>
      </w:pPr>
      <w:r w:rsidRPr="00395F9C">
        <w:rPr>
          <w:szCs w:val="22"/>
        </w:rPr>
        <w:t>web-based guidance, developed by the Department of Finance (Finance) to assist agencies to implement the procurement framework;</w:t>
      </w:r>
      <w:r w:rsidR="00362A45" w:rsidRPr="00362A45">
        <w:rPr>
          <w:szCs w:val="22"/>
        </w:rPr>
        <w:t xml:space="preserve"> </w:t>
      </w:r>
      <w:r w:rsidR="00362A45" w:rsidRPr="00BE6E67">
        <w:rPr>
          <w:szCs w:val="22"/>
        </w:rPr>
        <w:t>and</w:t>
      </w:r>
    </w:p>
    <w:p w:rsidR="00395F9C" w:rsidRDefault="00395F9C" w:rsidP="00395F9C">
      <w:pPr>
        <w:pStyle w:val="Numberedpara2ndindent"/>
        <w:spacing w:after="240"/>
        <w:rPr>
          <w:szCs w:val="22"/>
        </w:rPr>
      </w:pPr>
      <w:r w:rsidRPr="00395F9C">
        <w:rPr>
          <w:szCs w:val="22"/>
        </w:rPr>
        <w:t>Resource Management Guides</w:t>
      </w:r>
      <w:r w:rsidR="00CD4657">
        <w:rPr>
          <w:szCs w:val="22"/>
        </w:rPr>
        <w:t>, which</w:t>
      </w:r>
      <w:r w:rsidR="00DE2E84" w:rsidRPr="00DE2E84">
        <w:rPr>
          <w:szCs w:val="22"/>
        </w:rPr>
        <w:t xml:space="preserve"> advise of key changes and developments in the procurement framework</w:t>
      </w:r>
      <w:r w:rsidR="00362A45">
        <w:rPr>
          <w:szCs w:val="22"/>
        </w:rPr>
        <w:t>.</w:t>
      </w:r>
      <w:r w:rsidR="00DE2E84" w:rsidRPr="00DE2E84">
        <w:rPr>
          <w:szCs w:val="22"/>
        </w:rPr>
        <w:t xml:space="preserve"> </w:t>
      </w:r>
    </w:p>
    <w:p w:rsidR="00395F9C" w:rsidRDefault="00362A45" w:rsidP="00395F9C">
      <w:pPr>
        <w:pStyle w:val="Numberedpara1stindent"/>
      </w:pPr>
      <w:r>
        <w:t>A</w:t>
      </w:r>
      <w:r w:rsidRPr="00BE6E67">
        <w:t xml:space="preserve">n </w:t>
      </w:r>
      <w:r w:rsidR="005E529F">
        <w:rPr>
          <w:i/>
        </w:rPr>
        <w:t>Accountable Authority</w:t>
      </w:r>
      <w:r w:rsidRPr="00BE6E67">
        <w:t xml:space="preserve"> may use </w:t>
      </w:r>
      <w:r w:rsidR="007D5929">
        <w:t>A</w:t>
      </w:r>
      <w:r w:rsidR="00DE2E84">
        <w:t xml:space="preserve">ccountable </w:t>
      </w:r>
      <w:r w:rsidR="007D5929">
        <w:t>A</w:t>
      </w:r>
      <w:r w:rsidR="00DE2E84">
        <w:t xml:space="preserve">uthority </w:t>
      </w:r>
      <w:r w:rsidR="007D5929">
        <w:t>I</w:t>
      </w:r>
      <w:r w:rsidR="00DE2E84">
        <w:t>nstructions</w:t>
      </w:r>
      <w:r w:rsidR="00395F9C" w:rsidRPr="00395F9C">
        <w:t xml:space="preserve"> to set out </w:t>
      </w:r>
      <w:r w:rsidR="00E66231">
        <w:br/>
        <w:t>entity</w:t>
      </w:r>
      <w:r w:rsidR="00395F9C" w:rsidRPr="00395F9C">
        <w:t>-specific operational rules to ensure compliance with the rules of the procurement framework.</w:t>
      </w:r>
    </w:p>
    <w:p w:rsidR="006410B7" w:rsidRPr="009C60D1" w:rsidRDefault="006410B7" w:rsidP="006410B7">
      <w:pPr>
        <w:pStyle w:val="Numberedpara2ndindent"/>
        <w:numPr>
          <w:ilvl w:val="0"/>
          <w:numId w:val="0"/>
        </w:numPr>
        <w:ind w:left="851"/>
        <w:rPr>
          <w:szCs w:val="22"/>
        </w:rPr>
      </w:pPr>
    </w:p>
    <w:p w:rsidR="00AF6A05" w:rsidRPr="000F425E" w:rsidRDefault="00395F9C" w:rsidP="00E559EB">
      <w:pPr>
        <w:pStyle w:val="List"/>
        <w:spacing w:after="0"/>
      </w:pPr>
      <w:r w:rsidRPr="00395F9C">
        <w:rPr>
          <w:szCs w:val="22"/>
        </w:rPr>
        <w:t xml:space="preserve">Nothing in any part of these CPRs prevents an </w:t>
      </w:r>
      <w:r w:rsidRPr="00395F9C">
        <w:rPr>
          <w:i/>
          <w:szCs w:val="22"/>
        </w:rPr>
        <w:t>official</w:t>
      </w:r>
      <w:r w:rsidRPr="00395F9C">
        <w:rPr>
          <w:szCs w:val="22"/>
        </w:rPr>
        <w:t xml:space="preserve"> from applying measures determined by their </w:t>
      </w:r>
      <w:r w:rsidR="005E529F">
        <w:rPr>
          <w:i/>
          <w:szCs w:val="22"/>
        </w:rPr>
        <w:t>Accountable Authority</w:t>
      </w:r>
      <w:r w:rsidRPr="00395F9C">
        <w:rPr>
          <w:i/>
          <w:szCs w:val="22"/>
        </w:rPr>
        <w:t xml:space="preserve"> </w:t>
      </w:r>
      <w:r w:rsidRPr="00395F9C">
        <w:rPr>
          <w:szCs w:val="22"/>
        </w:rPr>
        <w:t>to be necessary for the maintenance or restoration of international peace and security, to protect human health, for the protection of essential security interests, or to protect national treasures of artistic, historic or archaeological value.</w:t>
      </w:r>
      <w:r w:rsidR="00AF6A05" w:rsidRPr="000F425E">
        <w:br w:type="page"/>
      </w:r>
    </w:p>
    <w:p w:rsidR="006410B7" w:rsidRPr="000F425E" w:rsidRDefault="006410B7" w:rsidP="006410B7">
      <w:pPr>
        <w:pStyle w:val="Heading4"/>
        <w:rPr>
          <w:lang w:val="en-US"/>
        </w:rPr>
      </w:pPr>
      <w:r w:rsidRPr="000F425E">
        <w:rPr>
          <w:lang w:val="en-US"/>
        </w:rPr>
        <w:t>Procurement</w:t>
      </w:r>
    </w:p>
    <w:p w:rsidR="00AF6A05" w:rsidRPr="000F425E" w:rsidRDefault="00AB5701" w:rsidP="00AF6A05">
      <w:pPr>
        <w:pStyle w:val="List"/>
      </w:pPr>
      <w:r w:rsidRPr="000F425E">
        <w:rPr>
          <w:i/>
        </w:rPr>
        <w:t>Procurement</w:t>
      </w:r>
      <w:r w:rsidR="00AF6A05" w:rsidRPr="000F425E">
        <w:t xml:space="preserve"> encompasses the whole process of procuring </w:t>
      </w:r>
      <w:r w:rsidRPr="000F425E">
        <w:rPr>
          <w:i/>
        </w:rPr>
        <w:t>goods</w:t>
      </w:r>
      <w:r w:rsidR="00AF6A05" w:rsidRPr="000F425E">
        <w:t xml:space="preserve"> and services. It begins when a need has been identified and a decision has been made on the </w:t>
      </w:r>
      <w:r w:rsidRPr="000F425E">
        <w:t>procurement</w:t>
      </w:r>
      <w:r w:rsidR="00AF6A05" w:rsidRPr="000F425E">
        <w:t xml:space="preserve"> requirement. </w:t>
      </w:r>
      <w:r w:rsidRPr="000F425E">
        <w:rPr>
          <w:i/>
        </w:rPr>
        <w:t>Procurement</w:t>
      </w:r>
      <w:r w:rsidR="00AF6A05" w:rsidRPr="000F425E">
        <w:t xml:space="preserve"> continues through the processes of risk assessment, seeking and </w:t>
      </w:r>
      <w:r w:rsidR="00CD4657">
        <w:t xml:space="preserve">evaluating </w:t>
      </w:r>
      <w:r w:rsidR="00395F9C" w:rsidRPr="00395F9C">
        <w:t>alternative solutions</w:t>
      </w:r>
      <w:r w:rsidR="00CD4657">
        <w:t>, the awarding</w:t>
      </w:r>
      <w:r w:rsidR="00AF6A05" w:rsidRPr="000F425E">
        <w:t xml:space="preserve"> of a </w:t>
      </w:r>
      <w:r w:rsidRPr="000F425E">
        <w:rPr>
          <w:i/>
        </w:rPr>
        <w:t>contract</w:t>
      </w:r>
      <w:r w:rsidR="00AF6A05" w:rsidRPr="000F425E">
        <w:t xml:space="preserve">, the delivery of and payment for the </w:t>
      </w:r>
      <w:r w:rsidRPr="000F425E">
        <w:rPr>
          <w:i/>
        </w:rPr>
        <w:t>goods</w:t>
      </w:r>
      <w:r w:rsidR="00AF6A05" w:rsidRPr="000F425E">
        <w:t xml:space="preserve"> and services and, where relevant, the ongoing management of the </w:t>
      </w:r>
      <w:r w:rsidRPr="000F425E">
        <w:rPr>
          <w:i/>
        </w:rPr>
        <w:t>contract</w:t>
      </w:r>
      <w:r w:rsidR="00AF6A05" w:rsidRPr="000F425E">
        <w:t xml:space="preserve"> and consideration of disposal of </w:t>
      </w:r>
      <w:r w:rsidRPr="000F425E">
        <w:rPr>
          <w:i/>
        </w:rPr>
        <w:t>goods</w:t>
      </w:r>
      <w:r w:rsidR="00AF6A05" w:rsidRPr="000F425E">
        <w:t>.</w:t>
      </w:r>
    </w:p>
    <w:p w:rsidR="00AF6A05" w:rsidRPr="000F425E" w:rsidRDefault="00AF6A05" w:rsidP="00AF6A05">
      <w:pPr>
        <w:pStyle w:val="List"/>
      </w:pPr>
      <w:r w:rsidRPr="000F425E">
        <w:t xml:space="preserve">In addition to the acquisition of </w:t>
      </w:r>
      <w:r w:rsidR="00AB5701" w:rsidRPr="000F425E">
        <w:rPr>
          <w:i/>
        </w:rPr>
        <w:t>goods</w:t>
      </w:r>
      <w:r w:rsidRPr="000F425E">
        <w:t xml:space="preserve"> and services by a </w:t>
      </w:r>
      <w:r w:rsidRPr="000F425E">
        <w:rPr>
          <w:i/>
        </w:rPr>
        <w:t>relevant entity</w:t>
      </w:r>
      <w:r w:rsidRPr="000F425E">
        <w:t xml:space="preserve"> for its own use, </w:t>
      </w:r>
      <w:r w:rsidR="00AB5701" w:rsidRPr="000F425E">
        <w:rPr>
          <w:i/>
        </w:rPr>
        <w:t>procurement</w:t>
      </w:r>
      <w:r w:rsidRPr="000F425E">
        <w:t xml:space="preserve"> includes the acquisition of </w:t>
      </w:r>
      <w:r w:rsidR="00AB5701" w:rsidRPr="000F425E">
        <w:rPr>
          <w:i/>
        </w:rPr>
        <w:t>goods</w:t>
      </w:r>
      <w:r w:rsidRPr="000F425E">
        <w:t xml:space="preserve"> and services on behalf of another </w:t>
      </w:r>
      <w:r w:rsidR="009F3D51" w:rsidRPr="009F3D51">
        <w:rPr>
          <w:i/>
        </w:rPr>
        <w:t>relevant entity</w:t>
      </w:r>
      <w:r w:rsidRPr="000F425E">
        <w:t xml:space="preserve"> or a third party.</w:t>
      </w:r>
    </w:p>
    <w:p w:rsidR="00AF6A05" w:rsidRPr="000F425E" w:rsidRDefault="00AB5701" w:rsidP="00AF6A05">
      <w:pPr>
        <w:pStyle w:val="List"/>
      </w:pPr>
      <w:r w:rsidRPr="000F425E">
        <w:rPr>
          <w:i/>
        </w:rPr>
        <w:t>Procurement</w:t>
      </w:r>
      <w:r w:rsidR="00AF6A05" w:rsidRPr="000F425E">
        <w:t xml:space="preserve"> does not include:</w:t>
      </w:r>
    </w:p>
    <w:p w:rsidR="00AF6A05" w:rsidRPr="000F425E" w:rsidRDefault="00AF6A05" w:rsidP="00A27414">
      <w:pPr>
        <w:pStyle w:val="Numberedpara2ndindent"/>
        <w:spacing w:after="40"/>
      </w:pPr>
      <w:r w:rsidRPr="000F425E">
        <w:t xml:space="preserve">grants (whether in the form of a </w:t>
      </w:r>
      <w:r w:rsidR="00AB5701" w:rsidRPr="000F425E">
        <w:rPr>
          <w:i/>
        </w:rPr>
        <w:t>contract</w:t>
      </w:r>
      <w:r w:rsidRPr="000F425E">
        <w:t>, conditional gift or deed);</w:t>
      </w:r>
      <w:r w:rsidRPr="000F425E">
        <w:rPr>
          <w:rStyle w:val="FootnoteReference"/>
        </w:rPr>
        <w:footnoteReference w:id="1"/>
      </w:r>
    </w:p>
    <w:p w:rsidR="00AF6A05" w:rsidRPr="000F425E" w:rsidRDefault="00AF6A05" w:rsidP="00A27414">
      <w:pPr>
        <w:pStyle w:val="Numberedpara2ndindent"/>
        <w:spacing w:after="40"/>
      </w:pPr>
      <w:r w:rsidRPr="000F425E">
        <w:t>investments (or divestments);</w:t>
      </w:r>
    </w:p>
    <w:p w:rsidR="00AF6A05" w:rsidRPr="000F425E" w:rsidRDefault="00AF6A05" w:rsidP="00A27414">
      <w:pPr>
        <w:pStyle w:val="Numberedpara2ndindent"/>
        <w:spacing w:after="40"/>
      </w:pPr>
      <w:r w:rsidRPr="000F425E">
        <w:t>sales by tender;</w:t>
      </w:r>
    </w:p>
    <w:p w:rsidR="00AF6A05" w:rsidRPr="000F425E" w:rsidRDefault="00AF6A05" w:rsidP="00A27414">
      <w:pPr>
        <w:pStyle w:val="Numberedpara2ndindent"/>
        <w:spacing w:after="40"/>
      </w:pPr>
      <w:r w:rsidRPr="000F425E">
        <w:t>loans;</w:t>
      </w:r>
    </w:p>
    <w:p w:rsidR="00AF6A05" w:rsidRPr="000F425E" w:rsidRDefault="00AB5701" w:rsidP="00A27414">
      <w:pPr>
        <w:pStyle w:val="Numberedpara2ndindent"/>
        <w:spacing w:after="40"/>
      </w:pPr>
      <w:r w:rsidRPr="000F425E">
        <w:rPr>
          <w:i/>
        </w:rPr>
        <w:t>procurement</w:t>
      </w:r>
      <w:r w:rsidR="00AF6A05" w:rsidRPr="000F425E">
        <w:t xml:space="preserve"> of </w:t>
      </w:r>
      <w:r w:rsidRPr="000F425E">
        <w:rPr>
          <w:i/>
        </w:rPr>
        <w:t>goods</w:t>
      </w:r>
      <w:r w:rsidR="00AF6A05" w:rsidRPr="000F425E">
        <w:t xml:space="preserve"> and services for resale or </w:t>
      </w:r>
      <w:r w:rsidRPr="000F425E">
        <w:rPr>
          <w:i/>
        </w:rPr>
        <w:t>procurement</w:t>
      </w:r>
      <w:r w:rsidR="00AF6A05" w:rsidRPr="000F425E">
        <w:t xml:space="preserve"> of </w:t>
      </w:r>
      <w:r w:rsidRPr="000F425E">
        <w:rPr>
          <w:i/>
        </w:rPr>
        <w:t>goods</w:t>
      </w:r>
      <w:r w:rsidR="00AF6A05" w:rsidRPr="000F425E">
        <w:t xml:space="preserve"> and services used in the production of </w:t>
      </w:r>
      <w:r w:rsidRPr="000F425E">
        <w:rPr>
          <w:i/>
        </w:rPr>
        <w:t>goods</w:t>
      </w:r>
      <w:r w:rsidR="00AF6A05" w:rsidRPr="000F425E">
        <w:t xml:space="preserve"> for resale;</w:t>
      </w:r>
    </w:p>
    <w:p w:rsidR="00AF6A05" w:rsidRPr="000F425E" w:rsidRDefault="00AF6A05" w:rsidP="00A27414">
      <w:pPr>
        <w:pStyle w:val="Numberedpara2ndindent"/>
        <w:spacing w:after="40"/>
      </w:pPr>
      <w:r w:rsidRPr="000F425E">
        <w:t xml:space="preserve">any property right not acquired through the expenditure of </w:t>
      </w:r>
      <w:r w:rsidR="0054692F" w:rsidRPr="000F425E">
        <w:rPr>
          <w:i/>
        </w:rPr>
        <w:t>relevant money</w:t>
      </w:r>
      <w:r w:rsidRPr="000F425E">
        <w:t xml:space="preserve"> (for example, a right to pursue a legal claim for negligence);</w:t>
      </w:r>
    </w:p>
    <w:p w:rsidR="00AF6A05" w:rsidRPr="000F425E" w:rsidRDefault="00AF6A05" w:rsidP="00A27414">
      <w:pPr>
        <w:pStyle w:val="Numberedpara2ndindent"/>
        <w:spacing w:after="40"/>
      </w:pPr>
      <w:r w:rsidRPr="000F425E">
        <w:t>statutory appointments;</w:t>
      </w:r>
    </w:p>
    <w:p w:rsidR="00AF6A05" w:rsidRPr="000F425E" w:rsidRDefault="00AF6A05" w:rsidP="00A27414">
      <w:pPr>
        <w:pStyle w:val="Numberedpara2ndindent"/>
        <w:spacing w:after="40"/>
      </w:pPr>
      <w:r w:rsidRPr="000F425E">
        <w:t>appointments made by a Minister using the executive power (for example, the appointment of a person to an advisory board); or</w:t>
      </w:r>
    </w:p>
    <w:p w:rsidR="00AF6A05" w:rsidRPr="006704C5" w:rsidRDefault="00AF6A05" w:rsidP="006704C5">
      <w:pPr>
        <w:pStyle w:val="Numberedpara2ndindent"/>
      </w:pPr>
      <w:r w:rsidRPr="000F425E">
        <w:t xml:space="preserve">the engagement of employees, such as under the </w:t>
      </w:r>
      <w:r w:rsidRPr="006704C5">
        <w:rPr>
          <w:i/>
        </w:rPr>
        <w:t>Public Service Act 1999</w:t>
      </w:r>
      <w:r w:rsidRPr="000F425E">
        <w:t xml:space="preserve">, the </w:t>
      </w:r>
      <w:r w:rsidRPr="006704C5">
        <w:rPr>
          <w:i/>
        </w:rPr>
        <w:t>Parliamentary Services Act</w:t>
      </w:r>
      <w:r w:rsidRPr="000F425E">
        <w:t xml:space="preserve"> </w:t>
      </w:r>
      <w:r w:rsidRPr="006704C5">
        <w:rPr>
          <w:i/>
        </w:rPr>
        <w:t>1999</w:t>
      </w:r>
      <w:r w:rsidRPr="000F425E">
        <w:t xml:space="preserve">, a </w:t>
      </w:r>
      <w:r w:rsidRPr="006704C5">
        <w:rPr>
          <w:i/>
        </w:rPr>
        <w:t>relevant entity’s</w:t>
      </w:r>
      <w:r w:rsidRPr="000F425E">
        <w:t xml:space="preserve"> enabling legislation or the common law concept of employment.</w:t>
      </w:r>
      <w:r w:rsidRPr="000F425E">
        <w:br w:type="page"/>
      </w:r>
    </w:p>
    <w:p w:rsidR="00AF6A05" w:rsidRPr="000F425E" w:rsidRDefault="00141696" w:rsidP="00AF6A05">
      <w:pPr>
        <w:pStyle w:val="Heading4"/>
        <w:rPr>
          <w:lang w:val="en-US"/>
        </w:rPr>
      </w:pPr>
      <w:r w:rsidRPr="000F425E">
        <w:rPr>
          <w:lang w:val="en-US"/>
        </w:rPr>
        <w:t>Resource management</w:t>
      </w:r>
      <w:r w:rsidR="00AF6A05" w:rsidRPr="000F425E">
        <w:rPr>
          <w:lang w:val="en-US"/>
        </w:rPr>
        <w:t xml:space="preserve"> framework</w:t>
      </w:r>
    </w:p>
    <w:p w:rsidR="00AF6A05" w:rsidRPr="000F425E" w:rsidRDefault="00AB5701" w:rsidP="00AF6A05">
      <w:pPr>
        <w:pStyle w:val="List"/>
        <w:spacing w:after="0"/>
        <w:rPr>
          <w:lang w:val="en-US"/>
        </w:rPr>
      </w:pPr>
      <w:r w:rsidRPr="000F425E">
        <w:rPr>
          <w:i/>
          <w:lang w:val="en-US"/>
        </w:rPr>
        <w:t>Relevant entities</w:t>
      </w:r>
      <w:r w:rsidR="00AF6A05" w:rsidRPr="000F425E">
        <w:rPr>
          <w:lang w:val="en-US"/>
        </w:rPr>
        <w:t xml:space="preserve"> and </w:t>
      </w:r>
      <w:r w:rsidRPr="000F425E">
        <w:rPr>
          <w:i/>
          <w:lang w:val="en-US"/>
        </w:rPr>
        <w:t>officials</w:t>
      </w:r>
      <w:r w:rsidR="00AF6A05" w:rsidRPr="000F425E">
        <w:rPr>
          <w:lang w:val="en-US"/>
        </w:rPr>
        <w:t xml:space="preserve"> operate in an environment of legislation and Commonwealth policy. Within that broad context, the </w:t>
      </w:r>
      <w:r w:rsidR="00141696" w:rsidRPr="000F425E">
        <w:rPr>
          <w:lang w:val="en-US"/>
        </w:rPr>
        <w:t>resource</w:t>
      </w:r>
      <w:r w:rsidR="00AF6A05" w:rsidRPr="000F425E">
        <w:rPr>
          <w:lang w:val="en-US"/>
        </w:rPr>
        <w:t xml:space="preserve"> management framework consists of the legislation and policy governing the management of the Commonwealth’s resources. Figure 3 sets out the main elements of this environment related to </w:t>
      </w:r>
      <w:r w:rsidRPr="000F425E">
        <w:rPr>
          <w:i/>
          <w:lang w:val="en-US"/>
        </w:rPr>
        <w:t>procurement</w:t>
      </w:r>
      <w:r w:rsidR="00AF6A05" w:rsidRPr="000F425E">
        <w:rPr>
          <w:lang w:val="en-US"/>
        </w:rPr>
        <w:t>.</w:t>
      </w:r>
    </w:p>
    <w:p w:rsidR="00AF6A05" w:rsidRPr="000F425E" w:rsidRDefault="00121B91" w:rsidP="00AF6A05">
      <w:pPr>
        <w:pStyle w:val="List"/>
        <w:numPr>
          <w:ilvl w:val="0"/>
          <w:numId w:val="0"/>
        </w:numPr>
        <w:spacing w:after="0"/>
        <w:ind w:left="567" w:hanging="567"/>
        <w:rPr>
          <w:lang w:val="en-US"/>
        </w:rPr>
      </w:pPr>
      <w:r w:rsidRPr="000F425E">
        <w:rPr>
          <w:noProof/>
          <w:lang w:eastAsia="en-AU"/>
        </w:rPr>
        <w:drawing>
          <wp:anchor distT="0" distB="0" distL="114300" distR="114300" simplePos="0" relativeHeight="251633151" behindDoc="1" locked="0" layoutInCell="1" allowOverlap="1" wp14:anchorId="4FE5F7AF" wp14:editId="445BE27E">
            <wp:simplePos x="0" y="0"/>
            <wp:positionH relativeFrom="column">
              <wp:posOffset>542925</wp:posOffset>
            </wp:positionH>
            <wp:positionV relativeFrom="paragraph">
              <wp:posOffset>149225</wp:posOffset>
            </wp:positionV>
            <wp:extent cx="4490085" cy="5391785"/>
            <wp:effectExtent l="19050" t="0" r="5715" b="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23"/>
                    <a:srcRect/>
                    <a:stretch>
                      <a:fillRect/>
                    </a:stretch>
                  </pic:blipFill>
                  <pic:spPr bwMode="auto">
                    <a:xfrm>
                      <a:off x="0" y="0"/>
                      <a:ext cx="4490085" cy="5391785"/>
                    </a:xfrm>
                    <a:prstGeom prst="rect">
                      <a:avLst/>
                    </a:prstGeom>
                    <a:noFill/>
                  </pic:spPr>
                </pic:pic>
              </a:graphicData>
            </a:graphic>
          </wp:anchor>
        </w:drawing>
      </w: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63904" behindDoc="1" locked="0" layoutInCell="1" allowOverlap="1" wp14:anchorId="140CE786" wp14:editId="4E1ABACC">
                <wp:simplePos x="0" y="0"/>
                <wp:positionH relativeFrom="column">
                  <wp:posOffset>735330</wp:posOffset>
                </wp:positionH>
                <wp:positionV relativeFrom="paragraph">
                  <wp:posOffset>48895</wp:posOffset>
                </wp:positionV>
                <wp:extent cx="4231640" cy="1470025"/>
                <wp:effectExtent l="1905" t="1270" r="0" b="0"/>
                <wp:wrapNone/>
                <wp:docPr id="616"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147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FE41B6" w:rsidRDefault="00B1389D" w:rsidP="00F40F9F">
                            <w:pPr>
                              <w:spacing w:before="32" w:after="0"/>
                              <w:ind w:right="-26"/>
                              <w:jc w:val="center"/>
                              <w:rPr>
                                <w:rFonts w:asciiTheme="majorHAnsi" w:eastAsia="Arial" w:hAnsiTheme="majorHAnsi" w:cs="Arial"/>
                                <w:b/>
                                <w:bCs/>
                                <w:w w:val="95"/>
                                <w:sz w:val="24"/>
                              </w:rPr>
                            </w:pPr>
                            <w:r w:rsidRPr="00395F9C">
                              <w:rPr>
                                <w:rFonts w:asciiTheme="majorHAnsi" w:eastAsia="Arial" w:hAnsiTheme="majorHAnsi" w:cs="Arial"/>
                                <w:b/>
                                <w:bCs/>
                                <w:w w:val="93"/>
                                <w:sz w:val="24"/>
                              </w:rPr>
                              <w:t xml:space="preserve">Legislative and policy </w:t>
                            </w:r>
                            <w:r w:rsidRPr="00395F9C">
                              <w:rPr>
                                <w:rFonts w:asciiTheme="majorHAnsi" w:eastAsia="Arial" w:hAnsiTheme="majorHAnsi" w:cs="Arial"/>
                                <w:b/>
                                <w:bCs/>
                                <w:w w:val="98"/>
                                <w:sz w:val="24"/>
                              </w:rPr>
                              <w:t>envir</w:t>
                            </w:r>
                            <w:r w:rsidRPr="00395F9C">
                              <w:rPr>
                                <w:rFonts w:asciiTheme="majorHAnsi" w:eastAsia="Arial" w:hAnsiTheme="majorHAnsi" w:cs="Arial"/>
                                <w:b/>
                                <w:bCs/>
                                <w:w w:val="95"/>
                                <w:sz w:val="24"/>
                              </w:rPr>
                              <w:t>onment</w:t>
                            </w:r>
                          </w:p>
                          <w:p w:rsidR="00B1389D" w:rsidRPr="00FE41B6" w:rsidRDefault="00B1389D" w:rsidP="00F40F9F">
                            <w:pPr>
                              <w:spacing w:before="32" w:after="0"/>
                              <w:ind w:right="-26"/>
                              <w:jc w:val="center"/>
                              <w:rPr>
                                <w:rFonts w:asciiTheme="majorHAnsi" w:eastAsia="Arial" w:hAnsiTheme="majorHAnsi" w:cs="Arial"/>
                                <w:sz w:val="18"/>
                                <w:szCs w:val="18"/>
                              </w:rPr>
                            </w:pPr>
                            <w:r>
                              <w:rPr>
                                <w:rFonts w:asciiTheme="majorHAnsi" w:eastAsia="Arial" w:hAnsiTheme="majorHAnsi" w:cs="Arial"/>
                                <w:sz w:val="18"/>
                                <w:szCs w:val="18"/>
                              </w:rPr>
                              <w:t>Governs APS actions</w:t>
                            </w:r>
                          </w:p>
                          <w:p w:rsidR="00B1389D" w:rsidRPr="00121B91" w:rsidRDefault="00B1389D" w:rsidP="00F40F9F">
                            <w:pPr>
                              <w:spacing w:before="32" w:after="0"/>
                              <w:ind w:right="-26"/>
                              <w:jc w:val="center"/>
                              <w:rPr>
                                <w:rFonts w:asciiTheme="majorHAnsi" w:eastAsia="Arial" w:hAnsiTheme="majorHAnsi" w:cs="Arial"/>
                                <w:sz w:val="16"/>
                                <w:szCs w:val="20"/>
                              </w:rPr>
                            </w:pPr>
                          </w:p>
                          <w:p w:rsidR="00B1389D" w:rsidRPr="00121B91" w:rsidRDefault="00B1389D" w:rsidP="00F40F9F">
                            <w:pPr>
                              <w:spacing w:after="0"/>
                              <w:ind w:right="-20"/>
                              <w:jc w:val="both"/>
                              <w:rPr>
                                <w:rFonts w:asciiTheme="majorHAnsi" w:eastAsia="Arial" w:hAnsiTheme="majorHAnsi" w:cs="Arial"/>
                                <w:sz w:val="16"/>
                                <w:szCs w:val="18"/>
                              </w:rPr>
                            </w:pPr>
                            <w:r w:rsidRPr="00121B91">
                              <w:rPr>
                                <w:rFonts w:asciiTheme="majorHAnsi" w:eastAsia="Arial" w:hAnsiTheme="majorHAnsi" w:cs="Arial"/>
                                <w:b/>
                                <w:sz w:val="16"/>
                                <w:szCs w:val="18"/>
                              </w:rPr>
                              <w:t>Legislation e.g.</w:t>
                            </w:r>
                            <w:r w:rsidRPr="00121B91">
                              <w:rPr>
                                <w:rFonts w:asciiTheme="majorHAnsi" w:eastAsia="Arial" w:hAnsiTheme="majorHAnsi" w:cs="Arial"/>
                                <w:sz w:val="16"/>
                                <w:szCs w:val="18"/>
                              </w:rPr>
                              <w:tab/>
                            </w:r>
                            <w:r w:rsidRPr="00121B91">
                              <w:rPr>
                                <w:rFonts w:asciiTheme="majorHAnsi" w:eastAsia="Arial" w:hAnsiTheme="majorHAnsi" w:cs="Arial"/>
                                <w:sz w:val="16"/>
                                <w:szCs w:val="18"/>
                              </w:rPr>
                              <w:tab/>
                            </w:r>
                            <w:r w:rsidRPr="00121B91">
                              <w:rPr>
                                <w:rFonts w:asciiTheme="majorHAnsi" w:eastAsia="Arial" w:hAnsiTheme="majorHAnsi" w:cs="Arial"/>
                                <w:b/>
                                <w:sz w:val="16"/>
                                <w:szCs w:val="18"/>
                              </w:rPr>
                              <w:t>Policies e.g.</w:t>
                            </w:r>
                            <w:r w:rsidRPr="00121B91">
                              <w:rPr>
                                <w:rFonts w:asciiTheme="majorHAnsi" w:eastAsia="Arial" w:hAnsiTheme="majorHAnsi" w:cs="Arial"/>
                                <w:sz w:val="16"/>
                                <w:szCs w:val="18"/>
                              </w:rPr>
                              <w:tab/>
                            </w:r>
                            <w:r w:rsidRPr="00121B91">
                              <w:rPr>
                                <w:rFonts w:asciiTheme="majorHAnsi" w:eastAsia="Arial" w:hAnsiTheme="majorHAnsi" w:cs="Arial"/>
                                <w:sz w:val="16"/>
                                <w:szCs w:val="18"/>
                              </w:rPr>
                              <w:tab/>
                            </w:r>
                            <w:r w:rsidRPr="00121B91">
                              <w:rPr>
                                <w:rFonts w:asciiTheme="majorHAnsi" w:eastAsia="Arial" w:hAnsiTheme="majorHAnsi" w:cs="Arial"/>
                                <w:b/>
                                <w:w w:val="108"/>
                                <w:sz w:val="16"/>
                                <w:szCs w:val="18"/>
                              </w:rPr>
                              <w:t>Int</w:t>
                            </w:r>
                            <w:r w:rsidRPr="00121B91">
                              <w:rPr>
                                <w:rFonts w:asciiTheme="majorHAnsi" w:eastAsia="Arial" w:hAnsiTheme="majorHAnsi" w:cs="Arial"/>
                                <w:b/>
                                <w:w w:val="105"/>
                                <w:sz w:val="16"/>
                                <w:szCs w:val="18"/>
                              </w:rPr>
                              <w:t xml:space="preserve">ernational </w:t>
                            </w:r>
                            <w:r w:rsidRPr="00121B91">
                              <w:rPr>
                                <w:rFonts w:asciiTheme="majorHAnsi" w:eastAsia="Arial" w:hAnsiTheme="majorHAnsi" w:cs="Arial"/>
                                <w:b/>
                                <w:w w:val="103"/>
                                <w:sz w:val="16"/>
                                <w:szCs w:val="18"/>
                              </w:rPr>
                              <w:t>obligations</w:t>
                            </w:r>
                          </w:p>
                          <w:p w:rsidR="00B1389D" w:rsidRPr="00103542" w:rsidRDefault="00B1389D" w:rsidP="00F40F9F">
                            <w:pPr>
                              <w:spacing w:before="50" w:after="0"/>
                              <w:ind w:right="-20"/>
                              <w:jc w:val="both"/>
                              <w:rPr>
                                <w:rFonts w:asciiTheme="majorHAnsi" w:eastAsia="Times New Roman" w:hAnsiTheme="majorHAnsi"/>
                                <w:sz w:val="16"/>
                                <w:szCs w:val="18"/>
                              </w:rPr>
                            </w:pPr>
                            <w:r w:rsidRPr="00121B91">
                              <w:rPr>
                                <w:rFonts w:asciiTheme="majorHAnsi" w:eastAsia="Times New Roman" w:hAnsiTheme="majorHAnsi"/>
                                <w:i/>
                                <w:sz w:val="16"/>
                                <w:szCs w:val="18"/>
                              </w:rPr>
                              <w:t xml:space="preserve">The </w:t>
                            </w:r>
                            <w:r w:rsidRPr="00121B91">
                              <w:rPr>
                                <w:rFonts w:asciiTheme="majorHAnsi" w:eastAsia="Times New Roman" w:hAnsiTheme="majorHAnsi"/>
                                <w:i/>
                                <w:w w:val="95"/>
                                <w:sz w:val="16"/>
                                <w:szCs w:val="18"/>
                              </w:rPr>
                              <w:t>C</w:t>
                            </w:r>
                            <w:r w:rsidRPr="00121B91">
                              <w:rPr>
                                <w:rFonts w:asciiTheme="majorHAnsi" w:eastAsia="Times New Roman" w:hAnsiTheme="majorHAnsi"/>
                                <w:i/>
                                <w:sz w:val="16"/>
                                <w:szCs w:val="18"/>
                              </w:rPr>
                              <w:t>on</w:t>
                            </w:r>
                            <w:r w:rsidRPr="00121B91">
                              <w:rPr>
                                <w:rFonts w:asciiTheme="majorHAnsi" w:eastAsia="Times New Roman" w:hAnsiTheme="majorHAnsi"/>
                                <w:i/>
                                <w:w w:val="96"/>
                                <w:sz w:val="16"/>
                                <w:szCs w:val="18"/>
                              </w:rPr>
                              <w:t>st</w:t>
                            </w:r>
                            <w:r w:rsidRPr="00121B91">
                              <w:rPr>
                                <w:rFonts w:asciiTheme="majorHAnsi" w:eastAsia="Times New Roman" w:hAnsiTheme="majorHAnsi"/>
                                <w:i/>
                                <w:w w:val="98"/>
                                <w:sz w:val="16"/>
                                <w:szCs w:val="18"/>
                              </w:rPr>
                              <w:t>i</w:t>
                            </w:r>
                            <w:r w:rsidRPr="00121B91">
                              <w:rPr>
                                <w:rFonts w:asciiTheme="majorHAnsi" w:eastAsia="Times New Roman" w:hAnsiTheme="majorHAnsi"/>
                                <w:i/>
                                <w:w w:val="110"/>
                                <w:sz w:val="16"/>
                                <w:szCs w:val="18"/>
                              </w:rPr>
                              <w:t>t</w:t>
                            </w:r>
                            <w:r w:rsidRPr="00121B91">
                              <w:rPr>
                                <w:rFonts w:asciiTheme="majorHAnsi" w:eastAsia="Times New Roman" w:hAnsiTheme="majorHAnsi"/>
                                <w:i/>
                                <w:w w:val="106"/>
                                <w:sz w:val="16"/>
                                <w:szCs w:val="18"/>
                              </w:rPr>
                              <w:t>u</w:t>
                            </w:r>
                            <w:r w:rsidRPr="00121B91">
                              <w:rPr>
                                <w:rFonts w:asciiTheme="majorHAnsi" w:eastAsia="Times New Roman" w:hAnsiTheme="majorHAnsi"/>
                                <w:i/>
                                <w:w w:val="110"/>
                                <w:sz w:val="16"/>
                                <w:szCs w:val="18"/>
                              </w:rPr>
                              <w:t>t</w:t>
                            </w:r>
                            <w:r w:rsidRPr="00121B91">
                              <w:rPr>
                                <w:rFonts w:asciiTheme="majorHAnsi" w:eastAsia="Times New Roman" w:hAnsiTheme="majorHAnsi"/>
                                <w:i/>
                                <w:w w:val="98"/>
                                <w:sz w:val="16"/>
                                <w:szCs w:val="18"/>
                              </w:rPr>
                              <w:t>i</w:t>
                            </w:r>
                            <w:r w:rsidRPr="00121B91">
                              <w:rPr>
                                <w:rFonts w:asciiTheme="majorHAnsi" w:eastAsia="Times New Roman" w:hAnsiTheme="majorHAnsi"/>
                                <w:i/>
                                <w:sz w:val="16"/>
                                <w:szCs w:val="18"/>
                              </w:rPr>
                              <w:t>on</w:t>
                            </w:r>
                            <w:r w:rsidRPr="00121B91">
                              <w:rPr>
                                <w:rFonts w:asciiTheme="majorHAnsi" w:eastAsia="Times New Roman" w:hAnsiTheme="majorHAnsi"/>
                                <w:sz w:val="16"/>
                                <w:szCs w:val="18"/>
                              </w:rPr>
                              <w:t xml:space="preserve"> </w:t>
                            </w:r>
                            <w:r w:rsidRPr="00121B91">
                              <w:rPr>
                                <w:rFonts w:asciiTheme="majorHAnsi" w:eastAsia="Times New Roman" w:hAnsiTheme="majorHAnsi"/>
                                <w:sz w:val="16"/>
                                <w:szCs w:val="18"/>
                              </w:rPr>
                              <w:tab/>
                            </w:r>
                            <w:r w:rsidRPr="00121B91">
                              <w:rPr>
                                <w:rFonts w:asciiTheme="majorHAnsi" w:eastAsia="Times New Roman" w:hAnsiTheme="majorHAnsi"/>
                                <w:sz w:val="16"/>
                                <w:szCs w:val="18"/>
                              </w:rPr>
                              <w:tab/>
                            </w:r>
                            <w:r w:rsidRPr="00103542">
                              <w:rPr>
                                <w:rFonts w:asciiTheme="majorHAnsi" w:eastAsia="Times New Roman" w:hAnsiTheme="majorHAnsi"/>
                                <w:sz w:val="16"/>
                                <w:szCs w:val="18"/>
                              </w:rPr>
                              <w:t xml:space="preserve">Open </w:t>
                            </w:r>
                            <w:r w:rsidRPr="00103542">
                              <w:rPr>
                                <w:rFonts w:asciiTheme="majorHAnsi" w:eastAsia="Times New Roman" w:hAnsiTheme="majorHAnsi"/>
                                <w:w w:val="99"/>
                                <w:sz w:val="16"/>
                                <w:szCs w:val="18"/>
                              </w:rPr>
                              <w:t>C</w:t>
                            </w:r>
                            <w:r w:rsidRPr="00103542">
                              <w:rPr>
                                <w:rFonts w:asciiTheme="majorHAnsi" w:eastAsia="Times New Roman" w:hAnsiTheme="majorHAnsi"/>
                                <w:w w:val="102"/>
                                <w:sz w:val="16"/>
                                <w:szCs w:val="18"/>
                              </w:rPr>
                              <w:t>o</w:t>
                            </w:r>
                            <w:r w:rsidRPr="00103542">
                              <w:rPr>
                                <w:rFonts w:asciiTheme="majorHAnsi" w:eastAsia="Times New Roman" w:hAnsiTheme="majorHAnsi"/>
                                <w:w w:val="105"/>
                                <w:sz w:val="16"/>
                                <w:szCs w:val="18"/>
                              </w:rPr>
                              <w:t>m</w:t>
                            </w:r>
                            <w:r w:rsidRPr="00103542">
                              <w:rPr>
                                <w:rFonts w:asciiTheme="majorHAnsi" w:eastAsia="Times New Roman" w:hAnsiTheme="majorHAnsi"/>
                                <w:w w:val="104"/>
                                <w:sz w:val="16"/>
                                <w:szCs w:val="18"/>
                              </w:rPr>
                              <w:t>p</w:t>
                            </w:r>
                            <w:r w:rsidRPr="00103542">
                              <w:rPr>
                                <w:rFonts w:asciiTheme="majorHAnsi" w:eastAsia="Times New Roman" w:hAnsiTheme="majorHAnsi"/>
                                <w:w w:val="101"/>
                                <w:sz w:val="16"/>
                                <w:szCs w:val="18"/>
                              </w:rPr>
                              <w:t>et</w:t>
                            </w:r>
                            <w:r w:rsidRPr="00103542">
                              <w:rPr>
                                <w:rFonts w:asciiTheme="majorHAnsi" w:eastAsia="Times New Roman" w:hAnsiTheme="majorHAnsi"/>
                                <w:w w:val="96"/>
                                <w:sz w:val="16"/>
                                <w:szCs w:val="18"/>
                              </w:rPr>
                              <w:t>i</w:t>
                            </w:r>
                            <w:r w:rsidRPr="00103542">
                              <w:rPr>
                                <w:rFonts w:asciiTheme="majorHAnsi" w:eastAsia="Times New Roman" w:hAnsiTheme="majorHAnsi"/>
                                <w:w w:val="109"/>
                                <w:sz w:val="16"/>
                                <w:szCs w:val="18"/>
                              </w:rPr>
                              <w:t>t</w:t>
                            </w:r>
                            <w:r w:rsidRPr="00103542">
                              <w:rPr>
                                <w:rFonts w:asciiTheme="majorHAnsi" w:eastAsia="Times New Roman" w:hAnsiTheme="majorHAnsi"/>
                                <w:sz w:val="16"/>
                                <w:szCs w:val="18"/>
                              </w:rPr>
                              <w:t>io</w:t>
                            </w:r>
                            <w:r w:rsidRPr="00103542">
                              <w:rPr>
                                <w:rFonts w:asciiTheme="majorHAnsi" w:eastAsia="Times New Roman" w:hAnsiTheme="majorHAnsi"/>
                                <w:w w:val="109"/>
                                <w:sz w:val="16"/>
                                <w:szCs w:val="18"/>
                              </w:rPr>
                              <w:t>n</w:t>
                            </w:r>
                            <w:r w:rsidRPr="00103542">
                              <w:rPr>
                                <w:rFonts w:asciiTheme="majorHAnsi" w:eastAsia="Times New Roman" w:hAnsiTheme="majorHAnsi"/>
                                <w:w w:val="109"/>
                                <w:sz w:val="16"/>
                                <w:szCs w:val="18"/>
                              </w:rPr>
                              <w:tab/>
                            </w:r>
                            <w:r w:rsidRPr="00103542">
                              <w:rPr>
                                <w:rFonts w:asciiTheme="majorHAnsi" w:eastAsia="Times New Roman" w:hAnsiTheme="majorHAnsi"/>
                                <w:w w:val="109"/>
                                <w:sz w:val="16"/>
                                <w:szCs w:val="18"/>
                              </w:rPr>
                              <w:tab/>
                            </w:r>
                            <w:r w:rsidRPr="00103542">
                              <w:rPr>
                                <w:rFonts w:asciiTheme="majorHAnsi" w:eastAsia="Times New Roman" w:hAnsiTheme="majorHAnsi"/>
                                <w:sz w:val="16"/>
                                <w:szCs w:val="18"/>
                              </w:rPr>
                              <w:t>including with Chile,</w:t>
                            </w:r>
                          </w:p>
                          <w:p w:rsidR="00B1389D" w:rsidRPr="00103542" w:rsidRDefault="00B1389D" w:rsidP="00717DBB">
                            <w:pPr>
                              <w:spacing w:before="49" w:after="0"/>
                              <w:ind w:right="-20"/>
                              <w:rPr>
                                <w:rFonts w:asciiTheme="majorHAnsi" w:eastAsia="Times New Roman" w:hAnsiTheme="majorHAnsi"/>
                                <w:sz w:val="16"/>
                                <w:szCs w:val="18"/>
                              </w:rPr>
                            </w:pPr>
                            <w:r w:rsidRPr="00103542">
                              <w:rPr>
                                <w:rFonts w:asciiTheme="majorHAnsi" w:eastAsia="Times New Roman" w:hAnsiTheme="majorHAnsi"/>
                                <w:i/>
                                <w:w w:val="93"/>
                                <w:sz w:val="16"/>
                                <w:szCs w:val="18"/>
                              </w:rPr>
                              <w:t xml:space="preserve">Public Service </w:t>
                            </w:r>
                            <w:r w:rsidRPr="00103542">
                              <w:rPr>
                                <w:rFonts w:asciiTheme="majorHAnsi" w:eastAsia="Times New Roman" w:hAnsiTheme="majorHAnsi"/>
                                <w:i/>
                                <w:sz w:val="16"/>
                                <w:szCs w:val="18"/>
                              </w:rPr>
                              <w:t>Act 1999</w:t>
                            </w:r>
                            <w:r w:rsidRPr="00103542">
                              <w:rPr>
                                <w:rFonts w:asciiTheme="majorHAnsi" w:eastAsia="Times New Roman" w:hAnsiTheme="majorHAnsi"/>
                                <w:i/>
                                <w:sz w:val="16"/>
                                <w:szCs w:val="18"/>
                              </w:rPr>
                              <w:tab/>
                            </w:r>
                            <w:r w:rsidRPr="00103542">
                              <w:rPr>
                                <w:rFonts w:asciiTheme="majorHAnsi" w:eastAsia="Times New Roman" w:hAnsiTheme="majorHAnsi"/>
                                <w:sz w:val="16"/>
                                <w:szCs w:val="18"/>
                              </w:rPr>
                              <w:t xml:space="preserve">Mandatory </w:t>
                            </w:r>
                            <w:r w:rsidRPr="00103542">
                              <w:rPr>
                                <w:rFonts w:asciiTheme="majorHAnsi" w:eastAsia="Times New Roman" w:hAnsiTheme="majorHAnsi"/>
                                <w:w w:val="93"/>
                                <w:sz w:val="16"/>
                                <w:szCs w:val="18"/>
                              </w:rPr>
                              <w:t>R</w:t>
                            </w:r>
                            <w:r w:rsidRPr="00103542">
                              <w:rPr>
                                <w:rFonts w:asciiTheme="majorHAnsi" w:eastAsia="Times New Roman" w:hAnsiTheme="majorHAnsi"/>
                                <w:sz w:val="16"/>
                                <w:szCs w:val="18"/>
                              </w:rPr>
                              <w:t>ep</w:t>
                            </w:r>
                            <w:r w:rsidRPr="00103542">
                              <w:rPr>
                                <w:rFonts w:asciiTheme="majorHAnsi" w:eastAsia="Times New Roman" w:hAnsiTheme="majorHAnsi"/>
                                <w:w w:val="102"/>
                                <w:sz w:val="16"/>
                                <w:szCs w:val="18"/>
                              </w:rPr>
                              <w:t>o</w:t>
                            </w:r>
                            <w:r w:rsidRPr="00103542">
                              <w:rPr>
                                <w:rFonts w:asciiTheme="majorHAnsi" w:eastAsia="Times New Roman" w:hAnsiTheme="majorHAnsi"/>
                                <w:w w:val="111"/>
                                <w:sz w:val="16"/>
                                <w:szCs w:val="18"/>
                              </w:rPr>
                              <w:t>r</w:t>
                            </w:r>
                            <w:r w:rsidRPr="00103542">
                              <w:rPr>
                                <w:rFonts w:asciiTheme="majorHAnsi" w:eastAsia="Times New Roman" w:hAnsiTheme="majorHAnsi"/>
                                <w:w w:val="109"/>
                                <w:sz w:val="16"/>
                                <w:szCs w:val="18"/>
                              </w:rPr>
                              <w:t>t</w:t>
                            </w:r>
                            <w:r w:rsidRPr="00103542">
                              <w:rPr>
                                <w:rFonts w:asciiTheme="majorHAnsi" w:eastAsia="Times New Roman" w:hAnsiTheme="majorHAnsi"/>
                                <w:w w:val="104"/>
                                <w:sz w:val="16"/>
                                <w:szCs w:val="18"/>
                              </w:rPr>
                              <w:t>in</w:t>
                            </w:r>
                            <w:r w:rsidRPr="00103542">
                              <w:rPr>
                                <w:rFonts w:asciiTheme="majorHAnsi" w:eastAsia="Times New Roman" w:hAnsiTheme="majorHAnsi"/>
                                <w:w w:val="93"/>
                                <w:sz w:val="16"/>
                                <w:szCs w:val="18"/>
                              </w:rPr>
                              <w:t>g</w:t>
                            </w:r>
                            <w:r w:rsidRPr="00103542">
                              <w:rPr>
                                <w:rFonts w:asciiTheme="majorHAnsi" w:eastAsia="Times New Roman" w:hAnsiTheme="majorHAnsi"/>
                                <w:w w:val="93"/>
                                <w:sz w:val="16"/>
                                <w:szCs w:val="18"/>
                              </w:rPr>
                              <w:tab/>
                              <w:t>New Zealand, Singapore</w:t>
                            </w:r>
                            <w:r w:rsidRPr="00103542">
                              <w:rPr>
                                <w:rFonts w:asciiTheme="majorHAnsi" w:eastAsia="Times New Roman" w:hAnsiTheme="majorHAnsi"/>
                                <w:w w:val="97"/>
                                <w:sz w:val="16"/>
                                <w:szCs w:val="18"/>
                              </w:rPr>
                              <w:t>,</w:t>
                            </w:r>
                          </w:p>
                          <w:p w:rsidR="00B1389D" w:rsidRPr="00121B91" w:rsidRDefault="00B1389D" w:rsidP="00F40F9F">
                            <w:pPr>
                              <w:spacing w:before="49" w:after="0"/>
                              <w:ind w:right="-20"/>
                              <w:jc w:val="both"/>
                              <w:rPr>
                                <w:rFonts w:asciiTheme="majorHAnsi" w:eastAsia="Times New Roman" w:hAnsiTheme="majorHAnsi"/>
                                <w:sz w:val="16"/>
                                <w:szCs w:val="18"/>
                              </w:rPr>
                            </w:pPr>
                            <w:r w:rsidRPr="00103542">
                              <w:rPr>
                                <w:rFonts w:asciiTheme="majorHAnsi" w:eastAsia="Times New Roman" w:hAnsiTheme="majorHAnsi"/>
                                <w:i/>
                                <w:w w:val="96"/>
                                <w:sz w:val="16"/>
                                <w:szCs w:val="18"/>
                              </w:rPr>
                              <w:t xml:space="preserve">Crimes </w:t>
                            </w:r>
                            <w:r w:rsidRPr="00103542">
                              <w:rPr>
                                <w:rFonts w:asciiTheme="majorHAnsi" w:eastAsia="Times New Roman" w:hAnsiTheme="majorHAnsi"/>
                                <w:i/>
                                <w:sz w:val="16"/>
                                <w:szCs w:val="18"/>
                              </w:rPr>
                              <w:t>Act 1914</w:t>
                            </w:r>
                            <w:r w:rsidRPr="00103542">
                              <w:rPr>
                                <w:rFonts w:asciiTheme="majorHAnsi" w:eastAsia="Times New Roman" w:hAnsiTheme="majorHAnsi"/>
                                <w:i/>
                                <w:sz w:val="16"/>
                                <w:szCs w:val="18"/>
                              </w:rPr>
                              <w:tab/>
                            </w:r>
                            <w:r w:rsidRPr="00103542">
                              <w:rPr>
                                <w:rFonts w:asciiTheme="majorHAnsi" w:eastAsia="Times New Roman" w:hAnsiTheme="majorHAnsi"/>
                                <w:i/>
                                <w:sz w:val="16"/>
                                <w:szCs w:val="18"/>
                              </w:rPr>
                              <w:tab/>
                            </w:r>
                            <w:r w:rsidRPr="00103542">
                              <w:rPr>
                                <w:rFonts w:asciiTheme="majorHAnsi" w:eastAsia="Times New Roman" w:hAnsiTheme="majorHAnsi"/>
                                <w:sz w:val="16"/>
                                <w:szCs w:val="18"/>
                              </w:rPr>
                              <w:t xml:space="preserve">Public </w:t>
                            </w:r>
                            <w:r w:rsidRPr="00103542">
                              <w:rPr>
                                <w:rFonts w:asciiTheme="majorHAnsi" w:eastAsia="Times New Roman" w:hAnsiTheme="majorHAnsi"/>
                                <w:w w:val="102"/>
                                <w:sz w:val="16"/>
                                <w:szCs w:val="18"/>
                              </w:rPr>
                              <w:t>Wo</w:t>
                            </w:r>
                            <w:r w:rsidRPr="00103542">
                              <w:rPr>
                                <w:rFonts w:asciiTheme="majorHAnsi" w:eastAsia="Times New Roman" w:hAnsiTheme="majorHAnsi"/>
                                <w:w w:val="111"/>
                                <w:sz w:val="16"/>
                                <w:szCs w:val="18"/>
                              </w:rPr>
                              <w:t>r</w:t>
                            </w:r>
                            <w:r w:rsidRPr="00103542">
                              <w:rPr>
                                <w:rFonts w:asciiTheme="majorHAnsi" w:eastAsia="Times New Roman" w:hAnsiTheme="majorHAnsi"/>
                                <w:w w:val="97"/>
                                <w:sz w:val="16"/>
                                <w:szCs w:val="18"/>
                              </w:rPr>
                              <w:t>ks</w:t>
                            </w:r>
                            <w:r w:rsidRPr="00121B91">
                              <w:rPr>
                                <w:rFonts w:asciiTheme="majorHAnsi" w:eastAsia="Times New Roman" w:hAnsiTheme="majorHAnsi"/>
                                <w:w w:val="97"/>
                                <w:sz w:val="16"/>
                                <w:szCs w:val="18"/>
                              </w:rPr>
                              <w:tab/>
                            </w:r>
                            <w:r w:rsidRPr="00121B91">
                              <w:rPr>
                                <w:rFonts w:asciiTheme="majorHAnsi" w:eastAsia="Times New Roman" w:hAnsiTheme="majorHAnsi"/>
                                <w:w w:val="97"/>
                                <w:sz w:val="16"/>
                                <w:szCs w:val="18"/>
                              </w:rPr>
                              <w:tab/>
                            </w:r>
                            <w:r w:rsidRPr="00121B91">
                              <w:rPr>
                                <w:rFonts w:asciiTheme="majorHAnsi" w:eastAsia="Times New Roman" w:hAnsiTheme="majorHAnsi"/>
                                <w:sz w:val="16"/>
                                <w:szCs w:val="18"/>
                              </w:rPr>
                              <w:t>and the United States</w:t>
                            </w:r>
                          </w:p>
                          <w:p w:rsidR="00B1389D" w:rsidRPr="00121B91" w:rsidRDefault="00B1389D" w:rsidP="00F40F9F">
                            <w:pPr>
                              <w:spacing w:before="49" w:after="0"/>
                              <w:ind w:right="-67"/>
                              <w:jc w:val="both"/>
                              <w:rPr>
                                <w:rFonts w:asciiTheme="majorHAnsi" w:eastAsia="Times New Roman" w:hAnsiTheme="majorHAnsi"/>
                                <w:sz w:val="16"/>
                                <w:szCs w:val="18"/>
                              </w:rPr>
                            </w:pPr>
                            <w:r w:rsidRPr="00121B91">
                              <w:rPr>
                                <w:rFonts w:asciiTheme="majorHAnsi" w:eastAsia="Times New Roman" w:hAnsiTheme="majorHAnsi"/>
                                <w:i/>
                                <w:w w:val="98"/>
                                <w:sz w:val="16"/>
                                <w:szCs w:val="18"/>
                              </w:rPr>
                              <w:t xml:space="preserve">Auditor-General </w:t>
                            </w:r>
                            <w:r w:rsidRPr="00121B91">
                              <w:rPr>
                                <w:rFonts w:asciiTheme="majorHAnsi" w:eastAsia="Times New Roman" w:hAnsiTheme="majorHAnsi"/>
                                <w:i/>
                                <w:sz w:val="16"/>
                                <w:szCs w:val="18"/>
                              </w:rPr>
                              <w:t>Act 1997</w:t>
                            </w:r>
                            <w:r w:rsidRPr="00121B91">
                              <w:rPr>
                                <w:rFonts w:asciiTheme="majorHAnsi" w:eastAsia="Times New Roman" w:hAnsiTheme="majorHAnsi"/>
                                <w:i/>
                                <w:sz w:val="16"/>
                                <w:szCs w:val="18"/>
                              </w:rPr>
                              <w:tab/>
                            </w:r>
                            <w:r w:rsidRPr="00121B91">
                              <w:rPr>
                                <w:rFonts w:asciiTheme="majorHAnsi" w:eastAsia="Times New Roman" w:hAnsiTheme="majorHAnsi"/>
                                <w:i/>
                                <w:sz w:val="16"/>
                                <w:szCs w:val="18"/>
                              </w:rPr>
                              <w:tab/>
                            </w:r>
                            <w:r w:rsidRPr="00121B91">
                              <w:rPr>
                                <w:rFonts w:asciiTheme="majorHAnsi" w:eastAsia="Times New Roman" w:hAnsiTheme="majorHAnsi"/>
                                <w:i/>
                                <w:sz w:val="16"/>
                                <w:szCs w:val="18"/>
                              </w:rPr>
                              <w:tab/>
                            </w:r>
                            <w:r w:rsidRPr="00121B91">
                              <w:rPr>
                                <w:rFonts w:asciiTheme="majorHAnsi" w:eastAsia="Times New Roman" w:hAnsiTheme="majorHAnsi"/>
                                <w:i/>
                                <w:sz w:val="16"/>
                                <w:szCs w:val="18"/>
                              </w:rPr>
                              <w:tab/>
                            </w:r>
                          </w:p>
                          <w:p w:rsidR="00B1389D" w:rsidRPr="00121B91" w:rsidRDefault="00B1389D" w:rsidP="00F40F9F">
                            <w:pPr>
                              <w:spacing w:before="49" w:after="0"/>
                              <w:ind w:right="-20"/>
                              <w:jc w:val="both"/>
                              <w:rPr>
                                <w:rFonts w:asciiTheme="majorHAnsi" w:eastAsia="Times New Roman" w:hAnsiTheme="majorHAnsi"/>
                                <w:sz w:val="16"/>
                                <w:szCs w:val="18"/>
                              </w:rPr>
                            </w:pPr>
                            <w:r w:rsidRPr="00121B91">
                              <w:rPr>
                                <w:rFonts w:asciiTheme="majorHAnsi" w:eastAsia="Times New Roman" w:hAnsiTheme="majorHAnsi"/>
                                <w:sz w:val="16"/>
                                <w:szCs w:val="18"/>
                              </w:rPr>
                              <w:t>Appropriation Acts</w:t>
                            </w:r>
                            <w:r w:rsidRPr="00121B91">
                              <w:rPr>
                                <w:rFonts w:asciiTheme="majorHAnsi" w:eastAsia="Times New Roman" w:hAnsiTheme="majorHAnsi"/>
                                <w:sz w:val="16"/>
                                <w:szCs w:val="18"/>
                              </w:rPr>
                              <w:tab/>
                            </w:r>
                            <w:r w:rsidRPr="00121B91">
                              <w:rPr>
                                <w:rFonts w:asciiTheme="majorHAnsi" w:eastAsia="Times New Roman" w:hAnsiTheme="majorHAnsi"/>
                                <w:sz w:val="16"/>
                                <w:szCs w:val="18"/>
                              </w:rPr>
                              <w:tab/>
                            </w:r>
                          </w:p>
                          <w:p w:rsidR="00B1389D" w:rsidRPr="00121B91" w:rsidRDefault="00B1389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0CE786" id="Text Box 607" o:spid="_x0000_s1124" type="#_x0000_t202" style="position:absolute;left:0;text-align:left;margin-left:57.9pt;margin-top:3.85pt;width:333.2pt;height:115.75pt;z-index:-2513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nvAIAAMc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" filled="f" stroked="f">
                <v:textbox>
                  <w:txbxContent>
                    <w:p w:rsidR="00B1389D" w:rsidRPr="00FE41B6" w:rsidRDefault="00B1389D" w:rsidP="00F40F9F">
                      <w:pPr>
                        <w:spacing w:before="32" w:after="0"/>
                        <w:ind w:right="-26"/>
                        <w:jc w:val="center"/>
                        <w:rPr>
                          <w:rFonts w:asciiTheme="majorHAnsi" w:eastAsia="Arial" w:hAnsiTheme="majorHAnsi" w:cs="Arial"/>
                          <w:b/>
                          <w:bCs/>
                          <w:w w:val="95"/>
                          <w:sz w:val="24"/>
                        </w:rPr>
                      </w:pPr>
                      <w:r w:rsidRPr="00395F9C">
                        <w:rPr>
                          <w:rFonts w:asciiTheme="majorHAnsi" w:eastAsia="Arial" w:hAnsiTheme="majorHAnsi" w:cs="Arial"/>
                          <w:b/>
                          <w:bCs/>
                          <w:w w:val="93"/>
                          <w:sz w:val="24"/>
                        </w:rPr>
                        <w:t xml:space="preserve">Legislative and policy </w:t>
                      </w:r>
                      <w:r w:rsidRPr="00395F9C">
                        <w:rPr>
                          <w:rFonts w:asciiTheme="majorHAnsi" w:eastAsia="Arial" w:hAnsiTheme="majorHAnsi" w:cs="Arial"/>
                          <w:b/>
                          <w:bCs/>
                          <w:w w:val="98"/>
                          <w:sz w:val="24"/>
                        </w:rPr>
                        <w:t>envir</w:t>
                      </w:r>
                      <w:r w:rsidRPr="00395F9C">
                        <w:rPr>
                          <w:rFonts w:asciiTheme="majorHAnsi" w:eastAsia="Arial" w:hAnsiTheme="majorHAnsi" w:cs="Arial"/>
                          <w:b/>
                          <w:bCs/>
                          <w:w w:val="95"/>
                          <w:sz w:val="24"/>
                        </w:rPr>
                        <w:t>onment</w:t>
                      </w:r>
                    </w:p>
                    <w:p w:rsidR="00B1389D" w:rsidRPr="00FE41B6" w:rsidRDefault="00B1389D" w:rsidP="00F40F9F">
                      <w:pPr>
                        <w:spacing w:before="32" w:after="0"/>
                        <w:ind w:right="-26"/>
                        <w:jc w:val="center"/>
                        <w:rPr>
                          <w:rFonts w:asciiTheme="majorHAnsi" w:eastAsia="Arial" w:hAnsiTheme="majorHAnsi" w:cs="Arial"/>
                          <w:sz w:val="18"/>
                          <w:szCs w:val="18"/>
                        </w:rPr>
                      </w:pPr>
                      <w:r>
                        <w:rPr>
                          <w:rFonts w:asciiTheme="majorHAnsi" w:eastAsia="Arial" w:hAnsiTheme="majorHAnsi" w:cs="Arial"/>
                          <w:sz w:val="18"/>
                          <w:szCs w:val="18"/>
                        </w:rPr>
                        <w:t>Governs APS actions</w:t>
                      </w:r>
                    </w:p>
                    <w:p w:rsidR="00B1389D" w:rsidRPr="00121B91" w:rsidRDefault="00B1389D" w:rsidP="00F40F9F">
                      <w:pPr>
                        <w:spacing w:before="32" w:after="0"/>
                        <w:ind w:right="-26"/>
                        <w:jc w:val="center"/>
                        <w:rPr>
                          <w:rFonts w:asciiTheme="majorHAnsi" w:eastAsia="Arial" w:hAnsiTheme="majorHAnsi" w:cs="Arial"/>
                          <w:sz w:val="16"/>
                          <w:szCs w:val="20"/>
                        </w:rPr>
                      </w:pPr>
                    </w:p>
                    <w:p w:rsidR="00B1389D" w:rsidRPr="00121B91" w:rsidRDefault="00B1389D" w:rsidP="00F40F9F">
                      <w:pPr>
                        <w:spacing w:after="0"/>
                        <w:ind w:right="-20"/>
                        <w:jc w:val="both"/>
                        <w:rPr>
                          <w:rFonts w:asciiTheme="majorHAnsi" w:eastAsia="Arial" w:hAnsiTheme="majorHAnsi" w:cs="Arial"/>
                          <w:sz w:val="16"/>
                          <w:szCs w:val="18"/>
                        </w:rPr>
                      </w:pPr>
                      <w:r w:rsidRPr="00121B91">
                        <w:rPr>
                          <w:rFonts w:asciiTheme="majorHAnsi" w:eastAsia="Arial" w:hAnsiTheme="majorHAnsi" w:cs="Arial"/>
                          <w:b/>
                          <w:sz w:val="16"/>
                          <w:szCs w:val="18"/>
                        </w:rPr>
                        <w:t>Legislation e.g.</w:t>
                      </w:r>
                      <w:r w:rsidRPr="00121B91">
                        <w:rPr>
                          <w:rFonts w:asciiTheme="majorHAnsi" w:eastAsia="Arial" w:hAnsiTheme="majorHAnsi" w:cs="Arial"/>
                          <w:sz w:val="16"/>
                          <w:szCs w:val="18"/>
                        </w:rPr>
                        <w:tab/>
                      </w:r>
                      <w:r w:rsidRPr="00121B91">
                        <w:rPr>
                          <w:rFonts w:asciiTheme="majorHAnsi" w:eastAsia="Arial" w:hAnsiTheme="majorHAnsi" w:cs="Arial"/>
                          <w:sz w:val="16"/>
                          <w:szCs w:val="18"/>
                        </w:rPr>
                        <w:tab/>
                      </w:r>
                      <w:r w:rsidRPr="00121B91">
                        <w:rPr>
                          <w:rFonts w:asciiTheme="majorHAnsi" w:eastAsia="Arial" w:hAnsiTheme="majorHAnsi" w:cs="Arial"/>
                          <w:b/>
                          <w:sz w:val="16"/>
                          <w:szCs w:val="18"/>
                        </w:rPr>
                        <w:t>Policies e.g.</w:t>
                      </w:r>
                      <w:r w:rsidRPr="00121B91">
                        <w:rPr>
                          <w:rFonts w:asciiTheme="majorHAnsi" w:eastAsia="Arial" w:hAnsiTheme="majorHAnsi" w:cs="Arial"/>
                          <w:sz w:val="16"/>
                          <w:szCs w:val="18"/>
                        </w:rPr>
                        <w:tab/>
                      </w:r>
                      <w:r w:rsidRPr="00121B91">
                        <w:rPr>
                          <w:rFonts w:asciiTheme="majorHAnsi" w:eastAsia="Arial" w:hAnsiTheme="majorHAnsi" w:cs="Arial"/>
                          <w:sz w:val="16"/>
                          <w:szCs w:val="18"/>
                        </w:rPr>
                        <w:tab/>
                      </w:r>
                      <w:r w:rsidRPr="00121B91">
                        <w:rPr>
                          <w:rFonts w:asciiTheme="majorHAnsi" w:eastAsia="Arial" w:hAnsiTheme="majorHAnsi" w:cs="Arial"/>
                          <w:b/>
                          <w:w w:val="108"/>
                          <w:sz w:val="16"/>
                          <w:szCs w:val="18"/>
                        </w:rPr>
                        <w:t>Int</w:t>
                      </w:r>
                      <w:r w:rsidRPr="00121B91">
                        <w:rPr>
                          <w:rFonts w:asciiTheme="majorHAnsi" w:eastAsia="Arial" w:hAnsiTheme="majorHAnsi" w:cs="Arial"/>
                          <w:b/>
                          <w:w w:val="105"/>
                          <w:sz w:val="16"/>
                          <w:szCs w:val="18"/>
                        </w:rPr>
                        <w:t xml:space="preserve">ernational </w:t>
                      </w:r>
                      <w:r w:rsidRPr="00121B91">
                        <w:rPr>
                          <w:rFonts w:asciiTheme="majorHAnsi" w:eastAsia="Arial" w:hAnsiTheme="majorHAnsi" w:cs="Arial"/>
                          <w:b/>
                          <w:w w:val="103"/>
                          <w:sz w:val="16"/>
                          <w:szCs w:val="18"/>
                        </w:rPr>
                        <w:t>obligations</w:t>
                      </w:r>
                    </w:p>
                    <w:p w:rsidR="00B1389D" w:rsidRPr="00103542" w:rsidRDefault="00B1389D" w:rsidP="00F40F9F">
                      <w:pPr>
                        <w:spacing w:before="50" w:after="0"/>
                        <w:ind w:right="-20"/>
                        <w:jc w:val="both"/>
                        <w:rPr>
                          <w:rFonts w:asciiTheme="majorHAnsi" w:eastAsia="Times New Roman" w:hAnsiTheme="majorHAnsi"/>
                          <w:sz w:val="16"/>
                          <w:szCs w:val="18"/>
                        </w:rPr>
                      </w:pPr>
                      <w:r w:rsidRPr="00121B91">
                        <w:rPr>
                          <w:rFonts w:asciiTheme="majorHAnsi" w:eastAsia="Times New Roman" w:hAnsiTheme="majorHAnsi"/>
                          <w:i/>
                          <w:sz w:val="16"/>
                          <w:szCs w:val="18"/>
                        </w:rPr>
                        <w:t xml:space="preserve">The </w:t>
                      </w:r>
                      <w:r w:rsidRPr="00121B91">
                        <w:rPr>
                          <w:rFonts w:asciiTheme="majorHAnsi" w:eastAsia="Times New Roman" w:hAnsiTheme="majorHAnsi"/>
                          <w:i/>
                          <w:w w:val="95"/>
                          <w:sz w:val="16"/>
                          <w:szCs w:val="18"/>
                        </w:rPr>
                        <w:t>C</w:t>
                      </w:r>
                      <w:r w:rsidRPr="00121B91">
                        <w:rPr>
                          <w:rFonts w:asciiTheme="majorHAnsi" w:eastAsia="Times New Roman" w:hAnsiTheme="majorHAnsi"/>
                          <w:i/>
                          <w:sz w:val="16"/>
                          <w:szCs w:val="18"/>
                        </w:rPr>
                        <w:t>on</w:t>
                      </w:r>
                      <w:r w:rsidRPr="00121B91">
                        <w:rPr>
                          <w:rFonts w:asciiTheme="majorHAnsi" w:eastAsia="Times New Roman" w:hAnsiTheme="majorHAnsi"/>
                          <w:i/>
                          <w:w w:val="96"/>
                          <w:sz w:val="16"/>
                          <w:szCs w:val="18"/>
                        </w:rPr>
                        <w:t>st</w:t>
                      </w:r>
                      <w:r w:rsidRPr="00121B91">
                        <w:rPr>
                          <w:rFonts w:asciiTheme="majorHAnsi" w:eastAsia="Times New Roman" w:hAnsiTheme="majorHAnsi"/>
                          <w:i/>
                          <w:w w:val="98"/>
                          <w:sz w:val="16"/>
                          <w:szCs w:val="18"/>
                        </w:rPr>
                        <w:t>i</w:t>
                      </w:r>
                      <w:r w:rsidRPr="00121B91">
                        <w:rPr>
                          <w:rFonts w:asciiTheme="majorHAnsi" w:eastAsia="Times New Roman" w:hAnsiTheme="majorHAnsi"/>
                          <w:i/>
                          <w:w w:val="110"/>
                          <w:sz w:val="16"/>
                          <w:szCs w:val="18"/>
                        </w:rPr>
                        <w:t>t</w:t>
                      </w:r>
                      <w:r w:rsidRPr="00121B91">
                        <w:rPr>
                          <w:rFonts w:asciiTheme="majorHAnsi" w:eastAsia="Times New Roman" w:hAnsiTheme="majorHAnsi"/>
                          <w:i/>
                          <w:w w:val="106"/>
                          <w:sz w:val="16"/>
                          <w:szCs w:val="18"/>
                        </w:rPr>
                        <w:t>u</w:t>
                      </w:r>
                      <w:r w:rsidRPr="00121B91">
                        <w:rPr>
                          <w:rFonts w:asciiTheme="majorHAnsi" w:eastAsia="Times New Roman" w:hAnsiTheme="majorHAnsi"/>
                          <w:i/>
                          <w:w w:val="110"/>
                          <w:sz w:val="16"/>
                          <w:szCs w:val="18"/>
                        </w:rPr>
                        <w:t>t</w:t>
                      </w:r>
                      <w:r w:rsidRPr="00121B91">
                        <w:rPr>
                          <w:rFonts w:asciiTheme="majorHAnsi" w:eastAsia="Times New Roman" w:hAnsiTheme="majorHAnsi"/>
                          <w:i/>
                          <w:w w:val="98"/>
                          <w:sz w:val="16"/>
                          <w:szCs w:val="18"/>
                        </w:rPr>
                        <w:t>i</w:t>
                      </w:r>
                      <w:r w:rsidRPr="00121B91">
                        <w:rPr>
                          <w:rFonts w:asciiTheme="majorHAnsi" w:eastAsia="Times New Roman" w:hAnsiTheme="majorHAnsi"/>
                          <w:i/>
                          <w:sz w:val="16"/>
                          <w:szCs w:val="18"/>
                        </w:rPr>
                        <w:t>on</w:t>
                      </w:r>
                      <w:r w:rsidRPr="00121B91">
                        <w:rPr>
                          <w:rFonts w:asciiTheme="majorHAnsi" w:eastAsia="Times New Roman" w:hAnsiTheme="majorHAnsi"/>
                          <w:sz w:val="16"/>
                          <w:szCs w:val="18"/>
                        </w:rPr>
                        <w:t xml:space="preserve"> </w:t>
                      </w:r>
                      <w:r w:rsidRPr="00121B91">
                        <w:rPr>
                          <w:rFonts w:asciiTheme="majorHAnsi" w:eastAsia="Times New Roman" w:hAnsiTheme="majorHAnsi"/>
                          <w:sz w:val="16"/>
                          <w:szCs w:val="18"/>
                        </w:rPr>
                        <w:tab/>
                      </w:r>
                      <w:r w:rsidRPr="00121B91">
                        <w:rPr>
                          <w:rFonts w:asciiTheme="majorHAnsi" w:eastAsia="Times New Roman" w:hAnsiTheme="majorHAnsi"/>
                          <w:sz w:val="16"/>
                          <w:szCs w:val="18"/>
                        </w:rPr>
                        <w:tab/>
                      </w:r>
                      <w:r w:rsidRPr="00103542">
                        <w:rPr>
                          <w:rFonts w:asciiTheme="majorHAnsi" w:eastAsia="Times New Roman" w:hAnsiTheme="majorHAnsi"/>
                          <w:sz w:val="16"/>
                          <w:szCs w:val="18"/>
                        </w:rPr>
                        <w:t xml:space="preserve">Open </w:t>
                      </w:r>
                      <w:r w:rsidRPr="00103542">
                        <w:rPr>
                          <w:rFonts w:asciiTheme="majorHAnsi" w:eastAsia="Times New Roman" w:hAnsiTheme="majorHAnsi"/>
                          <w:w w:val="99"/>
                          <w:sz w:val="16"/>
                          <w:szCs w:val="18"/>
                        </w:rPr>
                        <w:t>C</w:t>
                      </w:r>
                      <w:r w:rsidRPr="00103542">
                        <w:rPr>
                          <w:rFonts w:asciiTheme="majorHAnsi" w:eastAsia="Times New Roman" w:hAnsiTheme="majorHAnsi"/>
                          <w:w w:val="102"/>
                          <w:sz w:val="16"/>
                          <w:szCs w:val="18"/>
                        </w:rPr>
                        <w:t>o</w:t>
                      </w:r>
                      <w:r w:rsidRPr="00103542">
                        <w:rPr>
                          <w:rFonts w:asciiTheme="majorHAnsi" w:eastAsia="Times New Roman" w:hAnsiTheme="majorHAnsi"/>
                          <w:w w:val="105"/>
                          <w:sz w:val="16"/>
                          <w:szCs w:val="18"/>
                        </w:rPr>
                        <w:t>m</w:t>
                      </w:r>
                      <w:r w:rsidRPr="00103542">
                        <w:rPr>
                          <w:rFonts w:asciiTheme="majorHAnsi" w:eastAsia="Times New Roman" w:hAnsiTheme="majorHAnsi"/>
                          <w:w w:val="104"/>
                          <w:sz w:val="16"/>
                          <w:szCs w:val="18"/>
                        </w:rPr>
                        <w:t>p</w:t>
                      </w:r>
                      <w:r w:rsidRPr="00103542">
                        <w:rPr>
                          <w:rFonts w:asciiTheme="majorHAnsi" w:eastAsia="Times New Roman" w:hAnsiTheme="majorHAnsi"/>
                          <w:w w:val="101"/>
                          <w:sz w:val="16"/>
                          <w:szCs w:val="18"/>
                        </w:rPr>
                        <w:t>et</w:t>
                      </w:r>
                      <w:r w:rsidRPr="00103542">
                        <w:rPr>
                          <w:rFonts w:asciiTheme="majorHAnsi" w:eastAsia="Times New Roman" w:hAnsiTheme="majorHAnsi"/>
                          <w:w w:val="96"/>
                          <w:sz w:val="16"/>
                          <w:szCs w:val="18"/>
                        </w:rPr>
                        <w:t>i</w:t>
                      </w:r>
                      <w:r w:rsidRPr="00103542">
                        <w:rPr>
                          <w:rFonts w:asciiTheme="majorHAnsi" w:eastAsia="Times New Roman" w:hAnsiTheme="majorHAnsi"/>
                          <w:w w:val="109"/>
                          <w:sz w:val="16"/>
                          <w:szCs w:val="18"/>
                        </w:rPr>
                        <w:t>t</w:t>
                      </w:r>
                      <w:r w:rsidRPr="00103542">
                        <w:rPr>
                          <w:rFonts w:asciiTheme="majorHAnsi" w:eastAsia="Times New Roman" w:hAnsiTheme="majorHAnsi"/>
                          <w:sz w:val="16"/>
                          <w:szCs w:val="18"/>
                        </w:rPr>
                        <w:t>io</w:t>
                      </w:r>
                      <w:r w:rsidRPr="00103542">
                        <w:rPr>
                          <w:rFonts w:asciiTheme="majorHAnsi" w:eastAsia="Times New Roman" w:hAnsiTheme="majorHAnsi"/>
                          <w:w w:val="109"/>
                          <w:sz w:val="16"/>
                          <w:szCs w:val="18"/>
                        </w:rPr>
                        <w:t>n</w:t>
                      </w:r>
                      <w:r w:rsidRPr="00103542">
                        <w:rPr>
                          <w:rFonts w:asciiTheme="majorHAnsi" w:eastAsia="Times New Roman" w:hAnsiTheme="majorHAnsi"/>
                          <w:w w:val="109"/>
                          <w:sz w:val="16"/>
                          <w:szCs w:val="18"/>
                        </w:rPr>
                        <w:tab/>
                      </w:r>
                      <w:r w:rsidRPr="00103542">
                        <w:rPr>
                          <w:rFonts w:asciiTheme="majorHAnsi" w:eastAsia="Times New Roman" w:hAnsiTheme="majorHAnsi"/>
                          <w:w w:val="109"/>
                          <w:sz w:val="16"/>
                          <w:szCs w:val="18"/>
                        </w:rPr>
                        <w:tab/>
                      </w:r>
                      <w:r w:rsidRPr="00103542">
                        <w:rPr>
                          <w:rFonts w:asciiTheme="majorHAnsi" w:eastAsia="Times New Roman" w:hAnsiTheme="majorHAnsi"/>
                          <w:sz w:val="16"/>
                          <w:szCs w:val="18"/>
                        </w:rPr>
                        <w:t>including with Chile,</w:t>
                      </w:r>
                    </w:p>
                    <w:p w:rsidR="00B1389D" w:rsidRPr="00103542" w:rsidRDefault="00B1389D" w:rsidP="00717DBB">
                      <w:pPr>
                        <w:spacing w:before="49" w:after="0"/>
                        <w:ind w:right="-20"/>
                        <w:rPr>
                          <w:rFonts w:asciiTheme="majorHAnsi" w:eastAsia="Times New Roman" w:hAnsiTheme="majorHAnsi"/>
                          <w:sz w:val="16"/>
                          <w:szCs w:val="18"/>
                        </w:rPr>
                      </w:pPr>
                      <w:r w:rsidRPr="00103542">
                        <w:rPr>
                          <w:rFonts w:asciiTheme="majorHAnsi" w:eastAsia="Times New Roman" w:hAnsiTheme="majorHAnsi"/>
                          <w:i/>
                          <w:w w:val="93"/>
                          <w:sz w:val="16"/>
                          <w:szCs w:val="18"/>
                        </w:rPr>
                        <w:t xml:space="preserve">Public Service </w:t>
                      </w:r>
                      <w:r w:rsidRPr="00103542">
                        <w:rPr>
                          <w:rFonts w:asciiTheme="majorHAnsi" w:eastAsia="Times New Roman" w:hAnsiTheme="majorHAnsi"/>
                          <w:i/>
                          <w:sz w:val="16"/>
                          <w:szCs w:val="18"/>
                        </w:rPr>
                        <w:t>Act 1999</w:t>
                      </w:r>
                      <w:r w:rsidRPr="00103542">
                        <w:rPr>
                          <w:rFonts w:asciiTheme="majorHAnsi" w:eastAsia="Times New Roman" w:hAnsiTheme="majorHAnsi"/>
                          <w:i/>
                          <w:sz w:val="16"/>
                          <w:szCs w:val="18"/>
                        </w:rPr>
                        <w:tab/>
                      </w:r>
                      <w:r w:rsidRPr="00103542">
                        <w:rPr>
                          <w:rFonts w:asciiTheme="majorHAnsi" w:eastAsia="Times New Roman" w:hAnsiTheme="majorHAnsi"/>
                          <w:sz w:val="16"/>
                          <w:szCs w:val="18"/>
                        </w:rPr>
                        <w:t xml:space="preserve">Mandatory </w:t>
                      </w:r>
                      <w:r w:rsidRPr="00103542">
                        <w:rPr>
                          <w:rFonts w:asciiTheme="majorHAnsi" w:eastAsia="Times New Roman" w:hAnsiTheme="majorHAnsi"/>
                          <w:w w:val="93"/>
                          <w:sz w:val="16"/>
                          <w:szCs w:val="18"/>
                        </w:rPr>
                        <w:t>R</w:t>
                      </w:r>
                      <w:r w:rsidRPr="00103542">
                        <w:rPr>
                          <w:rFonts w:asciiTheme="majorHAnsi" w:eastAsia="Times New Roman" w:hAnsiTheme="majorHAnsi"/>
                          <w:sz w:val="16"/>
                          <w:szCs w:val="18"/>
                        </w:rPr>
                        <w:t>ep</w:t>
                      </w:r>
                      <w:r w:rsidRPr="00103542">
                        <w:rPr>
                          <w:rFonts w:asciiTheme="majorHAnsi" w:eastAsia="Times New Roman" w:hAnsiTheme="majorHAnsi"/>
                          <w:w w:val="102"/>
                          <w:sz w:val="16"/>
                          <w:szCs w:val="18"/>
                        </w:rPr>
                        <w:t>o</w:t>
                      </w:r>
                      <w:r w:rsidRPr="00103542">
                        <w:rPr>
                          <w:rFonts w:asciiTheme="majorHAnsi" w:eastAsia="Times New Roman" w:hAnsiTheme="majorHAnsi"/>
                          <w:w w:val="111"/>
                          <w:sz w:val="16"/>
                          <w:szCs w:val="18"/>
                        </w:rPr>
                        <w:t>r</w:t>
                      </w:r>
                      <w:r w:rsidRPr="00103542">
                        <w:rPr>
                          <w:rFonts w:asciiTheme="majorHAnsi" w:eastAsia="Times New Roman" w:hAnsiTheme="majorHAnsi"/>
                          <w:w w:val="109"/>
                          <w:sz w:val="16"/>
                          <w:szCs w:val="18"/>
                        </w:rPr>
                        <w:t>t</w:t>
                      </w:r>
                      <w:r w:rsidRPr="00103542">
                        <w:rPr>
                          <w:rFonts w:asciiTheme="majorHAnsi" w:eastAsia="Times New Roman" w:hAnsiTheme="majorHAnsi"/>
                          <w:w w:val="104"/>
                          <w:sz w:val="16"/>
                          <w:szCs w:val="18"/>
                        </w:rPr>
                        <w:t>in</w:t>
                      </w:r>
                      <w:r w:rsidRPr="00103542">
                        <w:rPr>
                          <w:rFonts w:asciiTheme="majorHAnsi" w:eastAsia="Times New Roman" w:hAnsiTheme="majorHAnsi"/>
                          <w:w w:val="93"/>
                          <w:sz w:val="16"/>
                          <w:szCs w:val="18"/>
                        </w:rPr>
                        <w:t>g</w:t>
                      </w:r>
                      <w:r w:rsidRPr="00103542">
                        <w:rPr>
                          <w:rFonts w:asciiTheme="majorHAnsi" w:eastAsia="Times New Roman" w:hAnsiTheme="majorHAnsi"/>
                          <w:w w:val="93"/>
                          <w:sz w:val="16"/>
                          <w:szCs w:val="18"/>
                        </w:rPr>
                        <w:tab/>
                        <w:t>New Zealand, Singapore</w:t>
                      </w:r>
                      <w:r w:rsidRPr="00103542">
                        <w:rPr>
                          <w:rFonts w:asciiTheme="majorHAnsi" w:eastAsia="Times New Roman" w:hAnsiTheme="majorHAnsi"/>
                          <w:w w:val="97"/>
                          <w:sz w:val="16"/>
                          <w:szCs w:val="18"/>
                        </w:rPr>
                        <w:t>,</w:t>
                      </w:r>
                    </w:p>
                    <w:p w:rsidR="00B1389D" w:rsidRPr="00121B91" w:rsidRDefault="00B1389D" w:rsidP="00F40F9F">
                      <w:pPr>
                        <w:spacing w:before="49" w:after="0"/>
                        <w:ind w:right="-20"/>
                        <w:jc w:val="both"/>
                        <w:rPr>
                          <w:rFonts w:asciiTheme="majorHAnsi" w:eastAsia="Times New Roman" w:hAnsiTheme="majorHAnsi"/>
                          <w:sz w:val="16"/>
                          <w:szCs w:val="18"/>
                        </w:rPr>
                      </w:pPr>
                      <w:r w:rsidRPr="00103542">
                        <w:rPr>
                          <w:rFonts w:asciiTheme="majorHAnsi" w:eastAsia="Times New Roman" w:hAnsiTheme="majorHAnsi"/>
                          <w:i/>
                          <w:w w:val="96"/>
                          <w:sz w:val="16"/>
                          <w:szCs w:val="18"/>
                        </w:rPr>
                        <w:t xml:space="preserve">Crimes </w:t>
                      </w:r>
                      <w:r w:rsidRPr="00103542">
                        <w:rPr>
                          <w:rFonts w:asciiTheme="majorHAnsi" w:eastAsia="Times New Roman" w:hAnsiTheme="majorHAnsi"/>
                          <w:i/>
                          <w:sz w:val="16"/>
                          <w:szCs w:val="18"/>
                        </w:rPr>
                        <w:t>Act 1914</w:t>
                      </w:r>
                      <w:r w:rsidRPr="00103542">
                        <w:rPr>
                          <w:rFonts w:asciiTheme="majorHAnsi" w:eastAsia="Times New Roman" w:hAnsiTheme="majorHAnsi"/>
                          <w:i/>
                          <w:sz w:val="16"/>
                          <w:szCs w:val="18"/>
                        </w:rPr>
                        <w:tab/>
                      </w:r>
                      <w:r w:rsidRPr="00103542">
                        <w:rPr>
                          <w:rFonts w:asciiTheme="majorHAnsi" w:eastAsia="Times New Roman" w:hAnsiTheme="majorHAnsi"/>
                          <w:i/>
                          <w:sz w:val="16"/>
                          <w:szCs w:val="18"/>
                        </w:rPr>
                        <w:tab/>
                      </w:r>
                      <w:r w:rsidRPr="00103542">
                        <w:rPr>
                          <w:rFonts w:asciiTheme="majorHAnsi" w:eastAsia="Times New Roman" w:hAnsiTheme="majorHAnsi"/>
                          <w:sz w:val="16"/>
                          <w:szCs w:val="18"/>
                        </w:rPr>
                        <w:t xml:space="preserve">Public </w:t>
                      </w:r>
                      <w:r w:rsidRPr="00103542">
                        <w:rPr>
                          <w:rFonts w:asciiTheme="majorHAnsi" w:eastAsia="Times New Roman" w:hAnsiTheme="majorHAnsi"/>
                          <w:w w:val="102"/>
                          <w:sz w:val="16"/>
                          <w:szCs w:val="18"/>
                        </w:rPr>
                        <w:t>Wo</w:t>
                      </w:r>
                      <w:r w:rsidRPr="00103542">
                        <w:rPr>
                          <w:rFonts w:asciiTheme="majorHAnsi" w:eastAsia="Times New Roman" w:hAnsiTheme="majorHAnsi"/>
                          <w:w w:val="111"/>
                          <w:sz w:val="16"/>
                          <w:szCs w:val="18"/>
                        </w:rPr>
                        <w:t>r</w:t>
                      </w:r>
                      <w:r w:rsidRPr="00103542">
                        <w:rPr>
                          <w:rFonts w:asciiTheme="majorHAnsi" w:eastAsia="Times New Roman" w:hAnsiTheme="majorHAnsi"/>
                          <w:w w:val="97"/>
                          <w:sz w:val="16"/>
                          <w:szCs w:val="18"/>
                        </w:rPr>
                        <w:t>ks</w:t>
                      </w:r>
                      <w:r w:rsidRPr="00121B91">
                        <w:rPr>
                          <w:rFonts w:asciiTheme="majorHAnsi" w:eastAsia="Times New Roman" w:hAnsiTheme="majorHAnsi"/>
                          <w:w w:val="97"/>
                          <w:sz w:val="16"/>
                          <w:szCs w:val="18"/>
                        </w:rPr>
                        <w:tab/>
                      </w:r>
                      <w:r w:rsidRPr="00121B91">
                        <w:rPr>
                          <w:rFonts w:asciiTheme="majorHAnsi" w:eastAsia="Times New Roman" w:hAnsiTheme="majorHAnsi"/>
                          <w:w w:val="97"/>
                          <w:sz w:val="16"/>
                          <w:szCs w:val="18"/>
                        </w:rPr>
                        <w:tab/>
                      </w:r>
                      <w:r w:rsidRPr="00121B91">
                        <w:rPr>
                          <w:rFonts w:asciiTheme="majorHAnsi" w:eastAsia="Times New Roman" w:hAnsiTheme="majorHAnsi"/>
                          <w:sz w:val="16"/>
                          <w:szCs w:val="18"/>
                        </w:rPr>
                        <w:t>and the United States</w:t>
                      </w:r>
                    </w:p>
                    <w:p w:rsidR="00B1389D" w:rsidRPr="00121B91" w:rsidRDefault="00B1389D" w:rsidP="00F40F9F">
                      <w:pPr>
                        <w:spacing w:before="49" w:after="0"/>
                        <w:ind w:right="-67"/>
                        <w:jc w:val="both"/>
                        <w:rPr>
                          <w:rFonts w:asciiTheme="majorHAnsi" w:eastAsia="Times New Roman" w:hAnsiTheme="majorHAnsi"/>
                          <w:sz w:val="16"/>
                          <w:szCs w:val="18"/>
                        </w:rPr>
                      </w:pPr>
                      <w:r w:rsidRPr="00121B91">
                        <w:rPr>
                          <w:rFonts w:asciiTheme="majorHAnsi" w:eastAsia="Times New Roman" w:hAnsiTheme="majorHAnsi"/>
                          <w:i/>
                          <w:w w:val="98"/>
                          <w:sz w:val="16"/>
                          <w:szCs w:val="18"/>
                        </w:rPr>
                        <w:t xml:space="preserve">Auditor-General </w:t>
                      </w:r>
                      <w:r w:rsidRPr="00121B91">
                        <w:rPr>
                          <w:rFonts w:asciiTheme="majorHAnsi" w:eastAsia="Times New Roman" w:hAnsiTheme="majorHAnsi"/>
                          <w:i/>
                          <w:sz w:val="16"/>
                          <w:szCs w:val="18"/>
                        </w:rPr>
                        <w:t>Act 1997</w:t>
                      </w:r>
                      <w:r w:rsidRPr="00121B91">
                        <w:rPr>
                          <w:rFonts w:asciiTheme="majorHAnsi" w:eastAsia="Times New Roman" w:hAnsiTheme="majorHAnsi"/>
                          <w:i/>
                          <w:sz w:val="16"/>
                          <w:szCs w:val="18"/>
                        </w:rPr>
                        <w:tab/>
                      </w:r>
                      <w:r w:rsidRPr="00121B91">
                        <w:rPr>
                          <w:rFonts w:asciiTheme="majorHAnsi" w:eastAsia="Times New Roman" w:hAnsiTheme="majorHAnsi"/>
                          <w:i/>
                          <w:sz w:val="16"/>
                          <w:szCs w:val="18"/>
                        </w:rPr>
                        <w:tab/>
                      </w:r>
                      <w:r w:rsidRPr="00121B91">
                        <w:rPr>
                          <w:rFonts w:asciiTheme="majorHAnsi" w:eastAsia="Times New Roman" w:hAnsiTheme="majorHAnsi"/>
                          <w:i/>
                          <w:sz w:val="16"/>
                          <w:szCs w:val="18"/>
                        </w:rPr>
                        <w:tab/>
                      </w:r>
                      <w:r w:rsidRPr="00121B91">
                        <w:rPr>
                          <w:rFonts w:asciiTheme="majorHAnsi" w:eastAsia="Times New Roman" w:hAnsiTheme="majorHAnsi"/>
                          <w:i/>
                          <w:sz w:val="16"/>
                          <w:szCs w:val="18"/>
                        </w:rPr>
                        <w:tab/>
                      </w:r>
                    </w:p>
                    <w:p w:rsidR="00B1389D" w:rsidRPr="00121B91" w:rsidRDefault="00B1389D" w:rsidP="00F40F9F">
                      <w:pPr>
                        <w:spacing w:before="49" w:after="0"/>
                        <w:ind w:right="-20"/>
                        <w:jc w:val="both"/>
                        <w:rPr>
                          <w:rFonts w:asciiTheme="majorHAnsi" w:eastAsia="Times New Roman" w:hAnsiTheme="majorHAnsi"/>
                          <w:sz w:val="16"/>
                          <w:szCs w:val="18"/>
                        </w:rPr>
                      </w:pPr>
                      <w:r w:rsidRPr="00121B91">
                        <w:rPr>
                          <w:rFonts w:asciiTheme="majorHAnsi" w:eastAsia="Times New Roman" w:hAnsiTheme="majorHAnsi"/>
                          <w:sz w:val="16"/>
                          <w:szCs w:val="18"/>
                        </w:rPr>
                        <w:t>Appropriation Acts</w:t>
                      </w:r>
                      <w:r w:rsidRPr="00121B91">
                        <w:rPr>
                          <w:rFonts w:asciiTheme="majorHAnsi" w:eastAsia="Times New Roman" w:hAnsiTheme="majorHAnsi"/>
                          <w:sz w:val="16"/>
                          <w:szCs w:val="18"/>
                        </w:rPr>
                        <w:tab/>
                      </w:r>
                      <w:r w:rsidRPr="00121B91">
                        <w:rPr>
                          <w:rFonts w:asciiTheme="majorHAnsi" w:eastAsia="Times New Roman" w:hAnsiTheme="majorHAnsi"/>
                          <w:sz w:val="16"/>
                          <w:szCs w:val="18"/>
                        </w:rPr>
                        <w:tab/>
                      </w:r>
                    </w:p>
                    <w:p w:rsidR="00B1389D" w:rsidRPr="00121B91" w:rsidRDefault="00B1389D"/>
                  </w:txbxContent>
                </v:textbox>
              </v:shape>
            </w:pict>
          </mc:Fallback>
        </mc:AlternateContent>
      </w: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58784" behindDoc="1" locked="0" layoutInCell="1" allowOverlap="1" wp14:anchorId="727D0A02" wp14:editId="41F5F021">
                <wp:simplePos x="0" y="0"/>
                <wp:positionH relativeFrom="column">
                  <wp:posOffset>814070</wp:posOffset>
                </wp:positionH>
                <wp:positionV relativeFrom="paragraph">
                  <wp:posOffset>106045</wp:posOffset>
                </wp:positionV>
                <wp:extent cx="4069080" cy="3639185"/>
                <wp:effectExtent l="13970" t="10795" r="12700" b="7620"/>
                <wp:wrapNone/>
                <wp:docPr id="615" name="Freeform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9080" cy="3639185"/>
                        </a:xfrm>
                        <a:custGeom>
                          <a:avLst/>
                          <a:gdLst>
                            <a:gd name="T0" fmla="+- 0 2020 1856"/>
                            <a:gd name="T1" fmla="*/ T0 w 6408"/>
                            <a:gd name="T2" fmla="+- 0 -6098 -6098"/>
                            <a:gd name="T3" fmla="*/ -6098 h 5731"/>
                            <a:gd name="T4" fmla="+- 0 1954 1856"/>
                            <a:gd name="T5" fmla="*/ T4 w 6408"/>
                            <a:gd name="T6" fmla="+- 0 -6084 -6098"/>
                            <a:gd name="T7" fmla="*/ -6084 h 5731"/>
                            <a:gd name="T8" fmla="+- 0 1893 1856"/>
                            <a:gd name="T9" fmla="*/ T8 w 6408"/>
                            <a:gd name="T10" fmla="+- 0 -6043 -6098"/>
                            <a:gd name="T11" fmla="*/ -6043 h 5731"/>
                            <a:gd name="T12" fmla="+- 0 1857 1856"/>
                            <a:gd name="T13" fmla="*/ T12 w 6408"/>
                            <a:gd name="T14" fmla="+- 0 -5958 -6098"/>
                            <a:gd name="T15" fmla="*/ -5958 h 5731"/>
                            <a:gd name="T16" fmla="+- 0 1856 1856"/>
                            <a:gd name="T17" fmla="*/ T16 w 6408"/>
                            <a:gd name="T18" fmla="+- 0 -531 -6098"/>
                            <a:gd name="T19" fmla="*/ -531 h 5731"/>
                            <a:gd name="T20" fmla="+- 0 1856 1856"/>
                            <a:gd name="T21" fmla="*/ T20 w 6408"/>
                            <a:gd name="T22" fmla="+- 0 -527 -6098"/>
                            <a:gd name="T23" fmla="*/ -527 h 5731"/>
                            <a:gd name="T24" fmla="+- 0 1869 1856"/>
                            <a:gd name="T25" fmla="*/ T24 w 6408"/>
                            <a:gd name="T26" fmla="+- 0 -465 -6098"/>
                            <a:gd name="T27" fmla="*/ -465 h 5731"/>
                            <a:gd name="T28" fmla="+- 0 1910 1856"/>
                            <a:gd name="T29" fmla="*/ T28 w 6408"/>
                            <a:gd name="T30" fmla="+- 0 -404 -6098"/>
                            <a:gd name="T31" fmla="*/ -404 h 5731"/>
                            <a:gd name="T32" fmla="+- 0 1996 1856"/>
                            <a:gd name="T33" fmla="*/ T32 w 6408"/>
                            <a:gd name="T34" fmla="+- 0 -368 -6098"/>
                            <a:gd name="T35" fmla="*/ -368 h 5731"/>
                            <a:gd name="T36" fmla="+- 0 8100 1856"/>
                            <a:gd name="T37" fmla="*/ T36 w 6408"/>
                            <a:gd name="T38" fmla="+- 0 -367 -6098"/>
                            <a:gd name="T39" fmla="*/ -367 h 5731"/>
                            <a:gd name="T40" fmla="+- 0 8104 1856"/>
                            <a:gd name="T41" fmla="*/ T40 w 6408"/>
                            <a:gd name="T42" fmla="+- 0 -367 -6098"/>
                            <a:gd name="T43" fmla="*/ -367 h 5731"/>
                            <a:gd name="T44" fmla="+- 0 8166 1856"/>
                            <a:gd name="T45" fmla="*/ T44 w 6408"/>
                            <a:gd name="T46" fmla="+- 0 -381 -6098"/>
                            <a:gd name="T47" fmla="*/ -381 h 5731"/>
                            <a:gd name="T48" fmla="+- 0 8227 1856"/>
                            <a:gd name="T49" fmla="*/ T48 w 6408"/>
                            <a:gd name="T50" fmla="+- 0 -422 -6098"/>
                            <a:gd name="T51" fmla="*/ -422 h 5731"/>
                            <a:gd name="T52" fmla="+- 0 8263 1856"/>
                            <a:gd name="T53" fmla="*/ T52 w 6408"/>
                            <a:gd name="T54" fmla="+- 0 -508 -6098"/>
                            <a:gd name="T55" fmla="*/ -508 h 5731"/>
                            <a:gd name="T56" fmla="+- 0 8264 1856"/>
                            <a:gd name="T57" fmla="*/ T56 w 6408"/>
                            <a:gd name="T58" fmla="+- 0 -5934 -6098"/>
                            <a:gd name="T59" fmla="*/ -5934 h 5731"/>
                            <a:gd name="T60" fmla="+- 0 8264 1856"/>
                            <a:gd name="T61" fmla="*/ T60 w 6408"/>
                            <a:gd name="T62" fmla="+- 0 -5938 -6098"/>
                            <a:gd name="T63" fmla="*/ -5938 h 5731"/>
                            <a:gd name="T64" fmla="+- 0 8250 1856"/>
                            <a:gd name="T65" fmla="*/ T64 w 6408"/>
                            <a:gd name="T66" fmla="+- 0 -6000 -6098"/>
                            <a:gd name="T67" fmla="*/ -6000 h 5731"/>
                            <a:gd name="T68" fmla="+- 0 8209 1856"/>
                            <a:gd name="T69" fmla="*/ T68 w 6408"/>
                            <a:gd name="T70" fmla="+- 0 -6061 -6098"/>
                            <a:gd name="T71" fmla="*/ -6061 h 5731"/>
                            <a:gd name="T72" fmla="+- 0 8124 1856"/>
                            <a:gd name="T73" fmla="*/ T72 w 6408"/>
                            <a:gd name="T74" fmla="+- 0 -6097 -6098"/>
                            <a:gd name="T75" fmla="*/ -6097 h 5731"/>
                            <a:gd name="T76" fmla="+- 0 2020 1856"/>
                            <a:gd name="T77" fmla="*/ T76 w 6408"/>
                            <a:gd name="T78" fmla="+- 0 -6098 -6098"/>
                            <a:gd name="T79" fmla="*/ -6098 h 5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408" h="5731">
                              <a:moveTo>
                                <a:pt x="164" y="0"/>
                              </a:moveTo>
                              <a:lnTo>
                                <a:pt x="98" y="14"/>
                              </a:lnTo>
                              <a:lnTo>
                                <a:pt x="37" y="55"/>
                              </a:lnTo>
                              <a:lnTo>
                                <a:pt x="1" y="140"/>
                              </a:lnTo>
                              <a:lnTo>
                                <a:pt x="0" y="5567"/>
                              </a:lnTo>
                              <a:lnTo>
                                <a:pt x="0" y="5571"/>
                              </a:lnTo>
                              <a:lnTo>
                                <a:pt x="13" y="5633"/>
                              </a:lnTo>
                              <a:lnTo>
                                <a:pt x="54" y="5694"/>
                              </a:lnTo>
                              <a:lnTo>
                                <a:pt x="140" y="5730"/>
                              </a:lnTo>
                              <a:lnTo>
                                <a:pt x="6244" y="5731"/>
                              </a:lnTo>
                              <a:lnTo>
                                <a:pt x="6248" y="5731"/>
                              </a:lnTo>
                              <a:lnTo>
                                <a:pt x="6310" y="5717"/>
                              </a:lnTo>
                              <a:lnTo>
                                <a:pt x="6371" y="5676"/>
                              </a:lnTo>
                              <a:lnTo>
                                <a:pt x="6407" y="5590"/>
                              </a:lnTo>
                              <a:lnTo>
                                <a:pt x="6408" y="164"/>
                              </a:lnTo>
                              <a:lnTo>
                                <a:pt x="6408" y="160"/>
                              </a:lnTo>
                              <a:lnTo>
                                <a:pt x="6394" y="98"/>
                              </a:lnTo>
                              <a:lnTo>
                                <a:pt x="6353" y="37"/>
                              </a:lnTo>
                              <a:lnTo>
                                <a:pt x="6268" y="1"/>
                              </a:lnTo>
                              <a:lnTo>
                                <a:pt x="164" y="0"/>
                              </a:lnTo>
                              <a:close/>
                            </a:path>
                          </a:pathLst>
                        </a:custGeom>
                        <a:solidFill>
                          <a:schemeClr val="bg1">
                            <a:lumMod val="100000"/>
                            <a:lumOff val="0"/>
                          </a:schemeClr>
                        </a:solidFill>
                        <a:ln w="9208">
                          <a:solidFill>
                            <a:srgbClr val="231F2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2D6CE" id="Freeform 362" o:spid="_x0000_s1026" style="position:absolute;margin-left:64.1pt;margin-top:8.35pt;width:320.4pt;height:286.55pt;z-index:-251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08,5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" path="m164,l98,14,37,55,1,140,,5567r,4l13,5633r41,61l140,5730r6104,1l6248,5731r62,-14l6371,5676r36,-86l6408,164r,-4l6394,98,6353,37,6268,1,164,xe" fillcolor="white [3212]" strokecolor="#231f20" strokeweight=".25578mm">
                <v:path arrowok="t" o:connecttype="custom" o:connectlocs="104140,-3872230;62230,-3863340;23495,-3837305;635,-3783330;0,-337185;0,-334645;8255,-295275;34290,-256540;88900,-233680;3964940,-233045;3967480,-233045;4006850,-241935;4045585,-267970;4068445,-322580;4069080,-3768090;4069080,-3770630;4060190,-3810000;4034155,-3848735;3980180,-3871595;104140,-3872230" o:connectangles="0,0,0,0,0,0,0,0,0,0,0,0,0,0,0,0,0,0,0,0"/>
              </v:shape>
            </w:pict>
          </mc:Fallback>
        </mc:AlternateContent>
      </w:r>
      <w:r>
        <w:rPr>
          <w:noProof/>
          <w:lang w:eastAsia="en-AU"/>
        </w:rPr>
        <mc:AlternateContent>
          <mc:Choice Requires="wps">
            <w:drawing>
              <wp:anchor distT="0" distB="0" distL="114300" distR="114300" simplePos="0" relativeHeight="251959808" behindDoc="1" locked="0" layoutInCell="1" allowOverlap="1" wp14:anchorId="1309F024" wp14:editId="7F4E59DC">
                <wp:simplePos x="0" y="0"/>
                <wp:positionH relativeFrom="column">
                  <wp:posOffset>837565</wp:posOffset>
                </wp:positionH>
                <wp:positionV relativeFrom="paragraph">
                  <wp:posOffset>120650</wp:posOffset>
                </wp:positionV>
                <wp:extent cx="4032250" cy="3602355"/>
                <wp:effectExtent l="8890" t="15875" r="6985" b="10795"/>
                <wp:wrapNone/>
                <wp:docPr id="614" name="Freeform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2250" cy="3602355"/>
                        </a:xfrm>
                        <a:custGeom>
                          <a:avLst/>
                          <a:gdLst>
                            <a:gd name="T0" fmla="+- 0 2020 1885"/>
                            <a:gd name="T1" fmla="*/ T0 w 6350"/>
                            <a:gd name="T2" fmla="+- 0 -6069 -6069"/>
                            <a:gd name="T3" fmla="*/ -6069 h 5673"/>
                            <a:gd name="T4" fmla="+- 0 1945 1885"/>
                            <a:gd name="T5" fmla="*/ T4 w 6350"/>
                            <a:gd name="T6" fmla="+- 0 -6049 -6069"/>
                            <a:gd name="T7" fmla="*/ -6049 h 5673"/>
                            <a:gd name="T8" fmla="+- 0 1894 1885"/>
                            <a:gd name="T9" fmla="*/ T8 w 6350"/>
                            <a:gd name="T10" fmla="+- 0 -5989 -6069"/>
                            <a:gd name="T11" fmla="*/ -5989 h 5673"/>
                            <a:gd name="T12" fmla="+- 0 1885 1885"/>
                            <a:gd name="T13" fmla="*/ T12 w 6350"/>
                            <a:gd name="T14" fmla="+- 0 -531 -6069"/>
                            <a:gd name="T15" fmla="*/ -531 h 5673"/>
                            <a:gd name="T16" fmla="+- 0 1885 1885"/>
                            <a:gd name="T17" fmla="*/ T16 w 6350"/>
                            <a:gd name="T18" fmla="+- 0 -526 -6069"/>
                            <a:gd name="T19" fmla="*/ -526 h 5673"/>
                            <a:gd name="T20" fmla="+- 0 1905 1885"/>
                            <a:gd name="T21" fmla="*/ T20 w 6350"/>
                            <a:gd name="T22" fmla="+- 0 -457 -6069"/>
                            <a:gd name="T23" fmla="*/ -457 h 5673"/>
                            <a:gd name="T24" fmla="+- 0 1965 1885"/>
                            <a:gd name="T25" fmla="*/ T24 w 6350"/>
                            <a:gd name="T26" fmla="+- 0 -405 -6069"/>
                            <a:gd name="T27" fmla="*/ -405 h 5673"/>
                            <a:gd name="T28" fmla="+- 0 8100 1885"/>
                            <a:gd name="T29" fmla="*/ T28 w 6350"/>
                            <a:gd name="T30" fmla="+- 0 -396 -6069"/>
                            <a:gd name="T31" fmla="*/ -396 h 5673"/>
                            <a:gd name="T32" fmla="+- 0 8106 1885"/>
                            <a:gd name="T33" fmla="*/ T32 w 6350"/>
                            <a:gd name="T34" fmla="+- 0 -397 -6069"/>
                            <a:gd name="T35" fmla="*/ -397 h 5673"/>
                            <a:gd name="T36" fmla="+- 0 8175 1885"/>
                            <a:gd name="T37" fmla="*/ T36 w 6350"/>
                            <a:gd name="T38" fmla="+- 0 -417 -6069"/>
                            <a:gd name="T39" fmla="*/ -417 h 5673"/>
                            <a:gd name="T40" fmla="+- 0 8226 1885"/>
                            <a:gd name="T41" fmla="*/ T40 w 6350"/>
                            <a:gd name="T42" fmla="+- 0 -477 -6069"/>
                            <a:gd name="T43" fmla="*/ -477 h 5673"/>
                            <a:gd name="T44" fmla="+- 0 8235 1885"/>
                            <a:gd name="T45" fmla="*/ T44 w 6350"/>
                            <a:gd name="T46" fmla="+- 0 -5934 -6069"/>
                            <a:gd name="T47" fmla="*/ -5934 h 5673"/>
                            <a:gd name="T48" fmla="+- 0 8235 1885"/>
                            <a:gd name="T49" fmla="*/ T48 w 6350"/>
                            <a:gd name="T50" fmla="+- 0 -5940 -6069"/>
                            <a:gd name="T51" fmla="*/ -5940 h 5673"/>
                            <a:gd name="T52" fmla="+- 0 8215 1885"/>
                            <a:gd name="T53" fmla="*/ T52 w 6350"/>
                            <a:gd name="T54" fmla="+- 0 -6008 -6069"/>
                            <a:gd name="T55" fmla="*/ -6008 h 5673"/>
                            <a:gd name="T56" fmla="+- 0 8155 1885"/>
                            <a:gd name="T57" fmla="*/ T56 w 6350"/>
                            <a:gd name="T58" fmla="+- 0 -6060 -6069"/>
                            <a:gd name="T59" fmla="*/ -6060 h 5673"/>
                            <a:gd name="T60" fmla="+- 0 2020 1885"/>
                            <a:gd name="T61" fmla="*/ T60 w 6350"/>
                            <a:gd name="T62" fmla="+- 0 -6069 -6069"/>
                            <a:gd name="T63" fmla="*/ -6069 h 5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350" h="5673">
                              <a:moveTo>
                                <a:pt x="135" y="0"/>
                              </a:moveTo>
                              <a:lnTo>
                                <a:pt x="60" y="20"/>
                              </a:lnTo>
                              <a:lnTo>
                                <a:pt x="9" y="80"/>
                              </a:lnTo>
                              <a:lnTo>
                                <a:pt x="0" y="5538"/>
                              </a:lnTo>
                              <a:lnTo>
                                <a:pt x="0" y="5543"/>
                              </a:lnTo>
                              <a:lnTo>
                                <a:pt x="20" y="5612"/>
                              </a:lnTo>
                              <a:lnTo>
                                <a:pt x="80" y="5664"/>
                              </a:lnTo>
                              <a:lnTo>
                                <a:pt x="6215" y="5673"/>
                              </a:lnTo>
                              <a:lnTo>
                                <a:pt x="6221" y="5672"/>
                              </a:lnTo>
                              <a:lnTo>
                                <a:pt x="6290" y="5652"/>
                              </a:lnTo>
                              <a:lnTo>
                                <a:pt x="6341" y="5592"/>
                              </a:lnTo>
                              <a:lnTo>
                                <a:pt x="6350" y="135"/>
                              </a:lnTo>
                              <a:lnTo>
                                <a:pt x="6350" y="129"/>
                              </a:lnTo>
                              <a:lnTo>
                                <a:pt x="6330" y="61"/>
                              </a:lnTo>
                              <a:lnTo>
                                <a:pt x="6270" y="9"/>
                              </a:lnTo>
                              <a:lnTo>
                                <a:pt x="135" y="0"/>
                              </a:lnTo>
                              <a:close/>
                            </a:path>
                          </a:pathLst>
                        </a:custGeom>
                        <a:noFill/>
                        <a:ln w="920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0C396" id="Freeform 364" o:spid="_x0000_s1026" style="position:absolute;margin-left:65.95pt;margin-top:9.5pt;width:317.5pt;height:283.65pt;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50,5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" path="m135,l60,20,9,80,,5538r,5l20,5612r60,52l6215,5673r6,-1l6290,5652r51,-60l6350,135r,-6l6330,61,6270,9,135,xe" filled="f" strokecolor="#231f20" strokeweight=".25578mm">
                <v:path arrowok="t" o:connecttype="custom" o:connectlocs="85725,-3853815;38100,-3841115;5715,-3803015;0,-337185;0,-334010;12700,-290195;50800,-257175;3946525,-251460;3950335,-252095;3994150,-264795;4026535,-302895;4032250,-3768090;4032250,-3771900;4019550,-3815080;3981450,-3848100;85725,-3853815" o:connectangles="0,0,0,0,0,0,0,0,0,0,0,0,0,0,0,0"/>
              </v:shape>
            </w:pict>
          </mc:Fallback>
        </mc:AlternateContent>
      </w: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64928" behindDoc="1" locked="0" layoutInCell="1" allowOverlap="1" wp14:anchorId="7BDA4361" wp14:editId="7F57E72E">
                <wp:simplePos x="0" y="0"/>
                <wp:positionH relativeFrom="column">
                  <wp:posOffset>855980</wp:posOffset>
                </wp:positionH>
                <wp:positionV relativeFrom="paragraph">
                  <wp:posOffset>50800</wp:posOffset>
                </wp:positionV>
                <wp:extent cx="4013835" cy="1470025"/>
                <wp:effectExtent l="0" t="3175" r="0" b="3175"/>
                <wp:wrapNone/>
                <wp:docPr id="613"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835" cy="147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F40F9F" w:rsidRDefault="00B1389D" w:rsidP="00F40F9F">
                            <w:pPr>
                              <w:spacing w:before="32" w:after="0"/>
                              <w:ind w:right="-26"/>
                              <w:jc w:val="center"/>
                              <w:rPr>
                                <w:rFonts w:asciiTheme="majorHAnsi" w:eastAsia="Arial" w:hAnsiTheme="majorHAnsi" w:cs="Arial"/>
                                <w:b/>
                                <w:bCs/>
                                <w:color w:val="231F20"/>
                                <w:w w:val="95"/>
                              </w:rPr>
                            </w:pPr>
                            <w:r>
                              <w:rPr>
                                <w:rFonts w:asciiTheme="majorHAnsi" w:eastAsia="Arial" w:hAnsiTheme="majorHAnsi" w:cs="Arial"/>
                                <w:b/>
                                <w:bCs/>
                                <w:color w:val="231F20"/>
                                <w:w w:val="93"/>
                              </w:rPr>
                              <w:t>Resource management framework</w:t>
                            </w:r>
                          </w:p>
                          <w:p w:rsidR="00B1389D" w:rsidRPr="00F40F9F" w:rsidRDefault="00B1389D" w:rsidP="00F40F9F">
                            <w:pPr>
                              <w:spacing w:before="32" w:after="0"/>
                              <w:ind w:right="-26"/>
                              <w:jc w:val="center"/>
                              <w:rPr>
                                <w:rFonts w:asciiTheme="majorHAnsi" w:eastAsia="Arial" w:hAnsiTheme="majorHAnsi" w:cs="Arial"/>
                                <w:sz w:val="18"/>
                                <w:szCs w:val="18"/>
                              </w:rPr>
                            </w:pPr>
                            <w:r>
                              <w:rPr>
                                <w:rFonts w:asciiTheme="majorHAnsi" w:eastAsia="Arial" w:hAnsiTheme="majorHAnsi" w:cs="Arial"/>
                                <w:sz w:val="18"/>
                                <w:szCs w:val="18"/>
                              </w:rPr>
                              <w:t xml:space="preserve">Governs resource </w:t>
                            </w:r>
                            <w:r w:rsidRPr="00F40F9F">
                              <w:rPr>
                                <w:rFonts w:asciiTheme="majorHAnsi" w:eastAsia="Arial" w:hAnsiTheme="majorHAnsi" w:cs="Arial"/>
                                <w:sz w:val="18"/>
                                <w:szCs w:val="18"/>
                              </w:rPr>
                              <w:t xml:space="preserve">management, including proposals to spend </w:t>
                            </w:r>
                            <w:r>
                              <w:rPr>
                                <w:rFonts w:asciiTheme="majorHAnsi" w:eastAsia="Arial" w:hAnsiTheme="majorHAnsi" w:cs="Arial"/>
                                <w:sz w:val="18"/>
                                <w:szCs w:val="18"/>
                              </w:rPr>
                              <w:t>relevant</w:t>
                            </w:r>
                            <w:r w:rsidRPr="00F40F9F">
                              <w:rPr>
                                <w:rFonts w:asciiTheme="majorHAnsi" w:eastAsia="Arial" w:hAnsiTheme="majorHAnsi" w:cs="Arial"/>
                                <w:sz w:val="18"/>
                                <w:szCs w:val="18"/>
                              </w:rPr>
                              <w:t xml:space="preserve"> money, in relevant entities</w:t>
                            </w:r>
                          </w:p>
                          <w:p w:rsidR="00B1389D" w:rsidRPr="00F40F9F" w:rsidRDefault="00B1389D" w:rsidP="00F40F9F">
                            <w:pPr>
                              <w:spacing w:before="32" w:after="0"/>
                              <w:ind w:right="-26"/>
                              <w:jc w:val="center"/>
                              <w:rPr>
                                <w:rFonts w:asciiTheme="majorHAnsi" w:eastAsia="Arial" w:hAnsiTheme="majorHAnsi" w:cs="Arial"/>
                                <w:sz w:val="12"/>
                                <w:szCs w:val="12"/>
                              </w:rPr>
                            </w:pPr>
                          </w:p>
                          <w:p w:rsidR="00B1389D" w:rsidRPr="00F40F9F" w:rsidRDefault="00B1389D" w:rsidP="00F40F9F">
                            <w:pPr>
                              <w:spacing w:before="49" w:after="0"/>
                              <w:ind w:right="-67"/>
                              <w:jc w:val="both"/>
                              <w:rPr>
                                <w:rFonts w:asciiTheme="majorHAnsi" w:eastAsia="Arial" w:hAnsiTheme="majorHAnsi" w:cs="Arial"/>
                                <w:color w:val="231F20"/>
                                <w:sz w:val="16"/>
                                <w:szCs w:val="18"/>
                              </w:rPr>
                            </w:pPr>
                            <w:r w:rsidRPr="00F40F9F">
                              <w:rPr>
                                <w:rFonts w:asciiTheme="majorHAnsi" w:eastAsia="Arial" w:hAnsiTheme="majorHAnsi" w:cs="Arial"/>
                                <w:i/>
                                <w:color w:val="231F20"/>
                                <w:sz w:val="16"/>
                                <w:szCs w:val="18"/>
                              </w:rPr>
                              <w:t>Public Governance, Performance and Accountability Act</w:t>
                            </w:r>
                            <w:r w:rsidRPr="00F40F9F">
                              <w:rPr>
                                <w:rFonts w:asciiTheme="majorHAnsi" w:eastAsia="Arial" w:hAnsiTheme="majorHAnsi" w:cs="Arial"/>
                                <w:color w:val="231F20"/>
                                <w:sz w:val="16"/>
                                <w:szCs w:val="18"/>
                              </w:rPr>
                              <w:t xml:space="preserve"> </w:t>
                            </w:r>
                            <w:r w:rsidRPr="00103542">
                              <w:rPr>
                                <w:rFonts w:asciiTheme="majorHAnsi" w:eastAsia="Arial" w:hAnsiTheme="majorHAnsi" w:cs="Arial"/>
                                <w:i/>
                                <w:color w:val="231F20"/>
                                <w:sz w:val="16"/>
                                <w:szCs w:val="18"/>
                              </w:rPr>
                              <w:t>2013</w:t>
                            </w:r>
                          </w:p>
                          <w:p w:rsidR="00B1389D" w:rsidRPr="00F40F9F" w:rsidRDefault="00B1389D" w:rsidP="00F40F9F">
                            <w:pPr>
                              <w:spacing w:before="49" w:after="0"/>
                              <w:ind w:right="-67"/>
                              <w:jc w:val="both"/>
                              <w:rPr>
                                <w:rFonts w:asciiTheme="majorHAnsi" w:eastAsia="Arial" w:hAnsiTheme="majorHAnsi" w:cs="Arial"/>
                                <w:color w:val="231F20"/>
                                <w:sz w:val="16"/>
                                <w:szCs w:val="18"/>
                              </w:rPr>
                            </w:pPr>
                            <w:r w:rsidRPr="00F40F9F">
                              <w:rPr>
                                <w:rFonts w:asciiTheme="majorHAnsi" w:eastAsia="Arial" w:hAnsiTheme="majorHAnsi" w:cs="Arial"/>
                                <w:i/>
                                <w:color w:val="231F20"/>
                                <w:sz w:val="16"/>
                                <w:szCs w:val="18"/>
                              </w:rPr>
                              <w:t>Public Governance, Performance and Accountability Rule</w:t>
                            </w:r>
                            <w:r w:rsidRPr="00F40F9F">
                              <w:rPr>
                                <w:rFonts w:asciiTheme="majorHAnsi" w:eastAsia="Arial" w:hAnsiTheme="majorHAnsi" w:cs="Arial"/>
                                <w:color w:val="231F20"/>
                                <w:sz w:val="16"/>
                                <w:szCs w:val="18"/>
                              </w:rPr>
                              <w:t xml:space="preserve"> </w:t>
                            </w:r>
                            <w:r w:rsidRPr="00103542">
                              <w:rPr>
                                <w:rFonts w:asciiTheme="majorHAnsi" w:eastAsia="Arial" w:hAnsiTheme="majorHAnsi" w:cs="Arial"/>
                                <w:i/>
                                <w:color w:val="231F20"/>
                                <w:sz w:val="16"/>
                                <w:szCs w:val="18"/>
                              </w:rPr>
                              <w:t>201</w:t>
                            </w:r>
                            <w:r>
                              <w:rPr>
                                <w:rFonts w:asciiTheme="majorHAnsi" w:eastAsia="Arial" w:hAnsiTheme="majorHAnsi" w:cs="Arial"/>
                                <w:i/>
                                <w:color w:val="231F20"/>
                                <w:sz w:val="16"/>
                                <w:szCs w:val="18"/>
                              </w:rPr>
                              <w:t>4</w:t>
                            </w:r>
                          </w:p>
                          <w:p w:rsidR="00B1389D" w:rsidRPr="00F40F9F" w:rsidRDefault="00B1389D" w:rsidP="00F40F9F">
                            <w:pPr>
                              <w:spacing w:before="49" w:after="0"/>
                              <w:ind w:right="-67"/>
                              <w:jc w:val="both"/>
                              <w:rPr>
                                <w:rFonts w:asciiTheme="majorHAnsi" w:eastAsia="Arial" w:hAnsiTheme="majorHAnsi" w:cs="Arial"/>
                                <w:color w:val="231F20"/>
                                <w:sz w:val="16"/>
                                <w:szCs w:val="18"/>
                              </w:rPr>
                            </w:pPr>
                            <w:r w:rsidRPr="00F40F9F">
                              <w:rPr>
                                <w:rFonts w:asciiTheme="majorHAnsi" w:eastAsia="Arial" w:hAnsiTheme="majorHAnsi" w:cs="Arial"/>
                                <w:color w:val="231F20"/>
                                <w:sz w:val="16"/>
                                <w:szCs w:val="18"/>
                              </w:rPr>
                              <w:t>Financ</w:t>
                            </w:r>
                            <w:r>
                              <w:rPr>
                                <w:rFonts w:asciiTheme="majorHAnsi" w:eastAsia="Arial" w:hAnsiTheme="majorHAnsi" w:cs="Arial"/>
                                <w:color w:val="231F20"/>
                                <w:sz w:val="16"/>
                                <w:szCs w:val="18"/>
                              </w:rPr>
                              <w:t>ial Reporting Rule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DA4361" id="Text Box 608" o:spid="_x0000_s1125" type="#_x0000_t202" style="position:absolute;left:0;text-align:left;margin-left:67.4pt;margin-top:4pt;width:316.05pt;height:115.75pt;z-index:-251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" filled="f" stroked="f">
                <v:textbox>
                  <w:txbxContent>
                    <w:p w:rsidR="00B1389D" w:rsidRPr="00F40F9F" w:rsidRDefault="00B1389D" w:rsidP="00F40F9F">
                      <w:pPr>
                        <w:spacing w:before="32" w:after="0"/>
                        <w:ind w:right="-26"/>
                        <w:jc w:val="center"/>
                        <w:rPr>
                          <w:rFonts w:asciiTheme="majorHAnsi" w:eastAsia="Arial" w:hAnsiTheme="majorHAnsi" w:cs="Arial"/>
                          <w:b/>
                          <w:bCs/>
                          <w:color w:val="231F20"/>
                          <w:w w:val="95"/>
                        </w:rPr>
                      </w:pPr>
                      <w:r>
                        <w:rPr>
                          <w:rFonts w:asciiTheme="majorHAnsi" w:eastAsia="Arial" w:hAnsiTheme="majorHAnsi" w:cs="Arial"/>
                          <w:b/>
                          <w:bCs/>
                          <w:color w:val="231F20"/>
                          <w:w w:val="93"/>
                        </w:rPr>
                        <w:t>Resource management framework</w:t>
                      </w:r>
                    </w:p>
                    <w:p w:rsidR="00B1389D" w:rsidRPr="00F40F9F" w:rsidRDefault="00B1389D" w:rsidP="00F40F9F">
                      <w:pPr>
                        <w:spacing w:before="32" w:after="0"/>
                        <w:ind w:right="-26"/>
                        <w:jc w:val="center"/>
                        <w:rPr>
                          <w:rFonts w:asciiTheme="majorHAnsi" w:eastAsia="Arial" w:hAnsiTheme="majorHAnsi" w:cs="Arial"/>
                          <w:sz w:val="18"/>
                          <w:szCs w:val="18"/>
                        </w:rPr>
                      </w:pPr>
                      <w:r>
                        <w:rPr>
                          <w:rFonts w:asciiTheme="majorHAnsi" w:eastAsia="Arial" w:hAnsiTheme="majorHAnsi" w:cs="Arial"/>
                          <w:sz w:val="18"/>
                          <w:szCs w:val="18"/>
                        </w:rPr>
                        <w:t xml:space="preserve">Governs resource </w:t>
                      </w:r>
                      <w:r w:rsidRPr="00F40F9F">
                        <w:rPr>
                          <w:rFonts w:asciiTheme="majorHAnsi" w:eastAsia="Arial" w:hAnsiTheme="majorHAnsi" w:cs="Arial"/>
                          <w:sz w:val="18"/>
                          <w:szCs w:val="18"/>
                        </w:rPr>
                        <w:t xml:space="preserve">management, including proposals to spend </w:t>
                      </w:r>
                      <w:r>
                        <w:rPr>
                          <w:rFonts w:asciiTheme="majorHAnsi" w:eastAsia="Arial" w:hAnsiTheme="majorHAnsi" w:cs="Arial"/>
                          <w:sz w:val="18"/>
                          <w:szCs w:val="18"/>
                        </w:rPr>
                        <w:t>relevant</w:t>
                      </w:r>
                      <w:r w:rsidRPr="00F40F9F">
                        <w:rPr>
                          <w:rFonts w:asciiTheme="majorHAnsi" w:eastAsia="Arial" w:hAnsiTheme="majorHAnsi" w:cs="Arial"/>
                          <w:sz w:val="18"/>
                          <w:szCs w:val="18"/>
                        </w:rPr>
                        <w:t xml:space="preserve"> money, in relevant entities</w:t>
                      </w:r>
                    </w:p>
                    <w:p w:rsidR="00B1389D" w:rsidRPr="00F40F9F" w:rsidRDefault="00B1389D" w:rsidP="00F40F9F">
                      <w:pPr>
                        <w:spacing w:before="32" w:after="0"/>
                        <w:ind w:right="-26"/>
                        <w:jc w:val="center"/>
                        <w:rPr>
                          <w:rFonts w:asciiTheme="majorHAnsi" w:eastAsia="Arial" w:hAnsiTheme="majorHAnsi" w:cs="Arial"/>
                          <w:sz w:val="12"/>
                          <w:szCs w:val="12"/>
                        </w:rPr>
                      </w:pPr>
                    </w:p>
                    <w:p w:rsidR="00B1389D" w:rsidRPr="00F40F9F" w:rsidRDefault="00B1389D" w:rsidP="00F40F9F">
                      <w:pPr>
                        <w:spacing w:before="49" w:after="0"/>
                        <w:ind w:right="-67"/>
                        <w:jc w:val="both"/>
                        <w:rPr>
                          <w:rFonts w:asciiTheme="majorHAnsi" w:eastAsia="Arial" w:hAnsiTheme="majorHAnsi" w:cs="Arial"/>
                          <w:color w:val="231F20"/>
                          <w:sz w:val="16"/>
                          <w:szCs w:val="18"/>
                        </w:rPr>
                      </w:pPr>
                      <w:r w:rsidRPr="00F40F9F">
                        <w:rPr>
                          <w:rFonts w:asciiTheme="majorHAnsi" w:eastAsia="Arial" w:hAnsiTheme="majorHAnsi" w:cs="Arial"/>
                          <w:i/>
                          <w:color w:val="231F20"/>
                          <w:sz w:val="16"/>
                          <w:szCs w:val="18"/>
                        </w:rPr>
                        <w:t>Public Governance, Performance and Accountability Act</w:t>
                      </w:r>
                      <w:r w:rsidRPr="00F40F9F">
                        <w:rPr>
                          <w:rFonts w:asciiTheme="majorHAnsi" w:eastAsia="Arial" w:hAnsiTheme="majorHAnsi" w:cs="Arial"/>
                          <w:color w:val="231F20"/>
                          <w:sz w:val="16"/>
                          <w:szCs w:val="18"/>
                        </w:rPr>
                        <w:t xml:space="preserve"> </w:t>
                      </w:r>
                      <w:r w:rsidRPr="00103542">
                        <w:rPr>
                          <w:rFonts w:asciiTheme="majorHAnsi" w:eastAsia="Arial" w:hAnsiTheme="majorHAnsi" w:cs="Arial"/>
                          <w:i/>
                          <w:color w:val="231F20"/>
                          <w:sz w:val="16"/>
                          <w:szCs w:val="18"/>
                        </w:rPr>
                        <w:t>2013</w:t>
                      </w:r>
                    </w:p>
                    <w:p w:rsidR="00B1389D" w:rsidRPr="00F40F9F" w:rsidRDefault="00B1389D" w:rsidP="00F40F9F">
                      <w:pPr>
                        <w:spacing w:before="49" w:after="0"/>
                        <w:ind w:right="-67"/>
                        <w:jc w:val="both"/>
                        <w:rPr>
                          <w:rFonts w:asciiTheme="majorHAnsi" w:eastAsia="Arial" w:hAnsiTheme="majorHAnsi" w:cs="Arial"/>
                          <w:color w:val="231F20"/>
                          <w:sz w:val="16"/>
                          <w:szCs w:val="18"/>
                        </w:rPr>
                      </w:pPr>
                      <w:r w:rsidRPr="00F40F9F">
                        <w:rPr>
                          <w:rFonts w:asciiTheme="majorHAnsi" w:eastAsia="Arial" w:hAnsiTheme="majorHAnsi" w:cs="Arial"/>
                          <w:i/>
                          <w:color w:val="231F20"/>
                          <w:sz w:val="16"/>
                          <w:szCs w:val="18"/>
                        </w:rPr>
                        <w:t>Public Governance, Performance and Accountability Rule</w:t>
                      </w:r>
                      <w:r w:rsidRPr="00F40F9F">
                        <w:rPr>
                          <w:rFonts w:asciiTheme="majorHAnsi" w:eastAsia="Arial" w:hAnsiTheme="majorHAnsi" w:cs="Arial"/>
                          <w:color w:val="231F20"/>
                          <w:sz w:val="16"/>
                          <w:szCs w:val="18"/>
                        </w:rPr>
                        <w:t xml:space="preserve"> </w:t>
                      </w:r>
                      <w:r w:rsidRPr="00103542">
                        <w:rPr>
                          <w:rFonts w:asciiTheme="majorHAnsi" w:eastAsia="Arial" w:hAnsiTheme="majorHAnsi" w:cs="Arial"/>
                          <w:i/>
                          <w:color w:val="231F20"/>
                          <w:sz w:val="16"/>
                          <w:szCs w:val="18"/>
                        </w:rPr>
                        <w:t>201</w:t>
                      </w:r>
                      <w:r>
                        <w:rPr>
                          <w:rFonts w:asciiTheme="majorHAnsi" w:eastAsia="Arial" w:hAnsiTheme="majorHAnsi" w:cs="Arial"/>
                          <w:i/>
                          <w:color w:val="231F20"/>
                          <w:sz w:val="16"/>
                          <w:szCs w:val="18"/>
                        </w:rPr>
                        <w:t>4</w:t>
                      </w:r>
                    </w:p>
                    <w:p w:rsidR="00B1389D" w:rsidRPr="00F40F9F" w:rsidRDefault="00B1389D" w:rsidP="00F40F9F">
                      <w:pPr>
                        <w:spacing w:before="49" w:after="0"/>
                        <w:ind w:right="-67"/>
                        <w:jc w:val="both"/>
                        <w:rPr>
                          <w:rFonts w:asciiTheme="majorHAnsi" w:eastAsia="Arial" w:hAnsiTheme="majorHAnsi" w:cs="Arial"/>
                          <w:color w:val="231F20"/>
                          <w:sz w:val="16"/>
                          <w:szCs w:val="18"/>
                        </w:rPr>
                      </w:pPr>
                      <w:r w:rsidRPr="00F40F9F">
                        <w:rPr>
                          <w:rFonts w:asciiTheme="majorHAnsi" w:eastAsia="Arial" w:hAnsiTheme="majorHAnsi" w:cs="Arial"/>
                          <w:color w:val="231F20"/>
                          <w:sz w:val="16"/>
                          <w:szCs w:val="18"/>
                        </w:rPr>
                        <w:t>Financ</w:t>
                      </w:r>
                      <w:r>
                        <w:rPr>
                          <w:rFonts w:asciiTheme="majorHAnsi" w:eastAsia="Arial" w:hAnsiTheme="majorHAnsi" w:cs="Arial"/>
                          <w:color w:val="231F20"/>
                          <w:sz w:val="16"/>
                          <w:szCs w:val="18"/>
                        </w:rPr>
                        <w:t>ial Reporting Rule</w:t>
                      </w:r>
                    </w:p>
                  </w:txbxContent>
                </v:textbox>
              </v:shape>
            </w:pict>
          </mc:Fallback>
        </mc:AlternateContent>
      </w: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61856" behindDoc="1" locked="0" layoutInCell="1" allowOverlap="1" wp14:anchorId="6A4CD528" wp14:editId="209A4CB4">
                <wp:simplePos x="0" y="0"/>
                <wp:positionH relativeFrom="column">
                  <wp:posOffset>1047115</wp:posOffset>
                </wp:positionH>
                <wp:positionV relativeFrom="paragraph">
                  <wp:posOffset>74930</wp:posOffset>
                </wp:positionV>
                <wp:extent cx="3315335" cy="1176655"/>
                <wp:effectExtent l="0" t="0" r="0" b="0"/>
                <wp:wrapNone/>
                <wp:docPr id="612"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1176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F40F9F" w:rsidRDefault="00B1389D" w:rsidP="00F40F9F">
                            <w:pPr>
                              <w:spacing w:before="32" w:after="0"/>
                              <w:ind w:right="-26"/>
                              <w:jc w:val="center"/>
                              <w:rPr>
                                <w:rFonts w:asciiTheme="majorHAnsi" w:eastAsia="Arial" w:hAnsiTheme="majorHAnsi" w:cs="Arial"/>
                                <w:b/>
                                <w:bCs/>
                                <w:color w:val="231F20"/>
                                <w:w w:val="95"/>
                              </w:rPr>
                            </w:pPr>
                            <w:r>
                              <w:rPr>
                                <w:rFonts w:asciiTheme="majorHAnsi" w:eastAsia="Arial" w:hAnsiTheme="majorHAnsi" w:cs="Arial"/>
                                <w:b/>
                                <w:bCs/>
                                <w:color w:val="231F20"/>
                                <w:w w:val="93"/>
                              </w:rPr>
                              <w:t>Procurement framework</w:t>
                            </w:r>
                          </w:p>
                          <w:p w:rsidR="00B1389D" w:rsidRPr="00F40F9F" w:rsidRDefault="00B1389D" w:rsidP="00F40F9F">
                            <w:pPr>
                              <w:spacing w:before="32" w:after="0"/>
                              <w:ind w:right="-26"/>
                              <w:jc w:val="center"/>
                              <w:rPr>
                                <w:rFonts w:asciiTheme="majorHAnsi" w:eastAsia="Arial" w:hAnsiTheme="majorHAnsi" w:cs="Arial"/>
                                <w:sz w:val="18"/>
                                <w:szCs w:val="20"/>
                              </w:rPr>
                            </w:pPr>
                            <w:r w:rsidRPr="00F40F9F">
                              <w:rPr>
                                <w:rFonts w:asciiTheme="majorHAnsi" w:eastAsia="Arial" w:hAnsiTheme="majorHAnsi" w:cs="Arial"/>
                                <w:sz w:val="18"/>
                                <w:szCs w:val="20"/>
                              </w:rPr>
                              <w:t>Governs duties related to the procurement of goods and services</w:t>
                            </w:r>
                          </w:p>
                          <w:p w:rsidR="00B1389D" w:rsidRPr="00F40F9F" w:rsidRDefault="00B1389D" w:rsidP="00F40F9F">
                            <w:pPr>
                              <w:spacing w:before="32" w:after="0"/>
                              <w:ind w:right="-26"/>
                              <w:jc w:val="center"/>
                              <w:rPr>
                                <w:rFonts w:asciiTheme="majorHAnsi" w:eastAsia="Arial" w:hAnsiTheme="majorHAnsi" w:cs="Arial"/>
                                <w:sz w:val="12"/>
                                <w:szCs w:val="12"/>
                              </w:rPr>
                            </w:pPr>
                          </w:p>
                          <w:p w:rsidR="00B1389D" w:rsidRDefault="00B1389D" w:rsidP="00F40F9F">
                            <w:pPr>
                              <w:spacing w:before="49" w:after="0"/>
                              <w:ind w:right="-20"/>
                              <w:jc w:val="both"/>
                              <w:rPr>
                                <w:rFonts w:asciiTheme="majorHAnsi" w:eastAsia="Times New Roman" w:hAnsiTheme="majorHAnsi"/>
                                <w:color w:val="231F20"/>
                                <w:sz w:val="16"/>
                                <w:szCs w:val="18"/>
                              </w:rPr>
                            </w:pPr>
                            <w:r w:rsidRPr="00F40F9F">
                              <w:rPr>
                                <w:rFonts w:asciiTheme="majorHAnsi" w:eastAsia="Times New Roman" w:hAnsiTheme="majorHAnsi"/>
                                <w:color w:val="231F20"/>
                                <w:sz w:val="16"/>
                                <w:szCs w:val="18"/>
                              </w:rPr>
                              <w:t xml:space="preserve">Commonwealth Procurement Rules </w:t>
                            </w:r>
                          </w:p>
                          <w:p w:rsidR="00B1389D" w:rsidRDefault="00B1389D" w:rsidP="00F40F9F">
                            <w:pPr>
                              <w:spacing w:before="49" w:after="0"/>
                              <w:ind w:right="-20"/>
                              <w:jc w:val="both"/>
                              <w:rPr>
                                <w:rFonts w:asciiTheme="majorHAnsi" w:eastAsia="Times New Roman" w:hAnsiTheme="majorHAnsi"/>
                                <w:color w:val="231F20"/>
                                <w:sz w:val="16"/>
                                <w:szCs w:val="18"/>
                              </w:rPr>
                            </w:pPr>
                            <w:r w:rsidRPr="00F40F9F">
                              <w:rPr>
                                <w:rFonts w:asciiTheme="majorHAnsi" w:eastAsia="Times New Roman" w:hAnsiTheme="majorHAnsi"/>
                                <w:color w:val="231F20"/>
                                <w:sz w:val="16"/>
                                <w:szCs w:val="18"/>
                              </w:rPr>
                              <w:t xml:space="preserve">Finance’s Procurement Policy Website </w:t>
                            </w:r>
                          </w:p>
                          <w:p w:rsidR="00B1389D" w:rsidRPr="00F40F9F" w:rsidRDefault="00B1389D" w:rsidP="00F40F9F">
                            <w:pPr>
                              <w:spacing w:before="49" w:after="0"/>
                              <w:ind w:right="-20"/>
                              <w:jc w:val="both"/>
                              <w:rPr>
                                <w:rFonts w:asciiTheme="majorHAnsi" w:eastAsia="Times New Roman" w:hAnsiTheme="majorHAnsi"/>
                                <w:color w:val="231F20"/>
                                <w:sz w:val="16"/>
                                <w:szCs w:val="18"/>
                              </w:rPr>
                            </w:pPr>
                            <w:r w:rsidRPr="00BC30F7">
                              <w:rPr>
                                <w:rFonts w:asciiTheme="majorHAnsi" w:eastAsia="Times New Roman" w:hAnsiTheme="majorHAnsi"/>
                                <w:color w:val="231F20"/>
                                <w:sz w:val="16"/>
                                <w:szCs w:val="18"/>
                              </w:rPr>
                              <w:t xml:space="preserve">Finance </w:t>
                            </w:r>
                            <w:r>
                              <w:rPr>
                                <w:rFonts w:asciiTheme="majorHAnsi" w:eastAsia="Times New Roman" w:hAnsiTheme="majorHAnsi"/>
                                <w:color w:val="231F20"/>
                                <w:sz w:val="16"/>
                                <w:szCs w:val="18"/>
                              </w:rPr>
                              <w:t>Guidance</w:t>
                            </w:r>
                          </w:p>
                          <w:p w:rsidR="00B1389D" w:rsidRPr="00F40F9F" w:rsidRDefault="00B1389D" w:rsidP="00F40F9F">
                            <w:pPr>
                              <w:spacing w:before="49" w:after="0"/>
                              <w:ind w:right="-20"/>
                              <w:jc w:val="both"/>
                              <w:rPr>
                                <w:rFonts w:asciiTheme="majorHAnsi" w:eastAsia="Times New Roman" w:hAnsiTheme="majorHAnsi"/>
                                <w:sz w:val="16"/>
                                <w:szCs w:val="18"/>
                              </w:rPr>
                            </w:pPr>
                            <w:r w:rsidRPr="00103542">
                              <w:rPr>
                                <w:rFonts w:asciiTheme="majorHAnsi" w:eastAsia="Times New Roman" w:hAnsiTheme="majorHAnsi"/>
                                <w:color w:val="231F20"/>
                                <w:sz w:val="16"/>
                                <w:szCs w:val="18"/>
                              </w:rPr>
                              <w:t>Other Procurement Guidance</w:t>
                            </w:r>
                            <w:r w:rsidRPr="00F40F9F">
                              <w:rPr>
                                <w:rFonts w:asciiTheme="majorHAnsi" w:eastAsia="Times New Roman" w:hAnsiTheme="majorHAnsi"/>
                                <w:color w:val="231F20"/>
                                <w:sz w:val="16"/>
                                <w:szCs w:val="18"/>
                              </w:rPr>
                              <w:tab/>
                            </w:r>
                            <w:r w:rsidRPr="00F40F9F">
                              <w:rPr>
                                <w:rFonts w:asciiTheme="majorHAnsi" w:eastAsia="Times New Roman" w:hAnsiTheme="majorHAnsi"/>
                                <w:color w:val="231F20"/>
                                <w:sz w:val="16"/>
                                <w:szCs w:val="18"/>
                              </w:rPr>
                              <w:tab/>
                            </w:r>
                          </w:p>
                          <w:p w:rsidR="00B1389D" w:rsidRDefault="00B1389D" w:rsidP="00F40F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4CD528" id="Text Box 609" o:spid="_x0000_s1126" type="#_x0000_t202" style="position:absolute;left:0;text-align:left;margin-left:82.45pt;margin-top:5.9pt;width:261.05pt;height:92.65pt;z-index:-2513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" filled="f" stroked="f">
                <v:textbox>
                  <w:txbxContent>
                    <w:p w:rsidR="00B1389D" w:rsidRPr="00F40F9F" w:rsidRDefault="00B1389D" w:rsidP="00F40F9F">
                      <w:pPr>
                        <w:spacing w:before="32" w:after="0"/>
                        <w:ind w:right="-26"/>
                        <w:jc w:val="center"/>
                        <w:rPr>
                          <w:rFonts w:asciiTheme="majorHAnsi" w:eastAsia="Arial" w:hAnsiTheme="majorHAnsi" w:cs="Arial"/>
                          <w:b/>
                          <w:bCs/>
                          <w:color w:val="231F20"/>
                          <w:w w:val="95"/>
                        </w:rPr>
                      </w:pPr>
                      <w:r>
                        <w:rPr>
                          <w:rFonts w:asciiTheme="majorHAnsi" w:eastAsia="Arial" w:hAnsiTheme="majorHAnsi" w:cs="Arial"/>
                          <w:b/>
                          <w:bCs/>
                          <w:color w:val="231F20"/>
                          <w:w w:val="93"/>
                        </w:rPr>
                        <w:t>Procurement framework</w:t>
                      </w:r>
                    </w:p>
                    <w:p w:rsidR="00B1389D" w:rsidRPr="00F40F9F" w:rsidRDefault="00B1389D" w:rsidP="00F40F9F">
                      <w:pPr>
                        <w:spacing w:before="32" w:after="0"/>
                        <w:ind w:right="-26"/>
                        <w:jc w:val="center"/>
                        <w:rPr>
                          <w:rFonts w:asciiTheme="majorHAnsi" w:eastAsia="Arial" w:hAnsiTheme="majorHAnsi" w:cs="Arial"/>
                          <w:sz w:val="18"/>
                          <w:szCs w:val="20"/>
                        </w:rPr>
                      </w:pPr>
                      <w:r w:rsidRPr="00F40F9F">
                        <w:rPr>
                          <w:rFonts w:asciiTheme="majorHAnsi" w:eastAsia="Arial" w:hAnsiTheme="majorHAnsi" w:cs="Arial"/>
                          <w:sz w:val="18"/>
                          <w:szCs w:val="20"/>
                        </w:rPr>
                        <w:t>Governs duties related to the procurement of goods and services</w:t>
                      </w:r>
                    </w:p>
                    <w:p w:rsidR="00B1389D" w:rsidRPr="00F40F9F" w:rsidRDefault="00B1389D" w:rsidP="00F40F9F">
                      <w:pPr>
                        <w:spacing w:before="32" w:after="0"/>
                        <w:ind w:right="-26"/>
                        <w:jc w:val="center"/>
                        <w:rPr>
                          <w:rFonts w:asciiTheme="majorHAnsi" w:eastAsia="Arial" w:hAnsiTheme="majorHAnsi" w:cs="Arial"/>
                          <w:sz w:val="12"/>
                          <w:szCs w:val="12"/>
                        </w:rPr>
                      </w:pPr>
                    </w:p>
                    <w:p w:rsidR="00B1389D" w:rsidRDefault="00B1389D" w:rsidP="00F40F9F">
                      <w:pPr>
                        <w:spacing w:before="49" w:after="0"/>
                        <w:ind w:right="-20"/>
                        <w:jc w:val="both"/>
                        <w:rPr>
                          <w:rFonts w:asciiTheme="majorHAnsi" w:eastAsia="Times New Roman" w:hAnsiTheme="majorHAnsi"/>
                          <w:color w:val="231F20"/>
                          <w:sz w:val="16"/>
                          <w:szCs w:val="18"/>
                        </w:rPr>
                      </w:pPr>
                      <w:r w:rsidRPr="00F40F9F">
                        <w:rPr>
                          <w:rFonts w:asciiTheme="majorHAnsi" w:eastAsia="Times New Roman" w:hAnsiTheme="majorHAnsi"/>
                          <w:color w:val="231F20"/>
                          <w:sz w:val="16"/>
                          <w:szCs w:val="18"/>
                        </w:rPr>
                        <w:t xml:space="preserve">Commonwealth Procurement Rules </w:t>
                      </w:r>
                    </w:p>
                    <w:p w:rsidR="00B1389D" w:rsidRDefault="00B1389D" w:rsidP="00F40F9F">
                      <w:pPr>
                        <w:spacing w:before="49" w:after="0"/>
                        <w:ind w:right="-20"/>
                        <w:jc w:val="both"/>
                        <w:rPr>
                          <w:rFonts w:asciiTheme="majorHAnsi" w:eastAsia="Times New Roman" w:hAnsiTheme="majorHAnsi"/>
                          <w:color w:val="231F20"/>
                          <w:sz w:val="16"/>
                          <w:szCs w:val="18"/>
                        </w:rPr>
                      </w:pPr>
                      <w:r w:rsidRPr="00F40F9F">
                        <w:rPr>
                          <w:rFonts w:asciiTheme="majorHAnsi" w:eastAsia="Times New Roman" w:hAnsiTheme="majorHAnsi"/>
                          <w:color w:val="231F20"/>
                          <w:sz w:val="16"/>
                          <w:szCs w:val="18"/>
                        </w:rPr>
                        <w:t xml:space="preserve">Finance’s Procurement Policy Website </w:t>
                      </w:r>
                    </w:p>
                    <w:p w:rsidR="00B1389D" w:rsidRPr="00F40F9F" w:rsidRDefault="00B1389D" w:rsidP="00F40F9F">
                      <w:pPr>
                        <w:spacing w:before="49" w:after="0"/>
                        <w:ind w:right="-20"/>
                        <w:jc w:val="both"/>
                        <w:rPr>
                          <w:rFonts w:asciiTheme="majorHAnsi" w:eastAsia="Times New Roman" w:hAnsiTheme="majorHAnsi"/>
                          <w:color w:val="231F20"/>
                          <w:sz w:val="16"/>
                          <w:szCs w:val="18"/>
                        </w:rPr>
                      </w:pPr>
                      <w:r w:rsidRPr="00BC30F7">
                        <w:rPr>
                          <w:rFonts w:asciiTheme="majorHAnsi" w:eastAsia="Times New Roman" w:hAnsiTheme="majorHAnsi"/>
                          <w:color w:val="231F20"/>
                          <w:sz w:val="16"/>
                          <w:szCs w:val="18"/>
                        </w:rPr>
                        <w:t xml:space="preserve">Finance </w:t>
                      </w:r>
                      <w:r>
                        <w:rPr>
                          <w:rFonts w:asciiTheme="majorHAnsi" w:eastAsia="Times New Roman" w:hAnsiTheme="majorHAnsi"/>
                          <w:color w:val="231F20"/>
                          <w:sz w:val="16"/>
                          <w:szCs w:val="18"/>
                        </w:rPr>
                        <w:t>Guidance</w:t>
                      </w:r>
                    </w:p>
                    <w:p w:rsidR="00B1389D" w:rsidRPr="00F40F9F" w:rsidRDefault="00B1389D" w:rsidP="00F40F9F">
                      <w:pPr>
                        <w:spacing w:before="49" w:after="0"/>
                        <w:ind w:right="-20"/>
                        <w:jc w:val="both"/>
                        <w:rPr>
                          <w:rFonts w:asciiTheme="majorHAnsi" w:eastAsia="Times New Roman" w:hAnsiTheme="majorHAnsi"/>
                          <w:sz w:val="16"/>
                          <w:szCs w:val="18"/>
                        </w:rPr>
                      </w:pPr>
                      <w:r w:rsidRPr="00103542">
                        <w:rPr>
                          <w:rFonts w:asciiTheme="majorHAnsi" w:eastAsia="Times New Roman" w:hAnsiTheme="majorHAnsi"/>
                          <w:color w:val="231F20"/>
                          <w:sz w:val="16"/>
                          <w:szCs w:val="18"/>
                        </w:rPr>
                        <w:t>Other Procurement Guidance</w:t>
                      </w:r>
                      <w:r w:rsidRPr="00F40F9F">
                        <w:rPr>
                          <w:rFonts w:asciiTheme="majorHAnsi" w:eastAsia="Times New Roman" w:hAnsiTheme="majorHAnsi"/>
                          <w:color w:val="231F20"/>
                          <w:sz w:val="16"/>
                          <w:szCs w:val="18"/>
                        </w:rPr>
                        <w:tab/>
                      </w:r>
                      <w:r w:rsidRPr="00F40F9F">
                        <w:rPr>
                          <w:rFonts w:asciiTheme="majorHAnsi" w:eastAsia="Times New Roman" w:hAnsiTheme="majorHAnsi"/>
                          <w:color w:val="231F20"/>
                          <w:sz w:val="16"/>
                          <w:szCs w:val="18"/>
                        </w:rPr>
                        <w:tab/>
                      </w:r>
                    </w:p>
                    <w:p w:rsidR="00B1389D" w:rsidRDefault="00B1389D" w:rsidP="00F40F9F"/>
                  </w:txbxContent>
                </v:textbox>
              </v:shape>
            </w:pict>
          </mc:Fallback>
        </mc:AlternateContent>
      </w:r>
      <w:r>
        <w:rPr>
          <w:noProof/>
          <w:lang w:eastAsia="en-AU"/>
        </w:rPr>
        <mc:AlternateContent>
          <mc:Choice Requires="wps">
            <w:drawing>
              <wp:anchor distT="0" distB="0" distL="114300" distR="114300" simplePos="0" relativeHeight="251960832" behindDoc="1" locked="0" layoutInCell="1" allowOverlap="1" wp14:anchorId="5A7D61D1" wp14:editId="171E7342">
                <wp:simplePos x="0" y="0"/>
                <wp:positionH relativeFrom="column">
                  <wp:posOffset>980440</wp:posOffset>
                </wp:positionH>
                <wp:positionV relativeFrom="paragraph">
                  <wp:posOffset>74930</wp:posOffset>
                </wp:positionV>
                <wp:extent cx="3382010" cy="2070735"/>
                <wp:effectExtent l="8890" t="8255" r="9525" b="6985"/>
                <wp:wrapNone/>
                <wp:docPr id="611" name="Freeform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2010" cy="2070735"/>
                        </a:xfrm>
                        <a:custGeom>
                          <a:avLst/>
                          <a:gdLst>
                            <a:gd name="T0" fmla="+- 0 2276 2110"/>
                            <a:gd name="T1" fmla="*/ T0 w 5326"/>
                            <a:gd name="T2" fmla="+- 0 -3518 -3518"/>
                            <a:gd name="T3" fmla="*/ -3518 h 2959"/>
                            <a:gd name="T4" fmla="+- 0 2205 2110"/>
                            <a:gd name="T5" fmla="*/ T4 w 5326"/>
                            <a:gd name="T6" fmla="+- 0 -3517 -3518"/>
                            <a:gd name="T7" fmla="*/ -3517 h 2959"/>
                            <a:gd name="T8" fmla="+- 0 2142 2110"/>
                            <a:gd name="T9" fmla="*/ T8 w 5326"/>
                            <a:gd name="T10" fmla="+- 0 -3505 -3518"/>
                            <a:gd name="T11" fmla="*/ -3505 h 2959"/>
                            <a:gd name="T12" fmla="+- 0 2112 2110"/>
                            <a:gd name="T13" fmla="*/ T12 w 5326"/>
                            <a:gd name="T14" fmla="+- 0 -3443 -3518"/>
                            <a:gd name="T15" fmla="*/ -3443 h 2959"/>
                            <a:gd name="T16" fmla="+- 0 2110 2110"/>
                            <a:gd name="T17" fmla="*/ T16 w 5326"/>
                            <a:gd name="T18" fmla="+- 0 -687 -3518"/>
                            <a:gd name="T19" fmla="*/ -687 h 2959"/>
                            <a:gd name="T20" fmla="+- 0 2111 2110"/>
                            <a:gd name="T21" fmla="*/ T20 w 5326"/>
                            <a:gd name="T22" fmla="+- 0 -654 -3518"/>
                            <a:gd name="T23" fmla="*/ -654 h 2959"/>
                            <a:gd name="T24" fmla="+- 0 2123 2110"/>
                            <a:gd name="T25" fmla="*/ T24 w 5326"/>
                            <a:gd name="T26" fmla="+- 0 -591 -3518"/>
                            <a:gd name="T27" fmla="*/ -591 h 2959"/>
                            <a:gd name="T28" fmla="+- 0 2185 2110"/>
                            <a:gd name="T29" fmla="*/ T28 w 5326"/>
                            <a:gd name="T30" fmla="+- 0 -562 -3518"/>
                            <a:gd name="T31" fmla="*/ -562 h 2959"/>
                            <a:gd name="T32" fmla="+- 0 2247 2110"/>
                            <a:gd name="T33" fmla="*/ T32 w 5326"/>
                            <a:gd name="T34" fmla="+- 0 -560 -3518"/>
                            <a:gd name="T35" fmla="*/ -560 h 2959"/>
                            <a:gd name="T36" fmla="+- 0 7310 2110"/>
                            <a:gd name="T37" fmla="*/ T36 w 5326"/>
                            <a:gd name="T38" fmla="+- 0 -560 -3518"/>
                            <a:gd name="T39" fmla="*/ -560 h 2959"/>
                            <a:gd name="T40" fmla="+- 0 7390 2110"/>
                            <a:gd name="T41" fmla="*/ T40 w 5326"/>
                            <a:gd name="T42" fmla="+- 0 -566 -3518"/>
                            <a:gd name="T43" fmla="*/ -566 h 2959"/>
                            <a:gd name="T44" fmla="+- 0 7432 2110"/>
                            <a:gd name="T45" fmla="*/ T44 w 5326"/>
                            <a:gd name="T46" fmla="+- 0 -612 -3518"/>
                            <a:gd name="T47" fmla="*/ -612 h 2959"/>
                            <a:gd name="T48" fmla="+- 0 7437 2110"/>
                            <a:gd name="T49" fmla="*/ T48 w 5326"/>
                            <a:gd name="T50" fmla="+- 0 -687 -3518"/>
                            <a:gd name="T51" fmla="*/ -687 h 2959"/>
                            <a:gd name="T52" fmla="+- 0 7437 2110"/>
                            <a:gd name="T53" fmla="*/ T52 w 5326"/>
                            <a:gd name="T54" fmla="+- 0 -3391 -3518"/>
                            <a:gd name="T55" fmla="*/ -3391 h 2959"/>
                            <a:gd name="T56" fmla="+- 0 7436 2110"/>
                            <a:gd name="T57" fmla="*/ T56 w 5326"/>
                            <a:gd name="T58" fmla="+- 0 -3423 -3518"/>
                            <a:gd name="T59" fmla="*/ -3423 h 2959"/>
                            <a:gd name="T60" fmla="+- 0 7424 2110"/>
                            <a:gd name="T61" fmla="*/ T60 w 5326"/>
                            <a:gd name="T62" fmla="+- 0 -3487 -3518"/>
                            <a:gd name="T63" fmla="*/ -3487 h 2959"/>
                            <a:gd name="T64" fmla="+- 0 7362 2110"/>
                            <a:gd name="T65" fmla="*/ T64 w 5326"/>
                            <a:gd name="T66" fmla="+- 0 -3516 -3518"/>
                            <a:gd name="T67" fmla="*/ -3516 h 2959"/>
                            <a:gd name="T68" fmla="+- 0 7300 2110"/>
                            <a:gd name="T69" fmla="*/ T68 w 5326"/>
                            <a:gd name="T70" fmla="+- 0 -3518 -3518"/>
                            <a:gd name="T71" fmla="*/ -3518 h 2959"/>
                            <a:gd name="T72" fmla="+- 0 2276 2110"/>
                            <a:gd name="T73" fmla="*/ T72 w 5326"/>
                            <a:gd name="T74" fmla="+- 0 -3518 -3518"/>
                            <a:gd name="T75" fmla="*/ -3518 h 2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326" h="2959">
                              <a:moveTo>
                                <a:pt x="166" y="0"/>
                              </a:moveTo>
                              <a:lnTo>
                                <a:pt x="95" y="1"/>
                              </a:lnTo>
                              <a:lnTo>
                                <a:pt x="32" y="13"/>
                              </a:lnTo>
                              <a:lnTo>
                                <a:pt x="2" y="75"/>
                              </a:lnTo>
                              <a:lnTo>
                                <a:pt x="0" y="2831"/>
                              </a:lnTo>
                              <a:lnTo>
                                <a:pt x="1" y="2864"/>
                              </a:lnTo>
                              <a:lnTo>
                                <a:pt x="13" y="2927"/>
                              </a:lnTo>
                              <a:lnTo>
                                <a:pt x="75" y="2956"/>
                              </a:lnTo>
                              <a:lnTo>
                                <a:pt x="137" y="2958"/>
                              </a:lnTo>
                              <a:lnTo>
                                <a:pt x="5200" y="2958"/>
                              </a:lnTo>
                              <a:lnTo>
                                <a:pt x="5280" y="2952"/>
                              </a:lnTo>
                              <a:lnTo>
                                <a:pt x="5322" y="2906"/>
                              </a:lnTo>
                              <a:lnTo>
                                <a:pt x="5327" y="2831"/>
                              </a:lnTo>
                              <a:lnTo>
                                <a:pt x="5327" y="127"/>
                              </a:lnTo>
                              <a:lnTo>
                                <a:pt x="5326" y="95"/>
                              </a:lnTo>
                              <a:lnTo>
                                <a:pt x="5314" y="31"/>
                              </a:lnTo>
                              <a:lnTo>
                                <a:pt x="5252" y="2"/>
                              </a:lnTo>
                              <a:lnTo>
                                <a:pt x="5190" y="0"/>
                              </a:lnTo>
                              <a:lnTo>
                                <a:pt x="166" y="0"/>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E099A" id="Freeform 366" o:spid="_x0000_s1026" style="position:absolute;margin-left:77.2pt;margin-top:5.9pt;width:266.3pt;height:163.05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26,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" path="m166,l95,1,32,13,2,75,,2831r1,33l13,2927r62,29l137,2958r5063,l5280,2952r42,-46l5327,2831r,-2704l5326,95,5314,31,5252,2,5190,,166,e" fillcolor="#e6e7e8" stroked="f">
                <v:path arrowok="t" o:connecttype="custom" o:connectlocs="105410,-2461928;60325,-2461228;20320,-2452831;1270,-2409443;0,-480769;635,-457675;8255,-413587;47625,-393293;86995,-391893;3302000,-391893;3352800,-396092;3379470,-428283;3382645,-480769;3382645,-2373053;3382010,-2395446;3374390,-2440234;3335020,-2460529;3295650,-2461928;105410,-2461928" o:connectangles="0,0,0,0,0,0,0,0,0,0,0,0,0,0,0,0,0,0,0"/>
              </v:shape>
            </w:pict>
          </mc:Fallback>
        </mc:AlternateContent>
      </w: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62880" behindDoc="1" locked="0" layoutInCell="1" allowOverlap="1" wp14:anchorId="063866C6" wp14:editId="3CCB6B75">
                <wp:simplePos x="0" y="0"/>
                <wp:positionH relativeFrom="column">
                  <wp:posOffset>1137285</wp:posOffset>
                </wp:positionH>
                <wp:positionV relativeFrom="paragraph">
                  <wp:posOffset>78740</wp:posOffset>
                </wp:positionV>
                <wp:extent cx="3399790" cy="829310"/>
                <wp:effectExtent l="13335" t="12065" r="6350" b="6350"/>
                <wp:wrapNone/>
                <wp:docPr id="610" name="AutoShap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9790" cy="829310"/>
                        </a:xfrm>
                        <a:prstGeom prst="roundRect">
                          <a:avLst>
                            <a:gd name="adj" fmla="val 16667"/>
                          </a:avLst>
                        </a:prstGeom>
                        <a:solidFill>
                          <a:schemeClr val="bg1">
                            <a:lumMod val="100000"/>
                            <a:lumOff val="0"/>
                          </a:schemeClr>
                        </a:solidFill>
                        <a:ln w="9525">
                          <a:solidFill>
                            <a:srgbClr val="000000"/>
                          </a:solidFill>
                          <a:prstDash val="dash"/>
                          <a:round/>
                          <a:headEnd/>
                          <a:tailEnd/>
                        </a:ln>
                      </wps:spPr>
                      <wps:txbx>
                        <w:txbxContent>
                          <w:p w:rsidR="00B1389D" w:rsidRDefault="00B1389D" w:rsidP="00F40F9F">
                            <w:pPr>
                              <w:spacing w:before="32" w:after="0"/>
                              <w:ind w:right="-26"/>
                              <w:jc w:val="center"/>
                              <w:rPr>
                                <w:rFonts w:ascii="Arial" w:eastAsia="Arial" w:hAnsi="Arial" w:cs="Arial"/>
                                <w:b/>
                                <w:bCs/>
                                <w:color w:val="231F20"/>
                                <w:w w:val="96"/>
                              </w:rPr>
                            </w:pPr>
                            <w:r>
                              <w:rPr>
                                <w:rFonts w:ascii="Arial" w:eastAsia="Arial" w:hAnsi="Arial" w:cs="Arial"/>
                                <w:b/>
                                <w:bCs/>
                                <w:color w:val="231F20"/>
                                <w:w w:val="93"/>
                              </w:rPr>
                              <w:t>Accountable Authority</w:t>
                            </w:r>
                            <w:r w:rsidRPr="00922110">
                              <w:rPr>
                                <w:rFonts w:ascii="Arial" w:eastAsia="Arial" w:hAnsi="Arial" w:cs="Arial"/>
                                <w:b/>
                                <w:bCs/>
                                <w:color w:val="231F20"/>
                                <w:w w:val="93"/>
                              </w:rPr>
                              <w:t xml:space="preserve"> Instructions</w:t>
                            </w:r>
                            <w:r>
                              <w:rPr>
                                <w:rFonts w:ascii="Arial" w:eastAsia="Arial" w:hAnsi="Arial" w:cs="Arial"/>
                                <w:b/>
                                <w:bCs/>
                                <w:color w:val="231F20"/>
                                <w:w w:val="93"/>
                              </w:rPr>
                              <w:t xml:space="preserve">/ </w:t>
                            </w:r>
                            <w:r>
                              <w:rPr>
                                <w:rFonts w:ascii="Arial" w:eastAsia="Arial" w:hAnsi="Arial" w:cs="Arial"/>
                                <w:b/>
                                <w:bCs/>
                                <w:color w:val="231F20"/>
                              </w:rPr>
                              <w:t>i</w:t>
                            </w:r>
                            <w:r w:rsidRPr="00263B0F">
                              <w:rPr>
                                <w:rFonts w:ascii="Arial" w:eastAsia="Arial" w:hAnsi="Arial" w:cs="Arial"/>
                                <w:b/>
                                <w:bCs/>
                                <w:color w:val="231F20"/>
                              </w:rPr>
                              <w:t xml:space="preserve">nternal </w:t>
                            </w:r>
                            <w:r w:rsidRPr="00263B0F">
                              <w:rPr>
                                <w:rFonts w:ascii="Arial" w:eastAsia="Arial" w:hAnsi="Arial" w:cs="Arial"/>
                                <w:b/>
                                <w:bCs/>
                                <w:color w:val="231F20"/>
                                <w:w w:val="96"/>
                              </w:rPr>
                              <w:t xml:space="preserve">procedures/operational guidelines </w:t>
                            </w:r>
                          </w:p>
                          <w:p w:rsidR="00B1389D" w:rsidRPr="00F40F9F" w:rsidRDefault="00B1389D" w:rsidP="00F40F9F">
                            <w:pPr>
                              <w:spacing w:before="32" w:after="0"/>
                              <w:ind w:right="-26"/>
                              <w:jc w:val="center"/>
                              <w:rPr>
                                <w:rFonts w:asciiTheme="majorHAnsi" w:eastAsia="Arial" w:hAnsiTheme="majorHAnsi" w:cs="Arial"/>
                                <w:sz w:val="18"/>
                                <w:szCs w:val="20"/>
                              </w:rPr>
                            </w:pPr>
                            <w:r w:rsidRPr="00F40F9F">
                              <w:rPr>
                                <w:rFonts w:asciiTheme="majorHAnsi" w:eastAsia="Arial" w:hAnsiTheme="majorHAnsi" w:cs="Arial"/>
                                <w:sz w:val="18"/>
                                <w:szCs w:val="20"/>
                              </w:rPr>
                              <w:t>Provide the detailed operational guidance to an entity’s officials on financial management, including procurement</w:t>
                            </w:r>
                          </w:p>
                          <w:p w:rsidR="00B1389D" w:rsidRPr="00F40F9F" w:rsidRDefault="00B1389D" w:rsidP="00F40F9F">
                            <w:pPr>
                              <w:spacing w:before="32" w:after="0"/>
                              <w:ind w:right="-26"/>
                              <w:jc w:val="center"/>
                              <w:rPr>
                                <w:rFonts w:asciiTheme="majorHAnsi" w:eastAsia="Arial" w:hAnsiTheme="majorHAnsi" w:cs="Arial"/>
                                <w:sz w:val="12"/>
                                <w:szCs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63866C6" id="AutoShape 610" o:spid="_x0000_s1127" style="position:absolute;left:0;text-align:left;margin-left:89.55pt;margin-top:6.2pt;width:267.7pt;height:65.3pt;z-index:-251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" fillcolor="white [3212]">
                <v:stroke dashstyle="dash"/>
                <v:textbox>
                  <w:txbxContent>
                    <w:p w:rsidR="00B1389D" w:rsidRDefault="00B1389D" w:rsidP="00F40F9F">
                      <w:pPr>
                        <w:spacing w:before="32" w:after="0"/>
                        <w:ind w:right="-26"/>
                        <w:jc w:val="center"/>
                        <w:rPr>
                          <w:rFonts w:ascii="Arial" w:eastAsia="Arial" w:hAnsi="Arial" w:cs="Arial"/>
                          <w:b/>
                          <w:bCs/>
                          <w:color w:val="231F20"/>
                          <w:w w:val="96"/>
                        </w:rPr>
                      </w:pPr>
                      <w:r>
                        <w:rPr>
                          <w:rFonts w:ascii="Arial" w:eastAsia="Arial" w:hAnsi="Arial" w:cs="Arial"/>
                          <w:b/>
                          <w:bCs/>
                          <w:color w:val="231F20"/>
                          <w:w w:val="93"/>
                        </w:rPr>
                        <w:t>Accountable Authority</w:t>
                      </w:r>
                      <w:r w:rsidRPr="00922110">
                        <w:rPr>
                          <w:rFonts w:ascii="Arial" w:eastAsia="Arial" w:hAnsi="Arial" w:cs="Arial"/>
                          <w:b/>
                          <w:bCs/>
                          <w:color w:val="231F20"/>
                          <w:w w:val="93"/>
                        </w:rPr>
                        <w:t xml:space="preserve"> Instructions</w:t>
                      </w:r>
                      <w:r>
                        <w:rPr>
                          <w:rFonts w:ascii="Arial" w:eastAsia="Arial" w:hAnsi="Arial" w:cs="Arial"/>
                          <w:b/>
                          <w:bCs/>
                          <w:color w:val="231F20"/>
                          <w:w w:val="93"/>
                        </w:rPr>
                        <w:t xml:space="preserve">/ </w:t>
                      </w:r>
                      <w:r>
                        <w:rPr>
                          <w:rFonts w:ascii="Arial" w:eastAsia="Arial" w:hAnsi="Arial" w:cs="Arial"/>
                          <w:b/>
                          <w:bCs/>
                          <w:color w:val="231F20"/>
                        </w:rPr>
                        <w:t>i</w:t>
                      </w:r>
                      <w:r w:rsidRPr="00263B0F">
                        <w:rPr>
                          <w:rFonts w:ascii="Arial" w:eastAsia="Arial" w:hAnsi="Arial" w:cs="Arial"/>
                          <w:b/>
                          <w:bCs/>
                          <w:color w:val="231F20"/>
                        </w:rPr>
                        <w:t xml:space="preserve">nternal </w:t>
                      </w:r>
                      <w:r w:rsidRPr="00263B0F">
                        <w:rPr>
                          <w:rFonts w:ascii="Arial" w:eastAsia="Arial" w:hAnsi="Arial" w:cs="Arial"/>
                          <w:b/>
                          <w:bCs/>
                          <w:color w:val="231F20"/>
                          <w:w w:val="96"/>
                        </w:rPr>
                        <w:t xml:space="preserve">procedures/operational guidelines </w:t>
                      </w:r>
                    </w:p>
                    <w:p w:rsidR="00B1389D" w:rsidRPr="00F40F9F" w:rsidRDefault="00B1389D" w:rsidP="00F40F9F">
                      <w:pPr>
                        <w:spacing w:before="32" w:after="0"/>
                        <w:ind w:right="-26"/>
                        <w:jc w:val="center"/>
                        <w:rPr>
                          <w:rFonts w:asciiTheme="majorHAnsi" w:eastAsia="Arial" w:hAnsiTheme="majorHAnsi" w:cs="Arial"/>
                          <w:sz w:val="18"/>
                          <w:szCs w:val="20"/>
                        </w:rPr>
                      </w:pPr>
                      <w:r w:rsidRPr="00F40F9F">
                        <w:rPr>
                          <w:rFonts w:asciiTheme="majorHAnsi" w:eastAsia="Arial" w:hAnsiTheme="majorHAnsi" w:cs="Arial"/>
                          <w:sz w:val="18"/>
                          <w:szCs w:val="20"/>
                        </w:rPr>
                        <w:t>Provide the detailed operational guidance to an entity’s officials on financial management, including procurement</w:t>
                      </w:r>
                    </w:p>
                    <w:p w:rsidR="00B1389D" w:rsidRPr="00F40F9F" w:rsidRDefault="00B1389D" w:rsidP="00F40F9F">
                      <w:pPr>
                        <w:spacing w:before="32" w:after="0"/>
                        <w:ind w:right="-26"/>
                        <w:jc w:val="center"/>
                        <w:rPr>
                          <w:rFonts w:asciiTheme="majorHAnsi" w:eastAsia="Arial" w:hAnsiTheme="majorHAnsi" w:cs="Arial"/>
                          <w:sz w:val="12"/>
                          <w:szCs w:val="12"/>
                        </w:rPr>
                      </w:pPr>
                    </w:p>
                  </w:txbxContent>
                </v:textbox>
              </v:roundrect>
            </w:pict>
          </mc:Fallback>
        </mc:AlternateContent>
      </w: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13728" behindDoc="1" locked="0" layoutInCell="1" allowOverlap="1" wp14:anchorId="62E643D0" wp14:editId="36C47A60">
                <wp:simplePos x="0" y="0"/>
                <wp:positionH relativeFrom="column">
                  <wp:posOffset>282043505</wp:posOffset>
                </wp:positionH>
                <wp:positionV relativeFrom="paragraph">
                  <wp:posOffset>-66132075</wp:posOffset>
                </wp:positionV>
                <wp:extent cx="36195" cy="1270"/>
                <wp:effectExtent l="8255" t="9525" r="12700" b="8255"/>
                <wp:wrapNone/>
                <wp:docPr id="609" name="Freeform 39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6195" cy="1270"/>
                        </a:xfrm>
                        <a:custGeom>
                          <a:avLst/>
                          <a:gdLst>
                            <a:gd name="T0" fmla="+- 0 7859 7802"/>
                            <a:gd name="T1" fmla="*/ T0 w 57"/>
                            <a:gd name="T2" fmla="+- 0 -1858 -1860"/>
                            <a:gd name="T3" fmla="*/ -1858 h 2"/>
                            <a:gd name="T4" fmla="+- 0 7850 7802"/>
                            <a:gd name="T5" fmla="*/ T4 w 57"/>
                            <a:gd name="T6" fmla="+- 0 -1860 -1860"/>
                            <a:gd name="T7" fmla="*/ -1860 h 2"/>
                            <a:gd name="T8" fmla="+- 0 7841 7802"/>
                            <a:gd name="T9" fmla="*/ T8 w 57"/>
                            <a:gd name="T10" fmla="+- 0 -1860 -1860"/>
                            <a:gd name="T11" fmla="*/ -1860 h 2"/>
                            <a:gd name="T12" fmla="+- 0 7832 7802"/>
                            <a:gd name="T13" fmla="*/ T12 w 57"/>
                            <a:gd name="T14" fmla="+- 0 -1860 -1860"/>
                            <a:gd name="T15" fmla="*/ -1860 h 2"/>
                            <a:gd name="T16" fmla="+- 0 7802 7802"/>
                            <a:gd name="T17" fmla="*/ T16 w 57"/>
                            <a:gd name="T18" fmla="+- 0 -1860 -1860"/>
                            <a:gd name="T19" fmla="*/ -1860 h 2"/>
                          </a:gdLst>
                          <a:ahLst/>
                          <a:cxnLst>
                            <a:cxn ang="0">
                              <a:pos x="T1" y="T3"/>
                            </a:cxn>
                            <a:cxn ang="0">
                              <a:pos x="T5" y="T7"/>
                            </a:cxn>
                            <a:cxn ang="0">
                              <a:pos x="T9" y="T11"/>
                            </a:cxn>
                            <a:cxn ang="0">
                              <a:pos x="T13" y="T15"/>
                            </a:cxn>
                            <a:cxn ang="0">
                              <a:pos x="T17" y="T19"/>
                            </a:cxn>
                          </a:cxnLst>
                          <a:rect l="0" t="0" r="r" b="b"/>
                          <a:pathLst>
                            <a:path w="57" h="2">
                              <a:moveTo>
                                <a:pt x="57" y="2"/>
                              </a:moveTo>
                              <a:lnTo>
                                <a:pt x="48" y="0"/>
                              </a:lnTo>
                              <a:lnTo>
                                <a:pt x="39" y="0"/>
                              </a:lnTo>
                              <a:lnTo>
                                <a:pt x="30" y="0"/>
                              </a:lnTo>
                              <a:lnTo>
                                <a:pt x="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9949E1" id="Freeform 398" o:spid="_x0000_s1026" style="position:absolute;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211pt,-5207.15pt,22210.55pt,-5207.25pt,22210.1pt,-5207.25pt,22209.65pt,-5207.25pt,22208.15pt,-5207.25pt" coordsize="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" filled="f" strokecolor="#231f20" strokeweight="1pt">
                <v:path arrowok="t" o:connecttype="custom" o:connectlocs="36195,-1179830;30480,-1181100;24765,-1181100;19050,-1181100;0,-1181100" o:connectangles="0,0,0,0,0"/>
                <o:lock v:ext="edit" verticies="t"/>
              </v:polyline>
            </w:pict>
          </mc:Fallback>
        </mc:AlternateContent>
      </w:r>
      <w:r>
        <w:rPr>
          <w:noProof/>
          <w:lang w:eastAsia="en-AU"/>
        </w:rPr>
        <mc:AlternateContent>
          <mc:Choice Requires="wps">
            <w:drawing>
              <wp:anchor distT="0" distB="0" distL="114300" distR="114300" simplePos="0" relativeHeight="251912704" behindDoc="1" locked="0" layoutInCell="1" allowOverlap="1" wp14:anchorId="2A97795C" wp14:editId="10179903">
                <wp:simplePos x="0" y="0"/>
                <wp:positionH relativeFrom="column">
                  <wp:posOffset>294105965</wp:posOffset>
                </wp:positionH>
                <wp:positionV relativeFrom="paragraph">
                  <wp:posOffset>-62193805</wp:posOffset>
                </wp:positionV>
                <wp:extent cx="1905" cy="36830"/>
                <wp:effectExtent l="12065" t="13970" r="14605" b="6350"/>
                <wp:wrapNone/>
                <wp:docPr id="608" name="Freeform 39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905" cy="36830"/>
                        </a:xfrm>
                        <a:custGeom>
                          <a:avLst/>
                          <a:gdLst>
                            <a:gd name="T0" fmla="+- 0 7998 7995"/>
                            <a:gd name="T1" fmla="*/ T0 w 3"/>
                            <a:gd name="T2" fmla="+- 0 -1663 -1721"/>
                            <a:gd name="T3" fmla="*/ -1663 h 58"/>
                            <a:gd name="T4" fmla="+- 0 7998 7995"/>
                            <a:gd name="T5" fmla="*/ T4 w 3"/>
                            <a:gd name="T6" fmla="+- 0 -1694 -1721"/>
                            <a:gd name="T7" fmla="*/ -1694 h 58"/>
                            <a:gd name="T8" fmla="+- 0 7998 7995"/>
                            <a:gd name="T9" fmla="*/ T8 w 3"/>
                            <a:gd name="T10" fmla="+- 0 -1705 -1721"/>
                            <a:gd name="T11" fmla="*/ -1705 h 58"/>
                            <a:gd name="T12" fmla="+- 0 7995 7995"/>
                            <a:gd name="T13" fmla="*/ T12 w 3"/>
                            <a:gd name="T14" fmla="+- 0 -1721 -1721"/>
                            <a:gd name="T15" fmla="*/ -1721 h 58"/>
                          </a:gdLst>
                          <a:ahLst/>
                          <a:cxnLst>
                            <a:cxn ang="0">
                              <a:pos x="T1" y="T3"/>
                            </a:cxn>
                            <a:cxn ang="0">
                              <a:pos x="T5" y="T7"/>
                            </a:cxn>
                            <a:cxn ang="0">
                              <a:pos x="T9" y="T11"/>
                            </a:cxn>
                            <a:cxn ang="0">
                              <a:pos x="T13" y="T15"/>
                            </a:cxn>
                          </a:cxnLst>
                          <a:rect l="0" t="0" r="r" b="b"/>
                          <a:pathLst>
                            <a:path w="3" h="58">
                              <a:moveTo>
                                <a:pt x="3" y="58"/>
                              </a:moveTo>
                              <a:lnTo>
                                <a:pt x="3" y="27"/>
                              </a:lnTo>
                              <a:lnTo>
                                <a:pt x="3" y="16"/>
                              </a:lnTo>
                              <a:lnTo>
                                <a:pt x="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0A23E4" id="Freeform 396" o:spid="_x0000_s1026" style="position:absolute;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158.1pt,-4894.25pt,23158.1pt,-4895.8pt,23158.1pt,-4896.35pt,23157.95pt,-4897.15pt" coordsize="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" filled="f" strokecolor="#231f20" strokeweight="1pt">
                <v:path arrowok="t" o:connecttype="custom" o:connectlocs="1905,-1056005;1905,-1075690;1905,-1082675;0,-1092835" o:connectangles="0,0,0,0"/>
                <o:lock v:ext="edit" verticies="t"/>
              </v:polyline>
            </w:pict>
          </mc:Fallback>
        </mc:AlternateContent>
      </w:r>
      <w:r>
        <w:rPr>
          <w:noProof/>
          <w:lang w:eastAsia="en-AU"/>
        </w:rPr>
        <mc:AlternateContent>
          <mc:Choice Requires="wps">
            <w:drawing>
              <wp:anchor distT="0" distB="0" distL="114300" distR="114300" simplePos="0" relativeHeight="251905536" behindDoc="1" locked="0" layoutInCell="1" allowOverlap="1" wp14:anchorId="7455D2B7" wp14:editId="1B81B363">
                <wp:simplePos x="0" y="0"/>
                <wp:positionH relativeFrom="column">
                  <wp:posOffset>290238815</wp:posOffset>
                </wp:positionH>
                <wp:positionV relativeFrom="paragraph">
                  <wp:posOffset>-67018535</wp:posOffset>
                </wp:positionV>
                <wp:extent cx="61595" cy="62230"/>
                <wp:effectExtent l="12065" t="8890" r="12065" b="14605"/>
                <wp:wrapNone/>
                <wp:docPr id="31" name="Freeform 38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61595" cy="62230"/>
                        </a:xfrm>
                        <a:custGeom>
                          <a:avLst/>
                          <a:gdLst>
                            <a:gd name="T0" fmla="+- 0 7987 7890"/>
                            <a:gd name="T1" fmla="*/ T0 w 97"/>
                            <a:gd name="T2" fmla="+- 0 -1754 -1852"/>
                            <a:gd name="T3" fmla="*/ -1754 h 98"/>
                            <a:gd name="T4" fmla="+- 0 7948 7890"/>
                            <a:gd name="T5" fmla="*/ T4 w 97"/>
                            <a:gd name="T6" fmla="+- 0 -1818 -1852"/>
                            <a:gd name="T7" fmla="*/ -1818 h 98"/>
                            <a:gd name="T8" fmla="+- 0 7913 7890"/>
                            <a:gd name="T9" fmla="*/ T8 w 97"/>
                            <a:gd name="T10" fmla="+- 0 -1843 -1852"/>
                            <a:gd name="T11" fmla="*/ -1843 h 98"/>
                            <a:gd name="T12" fmla="+- 0 7890 7890"/>
                            <a:gd name="T13" fmla="*/ T12 w 97"/>
                            <a:gd name="T14" fmla="+- 0 -1852 -1852"/>
                            <a:gd name="T15" fmla="*/ -1852 h 98"/>
                          </a:gdLst>
                          <a:ahLst/>
                          <a:cxnLst>
                            <a:cxn ang="0">
                              <a:pos x="T1" y="T3"/>
                            </a:cxn>
                            <a:cxn ang="0">
                              <a:pos x="T5" y="T7"/>
                            </a:cxn>
                            <a:cxn ang="0">
                              <a:pos x="T9" y="T11"/>
                            </a:cxn>
                            <a:cxn ang="0">
                              <a:pos x="T13" y="T15"/>
                            </a:cxn>
                          </a:cxnLst>
                          <a:rect l="0" t="0" r="r" b="b"/>
                          <a:pathLst>
                            <a:path w="97" h="98">
                              <a:moveTo>
                                <a:pt x="97" y="98"/>
                              </a:moveTo>
                              <a:lnTo>
                                <a:pt x="58" y="34"/>
                              </a:lnTo>
                              <a:lnTo>
                                <a:pt x="23" y="9"/>
                              </a:lnTo>
                              <a:lnTo>
                                <a:pt x="0" y="0"/>
                              </a:lnTo>
                            </a:path>
                          </a:pathLst>
                        </a:custGeom>
                        <a:noFill/>
                        <a:ln w="12700">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20C30A" id="Freeform 382" o:spid="_x0000_s1026" style="position:absolute;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858.3pt,-5272.15pt,22856.35pt,-5275.35pt,22854.6pt,-5276.6pt,22853.45pt,-5277.05pt" coordsize="9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" filled="f" strokecolor="#231f20" strokeweight="1pt">
                <v:stroke dashstyle="dash"/>
                <v:path arrowok="t" o:connecttype="custom" o:connectlocs="61595,-1113790;36830,-1154430;14605,-1170305;0,-1176020" o:connectangles="0,0,0,0"/>
                <o:lock v:ext="edit" verticies="t"/>
              </v:polyline>
            </w:pict>
          </mc:Fallback>
        </mc:AlternateContent>
      </w: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11680" behindDoc="1" locked="0" layoutInCell="1" allowOverlap="1" wp14:anchorId="59CBAF03" wp14:editId="7605DBF4">
                <wp:simplePos x="0" y="0"/>
                <wp:positionH relativeFrom="column">
                  <wp:posOffset>294142795</wp:posOffset>
                </wp:positionH>
                <wp:positionV relativeFrom="paragraph">
                  <wp:posOffset>-32374205</wp:posOffset>
                </wp:positionV>
                <wp:extent cx="1270" cy="36830"/>
                <wp:effectExtent l="10795" t="10795" r="6985" b="9525"/>
                <wp:wrapNone/>
                <wp:docPr id="30" name="Freeform 39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270" cy="36830"/>
                        </a:xfrm>
                        <a:custGeom>
                          <a:avLst/>
                          <a:gdLst>
                            <a:gd name="T0" fmla="+- 0 7996 7996"/>
                            <a:gd name="T1" fmla="*/ T0 w 2"/>
                            <a:gd name="T2" fmla="+- 0 -840 -898"/>
                            <a:gd name="T3" fmla="*/ -840 h 58"/>
                            <a:gd name="T4" fmla="+- 0 7997 7996"/>
                            <a:gd name="T5" fmla="*/ T4 w 2"/>
                            <a:gd name="T6" fmla="+- 0 -849 -898"/>
                            <a:gd name="T7" fmla="*/ -849 h 58"/>
                            <a:gd name="T8" fmla="+- 0 7998 7996"/>
                            <a:gd name="T9" fmla="*/ T8 w 2"/>
                            <a:gd name="T10" fmla="+- 0 -857 -898"/>
                            <a:gd name="T11" fmla="*/ -857 h 58"/>
                            <a:gd name="T12" fmla="+- 0 7998 7996"/>
                            <a:gd name="T13" fmla="*/ T12 w 2"/>
                            <a:gd name="T14" fmla="+- 0 -867 -898"/>
                            <a:gd name="T15" fmla="*/ -867 h 58"/>
                            <a:gd name="T16" fmla="+- 0 7998 7996"/>
                            <a:gd name="T17" fmla="*/ T16 w 2"/>
                            <a:gd name="T18" fmla="+- 0 -898 -898"/>
                            <a:gd name="T19" fmla="*/ -898 h 58"/>
                          </a:gdLst>
                          <a:ahLst/>
                          <a:cxnLst>
                            <a:cxn ang="0">
                              <a:pos x="T1" y="T3"/>
                            </a:cxn>
                            <a:cxn ang="0">
                              <a:pos x="T5" y="T7"/>
                            </a:cxn>
                            <a:cxn ang="0">
                              <a:pos x="T9" y="T11"/>
                            </a:cxn>
                            <a:cxn ang="0">
                              <a:pos x="T13" y="T15"/>
                            </a:cxn>
                            <a:cxn ang="0">
                              <a:pos x="T17" y="T19"/>
                            </a:cxn>
                          </a:cxnLst>
                          <a:rect l="0" t="0" r="r" b="b"/>
                          <a:pathLst>
                            <a:path w="2" h="58">
                              <a:moveTo>
                                <a:pt x="0" y="58"/>
                              </a:moveTo>
                              <a:lnTo>
                                <a:pt x="1" y="49"/>
                              </a:lnTo>
                              <a:lnTo>
                                <a:pt x="2" y="41"/>
                              </a:lnTo>
                              <a:lnTo>
                                <a:pt x="2" y="31"/>
                              </a:lnTo>
                              <a:lnTo>
                                <a:pt x="2"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51D804" id="Freeform 394" o:spid="_x0000_s1026" style="position:absolute;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160.85pt,-2546.25pt,23160.9pt,-2546.7pt,23160.95pt,-2547.1pt,23160.95pt,-2547.6pt,23160.95pt,-2549.15pt" coordsize="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" filled="f" strokecolor="#231f20" strokeweight="1pt">
                <v:path arrowok="t" o:connecttype="custom" o:connectlocs="0,-533400;635,-539115;1270,-544195;1270,-550545;1270,-570230" o:connectangles="0,0,0,0,0"/>
                <o:lock v:ext="edit" verticies="t"/>
              </v:polyline>
            </w:pict>
          </mc:Fallback>
        </mc:AlternateContent>
      </w:r>
    </w:p>
    <w:p w:rsidR="00AF6A05" w:rsidRPr="000F425E" w:rsidRDefault="009D28BF" w:rsidP="00AF6A05">
      <w:pPr>
        <w:pStyle w:val="List"/>
        <w:numPr>
          <w:ilvl w:val="0"/>
          <w:numId w:val="0"/>
        </w:numPr>
        <w:spacing w:after="0"/>
        <w:ind w:left="567" w:hanging="567"/>
        <w:rPr>
          <w:lang w:val="en-US"/>
        </w:rPr>
      </w:pPr>
      <w:r>
        <w:rPr>
          <w:noProof/>
          <w:lang w:eastAsia="en-AU"/>
        </w:rPr>
        <mc:AlternateContent>
          <mc:Choice Requires="wps">
            <w:drawing>
              <wp:anchor distT="0" distB="0" distL="114300" distR="114300" simplePos="0" relativeHeight="251910656" behindDoc="1" locked="0" layoutInCell="1" allowOverlap="1" wp14:anchorId="59D425FC" wp14:editId="3AC2289D">
                <wp:simplePos x="0" y="0"/>
                <wp:positionH relativeFrom="column">
                  <wp:posOffset>286997775</wp:posOffset>
                </wp:positionH>
                <wp:positionV relativeFrom="paragraph">
                  <wp:posOffset>-25393015</wp:posOffset>
                </wp:positionV>
                <wp:extent cx="36195" cy="1905"/>
                <wp:effectExtent l="9525" t="10160" r="11430" b="6985"/>
                <wp:wrapNone/>
                <wp:docPr id="29" name="Freeform 39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6195" cy="1905"/>
                        </a:xfrm>
                        <a:custGeom>
                          <a:avLst/>
                          <a:gdLst>
                            <a:gd name="T0" fmla="+- 0 7802 7802"/>
                            <a:gd name="T1" fmla="*/ T0 w 57"/>
                            <a:gd name="T2" fmla="+- 0 -701 -704"/>
                            <a:gd name="T3" fmla="*/ -701 h 3"/>
                            <a:gd name="T4" fmla="+- 0 7832 7802"/>
                            <a:gd name="T5" fmla="*/ T4 w 57"/>
                            <a:gd name="T6" fmla="+- 0 -701 -704"/>
                            <a:gd name="T7" fmla="*/ -701 h 3"/>
                            <a:gd name="T8" fmla="+- 0 7843 7802"/>
                            <a:gd name="T9" fmla="*/ T8 w 57"/>
                            <a:gd name="T10" fmla="+- 0 -701 -704"/>
                            <a:gd name="T11" fmla="*/ -701 h 3"/>
                            <a:gd name="T12" fmla="+- 0 7859 7802"/>
                            <a:gd name="T13" fmla="*/ T12 w 57"/>
                            <a:gd name="T14" fmla="+- 0 -704 -704"/>
                            <a:gd name="T15" fmla="*/ -704 h 3"/>
                          </a:gdLst>
                          <a:ahLst/>
                          <a:cxnLst>
                            <a:cxn ang="0">
                              <a:pos x="T1" y="T3"/>
                            </a:cxn>
                            <a:cxn ang="0">
                              <a:pos x="T5" y="T7"/>
                            </a:cxn>
                            <a:cxn ang="0">
                              <a:pos x="T9" y="T11"/>
                            </a:cxn>
                            <a:cxn ang="0">
                              <a:pos x="T13" y="T15"/>
                            </a:cxn>
                          </a:cxnLst>
                          <a:rect l="0" t="0" r="r" b="b"/>
                          <a:pathLst>
                            <a:path w="57" h="3">
                              <a:moveTo>
                                <a:pt x="0" y="3"/>
                              </a:moveTo>
                              <a:lnTo>
                                <a:pt x="30" y="3"/>
                              </a:lnTo>
                              <a:lnTo>
                                <a:pt x="41" y="3"/>
                              </a:lnTo>
                              <a:lnTo>
                                <a:pt x="57"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2DD62F" id="Freeform 392" o:spid="_x0000_s1026" style="position:absolute;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598.25pt,-1999.3pt,22599.75pt,-1999.3pt,22600.3pt,-1999.3pt,22601.1pt,-1999.45pt" coordsize="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" filled="f" strokecolor="#231f20" strokeweight="1pt">
                <v:path arrowok="t" o:connecttype="custom" o:connectlocs="0,-445135;19050,-445135;26035,-445135;36195,-447040" o:connectangles="0,0,0,0"/>
                <o:lock v:ext="edit" verticies="t"/>
              </v:polyline>
            </w:pict>
          </mc:Fallback>
        </mc:AlternateContent>
      </w:r>
      <w:r>
        <w:rPr>
          <w:noProof/>
          <w:lang w:eastAsia="en-AU"/>
        </w:rPr>
        <mc:AlternateContent>
          <mc:Choice Requires="wps">
            <w:drawing>
              <wp:anchor distT="0" distB="0" distL="114300" distR="114300" simplePos="0" relativeHeight="251903488" behindDoc="1" locked="0" layoutInCell="1" allowOverlap="1" wp14:anchorId="459CD05F" wp14:editId="2BF2B557">
                <wp:simplePos x="0" y="0"/>
                <wp:positionH relativeFrom="column">
                  <wp:posOffset>290312475</wp:posOffset>
                </wp:positionH>
                <wp:positionV relativeFrom="paragraph">
                  <wp:posOffset>-29260165</wp:posOffset>
                </wp:positionV>
                <wp:extent cx="62230" cy="61595"/>
                <wp:effectExtent l="9525" t="10160" r="13970" b="13970"/>
                <wp:wrapNone/>
                <wp:docPr id="28" name="Freeform 37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62230" cy="61595"/>
                        </a:xfrm>
                        <a:custGeom>
                          <a:avLst/>
                          <a:gdLst>
                            <a:gd name="T0" fmla="+- 0 7892 7892"/>
                            <a:gd name="T1" fmla="*/ T0 w 98"/>
                            <a:gd name="T2" fmla="+- 0 -712 -809"/>
                            <a:gd name="T3" fmla="*/ -712 h 97"/>
                            <a:gd name="T4" fmla="+- 0 7955 7892"/>
                            <a:gd name="T5" fmla="*/ T4 w 98"/>
                            <a:gd name="T6" fmla="+- 0 -751 -809"/>
                            <a:gd name="T7" fmla="*/ -751 h 97"/>
                            <a:gd name="T8" fmla="+- 0 7981 7892"/>
                            <a:gd name="T9" fmla="*/ T8 w 98"/>
                            <a:gd name="T10" fmla="+- 0 -786 -809"/>
                            <a:gd name="T11" fmla="*/ -786 h 97"/>
                            <a:gd name="T12" fmla="+- 0 7990 7892"/>
                            <a:gd name="T13" fmla="*/ T12 w 98"/>
                            <a:gd name="T14" fmla="+- 0 -809 -809"/>
                            <a:gd name="T15" fmla="*/ -809 h 97"/>
                          </a:gdLst>
                          <a:ahLst/>
                          <a:cxnLst>
                            <a:cxn ang="0">
                              <a:pos x="T1" y="T3"/>
                            </a:cxn>
                            <a:cxn ang="0">
                              <a:pos x="T5" y="T7"/>
                            </a:cxn>
                            <a:cxn ang="0">
                              <a:pos x="T9" y="T11"/>
                            </a:cxn>
                            <a:cxn ang="0">
                              <a:pos x="T13" y="T15"/>
                            </a:cxn>
                          </a:cxnLst>
                          <a:rect l="0" t="0" r="r" b="b"/>
                          <a:pathLst>
                            <a:path w="98" h="97">
                              <a:moveTo>
                                <a:pt x="0" y="97"/>
                              </a:moveTo>
                              <a:lnTo>
                                <a:pt x="63" y="58"/>
                              </a:lnTo>
                              <a:lnTo>
                                <a:pt x="89" y="23"/>
                              </a:lnTo>
                              <a:lnTo>
                                <a:pt x="98" y="0"/>
                              </a:lnTo>
                            </a:path>
                          </a:pathLst>
                        </a:custGeom>
                        <a:noFill/>
                        <a:ln w="12700">
                          <a:solidFill>
                            <a:srgbClr val="231F2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65AFCC" id="Freeform 378" o:spid="_x0000_s1026" style="position:absolute;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859.25pt,-2299.1pt,22862.4pt,-2301.05pt,22863.7pt,-2302.8pt,22864.15pt,-2303.95pt" coordsize="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" filled="f" strokecolor="#231f20" strokeweight="1pt">
                <v:stroke dashstyle="dash"/>
                <v:path arrowok="t" o:connecttype="custom" o:connectlocs="0,-452120;40005,-476885;56515,-499110;62230,-513715" o:connectangles="0,0,0,0"/>
                <o:lock v:ext="edit" verticies="t"/>
              </v:polyline>
            </w:pict>
          </mc:Fallback>
        </mc:AlternateContent>
      </w:r>
    </w:p>
    <w:p w:rsidR="00AF6A05" w:rsidRPr="000F425E" w:rsidRDefault="00AF6A05" w:rsidP="00AF6A05">
      <w:pPr>
        <w:pStyle w:val="List"/>
        <w:numPr>
          <w:ilvl w:val="0"/>
          <w:numId w:val="0"/>
        </w:numPr>
        <w:spacing w:after="0"/>
        <w:ind w:left="567" w:hanging="567"/>
        <w:rPr>
          <w:lang w:val="en-US"/>
        </w:rPr>
      </w:pPr>
    </w:p>
    <w:p w:rsidR="00AF6A05" w:rsidRPr="000F425E" w:rsidRDefault="00AF6A05" w:rsidP="00AF6A05">
      <w:pPr>
        <w:pStyle w:val="List"/>
        <w:numPr>
          <w:ilvl w:val="0"/>
          <w:numId w:val="0"/>
        </w:numPr>
        <w:spacing w:after="0"/>
        <w:ind w:left="567" w:hanging="567"/>
        <w:rPr>
          <w:lang w:val="en-US"/>
        </w:rPr>
      </w:pPr>
    </w:p>
    <w:p w:rsidR="00AF6A05" w:rsidRPr="000F425E" w:rsidRDefault="00AF6A05" w:rsidP="006704C5">
      <w:pPr>
        <w:rPr>
          <w:lang w:val="en-US"/>
        </w:rPr>
      </w:pPr>
      <w:r w:rsidRPr="000F425E">
        <w:t>Figure 3: Legislation and policy</w:t>
      </w:r>
      <w:r w:rsidRPr="000F425E">
        <w:rPr>
          <w:lang w:val="en-US"/>
        </w:rPr>
        <w:br w:type="page"/>
      </w:r>
    </w:p>
    <w:p w:rsidR="00AF6A05" w:rsidRPr="000F425E" w:rsidRDefault="00AF6A05" w:rsidP="000A6714">
      <w:pPr>
        <w:pStyle w:val="List"/>
        <w:rPr>
          <w:lang w:val="en-US"/>
        </w:rPr>
      </w:pPr>
      <w:r w:rsidRPr="000F425E">
        <w:rPr>
          <w:lang w:val="en-US"/>
        </w:rPr>
        <w:t xml:space="preserve">The </w:t>
      </w:r>
      <w:r w:rsidR="00AB5701" w:rsidRPr="000F425E">
        <w:rPr>
          <w:lang w:val="en-US"/>
        </w:rPr>
        <w:t>procurement</w:t>
      </w:r>
      <w:r w:rsidRPr="000F425E">
        <w:rPr>
          <w:lang w:val="en-US"/>
        </w:rPr>
        <w:t xml:space="preserve"> framework is a subset of the </w:t>
      </w:r>
      <w:r w:rsidR="00141696" w:rsidRPr="000F425E">
        <w:rPr>
          <w:lang w:val="en-US"/>
        </w:rPr>
        <w:t>resource</w:t>
      </w:r>
      <w:r w:rsidRPr="000F425E">
        <w:rPr>
          <w:lang w:val="en-US"/>
        </w:rPr>
        <w:t xml:space="preserve"> management framework related to the </w:t>
      </w:r>
      <w:r w:rsidR="00AB5701" w:rsidRPr="000F425E">
        <w:rPr>
          <w:i/>
          <w:lang w:val="en-US"/>
        </w:rPr>
        <w:t>procurement</w:t>
      </w:r>
      <w:r w:rsidRPr="000F425E">
        <w:rPr>
          <w:lang w:val="en-US"/>
        </w:rPr>
        <w:t xml:space="preserve"> of </w:t>
      </w:r>
      <w:r w:rsidR="00AB5701" w:rsidRPr="000F425E">
        <w:rPr>
          <w:i/>
          <w:lang w:val="en-US"/>
        </w:rPr>
        <w:t>goods</w:t>
      </w:r>
      <w:r w:rsidRPr="000F425E">
        <w:rPr>
          <w:lang w:val="en-US"/>
        </w:rPr>
        <w:t xml:space="preserve"> and services.</w:t>
      </w:r>
    </w:p>
    <w:p w:rsidR="00AF6A05" w:rsidRPr="000F425E" w:rsidRDefault="00AF6A05" w:rsidP="00AF6A05">
      <w:pPr>
        <w:pStyle w:val="List"/>
        <w:spacing w:after="0"/>
        <w:rPr>
          <w:lang w:val="en-US"/>
        </w:rPr>
      </w:pPr>
      <w:r w:rsidRPr="000F425E">
        <w:rPr>
          <w:lang w:val="en-US"/>
        </w:rPr>
        <w:t xml:space="preserve">Section 16 of the PGPA Act outlines an </w:t>
      </w:r>
      <w:r w:rsidR="00395F9C" w:rsidRPr="00395F9C">
        <w:rPr>
          <w:i/>
          <w:lang w:val="en-US"/>
        </w:rPr>
        <w:t>Accountable Authority</w:t>
      </w:r>
      <w:r w:rsidRPr="000F425E">
        <w:rPr>
          <w:lang w:val="en-US"/>
        </w:rPr>
        <w:t>’s duty to establish appropriate</w:t>
      </w:r>
      <w:r w:rsidR="00BD2B89">
        <w:rPr>
          <w:lang w:val="en-US"/>
        </w:rPr>
        <w:t xml:space="preserve"> internal</w:t>
      </w:r>
      <w:r w:rsidRPr="000F425E">
        <w:rPr>
          <w:lang w:val="en-US"/>
        </w:rPr>
        <w:t xml:space="preserve"> control systems for their </w:t>
      </w:r>
      <w:r w:rsidRPr="000F425E">
        <w:rPr>
          <w:i/>
          <w:lang w:val="en-US"/>
        </w:rPr>
        <w:t>relevant entity</w:t>
      </w:r>
      <w:r w:rsidRPr="000F425E">
        <w:rPr>
          <w:lang w:val="en-US"/>
        </w:rPr>
        <w:t>. The CPRs provi</w:t>
      </w:r>
      <w:r w:rsidR="006675BC" w:rsidRPr="000F425E">
        <w:rPr>
          <w:lang w:val="en-US"/>
        </w:rPr>
        <w:t xml:space="preserve">de the necessary framework for </w:t>
      </w:r>
      <w:r w:rsidR="005E529F">
        <w:rPr>
          <w:i/>
          <w:lang w:val="en-US"/>
        </w:rPr>
        <w:t>Accountable Authorities</w:t>
      </w:r>
      <w:r w:rsidRPr="000F425E">
        <w:rPr>
          <w:lang w:val="en-US"/>
        </w:rPr>
        <w:t xml:space="preserve"> when issuing </w:t>
      </w:r>
      <w:r w:rsidR="00FE41B6">
        <w:rPr>
          <w:lang w:val="en-US"/>
        </w:rPr>
        <w:t>Accountable Authority I</w:t>
      </w:r>
      <w:r w:rsidRPr="000F425E">
        <w:rPr>
          <w:lang w:val="en-US"/>
        </w:rPr>
        <w:t xml:space="preserve">nstructions and operational requirements in relation to </w:t>
      </w:r>
      <w:r w:rsidR="00AB5701" w:rsidRPr="000F425E">
        <w:rPr>
          <w:i/>
          <w:lang w:val="en-US"/>
        </w:rPr>
        <w:t>procurement</w:t>
      </w:r>
      <w:r w:rsidRPr="000F425E">
        <w:rPr>
          <w:lang w:val="en-US"/>
        </w:rPr>
        <w:t xml:space="preserve">. In the area of </w:t>
      </w:r>
      <w:r w:rsidR="00AB5701" w:rsidRPr="000F425E">
        <w:rPr>
          <w:i/>
          <w:lang w:val="en-US"/>
        </w:rPr>
        <w:t>procurement</w:t>
      </w:r>
      <w:r w:rsidRPr="000F425E">
        <w:rPr>
          <w:lang w:val="en-US"/>
        </w:rPr>
        <w:t xml:space="preserve">, an </w:t>
      </w:r>
      <w:r w:rsidR="00395F9C" w:rsidRPr="00395F9C">
        <w:rPr>
          <w:i/>
          <w:lang w:val="en-US"/>
        </w:rPr>
        <w:t>Accountable Authority</w:t>
      </w:r>
      <w:r w:rsidR="00AB5701" w:rsidRPr="000F425E">
        <w:rPr>
          <w:i/>
          <w:lang w:val="en-US"/>
        </w:rPr>
        <w:t xml:space="preserve"> </w:t>
      </w:r>
      <w:r w:rsidRPr="000F425E">
        <w:rPr>
          <w:lang w:val="en-US"/>
        </w:rPr>
        <w:t>should provide a mechanism to:</w:t>
      </w:r>
    </w:p>
    <w:p w:rsidR="00AF6A05" w:rsidRPr="000F425E" w:rsidRDefault="00AF6A05" w:rsidP="00A27414">
      <w:pPr>
        <w:pStyle w:val="Numberedpara2ndindent"/>
        <w:spacing w:after="40"/>
        <w:rPr>
          <w:lang w:val="en-US"/>
        </w:rPr>
      </w:pPr>
      <w:r w:rsidRPr="000F425E">
        <w:rPr>
          <w:lang w:val="en-US"/>
        </w:rPr>
        <w:t xml:space="preserve">apply the principles and requirements of the </w:t>
      </w:r>
      <w:r w:rsidR="00141696" w:rsidRPr="000F425E">
        <w:rPr>
          <w:lang w:val="en-US"/>
        </w:rPr>
        <w:t>resource</w:t>
      </w:r>
      <w:r w:rsidRPr="000F425E">
        <w:rPr>
          <w:lang w:val="en-US"/>
        </w:rPr>
        <w:t xml:space="preserve"> management </w:t>
      </w:r>
      <w:r w:rsidR="007D161E">
        <w:rPr>
          <w:lang w:val="en-US"/>
        </w:rPr>
        <w:t xml:space="preserve">and </w:t>
      </w:r>
      <w:r w:rsidR="00395F9C" w:rsidRPr="00395F9C">
        <w:rPr>
          <w:lang w:val="en-US"/>
        </w:rPr>
        <w:t>procurement</w:t>
      </w:r>
      <w:r w:rsidRPr="000F425E">
        <w:rPr>
          <w:lang w:val="en-US"/>
        </w:rPr>
        <w:t xml:space="preserve"> frameworks, focusing on the </w:t>
      </w:r>
      <w:r w:rsidRPr="000F425E">
        <w:rPr>
          <w:i/>
          <w:lang w:val="en-US"/>
        </w:rPr>
        <w:t>relevant entity’s</w:t>
      </w:r>
      <w:r w:rsidRPr="000F425E">
        <w:rPr>
          <w:lang w:val="en-US"/>
        </w:rPr>
        <w:t xml:space="preserve"> operations; and</w:t>
      </w:r>
    </w:p>
    <w:p w:rsidR="00AF6A05" w:rsidRPr="000F425E" w:rsidRDefault="00AF6A05" w:rsidP="00004C14">
      <w:pPr>
        <w:pStyle w:val="Numberedpara2ndindent"/>
        <w:spacing w:after="240"/>
        <w:rPr>
          <w:lang w:val="en-US"/>
        </w:rPr>
      </w:pPr>
      <w:r w:rsidRPr="000F425E">
        <w:rPr>
          <w:lang w:val="en-US"/>
        </w:rPr>
        <w:t xml:space="preserve">provide primary operational instructions to </w:t>
      </w:r>
      <w:r w:rsidR="009F3D51" w:rsidRPr="009F3D51">
        <w:rPr>
          <w:i/>
          <w:lang w:val="en-US"/>
        </w:rPr>
        <w:t>relevant entity</w:t>
      </w:r>
      <w:r w:rsidRPr="000F425E">
        <w:rPr>
          <w:lang w:val="en-US"/>
        </w:rPr>
        <w:t xml:space="preserve"> </w:t>
      </w:r>
      <w:r w:rsidR="00AB5701" w:rsidRPr="000F425E">
        <w:rPr>
          <w:i/>
          <w:lang w:val="en-US"/>
        </w:rPr>
        <w:t>officials</w:t>
      </w:r>
      <w:r w:rsidRPr="000F425E">
        <w:rPr>
          <w:lang w:val="en-US"/>
        </w:rPr>
        <w:t xml:space="preserve"> in carrying out their duties related to </w:t>
      </w:r>
      <w:r w:rsidR="00AB5701" w:rsidRPr="000F425E">
        <w:rPr>
          <w:i/>
          <w:lang w:val="en-US"/>
        </w:rPr>
        <w:t>procurement</w:t>
      </w:r>
      <w:r w:rsidRPr="000F425E">
        <w:rPr>
          <w:lang w:val="en-US"/>
        </w:rPr>
        <w:t xml:space="preserve">, in a way that is tailored to a </w:t>
      </w:r>
      <w:r w:rsidRPr="000F425E">
        <w:rPr>
          <w:i/>
          <w:lang w:val="en-US"/>
        </w:rPr>
        <w:t>relevant entity’s</w:t>
      </w:r>
      <w:r w:rsidRPr="000F425E">
        <w:rPr>
          <w:lang w:val="en-US"/>
        </w:rPr>
        <w:t xml:space="preserve"> particular circumstances and </w:t>
      </w:r>
      <w:r w:rsidRPr="000F425E">
        <w:t>needs</w:t>
      </w:r>
      <w:r w:rsidRPr="000F425E">
        <w:rPr>
          <w:lang w:val="en-US"/>
        </w:rPr>
        <w:t>.</w:t>
      </w:r>
    </w:p>
    <w:p w:rsidR="00004C14" w:rsidRPr="000F425E" w:rsidRDefault="00004C14" w:rsidP="00004C14">
      <w:pPr>
        <w:pStyle w:val="List"/>
        <w:rPr>
          <w:lang w:val="en-US"/>
        </w:rPr>
      </w:pPr>
      <w:r w:rsidRPr="000F425E">
        <w:rPr>
          <w:lang w:val="en-US"/>
        </w:rPr>
        <w:t xml:space="preserve">Non-compliance with the requirements of the resource management framework, </w:t>
      </w:r>
      <w:r w:rsidR="00CD4657">
        <w:rPr>
          <w:lang w:val="en-US"/>
        </w:rPr>
        <w:t xml:space="preserve">including in relation to </w:t>
      </w:r>
      <w:r w:rsidR="00CD4657">
        <w:rPr>
          <w:i/>
          <w:lang w:val="en-US"/>
        </w:rPr>
        <w:t>procurement</w:t>
      </w:r>
      <w:r w:rsidR="00CD4657">
        <w:rPr>
          <w:lang w:val="en-US"/>
        </w:rPr>
        <w:t xml:space="preserve">, may attract a range of criminal, civil or administrative remedies including under the </w:t>
      </w:r>
      <w:r w:rsidR="00CD4657">
        <w:rPr>
          <w:i/>
          <w:lang w:val="en-US"/>
        </w:rPr>
        <w:t>Public Service Act 1999</w:t>
      </w:r>
      <w:r w:rsidR="00CD4657">
        <w:rPr>
          <w:lang w:val="en-US"/>
        </w:rPr>
        <w:t xml:space="preserve"> and the </w:t>
      </w:r>
      <w:r w:rsidR="00CD4657">
        <w:rPr>
          <w:lang w:val="en-US"/>
        </w:rPr>
        <w:br/>
      </w:r>
      <w:r w:rsidR="00CD4657">
        <w:rPr>
          <w:i/>
          <w:lang w:val="en-US"/>
        </w:rPr>
        <w:t>Crimes Act 1914</w:t>
      </w:r>
      <w:r w:rsidR="00CD4657">
        <w:rPr>
          <w:lang w:val="en-US"/>
        </w:rPr>
        <w:t>.</w:t>
      </w:r>
    </w:p>
    <w:p w:rsidR="00AF6A05" w:rsidRPr="000F425E" w:rsidRDefault="00AF6A05" w:rsidP="00AF6A05">
      <w:pPr>
        <w:pStyle w:val="Heading4"/>
        <w:rPr>
          <w:lang w:val="en-US"/>
        </w:rPr>
      </w:pPr>
      <w:r w:rsidRPr="000F425E">
        <w:rPr>
          <w:lang w:val="en-US"/>
        </w:rPr>
        <w:t>International obligations</w:t>
      </w:r>
    </w:p>
    <w:p w:rsidR="0093316E" w:rsidRPr="006704C5" w:rsidRDefault="00AF6A05" w:rsidP="006704C5">
      <w:pPr>
        <w:pStyle w:val="List"/>
        <w:spacing w:after="0"/>
        <w:rPr>
          <w:lang w:val="en-US"/>
        </w:rPr>
      </w:pPr>
      <w:r w:rsidRPr="006704C5">
        <w:rPr>
          <w:lang w:val="en-US"/>
        </w:rPr>
        <w:t xml:space="preserve">Australia is party to a range of bilateral free trade arrangements. These arrangements are implemented domestically by legislation and/or Commonwealth policy. Relevant international obligations have been incorporated in these CPRs. Therefore, an </w:t>
      </w:r>
      <w:r w:rsidRPr="006704C5">
        <w:rPr>
          <w:i/>
          <w:lang w:val="en-US"/>
        </w:rPr>
        <w:t>official</w:t>
      </w:r>
      <w:r w:rsidRPr="006704C5">
        <w:rPr>
          <w:lang w:val="en-US"/>
        </w:rPr>
        <w:t xml:space="preserve"> undertaking a </w:t>
      </w:r>
      <w:r w:rsidR="00AB5701" w:rsidRPr="006704C5">
        <w:rPr>
          <w:i/>
          <w:lang w:val="en-US"/>
        </w:rPr>
        <w:t>procurement</w:t>
      </w:r>
      <w:r w:rsidRPr="006704C5">
        <w:rPr>
          <w:lang w:val="en-US"/>
        </w:rPr>
        <w:t xml:space="preserve"> is not required to refer directly to international agreements.</w:t>
      </w:r>
      <w:r w:rsidR="0093316E" w:rsidRPr="006704C5">
        <w:rPr>
          <w:lang w:val="en-US"/>
        </w:rPr>
        <w:br w:type="page"/>
      </w:r>
    </w:p>
    <w:p w:rsidR="00560647" w:rsidRPr="000F425E" w:rsidRDefault="00560647" w:rsidP="00560647">
      <w:pPr>
        <w:pStyle w:val="Heading2"/>
      </w:pPr>
      <w:bookmarkStart w:id="13" w:name="_Toc390183420"/>
      <w:r w:rsidRPr="000F425E">
        <w:rPr>
          <w:rFonts w:eastAsia="Arial"/>
        </w:rPr>
        <w:t>How to use the</w:t>
      </w:r>
      <w:r w:rsidR="00B53920">
        <w:rPr>
          <w:rFonts w:eastAsia="Arial"/>
        </w:rPr>
        <w:br/>
      </w:r>
      <w:r w:rsidRPr="000F425E">
        <w:rPr>
          <w:rFonts w:eastAsia="Arial"/>
        </w:rPr>
        <w:t xml:space="preserve">Commonwealth </w:t>
      </w:r>
      <w:r w:rsidR="00AB5701" w:rsidRPr="000F425E">
        <w:rPr>
          <w:rFonts w:eastAsia="Arial"/>
        </w:rPr>
        <w:t>Procurement</w:t>
      </w:r>
      <w:r w:rsidRPr="000F425E">
        <w:rPr>
          <w:rFonts w:eastAsia="Arial"/>
        </w:rPr>
        <w:t xml:space="preserve"> Rules</w:t>
      </w:r>
      <w:bookmarkEnd w:id="13"/>
    </w:p>
    <w:p w:rsidR="00560647" w:rsidRPr="000F425E" w:rsidRDefault="00560647" w:rsidP="00560647">
      <w:pPr>
        <w:pStyle w:val="List"/>
      </w:pPr>
      <w:r w:rsidRPr="000F425E">
        <w:t xml:space="preserve">The CPRs set out the rules that </w:t>
      </w:r>
      <w:r w:rsidR="00AB5701" w:rsidRPr="000F425E">
        <w:rPr>
          <w:i/>
        </w:rPr>
        <w:t>officials</w:t>
      </w:r>
      <w:r w:rsidRPr="000F425E">
        <w:t xml:space="preserve"> </w:t>
      </w:r>
      <w:r w:rsidR="00FC01EC" w:rsidRPr="000F425E">
        <w:rPr>
          <w:b/>
        </w:rPr>
        <w:t>must</w:t>
      </w:r>
      <w:r w:rsidRPr="000F425E">
        <w:t xml:space="preserve"> comply with when they procure </w:t>
      </w:r>
      <w:r w:rsidR="00AB5701" w:rsidRPr="000F425E">
        <w:rPr>
          <w:i/>
        </w:rPr>
        <w:t>goods</w:t>
      </w:r>
      <w:r w:rsidRPr="000F425E">
        <w:t xml:space="preserve"> and services. The CPRs also </w:t>
      </w:r>
      <w:r w:rsidR="00BD504B" w:rsidRPr="000F425E">
        <w:t>indicate</w:t>
      </w:r>
      <w:r w:rsidR="002513D3" w:rsidRPr="000F425E">
        <w:t xml:space="preserve"> good practice. </w:t>
      </w:r>
      <w:r w:rsidRPr="000F425E">
        <w:t xml:space="preserve">The CPRs have been designed to provide </w:t>
      </w:r>
      <w:r w:rsidR="00AB5701" w:rsidRPr="000F425E">
        <w:rPr>
          <w:i/>
        </w:rPr>
        <w:t>officials</w:t>
      </w:r>
      <w:r w:rsidRPr="000F425E">
        <w:t xml:space="preserve"> with flexibility in developing and implementing </w:t>
      </w:r>
      <w:r w:rsidR="00AB5701" w:rsidRPr="000F425E">
        <w:rPr>
          <w:i/>
        </w:rPr>
        <w:t>procurement</w:t>
      </w:r>
      <w:r w:rsidRPr="000F425E">
        <w:t xml:space="preserve"> processes that reflect their </w:t>
      </w:r>
      <w:r w:rsidR="009F3D51" w:rsidRPr="009F3D51">
        <w:rPr>
          <w:i/>
        </w:rPr>
        <w:t>relevant entity</w:t>
      </w:r>
      <w:r w:rsidRPr="000F425E">
        <w:t>’s needs.</w:t>
      </w:r>
    </w:p>
    <w:p w:rsidR="00560647" w:rsidRPr="000F425E" w:rsidRDefault="00560647" w:rsidP="00560647">
      <w:pPr>
        <w:pStyle w:val="List"/>
      </w:pPr>
      <w:r w:rsidRPr="000F425E">
        <w:t xml:space="preserve">Achieving value for money is the core rule of the CPRs. This requires the consideration of the financial and non-financial costs and benefits associated with </w:t>
      </w:r>
      <w:r w:rsidR="00AB5701" w:rsidRPr="000F425E">
        <w:rPr>
          <w:i/>
        </w:rPr>
        <w:t>procurement</w:t>
      </w:r>
      <w:r w:rsidRPr="000F425E">
        <w:t xml:space="preserve">. </w:t>
      </w:r>
    </w:p>
    <w:p w:rsidR="00560647" w:rsidRPr="000F425E" w:rsidRDefault="00560647" w:rsidP="00560647">
      <w:pPr>
        <w:pStyle w:val="List"/>
      </w:pPr>
      <w:r w:rsidRPr="000F425E">
        <w:t xml:space="preserve">Further information and guidance on applying the CPRs </w:t>
      </w:r>
      <w:r w:rsidR="00BF6BEC">
        <w:t>are</w:t>
      </w:r>
      <w:r w:rsidR="001E236E" w:rsidRPr="000F425E">
        <w:t xml:space="preserve"> </w:t>
      </w:r>
      <w:r w:rsidRPr="000F425E">
        <w:t xml:space="preserve">available on Finance’s </w:t>
      </w:r>
      <w:r w:rsidR="00AB5701" w:rsidRPr="000F425E">
        <w:t>procurement</w:t>
      </w:r>
      <w:r w:rsidRPr="000F425E">
        <w:t xml:space="preserve"> policy website at www.finance.gov.au/</w:t>
      </w:r>
      <w:r w:rsidR="00AB5701" w:rsidRPr="000F425E">
        <w:t>procurement</w:t>
      </w:r>
      <w:r w:rsidRPr="000F425E">
        <w:t>.</w:t>
      </w:r>
    </w:p>
    <w:p w:rsidR="00560647" w:rsidRPr="000F425E" w:rsidRDefault="00AB5701" w:rsidP="00560647">
      <w:pPr>
        <w:pStyle w:val="List"/>
      </w:pPr>
      <w:r w:rsidRPr="000F425E">
        <w:rPr>
          <w:i/>
        </w:rPr>
        <w:t>Relevant entities</w:t>
      </w:r>
      <w:r w:rsidR="00560647" w:rsidRPr="000F425E">
        <w:t xml:space="preserve"> may have additional rules, guidance, templates or tools that apply when conducting </w:t>
      </w:r>
      <w:r w:rsidRPr="000F425E">
        <w:rPr>
          <w:i/>
        </w:rPr>
        <w:t>procurement</w:t>
      </w:r>
      <w:r w:rsidR="00560647" w:rsidRPr="000F425E">
        <w:t>s.</w:t>
      </w:r>
    </w:p>
    <w:p w:rsidR="00560647" w:rsidRPr="000F425E" w:rsidRDefault="00560647" w:rsidP="00560647">
      <w:pPr>
        <w:pStyle w:val="Heading4"/>
      </w:pPr>
      <w:r w:rsidRPr="000F425E">
        <w:t xml:space="preserve">Compliance with the </w:t>
      </w:r>
      <w:r w:rsidRPr="000F425E">
        <w:rPr>
          <w:lang w:val="en-US"/>
        </w:rPr>
        <w:t>two</w:t>
      </w:r>
      <w:r w:rsidRPr="000F425E">
        <w:t xml:space="preserve"> divisions of the CPRs</w:t>
      </w:r>
    </w:p>
    <w:p w:rsidR="00560647" w:rsidRPr="00F070DF" w:rsidRDefault="00395F9C" w:rsidP="00560647">
      <w:pPr>
        <w:pStyle w:val="List"/>
      </w:pPr>
      <w:r w:rsidRPr="00395F9C">
        <w:rPr>
          <w:i/>
        </w:rPr>
        <w:t>Officials</w:t>
      </w:r>
      <w:r w:rsidRPr="00395F9C">
        <w:t xml:space="preserve"> of </w:t>
      </w:r>
      <w:r w:rsidRPr="00395F9C">
        <w:rPr>
          <w:i/>
        </w:rPr>
        <w:t xml:space="preserve">non-corporate Commonwealth entities </w:t>
      </w:r>
      <w:r w:rsidRPr="00395F9C">
        <w:rPr>
          <w:b/>
        </w:rPr>
        <w:t>must</w:t>
      </w:r>
      <w:r w:rsidRPr="00395F9C">
        <w:t xml:space="preserve"> comply with the ‘rules for all procurements’ listed in Division 1, regardless of the </w:t>
      </w:r>
      <w:r w:rsidRPr="00E13EC5">
        <w:rPr>
          <w:i/>
        </w:rPr>
        <w:t>procurement</w:t>
      </w:r>
      <w:r w:rsidRPr="00395F9C">
        <w:t xml:space="preserve"> value. </w:t>
      </w:r>
      <w:r w:rsidRPr="00395F9C">
        <w:rPr>
          <w:i/>
        </w:rPr>
        <w:t>Officials</w:t>
      </w:r>
      <w:r w:rsidRPr="00395F9C">
        <w:t xml:space="preserve"> </w:t>
      </w:r>
      <w:r w:rsidRPr="00395F9C">
        <w:rPr>
          <w:b/>
        </w:rPr>
        <w:t>must</w:t>
      </w:r>
      <w:r w:rsidRPr="00395F9C">
        <w:t xml:space="preserve"> also comply with the ‘additional rules’ listed in Division 2 </w:t>
      </w:r>
      <w:r w:rsidR="004461C3">
        <w:t>when</w:t>
      </w:r>
      <w:r w:rsidRPr="00395F9C">
        <w:t xml:space="preserve"> the e</w:t>
      </w:r>
      <w:r w:rsidR="00362A45">
        <w:t>stimate</w:t>
      </w:r>
      <w:r w:rsidRPr="00395F9C">
        <w:t xml:space="preserve">d value of the </w:t>
      </w:r>
      <w:r w:rsidRPr="00395F9C">
        <w:rPr>
          <w:i/>
        </w:rPr>
        <w:t>procurement</w:t>
      </w:r>
      <w:r w:rsidRPr="00395F9C">
        <w:t xml:space="preserve"> is at or above the relevant </w:t>
      </w:r>
      <w:r w:rsidRPr="00395F9C">
        <w:rPr>
          <w:i/>
        </w:rPr>
        <w:t>procurement threshold</w:t>
      </w:r>
      <w:r w:rsidRPr="00395F9C">
        <w:t xml:space="preserve"> and </w:t>
      </w:r>
      <w:r w:rsidR="004461C3">
        <w:t>when</w:t>
      </w:r>
      <w:r w:rsidRPr="00395F9C">
        <w:t xml:space="preserve"> an Appendix A exemption has not been </w:t>
      </w:r>
      <w:r w:rsidR="004461C3">
        <w:t>utilised</w:t>
      </w:r>
      <w:r w:rsidRPr="00395F9C">
        <w:t>.</w:t>
      </w:r>
      <w:r w:rsidR="000565F7" w:rsidRPr="000565F7">
        <w:rPr>
          <w:rStyle w:val="FootnoteReference"/>
        </w:rPr>
        <w:t xml:space="preserve"> </w:t>
      </w:r>
    </w:p>
    <w:p w:rsidR="000A6714" w:rsidRPr="00BF6BEC" w:rsidRDefault="00395F9C" w:rsidP="00560647">
      <w:pPr>
        <w:pStyle w:val="List"/>
      </w:pPr>
      <w:r w:rsidRPr="00395F9C">
        <w:rPr>
          <w:i/>
        </w:rPr>
        <w:t>Officials</w:t>
      </w:r>
      <w:r w:rsidRPr="00395F9C">
        <w:t xml:space="preserve"> of </w:t>
      </w:r>
      <w:r w:rsidRPr="00395F9C">
        <w:rPr>
          <w:i/>
        </w:rPr>
        <w:t>corporate Commonwealth entities</w:t>
      </w:r>
      <w:r w:rsidR="00DE54BC">
        <w:rPr>
          <w:rStyle w:val="FootnoteReference"/>
        </w:rPr>
        <w:footnoteReference w:id="2"/>
      </w:r>
      <w:r w:rsidRPr="00395F9C">
        <w:t xml:space="preserve"> prescribed in </w:t>
      </w:r>
      <w:r w:rsidR="00B84CB1">
        <w:rPr>
          <w:szCs w:val="22"/>
        </w:rPr>
        <w:t xml:space="preserve">section 30 of the </w:t>
      </w:r>
      <w:r w:rsidR="00B84CB1" w:rsidRPr="009C60D1">
        <w:rPr>
          <w:i/>
          <w:szCs w:val="22"/>
        </w:rPr>
        <w:t>Public Governance, Performance and Accountability</w:t>
      </w:r>
      <w:r w:rsidR="00B84CB1">
        <w:rPr>
          <w:i/>
          <w:szCs w:val="22"/>
        </w:rPr>
        <w:t xml:space="preserve"> Rule 2014</w:t>
      </w:r>
      <w:r w:rsidR="00DE54BC">
        <w:rPr>
          <w:i/>
          <w:szCs w:val="22"/>
        </w:rPr>
        <w:t xml:space="preserve"> </w:t>
      </w:r>
      <w:r w:rsidRPr="00395F9C">
        <w:t xml:space="preserve">as having to comply with the CPRs </w:t>
      </w:r>
      <w:r w:rsidRPr="00395F9C">
        <w:rPr>
          <w:b/>
        </w:rPr>
        <w:t>must</w:t>
      </w:r>
      <w:r w:rsidRPr="00395F9C">
        <w:t xml:space="preserve"> comply with the ‘rules for all procurements’ listed in Division 1 and the ‘additional rules’ listed in Division 2 </w:t>
      </w:r>
      <w:r w:rsidR="004461C3">
        <w:t>when</w:t>
      </w:r>
      <w:r w:rsidRPr="00395F9C">
        <w:t xml:space="preserve"> the expected value of the </w:t>
      </w:r>
      <w:r w:rsidRPr="00395F9C">
        <w:rPr>
          <w:i/>
        </w:rPr>
        <w:t>procurement</w:t>
      </w:r>
      <w:r w:rsidRPr="00395F9C">
        <w:t xml:space="preserve"> is at or above the relevant </w:t>
      </w:r>
      <w:r w:rsidRPr="00395F9C">
        <w:rPr>
          <w:i/>
        </w:rPr>
        <w:t>procurement threshold</w:t>
      </w:r>
      <w:r w:rsidRPr="00395F9C">
        <w:t xml:space="preserve"> and </w:t>
      </w:r>
      <w:r w:rsidR="004461C3">
        <w:t>when</w:t>
      </w:r>
      <w:r w:rsidRPr="00395F9C">
        <w:t xml:space="preserve"> an Appendix A exemption has not been </w:t>
      </w:r>
      <w:r w:rsidR="004461C3">
        <w:t>utilised</w:t>
      </w:r>
      <w:r w:rsidRPr="00395F9C">
        <w:t>.</w:t>
      </w:r>
      <w:r w:rsidR="000565F7" w:rsidRPr="000565F7">
        <w:rPr>
          <w:rStyle w:val="FootnoteReference"/>
        </w:rPr>
        <w:t xml:space="preserve"> </w:t>
      </w:r>
    </w:p>
    <w:p w:rsidR="00D76D35" w:rsidRPr="000F425E" w:rsidRDefault="00CC67A7" w:rsidP="00D76D35">
      <w:pPr>
        <w:pStyle w:val="Heading4"/>
      </w:pPr>
      <w:r>
        <w:t xml:space="preserve"> </w:t>
      </w:r>
      <w:r w:rsidR="00D76D35" w:rsidRPr="000F425E">
        <w:t>Using an Appendix A exemption</w:t>
      </w:r>
    </w:p>
    <w:p w:rsidR="00CB687C" w:rsidRDefault="004461C3" w:rsidP="006704C5">
      <w:pPr>
        <w:pStyle w:val="List"/>
        <w:spacing w:after="0"/>
      </w:pPr>
      <w:r>
        <w:t>When</w:t>
      </w:r>
      <w:r w:rsidR="00D76D35" w:rsidRPr="000F425E">
        <w:t xml:space="preserve"> an Appendix A exemption applies, and the </w:t>
      </w:r>
      <w:r w:rsidR="00C478DC" w:rsidRPr="006704C5">
        <w:rPr>
          <w:i/>
        </w:rPr>
        <w:t>relevant entity</w:t>
      </w:r>
      <w:r w:rsidR="00D76D35" w:rsidRPr="000F425E">
        <w:t xml:space="preserve"> chooses to </w:t>
      </w:r>
      <w:r>
        <w:t>utilise</w:t>
      </w:r>
      <w:r w:rsidR="00D76D35" w:rsidRPr="000F425E">
        <w:t xml:space="preserve"> the exemption, the procurement is exempt from the additional rules for procurements at or above the relevant procurement threshold (Division 2) but </w:t>
      </w:r>
      <w:r w:rsidR="00D76D35" w:rsidRPr="006704C5">
        <w:rPr>
          <w:b/>
        </w:rPr>
        <w:t>must</w:t>
      </w:r>
      <w:r w:rsidR="00D76D35" w:rsidRPr="000F425E">
        <w:t xml:space="preserve"> still comply with the rules for all procurements (Division 1).</w:t>
      </w:r>
    </w:p>
    <w:p w:rsidR="000A6714" w:rsidRPr="000F425E" w:rsidRDefault="000A6714" w:rsidP="009A4889">
      <w:pPr>
        <w:jc w:val="right"/>
        <w:rPr>
          <w:color w:val="005A77"/>
          <w:sz w:val="72"/>
          <w:szCs w:val="72"/>
          <w:lang w:val="en-US"/>
        </w:rPr>
      </w:pPr>
    </w:p>
    <w:p w:rsidR="000A6714" w:rsidRPr="000F425E" w:rsidRDefault="000A6714" w:rsidP="009A4889">
      <w:pPr>
        <w:jc w:val="right"/>
        <w:rPr>
          <w:color w:val="005A77"/>
          <w:sz w:val="72"/>
          <w:szCs w:val="72"/>
          <w:lang w:val="en-US"/>
        </w:rPr>
      </w:pPr>
    </w:p>
    <w:p w:rsidR="00F910AE" w:rsidRDefault="00F910AE" w:rsidP="000A6714">
      <w:pPr>
        <w:jc w:val="right"/>
        <w:rPr>
          <w:color w:val="005A77"/>
          <w:sz w:val="72"/>
          <w:szCs w:val="72"/>
          <w:lang w:val="en-US"/>
        </w:rPr>
      </w:pPr>
    </w:p>
    <w:p w:rsidR="000A6714" w:rsidRPr="000F425E" w:rsidRDefault="009A4889" w:rsidP="000A6714">
      <w:pPr>
        <w:jc w:val="right"/>
        <w:rPr>
          <w:color w:val="005A77"/>
          <w:sz w:val="72"/>
          <w:szCs w:val="72"/>
          <w:lang w:val="en-US"/>
        </w:rPr>
      </w:pPr>
      <w:r w:rsidRPr="000F425E">
        <w:rPr>
          <w:color w:val="005A77"/>
          <w:sz w:val="72"/>
          <w:szCs w:val="72"/>
          <w:lang w:val="en-US"/>
        </w:rPr>
        <w:t>Division 1</w:t>
      </w:r>
    </w:p>
    <w:p w:rsidR="004E3B7A" w:rsidRPr="000F425E" w:rsidRDefault="009D28BF" w:rsidP="000A6714">
      <w:pPr>
        <w:jc w:val="right"/>
        <w:rPr>
          <w:color w:val="005A77"/>
          <w:sz w:val="72"/>
          <w:szCs w:val="72"/>
          <w:lang w:val="en-US"/>
        </w:rPr>
      </w:pPr>
      <w:r>
        <w:rPr>
          <w:noProof/>
          <w:lang w:eastAsia="en-AU"/>
        </w:rPr>
        <mc:AlternateContent>
          <mc:Choice Requires="wpg">
            <w:drawing>
              <wp:anchor distT="0" distB="0" distL="114300" distR="114300" simplePos="0" relativeHeight="251677184" behindDoc="1" locked="0" layoutInCell="1" allowOverlap="1" wp14:anchorId="19238281" wp14:editId="025255AD">
                <wp:simplePos x="0" y="0"/>
                <wp:positionH relativeFrom="page">
                  <wp:posOffset>646430</wp:posOffset>
                </wp:positionH>
                <wp:positionV relativeFrom="page">
                  <wp:posOffset>4123690</wp:posOffset>
                </wp:positionV>
                <wp:extent cx="6336030" cy="5394325"/>
                <wp:effectExtent l="0" t="0" r="199390" b="197485"/>
                <wp:wrapNone/>
                <wp:docPr id="21"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5394325"/>
                          <a:chOff x="0" y="5678"/>
                          <a:chExt cx="9978" cy="8495"/>
                        </a:xfrm>
                      </wpg:grpSpPr>
                      <wpg:grpSp>
                        <wpg:cNvPr id="22" name="Group 500"/>
                        <wpg:cNvGrpSpPr>
                          <a:grpSpLocks/>
                        </wpg:cNvGrpSpPr>
                        <wpg:grpSpPr bwMode="auto">
                          <a:xfrm>
                            <a:off x="0" y="5688"/>
                            <a:ext cx="9978" cy="340"/>
                            <a:chOff x="0" y="5688"/>
                            <a:chExt cx="9978" cy="340"/>
                          </a:xfrm>
                        </wpg:grpSpPr>
                        <wps:wsp>
                          <wps:cNvPr id="23" name="Freeform 501"/>
                          <wps:cNvSpPr>
                            <a:spLocks/>
                          </wps:cNvSpPr>
                          <wps:spPr bwMode="auto">
                            <a:xfrm>
                              <a:off x="0" y="5688"/>
                              <a:ext cx="9978" cy="340"/>
                            </a:xfrm>
                            <a:custGeom>
                              <a:avLst/>
                              <a:gdLst>
                                <a:gd name="T0" fmla="*/ 0 w 9978"/>
                                <a:gd name="T1" fmla="+- 0 6028 5688"/>
                                <a:gd name="T2" fmla="*/ 6028 h 340"/>
                                <a:gd name="T3" fmla="*/ 9978 w 9978"/>
                                <a:gd name="T4" fmla="+- 0 6028 5688"/>
                                <a:gd name="T5" fmla="*/ 6028 h 340"/>
                                <a:gd name="T6" fmla="*/ 9978 w 9978"/>
                                <a:gd name="T7" fmla="+- 0 5688 5688"/>
                                <a:gd name="T8" fmla="*/ 5688 h 340"/>
                                <a:gd name="T9" fmla="*/ 0 w 9978"/>
                                <a:gd name="T10" fmla="+- 0 5688 5688"/>
                                <a:gd name="T11" fmla="*/ 5688 h 340"/>
                                <a:gd name="T12" fmla="*/ 0 w 9978"/>
                                <a:gd name="T13" fmla="+- 0 6028 5688"/>
                                <a:gd name="T14" fmla="*/ 6028 h 340"/>
                              </a:gdLst>
                              <a:ahLst/>
                              <a:cxnLst>
                                <a:cxn ang="0">
                                  <a:pos x="T0" y="T2"/>
                                </a:cxn>
                                <a:cxn ang="0">
                                  <a:pos x="T3" y="T5"/>
                                </a:cxn>
                                <a:cxn ang="0">
                                  <a:pos x="T6" y="T8"/>
                                </a:cxn>
                                <a:cxn ang="0">
                                  <a:pos x="T9" y="T11"/>
                                </a:cxn>
                                <a:cxn ang="0">
                                  <a:pos x="T12" y="T14"/>
                                </a:cxn>
                              </a:cxnLst>
                              <a:rect l="0" t="0" r="r" b="b"/>
                              <a:pathLst>
                                <a:path w="9978" h="340">
                                  <a:moveTo>
                                    <a:pt x="0" y="340"/>
                                  </a:moveTo>
                                  <a:lnTo>
                                    <a:pt x="9978" y="340"/>
                                  </a:lnTo>
                                  <a:lnTo>
                                    <a:pt x="9978" y="0"/>
                                  </a:lnTo>
                                  <a:lnTo>
                                    <a:pt x="0" y="0"/>
                                  </a:lnTo>
                                  <a:lnTo>
                                    <a:pt x="0" y="340"/>
                                  </a:lnTo>
                                </a:path>
                              </a:pathLst>
                            </a:custGeom>
                            <a:solidFill>
                              <a:srgbClr val="4C4D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50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6029"/>
                              <a:ext cx="9978" cy="814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5" name="Group 503"/>
                        <wpg:cNvGrpSpPr>
                          <a:grpSpLocks/>
                        </wpg:cNvGrpSpPr>
                        <wpg:grpSpPr bwMode="auto">
                          <a:xfrm>
                            <a:off x="5697" y="9807"/>
                            <a:ext cx="4281" cy="4366"/>
                            <a:chOff x="5697" y="9807"/>
                            <a:chExt cx="4281" cy="4366"/>
                          </a:xfrm>
                        </wpg:grpSpPr>
                        <wps:wsp>
                          <wps:cNvPr id="26" name="Freeform 504"/>
                          <wps:cNvSpPr>
                            <a:spLocks/>
                          </wps:cNvSpPr>
                          <wps:spPr bwMode="auto">
                            <a:xfrm>
                              <a:off x="5697" y="9807"/>
                              <a:ext cx="4281" cy="4366"/>
                            </a:xfrm>
                            <a:custGeom>
                              <a:avLst/>
                              <a:gdLst>
                                <a:gd name="T0" fmla="+- 0 9461 5697"/>
                                <a:gd name="T1" fmla="*/ T0 w 4281"/>
                                <a:gd name="T2" fmla="+- 0 14173 9807"/>
                                <a:gd name="T3" fmla="*/ 14173 h 4366"/>
                                <a:gd name="T4" fmla="+- 0 9510 5697"/>
                                <a:gd name="T5" fmla="*/ T4 w 4281"/>
                                <a:gd name="T6" fmla="+- 0 14140 9807"/>
                                <a:gd name="T7" fmla="*/ 14140 h 4366"/>
                                <a:gd name="T8" fmla="+- 0 9655 5697"/>
                                <a:gd name="T9" fmla="*/ T8 w 4281"/>
                                <a:gd name="T10" fmla="+- 0 14025 9807"/>
                                <a:gd name="T11" fmla="*/ 14025 h 4366"/>
                                <a:gd name="T12" fmla="+- 0 9790 5697"/>
                                <a:gd name="T13" fmla="*/ T12 w 4281"/>
                                <a:gd name="T14" fmla="+- 0 13900 9807"/>
                                <a:gd name="T15" fmla="*/ 13900 h 4366"/>
                                <a:gd name="T16" fmla="+- 0 9915 5697"/>
                                <a:gd name="T17" fmla="*/ T16 w 4281"/>
                                <a:gd name="T18" fmla="+- 0 13765 9807"/>
                                <a:gd name="T19" fmla="*/ 13765 h 4366"/>
                                <a:gd name="T20" fmla="+- 0 9978 5697"/>
                                <a:gd name="T21" fmla="*/ T20 w 4281"/>
                                <a:gd name="T22" fmla="+- 0 13686 9807"/>
                                <a:gd name="T23" fmla="*/ 13686 h 4366"/>
                              </a:gdLst>
                              <a:ahLst/>
                              <a:cxnLst>
                                <a:cxn ang="0">
                                  <a:pos x="T1" y="T3"/>
                                </a:cxn>
                                <a:cxn ang="0">
                                  <a:pos x="T5" y="T7"/>
                                </a:cxn>
                                <a:cxn ang="0">
                                  <a:pos x="T9" y="T11"/>
                                </a:cxn>
                                <a:cxn ang="0">
                                  <a:pos x="T13" y="T15"/>
                                </a:cxn>
                                <a:cxn ang="0">
                                  <a:pos x="T17" y="T19"/>
                                </a:cxn>
                                <a:cxn ang="0">
                                  <a:pos x="T21" y="T23"/>
                                </a:cxn>
                              </a:cxnLst>
                              <a:rect l="0" t="0" r="r" b="b"/>
                              <a:pathLst>
                                <a:path w="4281" h="4366">
                                  <a:moveTo>
                                    <a:pt x="3764" y="4366"/>
                                  </a:moveTo>
                                  <a:lnTo>
                                    <a:pt x="3813" y="4333"/>
                                  </a:lnTo>
                                  <a:lnTo>
                                    <a:pt x="3958" y="4218"/>
                                  </a:lnTo>
                                  <a:lnTo>
                                    <a:pt x="4093" y="4093"/>
                                  </a:lnTo>
                                  <a:lnTo>
                                    <a:pt x="4218" y="3958"/>
                                  </a:lnTo>
                                  <a:lnTo>
                                    <a:pt x="4281" y="3879"/>
                                  </a:lnTo>
                                </a:path>
                              </a:pathLst>
                            </a:custGeom>
                            <a:noFill/>
                            <a:ln w="39443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505"/>
                          <wps:cNvSpPr>
                            <a:spLocks/>
                          </wps:cNvSpPr>
                          <wps:spPr bwMode="auto">
                            <a:xfrm>
                              <a:off x="5697" y="9807"/>
                              <a:ext cx="4281" cy="4366"/>
                            </a:xfrm>
                            <a:custGeom>
                              <a:avLst/>
                              <a:gdLst>
                                <a:gd name="T0" fmla="+- 0 9978 5697"/>
                                <a:gd name="T1" fmla="*/ T0 w 4281"/>
                                <a:gd name="T2" fmla="+- 0 10724 9807"/>
                                <a:gd name="T3" fmla="*/ 10724 h 4366"/>
                                <a:gd name="T4" fmla="+- 0 9915 5697"/>
                                <a:gd name="T5" fmla="*/ T4 w 4281"/>
                                <a:gd name="T6" fmla="+- 0 10644 9807"/>
                                <a:gd name="T7" fmla="*/ 10644 h 4366"/>
                                <a:gd name="T8" fmla="+- 0 9790 5697"/>
                                <a:gd name="T9" fmla="*/ T8 w 4281"/>
                                <a:gd name="T10" fmla="+- 0 10509 9807"/>
                                <a:gd name="T11" fmla="*/ 10509 h 4366"/>
                                <a:gd name="T12" fmla="+- 0 9655 5697"/>
                                <a:gd name="T13" fmla="*/ T12 w 4281"/>
                                <a:gd name="T14" fmla="+- 0 10384 9807"/>
                                <a:gd name="T15" fmla="*/ 10384 h 4366"/>
                                <a:gd name="T16" fmla="+- 0 9510 5697"/>
                                <a:gd name="T17" fmla="*/ T16 w 4281"/>
                                <a:gd name="T18" fmla="+- 0 10269 9807"/>
                                <a:gd name="T19" fmla="*/ 10269 h 4366"/>
                                <a:gd name="T20" fmla="+- 0 9357 5697"/>
                                <a:gd name="T21" fmla="*/ T20 w 4281"/>
                                <a:gd name="T22" fmla="+- 0 10166 9807"/>
                                <a:gd name="T23" fmla="*/ 10166 h 4366"/>
                                <a:gd name="T24" fmla="+- 0 9196 5697"/>
                                <a:gd name="T25" fmla="*/ T24 w 4281"/>
                                <a:gd name="T26" fmla="+- 0 10074 9807"/>
                                <a:gd name="T27" fmla="*/ 10074 h 4366"/>
                                <a:gd name="T28" fmla="+- 0 9028 5697"/>
                                <a:gd name="T29" fmla="*/ T28 w 4281"/>
                                <a:gd name="T30" fmla="+- 0 9995 9807"/>
                                <a:gd name="T31" fmla="*/ 9995 h 4366"/>
                                <a:gd name="T32" fmla="+- 0 8852 5697"/>
                                <a:gd name="T33" fmla="*/ T32 w 4281"/>
                                <a:gd name="T34" fmla="+- 0 9929 9807"/>
                                <a:gd name="T35" fmla="*/ 9929 h 4366"/>
                                <a:gd name="T36" fmla="+- 0 8671 5697"/>
                                <a:gd name="T37" fmla="*/ T36 w 4281"/>
                                <a:gd name="T38" fmla="+- 0 9876 9807"/>
                                <a:gd name="T39" fmla="*/ 9876 h 4366"/>
                                <a:gd name="T40" fmla="+- 0 8483 5697"/>
                                <a:gd name="T41" fmla="*/ T40 w 4281"/>
                                <a:gd name="T42" fmla="+- 0 9838 9807"/>
                                <a:gd name="T43" fmla="*/ 9838 h 4366"/>
                                <a:gd name="T44" fmla="+- 0 8291 5697"/>
                                <a:gd name="T45" fmla="*/ T44 w 4281"/>
                                <a:gd name="T46" fmla="+- 0 9815 9807"/>
                                <a:gd name="T47" fmla="*/ 9815 h 4366"/>
                                <a:gd name="T48" fmla="+- 0 8094 5697"/>
                                <a:gd name="T49" fmla="*/ T48 w 4281"/>
                                <a:gd name="T50" fmla="+- 0 9807 9807"/>
                                <a:gd name="T51" fmla="*/ 9807 h 4366"/>
                                <a:gd name="T52" fmla="+- 0 7898 5697"/>
                                <a:gd name="T53" fmla="*/ T52 w 4281"/>
                                <a:gd name="T54" fmla="+- 0 9815 9807"/>
                                <a:gd name="T55" fmla="*/ 9815 h 4366"/>
                                <a:gd name="T56" fmla="+- 0 7705 5697"/>
                                <a:gd name="T57" fmla="*/ T56 w 4281"/>
                                <a:gd name="T58" fmla="+- 0 9838 9807"/>
                                <a:gd name="T59" fmla="*/ 9838 h 4366"/>
                                <a:gd name="T60" fmla="+- 0 7518 5697"/>
                                <a:gd name="T61" fmla="*/ T60 w 4281"/>
                                <a:gd name="T62" fmla="+- 0 9876 9807"/>
                                <a:gd name="T63" fmla="*/ 9876 h 4366"/>
                                <a:gd name="T64" fmla="+- 0 7336 5697"/>
                                <a:gd name="T65" fmla="*/ T64 w 4281"/>
                                <a:gd name="T66" fmla="+- 0 9929 9807"/>
                                <a:gd name="T67" fmla="*/ 9929 h 4366"/>
                                <a:gd name="T68" fmla="+- 0 7161 5697"/>
                                <a:gd name="T69" fmla="*/ T68 w 4281"/>
                                <a:gd name="T70" fmla="+- 0 9995 9807"/>
                                <a:gd name="T71" fmla="*/ 9995 h 4366"/>
                                <a:gd name="T72" fmla="+- 0 6992 5697"/>
                                <a:gd name="T73" fmla="*/ T72 w 4281"/>
                                <a:gd name="T74" fmla="+- 0 10074 9807"/>
                                <a:gd name="T75" fmla="*/ 10074 h 4366"/>
                                <a:gd name="T76" fmla="+- 0 6831 5697"/>
                                <a:gd name="T77" fmla="*/ T76 w 4281"/>
                                <a:gd name="T78" fmla="+- 0 10166 9807"/>
                                <a:gd name="T79" fmla="*/ 10166 h 4366"/>
                                <a:gd name="T80" fmla="+- 0 6678 5697"/>
                                <a:gd name="T81" fmla="*/ T80 w 4281"/>
                                <a:gd name="T82" fmla="+- 0 10269 9807"/>
                                <a:gd name="T83" fmla="*/ 10269 h 4366"/>
                                <a:gd name="T84" fmla="+- 0 6534 5697"/>
                                <a:gd name="T85" fmla="*/ T84 w 4281"/>
                                <a:gd name="T86" fmla="+- 0 10384 9807"/>
                                <a:gd name="T87" fmla="*/ 10384 h 4366"/>
                                <a:gd name="T88" fmla="+- 0 6399 5697"/>
                                <a:gd name="T89" fmla="*/ T88 w 4281"/>
                                <a:gd name="T90" fmla="+- 0 10509 9807"/>
                                <a:gd name="T91" fmla="*/ 10509 h 4366"/>
                                <a:gd name="T92" fmla="+- 0 6274 5697"/>
                                <a:gd name="T93" fmla="*/ T92 w 4281"/>
                                <a:gd name="T94" fmla="+- 0 10644 9807"/>
                                <a:gd name="T95" fmla="*/ 10644 h 4366"/>
                                <a:gd name="T96" fmla="+- 0 6159 5697"/>
                                <a:gd name="T97" fmla="*/ T96 w 4281"/>
                                <a:gd name="T98" fmla="+- 0 10788 9807"/>
                                <a:gd name="T99" fmla="*/ 10788 h 4366"/>
                                <a:gd name="T100" fmla="+- 0 6056 5697"/>
                                <a:gd name="T101" fmla="*/ T100 w 4281"/>
                                <a:gd name="T102" fmla="+- 0 10942 9807"/>
                                <a:gd name="T103" fmla="*/ 10942 h 4366"/>
                                <a:gd name="T104" fmla="+- 0 5964 5697"/>
                                <a:gd name="T105" fmla="*/ T104 w 4281"/>
                                <a:gd name="T106" fmla="+- 0 11103 9807"/>
                                <a:gd name="T107" fmla="*/ 11103 h 4366"/>
                                <a:gd name="T108" fmla="+- 0 5885 5697"/>
                                <a:gd name="T109" fmla="*/ T108 w 4281"/>
                                <a:gd name="T110" fmla="+- 0 11271 9807"/>
                                <a:gd name="T111" fmla="*/ 11271 h 4366"/>
                                <a:gd name="T112" fmla="+- 0 5819 5697"/>
                                <a:gd name="T113" fmla="*/ T112 w 4281"/>
                                <a:gd name="T114" fmla="+- 0 11447 9807"/>
                                <a:gd name="T115" fmla="*/ 11447 h 4366"/>
                                <a:gd name="T116" fmla="+- 0 5766 5697"/>
                                <a:gd name="T117" fmla="*/ T116 w 4281"/>
                                <a:gd name="T118" fmla="+- 0 11628 9807"/>
                                <a:gd name="T119" fmla="*/ 11628 h 4366"/>
                                <a:gd name="T120" fmla="+- 0 5728 5697"/>
                                <a:gd name="T121" fmla="*/ T120 w 4281"/>
                                <a:gd name="T122" fmla="+- 0 11816 9807"/>
                                <a:gd name="T123" fmla="*/ 11816 h 4366"/>
                                <a:gd name="T124" fmla="+- 0 5705 5697"/>
                                <a:gd name="T125" fmla="*/ T124 w 4281"/>
                                <a:gd name="T126" fmla="+- 0 12008 9807"/>
                                <a:gd name="T127" fmla="*/ 12008 h 4366"/>
                                <a:gd name="T128" fmla="+- 0 5697 5697"/>
                                <a:gd name="T129" fmla="*/ T128 w 4281"/>
                                <a:gd name="T130" fmla="+- 0 12205 9807"/>
                                <a:gd name="T131" fmla="*/ 12205 h 4366"/>
                                <a:gd name="T132" fmla="+- 0 5705 5697"/>
                                <a:gd name="T133" fmla="*/ T132 w 4281"/>
                                <a:gd name="T134" fmla="+- 0 12401 9807"/>
                                <a:gd name="T135" fmla="*/ 12401 h 4366"/>
                                <a:gd name="T136" fmla="+- 0 5728 5697"/>
                                <a:gd name="T137" fmla="*/ T136 w 4281"/>
                                <a:gd name="T138" fmla="+- 0 12594 9807"/>
                                <a:gd name="T139" fmla="*/ 12594 h 4366"/>
                                <a:gd name="T140" fmla="+- 0 5766 5697"/>
                                <a:gd name="T141" fmla="*/ T140 w 4281"/>
                                <a:gd name="T142" fmla="+- 0 12781 9807"/>
                                <a:gd name="T143" fmla="*/ 12781 h 4366"/>
                                <a:gd name="T144" fmla="+- 0 5819 5697"/>
                                <a:gd name="T145" fmla="*/ T144 w 4281"/>
                                <a:gd name="T146" fmla="+- 0 12962 9807"/>
                                <a:gd name="T147" fmla="*/ 12962 h 4366"/>
                                <a:gd name="T148" fmla="+- 0 5885 5697"/>
                                <a:gd name="T149" fmla="*/ T148 w 4281"/>
                                <a:gd name="T150" fmla="+- 0 13138 9807"/>
                                <a:gd name="T151" fmla="*/ 13138 h 4366"/>
                                <a:gd name="T152" fmla="+- 0 5964 5697"/>
                                <a:gd name="T153" fmla="*/ T152 w 4281"/>
                                <a:gd name="T154" fmla="+- 0 13307 9807"/>
                                <a:gd name="T155" fmla="*/ 13307 h 4366"/>
                                <a:gd name="T156" fmla="+- 0 6056 5697"/>
                                <a:gd name="T157" fmla="*/ T156 w 4281"/>
                                <a:gd name="T158" fmla="+- 0 13468 9807"/>
                                <a:gd name="T159" fmla="*/ 13468 h 4366"/>
                                <a:gd name="T160" fmla="+- 0 6159 5697"/>
                                <a:gd name="T161" fmla="*/ T160 w 4281"/>
                                <a:gd name="T162" fmla="+- 0 13621 9807"/>
                                <a:gd name="T163" fmla="*/ 13621 h 4366"/>
                                <a:gd name="T164" fmla="+- 0 6274 5697"/>
                                <a:gd name="T165" fmla="*/ T164 w 4281"/>
                                <a:gd name="T166" fmla="+- 0 13765 9807"/>
                                <a:gd name="T167" fmla="*/ 13765 h 4366"/>
                                <a:gd name="T168" fmla="+- 0 6399 5697"/>
                                <a:gd name="T169" fmla="*/ T168 w 4281"/>
                                <a:gd name="T170" fmla="+- 0 13900 9807"/>
                                <a:gd name="T171" fmla="*/ 13900 h 4366"/>
                                <a:gd name="T172" fmla="+- 0 6534 5697"/>
                                <a:gd name="T173" fmla="*/ T172 w 4281"/>
                                <a:gd name="T174" fmla="+- 0 14025 9807"/>
                                <a:gd name="T175" fmla="*/ 14025 h 4366"/>
                                <a:gd name="T176" fmla="+- 0 6678 5697"/>
                                <a:gd name="T177" fmla="*/ T176 w 4281"/>
                                <a:gd name="T178" fmla="+- 0 14140 9807"/>
                                <a:gd name="T179" fmla="*/ 14140 h 4366"/>
                                <a:gd name="T180" fmla="+- 0 6728 5697"/>
                                <a:gd name="T181" fmla="*/ T180 w 4281"/>
                                <a:gd name="T182" fmla="+- 0 14173 9807"/>
                                <a:gd name="T183" fmla="*/ 14173 h 4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281" h="4366">
                                  <a:moveTo>
                                    <a:pt x="4281" y="917"/>
                                  </a:moveTo>
                                  <a:lnTo>
                                    <a:pt x="4218" y="837"/>
                                  </a:lnTo>
                                  <a:lnTo>
                                    <a:pt x="4093" y="702"/>
                                  </a:lnTo>
                                  <a:lnTo>
                                    <a:pt x="3958" y="577"/>
                                  </a:lnTo>
                                  <a:lnTo>
                                    <a:pt x="3813" y="462"/>
                                  </a:lnTo>
                                  <a:lnTo>
                                    <a:pt x="3660" y="359"/>
                                  </a:lnTo>
                                  <a:lnTo>
                                    <a:pt x="3499" y="267"/>
                                  </a:lnTo>
                                  <a:lnTo>
                                    <a:pt x="3331" y="188"/>
                                  </a:lnTo>
                                  <a:lnTo>
                                    <a:pt x="3155" y="122"/>
                                  </a:lnTo>
                                  <a:lnTo>
                                    <a:pt x="2974" y="69"/>
                                  </a:lnTo>
                                  <a:lnTo>
                                    <a:pt x="2786" y="31"/>
                                  </a:lnTo>
                                  <a:lnTo>
                                    <a:pt x="2594" y="8"/>
                                  </a:lnTo>
                                  <a:lnTo>
                                    <a:pt x="2397" y="0"/>
                                  </a:lnTo>
                                  <a:lnTo>
                                    <a:pt x="2201" y="8"/>
                                  </a:lnTo>
                                  <a:lnTo>
                                    <a:pt x="2008" y="31"/>
                                  </a:lnTo>
                                  <a:lnTo>
                                    <a:pt x="1821" y="69"/>
                                  </a:lnTo>
                                  <a:lnTo>
                                    <a:pt x="1639" y="122"/>
                                  </a:lnTo>
                                  <a:lnTo>
                                    <a:pt x="1464" y="188"/>
                                  </a:lnTo>
                                  <a:lnTo>
                                    <a:pt x="1295" y="267"/>
                                  </a:lnTo>
                                  <a:lnTo>
                                    <a:pt x="1134" y="359"/>
                                  </a:lnTo>
                                  <a:lnTo>
                                    <a:pt x="981" y="462"/>
                                  </a:lnTo>
                                  <a:lnTo>
                                    <a:pt x="837" y="577"/>
                                  </a:lnTo>
                                  <a:lnTo>
                                    <a:pt x="702" y="702"/>
                                  </a:lnTo>
                                  <a:lnTo>
                                    <a:pt x="577" y="837"/>
                                  </a:lnTo>
                                  <a:lnTo>
                                    <a:pt x="462" y="981"/>
                                  </a:lnTo>
                                  <a:lnTo>
                                    <a:pt x="359" y="1135"/>
                                  </a:lnTo>
                                  <a:lnTo>
                                    <a:pt x="267" y="1296"/>
                                  </a:lnTo>
                                  <a:lnTo>
                                    <a:pt x="188" y="1464"/>
                                  </a:lnTo>
                                  <a:lnTo>
                                    <a:pt x="122" y="1640"/>
                                  </a:lnTo>
                                  <a:lnTo>
                                    <a:pt x="69" y="1821"/>
                                  </a:lnTo>
                                  <a:lnTo>
                                    <a:pt x="31" y="2009"/>
                                  </a:lnTo>
                                  <a:lnTo>
                                    <a:pt x="8" y="2201"/>
                                  </a:lnTo>
                                  <a:lnTo>
                                    <a:pt x="0" y="2398"/>
                                  </a:lnTo>
                                  <a:lnTo>
                                    <a:pt x="8" y="2594"/>
                                  </a:lnTo>
                                  <a:lnTo>
                                    <a:pt x="31" y="2787"/>
                                  </a:lnTo>
                                  <a:lnTo>
                                    <a:pt x="69" y="2974"/>
                                  </a:lnTo>
                                  <a:lnTo>
                                    <a:pt x="122" y="3155"/>
                                  </a:lnTo>
                                  <a:lnTo>
                                    <a:pt x="188" y="3331"/>
                                  </a:lnTo>
                                  <a:lnTo>
                                    <a:pt x="267" y="3500"/>
                                  </a:lnTo>
                                  <a:lnTo>
                                    <a:pt x="359" y="3661"/>
                                  </a:lnTo>
                                  <a:lnTo>
                                    <a:pt x="462" y="3814"/>
                                  </a:lnTo>
                                  <a:lnTo>
                                    <a:pt x="577" y="3958"/>
                                  </a:lnTo>
                                  <a:lnTo>
                                    <a:pt x="702" y="4093"/>
                                  </a:lnTo>
                                  <a:lnTo>
                                    <a:pt x="837" y="4218"/>
                                  </a:lnTo>
                                  <a:lnTo>
                                    <a:pt x="981" y="4333"/>
                                  </a:lnTo>
                                  <a:lnTo>
                                    <a:pt x="1031" y="4366"/>
                                  </a:lnTo>
                                </a:path>
                              </a:pathLst>
                            </a:custGeom>
                            <a:noFill/>
                            <a:ln w="39443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D1616B5" id="Group 499" o:spid="_x0000_s1026" style="position:absolute;margin-left:50.9pt;margin-top:324.7pt;width:498.9pt;height:424.75pt;z-index:-251639296;mso-position-horizontal-relative:page;mso-position-vertical-relative:page" coordorigin=",5678" coordsize="9978,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">
                <v:group id="Group 500" o:spid="_x0000_s1027" style="position:absolute;top:5688;width:9978;height:340" coordorigin=",5688" coordsize="997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Freeform 501" o:spid="_x0000_s1028" style="position:absolute;top:5688;width:9978;height:340;visibility:visible;mso-wrap-style:square;v-text-anchor:top" coordsize="997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" path="m,340r9978,l9978,,,,,340e" fillcolor="#4c4d4f" stroked="f">
                    <v:path arrowok="t" o:connecttype="custom" o:connectlocs="0,6028;9978,6028;9978,5688;0,5688;0,6028" o:connectangles="0,0,0,0,0"/>
                  </v:shape>
                  <v:shape id="Picture 502" o:spid="_x0000_s1029" type="#_x0000_t75" style="position:absolute;top:6029;width:9978;height:8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">
                    <v:imagedata r:id="rId25" o:title=""/>
                  </v:shape>
                </v:group>
                <v:group id="Group 503" o:spid="_x0000_s1030" style="position:absolute;left:5697;top:9807;width:4281;height:4366" coordorigin="5697,9807"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504" o:spid="_x0000_s1031" style="position:absolute;left:5697;top:9807;width:4281;height:4366;visibility:visible;mso-wrap-style:square;v-text-anchor:top"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" path="m3764,4366r49,-33l3958,4218r135,-125l4218,3958r63,-79e" filled="f" strokecolor="white" strokeweight="10.9566mm">
                    <v:path arrowok="t" o:connecttype="custom" o:connectlocs="3764,14173;3813,14140;3958,14025;4093,13900;4218,13765;4281,13686" o:connectangles="0,0,0,0,0,0"/>
                  </v:shape>
                  <v:shape id="Freeform 505" o:spid="_x0000_s1032" style="position:absolute;left:5697;top:9807;width:4281;height:4366;visibility:visible;mso-wrap-style:square;v-text-anchor:top"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" path="m4281,917r-63,-80l4093,702,3958,577,3813,462,3660,359,3499,267,3331,188,3155,122,2974,69,2786,31,2594,8,2397,,2201,8,2008,31,1821,69r-182,53l1464,188r-169,79l1134,359,981,462,837,577,702,702,577,837,462,981,359,1135r-92,161l188,1464r-66,176l69,1821,31,2009,8,2201,,2398r8,196l31,2787r38,187l122,3155r66,176l267,3500r92,161l462,3814r115,144l702,4093r135,125l981,4333r50,33e" filled="f" strokecolor="white" strokeweight="10.9566mm">
                    <v:path arrowok="t" o:connecttype="custom" o:connectlocs="4281,10724;4218,10644;4093,10509;3958,10384;3813,10269;3660,10166;3499,10074;3331,9995;3155,9929;2974,9876;2786,9838;2594,9815;2397,9807;2201,9815;2008,9838;1821,9876;1639,9929;1464,9995;1295,10074;1134,10166;981,10269;837,10384;702,10509;577,10644;462,10788;359,10942;267,11103;188,11271;122,11447;69,11628;31,11816;8,12008;0,12205;8,12401;31,12594;69,12781;122,12962;188,13138;267,13307;359,13468;462,13621;577,13765;702,13900;837,14025;981,14140;1031,14173" o:connectangles="0,0,0,0,0,0,0,0,0,0,0,0,0,0,0,0,0,0,0,0,0,0,0,0,0,0,0,0,0,0,0,0,0,0,0,0,0,0,0,0,0,0,0,0,0,0"/>
                  </v:shape>
                </v:group>
                <w10:wrap anchorx="page" anchory="page"/>
              </v:group>
            </w:pict>
          </mc:Fallback>
        </mc:AlternateContent>
      </w:r>
    </w:p>
    <w:p w:rsidR="004E3B7A" w:rsidRPr="000F425E" w:rsidRDefault="009D28BF" w:rsidP="009A4889">
      <w:pPr>
        <w:jc w:val="right"/>
        <w:rPr>
          <w:color w:val="005A77"/>
          <w:sz w:val="72"/>
          <w:szCs w:val="72"/>
          <w:lang w:val="en-US"/>
        </w:rPr>
      </w:pPr>
      <w:r>
        <w:rPr>
          <w:noProof/>
          <w:lang w:eastAsia="en-AU"/>
        </w:rPr>
        <mc:AlternateContent>
          <mc:Choice Requires="wps">
            <w:drawing>
              <wp:anchor distT="0" distB="0" distL="114300" distR="114300" simplePos="0" relativeHeight="251635200" behindDoc="0" locked="0" layoutInCell="1" allowOverlap="1" wp14:anchorId="2BAD73EA" wp14:editId="384495FA">
                <wp:simplePos x="0" y="0"/>
                <wp:positionH relativeFrom="column">
                  <wp:posOffset>128270</wp:posOffset>
                </wp:positionH>
                <wp:positionV relativeFrom="paragraph">
                  <wp:posOffset>530225</wp:posOffset>
                </wp:positionV>
                <wp:extent cx="5489575" cy="309880"/>
                <wp:effectExtent l="4445" t="0" r="1905" b="0"/>
                <wp:wrapNone/>
                <wp:docPr id="20"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95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D45846" w:rsidRDefault="00B1389D" w:rsidP="004E3B7A">
                            <w:pPr>
                              <w:jc w:val="right"/>
                              <w:rPr>
                                <w:color w:val="FFFFFF" w:themeColor="background1"/>
                                <w:sz w:val="20"/>
                                <w:szCs w:val="20"/>
                              </w:rPr>
                            </w:pPr>
                            <w:r w:rsidRPr="00D45846">
                              <w:rPr>
                                <w:color w:val="FFFFFF" w:themeColor="background1"/>
                                <w:sz w:val="20"/>
                                <w:szCs w:val="20"/>
                              </w:rPr>
                              <w:t>RULES FOR ALL PROCUREMENTS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AD73EA" id="Text Box 507" o:spid="_x0000_s1128" type="#_x0000_t202" style="position:absolute;left:0;text-align:left;margin-left:10.1pt;margin-top:41.75pt;width:432.25pt;height:24.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AepvgIAAMU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" filled="f" stroked="f">
                <v:textbox>
                  <w:txbxContent>
                    <w:p w:rsidR="00B1389D" w:rsidRPr="00D45846" w:rsidRDefault="00B1389D" w:rsidP="004E3B7A">
                      <w:pPr>
                        <w:jc w:val="right"/>
                        <w:rPr>
                          <w:color w:val="FFFFFF" w:themeColor="background1"/>
                          <w:sz w:val="20"/>
                          <w:szCs w:val="20"/>
                        </w:rPr>
                      </w:pPr>
                      <w:r w:rsidRPr="00D45846">
                        <w:rPr>
                          <w:color w:val="FFFFFF" w:themeColor="background1"/>
                          <w:sz w:val="20"/>
                          <w:szCs w:val="20"/>
                        </w:rPr>
                        <w:t>RULES FOR ALL PROCUREMENTS</w:t>
                      </w:r>
                    </w:p>
                  </w:txbxContent>
                </v:textbox>
              </v:shape>
            </w:pict>
          </mc:Fallback>
        </mc:AlternateContent>
      </w:r>
    </w:p>
    <w:p w:rsidR="004E3B7A" w:rsidRPr="000F425E" w:rsidRDefault="004E3B7A" w:rsidP="009A4889">
      <w:pPr>
        <w:jc w:val="right"/>
        <w:rPr>
          <w:color w:val="005A77"/>
          <w:sz w:val="72"/>
          <w:szCs w:val="72"/>
          <w:lang w:val="en-US"/>
        </w:rPr>
      </w:pPr>
    </w:p>
    <w:p w:rsidR="004E3B7A" w:rsidRPr="000F425E" w:rsidRDefault="004E3B7A" w:rsidP="009A4889">
      <w:pPr>
        <w:jc w:val="right"/>
        <w:rPr>
          <w:color w:val="005A77"/>
          <w:sz w:val="72"/>
          <w:szCs w:val="72"/>
          <w:lang w:val="en-US"/>
        </w:rPr>
      </w:pPr>
    </w:p>
    <w:p w:rsidR="004E3B7A" w:rsidRPr="000F425E" w:rsidRDefault="004E3B7A" w:rsidP="009A4889">
      <w:pPr>
        <w:jc w:val="right"/>
        <w:rPr>
          <w:color w:val="005A77"/>
          <w:sz w:val="72"/>
          <w:szCs w:val="72"/>
          <w:lang w:val="en-US"/>
        </w:rPr>
      </w:pPr>
    </w:p>
    <w:p w:rsidR="004E3B7A" w:rsidRPr="000F425E" w:rsidRDefault="004E3B7A" w:rsidP="009A4889">
      <w:pPr>
        <w:jc w:val="right"/>
        <w:rPr>
          <w:color w:val="005A77"/>
          <w:sz w:val="72"/>
          <w:szCs w:val="72"/>
          <w:lang w:val="en-US"/>
        </w:rPr>
      </w:pPr>
    </w:p>
    <w:p w:rsidR="004E3B7A" w:rsidRPr="000F425E" w:rsidRDefault="009D28BF" w:rsidP="009A4889">
      <w:pPr>
        <w:jc w:val="right"/>
        <w:rPr>
          <w:color w:val="005A77"/>
          <w:sz w:val="72"/>
          <w:szCs w:val="72"/>
          <w:lang w:val="en-US"/>
        </w:rPr>
      </w:pPr>
      <w:r>
        <w:rPr>
          <w:noProof/>
          <w:lang w:eastAsia="en-AU"/>
        </w:rPr>
        <mc:AlternateContent>
          <mc:Choice Requires="wps">
            <w:drawing>
              <wp:anchor distT="0" distB="0" distL="114300" distR="114300" simplePos="0" relativeHeight="251634176" behindDoc="0" locked="0" layoutInCell="1" allowOverlap="1" wp14:anchorId="3A3A6A9E" wp14:editId="6E18FE38">
                <wp:simplePos x="0" y="0"/>
                <wp:positionH relativeFrom="column">
                  <wp:posOffset>3932555</wp:posOffset>
                </wp:positionH>
                <wp:positionV relativeFrom="paragraph">
                  <wp:posOffset>177165</wp:posOffset>
                </wp:positionV>
                <wp:extent cx="1797685" cy="2451735"/>
                <wp:effectExtent l="0" t="0" r="3810" b="0"/>
                <wp:wrapNone/>
                <wp:docPr id="19"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685" cy="2451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560647" w:rsidRDefault="00B1389D" w:rsidP="004E3B7A">
                            <w:pPr>
                              <w:jc w:val="center"/>
                              <w:rPr>
                                <w:b/>
                                <w:color w:val="FFFFFF" w:themeColor="background1"/>
                                <w:sz w:val="300"/>
                                <w:szCs w:val="300"/>
                              </w:rPr>
                            </w:pPr>
                            <w:r w:rsidRPr="00560647">
                              <w:rPr>
                                <w:b/>
                                <w:color w:val="FFFFFF" w:themeColor="background1"/>
                                <w:sz w:val="300"/>
                                <w:szCs w:val="300"/>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A3A6A9E" id="Text Box 506" o:spid="_x0000_s1129" type="#_x0000_t202" style="position:absolute;left:0;text-align:left;margin-left:309.65pt;margin-top:13.95pt;width:141.55pt;height:193.05pt;z-index:251634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VWLugIAAMY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" filled="f" stroked="f">
                <v:textbox style="mso-fit-shape-to-text:t">
                  <w:txbxContent>
                    <w:p w:rsidR="00B1389D" w:rsidRPr="00560647" w:rsidRDefault="00B1389D" w:rsidP="004E3B7A">
                      <w:pPr>
                        <w:jc w:val="center"/>
                        <w:rPr>
                          <w:b/>
                          <w:color w:val="FFFFFF" w:themeColor="background1"/>
                          <w:sz w:val="300"/>
                          <w:szCs w:val="300"/>
                        </w:rPr>
                      </w:pPr>
                      <w:r w:rsidRPr="00560647">
                        <w:rPr>
                          <w:b/>
                          <w:color w:val="FFFFFF" w:themeColor="background1"/>
                          <w:sz w:val="300"/>
                          <w:szCs w:val="300"/>
                        </w:rPr>
                        <w:t>1</w:t>
                      </w:r>
                    </w:p>
                  </w:txbxContent>
                </v:textbox>
              </v:shape>
            </w:pict>
          </mc:Fallback>
        </mc:AlternateContent>
      </w:r>
    </w:p>
    <w:p w:rsidR="004E3B7A" w:rsidRDefault="004E3B7A" w:rsidP="009A4889">
      <w:pPr>
        <w:jc w:val="right"/>
        <w:rPr>
          <w:color w:val="005A77"/>
          <w:sz w:val="72"/>
          <w:szCs w:val="72"/>
          <w:lang w:val="en-US"/>
        </w:rPr>
      </w:pPr>
    </w:p>
    <w:p w:rsidR="00E3034D" w:rsidRPr="000F425E" w:rsidRDefault="00E3034D" w:rsidP="009A4889">
      <w:pPr>
        <w:jc w:val="right"/>
        <w:rPr>
          <w:color w:val="005A77"/>
          <w:sz w:val="72"/>
          <w:szCs w:val="72"/>
          <w:lang w:val="en-US"/>
        </w:rPr>
      </w:pPr>
    </w:p>
    <w:p w:rsidR="004E3B7A" w:rsidRPr="000F425E" w:rsidRDefault="004E3B7A" w:rsidP="009A4889">
      <w:pPr>
        <w:jc w:val="right"/>
        <w:rPr>
          <w:color w:val="005A77"/>
          <w:sz w:val="72"/>
          <w:szCs w:val="72"/>
          <w:lang w:val="en-US"/>
        </w:rPr>
      </w:pPr>
    </w:p>
    <w:p w:rsidR="004E3B7A" w:rsidRPr="000F425E" w:rsidRDefault="004E3B7A" w:rsidP="004E3B7A">
      <w:pPr>
        <w:pStyle w:val="Heading2"/>
      </w:pPr>
      <w:bookmarkStart w:id="14" w:name="_Toc390183421"/>
      <w:r w:rsidRPr="000F425E">
        <w:rPr>
          <w:rFonts w:eastAsia="Arial"/>
        </w:rPr>
        <w:t xml:space="preserve">Value for </w:t>
      </w:r>
      <w:r w:rsidR="00D73017" w:rsidRPr="000F425E">
        <w:rPr>
          <w:rFonts w:eastAsia="Arial"/>
        </w:rPr>
        <w:t>m</w:t>
      </w:r>
      <w:r w:rsidRPr="000F425E">
        <w:rPr>
          <w:rFonts w:eastAsia="Arial"/>
        </w:rPr>
        <w:t>oney</w:t>
      </w:r>
      <w:bookmarkEnd w:id="14"/>
      <w:r w:rsidRPr="000F425E">
        <w:rPr>
          <w:rFonts w:eastAsia="Arial"/>
        </w:rPr>
        <w:t xml:space="preserve"> </w:t>
      </w:r>
    </w:p>
    <w:p w:rsidR="00CB4C0B" w:rsidRPr="000F425E" w:rsidRDefault="00CB4C0B" w:rsidP="00CB4C0B">
      <w:pPr>
        <w:pStyle w:val="Heading4"/>
      </w:pPr>
      <w:r w:rsidRPr="000F425E">
        <w:t xml:space="preserve">Considering </w:t>
      </w:r>
      <w:r w:rsidR="00AD58AA">
        <w:t>value for money</w:t>
      </w:r>
    </w:p>
    <w:p w:rsidR="00AD58AA" w:rsidRPr="00911B3A" w:rsidRDefault="00AD58AA" w:rsidP="00AD58AA">
      <w:pPr>
        <w:pStyle w:val="List"/>
        <w:rPr>
          <w:szCs w:val="22"/>
        </w:rPr>
      </w:pPr>
      <w:r w:rsidRPr="00911B3A">
        <w:rPr>
          <w:szCs w:val="22"/>
        </w:rPr>
        <w:t xml:space="preserve">A thorough consideration of value for money begins by </w:t>
      </w:r>
      <w:r w:rsidRPr="00911B3A">
        <w:rPr>
          <w:i/>
          <w:szCs w:val="22"/>
        </w:rPr>
        <w:t>officials</w:t>
      </w:r>
      <w:r w:rsidRPr="00911B3A">
        <w:rPr>
          <w:szCs w:val="22"/>
        </w:rPr>
        <w:t xml:space="preserve"> clearly understanding and expressing the goals and purpose of the </w:t>
      </w:r>
      <w:r w:rsidRPr="00911B3A">
        <w:rPr>
          <w:i/>
          <w:szCs w:val="22"/>
        </w:rPr>
        <w:t>procurement</w:t>
      </w:r>
      <w:r w:rsidRPr="00911B3A">
        <w:rPr>
          <w:szCs w:val="22"/>
        </w:rPr>
        <w:t xml:space="preserve">. </w:t>
      </w:r>
    </w:p>
    <w:p w:rsidR="00AD58AA" w:rsidRPr="00911B3A" w:rsidRDefault="004461C3" w:rsidP="00AD58AA">
      <w:pPr>
        <w:pStyle w:val="List"/>
        <w:rPr>
          <w:szCs w:val="22"/>
        </w:rPr>
      </w:pPr>
      <w:r>
        <w:rPr>
          <w:szCs w:val="22"/>
        </w:rPr>
        <w:t>When</w:t>
      </w:r>
      <w:r w:rsidR="00395F9C" w:rsidRPr="00395F9C">
        <w:rPr>
          <w:szCs w:val="22"/>
        </w:rPr>
        <w:t xml:space="preserve"> a business requirement arises, </w:t>
      </w:r>
      <w:r w:rsidR="00395F9C" w:rsidRPr="00395F9C">
        <w:rPr>
          <w:i/>
          <w:szCs w:val="22"/>
        </w:rPr>
        <w:t>officials</w:t>
      </w:r>
      <w:r w:rsidR="00395F9C" w:rsidRPr="00395F9C">
        <w:rPr>
          <w:szCs w:val="22"/>
        </w:rPr>
        <w:t xml:space="preserve"> should consider whether a </w:t>
      </w:r>
      <w:r w:rsidR="00395F9C" w:rsidRPr="00395F9C">
        <w:rPr>
          <w:i/>
          <w:szCs w:val="22"/>
        </w:rPr>
        <w:t>procurement</w:t>
      </w:r>
      <w:r w:rsidR="00395F9C" w:rsidRPr="00395F9C">
        <w:rPr>
          <w:szCs w:val="22"/>
        </w:rPr>
        <w:t xml:space="preserve"> will deliver the best value for money. It is important to take into consideration:</w:t>
      </w:r>
    </w:p>
    <w:p w:rsidR="00395F9C" w:rsidRDefault="00395F9C" w:rsidP="00395F9C">
      <w:pPr>
        <w:pStyle w:val="List"/>
        <w:numPr>
          <w:ilvl w:val="4"/>
          <w:numId w:val="28"/>
        </w:numPr>
        <w:spacing w:after="0"/>
        <w:rPr>
          <w:szCs w:val="22"/>
        </w:rPr>
      </w:pPr>
      <w:r w:rsidRPr="00395F9C">
        <w:rPr>
          <w:szCs w:val="22"/>
        </w:rPr>
        <w:t xml:space="preserve">stakeholder input; </w:t>
      </w:r>
    </w:p>
    <w:p w:rsidR="00395F9C" w:rsidRDefault="00395F9C" w:rsidP="00395F9C">
      <w:pPr>
        <w:pStyle w:val="List"/>
        <w:numPr>
          <w:ilvl w:val="4"/>
          <w:numId w:val="28"/>
        </w:numPr>
        <w:spacing w:after="0"/>
        <w:rPr>
          <w:szCs w:val="22"/>
        </w:rPr>
      </w:pPr>
      <w:r w:rsidRPr="00395F9C">
        <w:rPr>
          <w:szCs w:val="22"/>
        </w:rPr>
        <w:t>the scale and scope of the business requirement;</w:t>
      </w:r>
    </w:p>
    <w:p w:rsidR="00395F9C" w:rsidRDefault="00395F9C" w:rsidP="00395F9C">
      <w:pPr>
        <w:pStyle w:val="List"/>
        <w:numPr>
          <w:ilvl w:val="4"/>
          <w:numId w:val="28"/>
        </w:numPr>
        <w:spacing w:after="0"/>
        <w:rPr>
          <w:szCs w:val="22"/>
        </w:rPr>
      </w:pPr>
      <w:r w:rsidRPr="00395F9C">
        <w:rPr>
          <w:szCs w:val="22"/>
        </w:rPr>
        <w:t xml:space="preserve">the </w:t>
      </w:r>
      <w:r w:rsidRPr="00395F9C">
        <w:rPr>
          <w:i/>
          <w:szCs w:val="22"/>
        </w:rPr>
        <w:t>relevant entity’s</w:t>
      </w:r>
      <w:r w:rsidRPr="00395F9C">
        <w:rPr>
          <w:szCs w:val="22"/>
        </w:rPr>
        <w:t xml:space="preserve"> resourcing and budget;</w:t>
      </w:r>
    </w:p>
    <w:p w:rsidR="00395F9C" w:rsidRDefault="00395F9C" w:rsidP="00395F9C">
      <w:pPr>
        <w:pStyle w:val="List"/>
        <w:numPr>
          <w:ilvl w:val="4"/>
          <w:numId w:val="28"/>
        </w:numPr>
        <w:spacing w:after="0"/>
        <w:rPr>
          <w:szCs w:val="22"/>
        </w:rPr>
      </w:pPr>
      <w:r w:rsidRPr="00395F9C">
        <w:rPr>
          <w:szCs w:val="22"/>
        </w:rPr>
        <w:t xml:space="preserve">obligations and opportunities under other existing arrangements; </w:t>
      </w:r>
    </w:p>
    <w:p w:rsidR="00395F9C" w:rsidRDefault="00395F9C" w:rsidP="00395F9C">
      <w:pPr>
        <w:pStyle w:val="List"/>
        <w:numPr>
          <w:ilvl w:val="4"/>
          <w:numId w:val="28"/>
        </w:numPr>
        <w:spacing w:after="0"/>
        <w:rPr>
          <w:szCs w:val="22"/>
        </w:rPr>
      </w:pPr>
      <w:r w:rsidRPr="00395F9C">
        <w:rPr>
          <w:szCs w:val="22"/>
        </w:rPr>
        <w:t>relevant Commonwealth policies; and</w:t>
      </w:r>
    </w:p>
    <w:p w:rsidR="00395F9C" w:rsidRDefault="00395F9C">
      <w:pPr>
        <w:pStyle w:val="List"/>
        <w:numPr>
          <w:ilvl w:val="4"/>
          <w:numId w:val="28"/>
        </w:numPr>
        <w:rPr>
          <w:szCs w:val="22"/>
        </w:rPr>
      </w:pPr>
      <w:r w:rsidRPr="00395F9C">
        <w:rPr>
          <w:szCs w:val="22"/>
        </w:rPr>
        <w:t xml:space="preserve">the market’s capacity to competitively respond to a </w:t>
      </w:r>
      <w:r w:rsidRPr="00395F9C">
        <w:rPr>
          <w:i/>
          <w:szCs w:val="22"/>
        </w:rPr>
        <w:t>procurement</w:t>
      </w:r>
      <w:r w:rsidRPr="00395F9C">
        <w:rPr>
          <w:szCs w:val="22"/>
        </w:rPr>
        <w:t>.</w:t>
      </w:r>
    </w:p>
    <w:p w:rsidR="00CB4C0B" w:rsidRPr="00911B3A" w:rsidRDefault="004461C3" w:rsidP="00AD58AA">
      <w:pPr>
        <w:pStyle w:val="List"/>
        <w:rPr>
          <w:szCs w:val="22"/>
        </w:rPr>
      </w:pPr>
      <w:r>
        <w:rPr>
          <w:szCs w:val="22"/>
        </w:rPr>
        <w:t>When</w:t>
      </w:r>
      <w:r w:rsidR="00CB4C0B" w:rsidRPr="00911B3A">
        <w:rPr>
          <w:szCs w:val="22"/>
        </w:rPr>
        <w:t xml:space="preserve"> a </w:t>
      </w:r>
      <w:r w:rsidR="00CB4C0B" w:rsidRPr="00911B3A">
        <w:rPr>
          <w:i/>
          <w:szCs w:val="22"/>
        </w:rPr>
        <w:t>relevant entity</w:t>
      </w:r>
      <w:r w:rsidR="00CB4C0B" w:rsidRPr="00911B3A">
        <w:rPr>
          <w:szCs w:val="22"/>
        </w:rPr>
        <w:t xml:space="preserve"> determines that </w:t>
      </w:r>
      <w:r w:rsidR="00CB4C0B" w:rsidRPr="00911B3A">
        <w:rPr>
          <w:i/>
          <w:szCs w:val="22"/>
        </w:rPr>
        <w:t>procurement</w:t>
      </w:r>
      <w:r w:rsidR="00CB4C0B" w:rsidRPr="00911B3A">
        <w:rPr>
          <w:szCs w:val="22"/>
        </w:rPr>
        <w:t xml:space="preserve"> </w:t>
      </w:r>
      <w:r w:rsidR="00AD58AA" w:rsidRPr="00911B3A">
        <w:rPr>
          <w:szCs w:val="22"/>
        </w:rPr>
        <w:t>represents the best value for money</w:t>
      </w:r>
      <w:r w:rsidR="00395F9C" w:rsidRPr="00395F9C">
        <w:rPr>
          <w:szCs w:val="22"/>
        </w:rPr>
        <w:t xml:space="preserve">, these considerations will inform the development and implementation of the </w:t>
      </w:r>
      <w:r w:rsidR="00395F9C" w:rsidRPr="00395F9C">
        <w:rPr>
          <w:i/>
          <w:szCs w:val="22"/>
        </w:rPr>
        <w:t>procurement</w:t>
      </w:r>
      <w:r w:rsidR="00395F9C" w:rsidRPr="00395F9C">
        <w:rPr>
          <w:szCs w:val="22"/>
        </w:rPr>
        <w:t>.</w:t>
      </w:r>
    </w:p>
    <w:p w:rsidR="00D76D35" w:rsidRPr="000F425E" w:rsidRDefault="00D76D35" w:rsidP="00D76D35">
      <w:pPr>
        <w:pStyle w:val="Heading4"/>
      </w:pPr>
      <w:r w:rsidRPr="000F425E">
        <w:t>Achieving value for money</w:t>
      </w:r>
    </w:p>
    <w:p w:rsidR="00AD58AA" w:rsidRPr="00911B3A" w:rsidRDefault="00D76D35" w:rsidP="00AD58AA">
      <w:pPr>
        <w:pStyle w:val="List"/>
        <w:rPr>
          <w:szCs w:val="22"/>
        </w:rPr>
      </w:pPr>
      <w:r w:rsidRPr="00911B3A">
        <w:rPr>
          <w:szCs w:val="22"/>
        </w:rPr>
        <w:t xml:space="preserve">Achieving value for money is the core rule of the CPRs. </w:t>
      </w:r>
      <w:r w:rsidRPr="00911B3A">
        <w:rPr>
          <w:i/>
          <w:szCs w:val="22"/>
        </w:rPr>
        <w:t>Officials</w:t>
      </w:r>
      <w:r w:rsidRPr="00911B3A">
        <w:rPr>
          <w:szCs w:val="22"/>
        </w:rPr>
        <w:t xml:space="preserve"> responsible for a </w:t>
      </w:r>
      <w:r w:rsidR="00395F9C" w:rsidRPr="00395F9C">
        <w:rPr>
          <w:i/>
          <w:szCs w:val="22"/>
        </w:rPr>
        <w:t>procurement</w:t>
      </w:r>
      <w:r w:rsidR="00395F9C" w:rsidRPr="00395F9C">
        <w:rPr>
          <w:szCs w:val="22"/>
        </w:rPr>
        <w:t xml:space="preserve"> </w:t>
      </w:r>
      <w:r w:rsidR="00395F9C" w:rsidRPr="00395F9C">
        <w:rPr>
          <w:b/>
          <w:szCs w:val="22"/>
        </w:rPr>
        <w:t>must</w:t>
      </w:r>
      <w:r w:rsidR="00395F9C" w:rsidRPr="00395F9C">
        <w:rPr>
          <w:szCs w:val="22"/>
        </w:rPr>
        <w:t xml:space="preserve"> be satisfied, after reasonable enquires, that the </w:t>
      </w:r>
      <w:r w:rsidR="00395F9C" w:rsidRPr="00395F9C">
        <w:rPr>
          <w:i/>
          <w:szCs w:val="22"/>
        </w:rPr>
        <w:t>procurement</w:t>
      </w:r>
      <w:r w:rsidR="00395F9C" w:rsidRPr="00395F9C">
        <w:rPr>
          <w:szCs w:val="22"/>
        </w:rPr>
        <w:t xml:space="preserve"> achieves a value for money outcome. </w:t>
      </w:r>
      <w:r w:rsidR="00395F9C" w:rsidRPr="00395F9C">
        <w:rPr>
          <w:i/>
          <w:szCs w:val="22"/>
        </w:rPr>
        <w:t>Procurements</w:t>
      </w:r>
      <w:r w:rsidR="00395F9C" w:rsidRPr="00395F9C">
        <w:rPr>
          <w:szCs w:val="22"/>
        </w:rPr>
        <w:t xml:space="preserve"> should:</w:t>
      </w:r>
    </w:p>
    <w:p w:rsidR="00AD58AA" w:rsidRPr="00911B3A" w:rsidRDefault="00395F9C" w:rsidP="00AD58AA">
      <w:pPr>
        <w:pStyle w:val="Numberedpara2ndindent"/>
        <w:spacing w:after="40"/>
        <w:rPr>
          <w:szCs w:val="22"/>
        </w:rPr>
      </w:pPr>
      <w:r w:rsidRPr="00395F9C">
        <w:rPr>
          <w:szCs w:val="22"/>
        </w:rPr>
        <w:t>encourage competition and be non-discriminatory;</w:t>
      </w:r>
    </w:p>
    <w:p w:rsidR="00AD58AA" w:rsidRPr="00911B3A" w:rsidRDefault="00395F9C" w:rsidP="00AD58AA">
      <w:pPr>
        <w:pStyle w:val="Numberedpara2ndindent"/>
        <w:spacing w:after="40"/>
        <w:rPr>
          <w:szCs w:val="22"/>
        </w:rPr>
      </w:pPr>
      <w:r w:rsidRPr="00395F9C">
        <w:rPr>
          <w:szCs w:val="22"/>
        </w:rPr>
        <w:t xml:space="preserve">use </w:t>
      </w:r>
      <w:r w:rsidRPr="00395F9C">
        <w:rPr>
          <w:i/>
          <w:szCs w:val="22"/>
        </w:rPr>
        <w:t>public resources</w:t>
      </w:r>
      <w:r w:rsidR="00AD58AA" w:rsidRPr="00911B3A">
        <w:rPr>
          <w:szCs w:val="22"/>
        </w:rPr>
        <w:t xml:space="preserve"> in an efficient, effective, economical and ethical manner that is not inconsistent with the policies of the Commonwealth;</w:t>
      </w:r>
      <w:r w:rsidR="00A62C28" w:rsidRPr="00A62C28">
        <w:rPr>
          <w:rStyle w:val="FootnoteReference"/>
          <w:szCs w:val="22"/>
        </w:rPr>
        <w:footnoteReference w:id="3"/>
      </w:r>
    </w:p>
    <w:p w:rsidR="00AD58AA" w:rsidRPr="00911B3A" w:rsidRDefault="00395F9C" w:rsidP="00AD58AA">
      <w:pPr>
        <w:pStyle w:val="Numberedpara2ndindent"/>
        <w:spacing w:after="40"/>
        <w:rPr>
          <w:szCs w:val="22"/>
        </w:rPr>
      </w:pPr>
      <w:r w:rsidRPr="00395F9C">
        <w:rPr>
          <w:szCs w:val="22"/>
        </w:rPr>
        <w:t>facilitate accountable and transparent decision making;</w:t>
      </w:r>
    </w:p>
    <w:p w:rsidR="00AD58AA" w:rsidRPr="00911B3A" w:rsidRDefault="00395F9C" w:rsidP="00AD58AA">
      <w:pPr>
        <w:pStyle w:val="Numberedpara2ndindent"/>
        <w:spacing w:after="40"/>
        <w:rPr>
          <w:szCs w:val="22"/>
        </w:rPr>
      </w:pPr>
      <w:r w:rsidRPr="00395F9C">
        <w:rPr>
          <w:szCs w:val="22"/>
        </w:rPr>
        <w:t>encourage appropriate engagement with risk; and</w:t>
      </w:r>
    </w:p>
    <w:p w:rsidR="00395F9C" w:rsidRDefault="00395F9C" w:rsidP="00395F9C">
      <w:pPr>
        <w:pStyle w:val="Numberedpara2ndindent"/>
        <w:spacing w:after="240"/>
      </w:pPr>
      <w:r w:rsidRPr="00395F9C">
        <w:rPr>
          <w:szCs w:val="22"/>
        </w:rPr>
        <w:t>be commensurate with the scale and scope of the business requirement.</w:t>
      </w:r>
    </w:p>
    <w:p w:rsidR="00D76D35" w:rsidRPr="00911B3A" w:rsidRDefault="00395F9C" w:rsidP="00D76D35">
      <w:pPr>
        <w:pStyle w:val="List"/>
        <w:rPr>
          <w:szCs w:val="22"/>
        </w:rPr>
      </w:pPr>
      <w:r w:rsidRPr="00395F9C">
        <w:rPr>
          <w:szCs w:val="22"/>
        </w:rPr>
        <w:t xml:space="preserve">When conducting a procurement, an </w:t>
      </w:r>
      <w:r w:rsidRPr="00395F9C">
        <w:rPr>
          <w:i/>
          <w:szCs w:val="22"/>
        </w:rPr>
        <w:t>official</w:t>
      </w:r>
      <w:r w:rsidRPr="00395F9C">
        <w:rPr>
          <w:szCs w:val="22"/>
        </w:rPr>
        <w:t xml:space="preserve"> </w:t>
      </w:r>
      <w:r w:rsidRPr="00395F9C">
        <w:rPr>
          <w:b/>
          <w:szCs w:val="22"/>
        </w:rPr>
        <w:t xml:space="preserve">must </w:t>
      </w:r>
      <w:r w:rsidR="00362A45">
        <w:rPr>
          <w:szCs w:val="22"/>
        </w:rPr>
        <w:t>consider</w:t>
      </w:r>
      <w:r w:rsidRPr="00395F9C">
        <w:rPr>
          <w:szCs w:val="22"/>
        </w:rPr>
        <w:t xml:space="preserve"> the </w:t>
      </w:r>
      <w:r w:rsidR="00BE54BF" w:rsidRPr="00E13EC5">
        <w:rPr>
          <w:szCs w:val="22"/>
        </w:rPr>
        <w:t>relevant</w:t>
      </w:r>
      <w:r w:rsidR="00BE54BF">
        <w:rPr>
          <w:szCs w:val="22"/>
        </w:rPr>
        <w:t xml:space="preserve"> </w:t>
      </w:r>
      <w:r w:rsidRPr="00395F9C">
        <w:rPr>
          <w:szCs w:val="22"/>
        </w:rPr>
        <w:t xml:space="preserve">financial and </w:t>
      </w:r>
      <w:r w:rsidR="00BE54BF">
        <w:rPr>
          <w:szCs w:val="22"/>
        </w:rPr>
        <w:br/>
      </w:r>
      <w:r w:rsidRPr="00395F9C">
        <w:rPr>
          <w:szCs w:val="22"/>
        </w:rPr>
        <w:t xml:space="preserve">non-financial costs and benefits of each </w:t>
      </w:r>
      <w:r w:rsidRPr="00395F9C">
        <w:rPr>
          <w:i/>
          <w:szCs w:val="22"/>
        </w:rPr>
        <w:t>submission</w:t>
      </w:r>
      <w:r w:rsidRPr="00395F9C">
        <w:rPr>
          <w:szCs w:val="22"/>
        </w:rPr>
        <w:t xml:space="preserve"> </w:t>
      </w:r>
      <w:r w:rsidR="00762304">
        <w:rPr>
          <w:szCs w:val="22"/>
        </w:rPr>
        <w:t>including, but not limited to:</w:t>
      </w:r>
    </w:p>
    <w:p w:rsidR="00D76D35" w:rsidRPr="00911B3A" w:rsidRDefault="00395F9C" w:rsidP="00D76D35">
      <w:pPr>
        <w:pStyle w:val="Numberedpara2ndindent"/>
        <w:rPr>
          <w:szCs w:val="22"/>
        </w:rPr>
      </w:pPr>
      <w:r w:rsidRPr="00395F9C">
        <w:rPr>
          <w:szCs w:val="22"/>
        </w:rPr>
        <w:t xml:space="preserve">the quality of the </w:t>
      </w:r>
      <w:r w:rsidRPr="00395F9C">
        <w:rPr>
          <w:i/>
          <w:szCs w:val="22"/>
        </w:rPr>
        <w:t>goods</w:t>
      </w:r>
      <w:r w:rsidRPr="00395F9C">
        <w:rPr>
          <w:szCs w:val="22"/>
        </w:rPr>
        <w:t xml:space="preserve"> and services;</w:t>
      </w:r>
    </w:p>
    <w:p w:rsidR="00D76D35" w:rsidRPr="00911B3A" w:rsidRDefault="00395F9C" w:rsidP="00D76D35">
      <w:pPr>
        <w:pStyle w:val="Numberedpara2ndindent"/>
        <w:spacing w:after="40"/>
        <w:rPr>
          <w:szCs w:val="22"/>
        </w:rPr>
      </w:pPr>
      <w:r w:rsidRPr="00395F9C">
        <w:rPr>
          <w:szCs w:val="22"/>
        </w:rPr>
        <w:t>fitness for purpose of the proposal;</w:t>
      </w:r>
    </w:p>
    <w:p w:rsidR="00D76D35" w:rsidRPr="00911B3A" w:rsidRDefault="00395F9C" w:rsidP="00D76D35">
      <w:pPr>
        <w:pStyle w:val="Numberedpara2ndindent"/>
        <w:spacing w:after="40"/>
        <w:rPr>
          <w:szCs w:val="22"/>
        </w:rPr>
      </w:pPr>
      <w:r w:rsidRPr="00395F9C">
        <w:rPr>
          <w:szCs w:val="22"/>
        </w:rPr>
        <w:t xml:space="preserve">the </w:t>
      </w:r>
      <w:r w:rsidRPr="00395F9C">
        <w:rPr>
          <w:i/>
          <w:szCs w:val="22"/>
        </w:rPr>
        <w:t>potential</w:t>
      </w:r>
      <w:r w:rsidRPr="00395F9C">
        <w:rPr>
          <w:szCs w:val="22"/>
        </w:rPr>
        <w:t xml:space="preserve"> </w:t>
      </w:r>
      <w:r w:rsidRPr="00395F9C">
        <w:rPr>
          <w:i/>
          <w:szCs w:val="22"/>
        </w:rPr>
        <w:t>supplier’s</w:t>
      </w:r>
      <w:r w:rsidRPr="00395F9C">
        <w:rPr>
          <w:szCs w:val="22"/>
        </w:rPr>
        <w:t xml:space="preserve"> </w:t>
      </w:r>
      <w:r w:rsidR="00BE54BF" w:rsidRPr="00E13EC5">
        <w:rPr>
          <w:szCs w:val="22"/>
        </w:rPr>
        <w:t>relevant</w:t>
      </w:r>
      <w:r w:rsidR="00BE54BF">
        <w:rPr>
          <w:szCs w:val="22"/>
        </w:rPr>
        <w:t xml:space="preserve"> </w:t>
      </w:r>
      <w:r w:rsidRPr="00395F9C">
        <w:rPr>
          <w:szCs w:val="22"/>
        </w:rPr>
        <w:t>experience and performance history;</w:t>
      </w:r>
    </w:p>
    <w:p w:rsidR="00D76D35" w:rsidRPr="00911B3A" w:rsidRDefault="00395F9C" w:rsidP="00D76D35">
      <w:pPr>
        <w:pStyle w:val="Numberedpara2ndindent"/>
        <w:spacing w:after="40"/>
        <w:rPr>
          <w:szCs w:val="22"/>
        </w:rPr>
      </w:pPr>
      <w:r w:rsidRPr="00395F9C">
        <w:rPr>
          <w:szCs w:val="22"/>
        </w:rPr>
        <w:t xml:space="preserve">flexibility of the proposal (including innovation and adaptability over the lifecycle of the </w:t>
      </w:r>
      <w:r w:rsidRPr="00395F9C">
        <w:rPr>
          <w:i/>
          <w:szCs w:val="22"/>
        </w:rPr>
        <w:t>procurement</w:t>
      </w:r>
      <w:r w:rsidRPr="00395F9C">
        <w:rPr>
          <w:szCs w:val="22"/>
        </w:rPr>
        <w:t>);</w:t>
      </w:r>
    </w:p>
    <w:p w:rsidR="00D76D35" w:rsidRPr="00911B3A" w:rsidRDefault="00395F9C" w:rsidP="00D76D35">
      <w:pPr>
        <w:pStyle w:val="Numberedpara2ndindent"/>
        <w:spacing w:after="40"/>
        <w:rPr>
          <w:szCs w:val="22"/>
        </w:rPr>
      </w:pPr>
      <w:r w:rsidRPr="00395F9C">
        <w:rPr>
          <w:szCs w:val="22"/>
        </w:rPr>
        <w:t xml:space="preserve">environmental sustainability of the proposed </w:t>
      </w:r>
      <w:r w:rsidRPr="00395F9C">
        <w:rPr>
          <w:i/>
          <w:szCs w:val="22"/>
        </w:rPr>
        <w:t>goods</w:t>
      </w:r>
      <w:r w:rsidRPr="00395F9C">
        <w:rPr>
          <w:szCs w:val="22"/>
        </w:rPr>
        <w:t xml:space="preserve"> and services (such as energy efficiency and environmental impact); and </w:t>
      </w:r>
    </w:p>
    <w:p w:rsidR="00D76D35" w:rsidRPr="00911B3A" w:rsidRDefault="00395F9C" w:rsidP="00D76D35">
      <w:pPr>
        <w:pStyle w:val="Numberedpara2ndindent"/>
        <w:spacing w:after="40"/>
        <w:rPr>
          <w:szCs w:val="22"/>
        </w:rPr>
      </w:pPr>
      <w:r w:rsidRPr="00395F9C">
        <w:rPr>
          <w:szCs w:val="22"/>
        </w:rPr>
        <w:t xml:space="preserve">whole-of-life costs. </w:t>
      </w:r>
    </w:p>
    <w:p w:rsidR="008D7981" w:rsidRPr="00911B3A" w:rsidRDefault="008D7981" w:rsidP="008D7981">
      <w:pPr>
        <w:pStyle w:val="Numberedpara2ndindent"/>
        <w:numPr>
          <w:ilvl w:val="0"/>
          <w:numId w:val="0"/>
        </w:numPr>
        <w:spacing w:after="40"/>
        <w:ind w:left="851"/>
        <w:rPr>
          <w:szCs w:val="22"/>
        </w:rPr>
      </w:pPr>
    </w:p>
    <w:p w:rsidR="008D7981" w:rsidRPr="00911B3A" w:rsidRDefault="00395F9C" w:rsidP="00340A8C">
      <w:pPr>
        <w:pStyle w:val="List"/>
        <w:rPr>
          <w:szCs w:val="22"/>
        </w:rPr>
      </w:pPr>
      <w:r w:rsidRPr="00395F9C">
        <w:rPr>
          <w:szCs w:val="22"/>
        </w:rPr>
        <w:t>Whole-of-life costs could include:</w:t>
      </w:r>
    </w:p>
    <w:p w:rsidR="008D7981" w:rsidRPr="00911B3A" w:rsidRDefault="00340A8C" w:rsidP="008B4185">
      <w:pPr>
        <w:pStyle w:val="Numberedpara2ndindent"/>
        <w:spacing w:after="40"/>
        <w:rPr>
          <w:szCs w:val="22"/>
        </w:rPr>
      </w:pPr>
      <w:r w:rsidRPr="00911B3A">
        <w:rPr>
          <w:szCs w:val="22"/>
        </w:rPr>
        <w:t xml:space="preserve">the </w:t>
      </w:r>
      <w:r w:rsidR="008B4185" w:rsidRPr="00911B3A">
        <w:rPr>
          <w:szCs w:val="22"/>
        </w:rPr>
        <w:t xml:space="preserve">initial </w:t>
      </w:r>
      <w:r w:rsidRPr="00911B3A">
        <w:rPr>
          <w:szCs w:val="22"/>
        </w:rPr>
        <w:t xml:space="preserve">purchase </w:t>
      </w:r>
      <w:r w:rsidR="008D7981" w:rsidRPr="00911B3A">
        <w:rPr>
          <w:szCs w:val="22"/>
        </w:rPr>
        <w:t xml:space="preserve">price of the </w:t>
      </w:r>
      <w:r w:rsidR="00395F9C" w:rsidRPr="00395F9C">
        <w:rPr>
          <w:i/>
          <w:szCs w:val="22"/>
        </w:rPr>
        <w:t>goods</w:t>
      </w:r>
      <w:r w:rsidR="008D7981" w:rsidRPr="00911B3A">
        <w:rPr>
          <w:szCs w:val="22"/>
        </w:rPr>
        <w:t xml:space="preserve"> and services;</w:t>
      </w:r>
      <w:r w:rsidRPr="00911B3A">
        <w:rPr>
          <w:szCs w:val="22"/>
        </w:rPr>
        <w:t xml:space="preserve"> </w:t>
      </w:r>
    </w:p>
    <w:p w:rsidR="00762304" w:rsidRDefault="00395F9C" w:rsidP="008B4185">
      <w:pPr>
        <w:pStyle w:val="Numberedpara2ndindent"/>
        <w:spacing w:after="40"/>
        <w:rPr>
          <w:szCs w:val="22"/>
        </w:rPr>
      </w:pPr>
      <w:r w:rsidRPr="00395F9C">
        <w:rPr>
          <w:szCs w:val="22"/>
        </w:rPr>
        <w:t>maintenance costs;</w:t>
      </w:r>
    </w:p>
    <w:p w:rsidR="00ED34A0" w:rsidRPr="00911B3A" w:rsidRDefault="00395F9C" w:rsidP="008B4185">
      <w:pPr>
        <w:pStyle w:val="Numberedpara2ndindent"/>
        <w:spacing w:after="40"/>
        <w:rPr>
          <w:szCs w:val="22"/>
        </w:rPr>
      </w:pPr>
      <w:r w:rsidRPr="00395F9C">
        <w:rPr>
          <w:szCs w:val="22"/>
        </w:rPr>
        <w:t>transition out costs;</w:t>
      </w:r>
    </w:p>
    <w:p w:rsidR="008D7981" w:rsidRPr="00911B3A" w:rsidRDefault="00395F9C" w:rsidP="008D7981">
      <w:pPr>
        <w:pStyle w:val="Numberedpara2ndindent"/>
        <w:spacing w:after="40"/>
        <w:rPr>
          <w:szCs w:val="22"/>
        </w:rPr>
      </w:pPr>
      <w:r w:rsidRPr="00395F9C">
        <w:rPr>
          <w:szCs w:val="22"/>
        </w:rPr>
        <w:t>licensing costs (</w:t>
      </w:r>
      <w:r w:rsidR="004461C3">
        <w:rPr>
          <w:szCs w:val="22"/>
        </w:rPr>
        <w:t>when</w:t>
      </w:r>
      <w:r w:rsidRPr="00395F9C">
        <w:rPr>
          <w:szCs w:val="22"/>
        </w:rPr>
        <w:t xml:space="preserve"> applicable); </w:t>
      </w:r>
    </w:p>
    <w:p w:rsidR="008D7981" w:rsidRPr="00911B3A" w:rsidRDefault="00395F9C" w:rsidP="008D7981">
      <w:pPr>
        <w:pStyle w:val="Numberedpara2ndindent"/>
        <w:spacing w:after="40"/>
        <w:rPr>
          <w:szCs w:val="22"/>
        </w:rPr>
      </w:pPr>
      <w:r w:rsidRPr="00395F9C">
        <w:rPr>
          <w:szCs w:val="22"/>
        </w:rPr>
        <w:t xml:space="preserve">the cost of additional features procured after the initial procurement; </w:t>
      </w:r>
    </w:p>
    <w:p w:rsidR="00362A45" w:rsidRDefault="00395F9C" w:rsidP="00362A45">
      <w:pPr>
        <w:pStyle w:val="Numberedpara2ndindent"/>
        <w:spacing w:after="40"/>
        <w:rPr>
          <w:szCs w:val="22"/>
        </w:rPr>
      </w:pPr>
      <w:r w:rsidRPr="00395F9C">
        <w:rPr>
          <w:szCs w:val="22"/>
        </w:rPr>
        <w:t>consumable costs</w:t>
      </w:r>
      <w:r w:rsidR="00362A45">
        <w:rPr>
          <w:szCs w:val="22"/>
        </w:rPr>
        <w:t>;</w:t>
      </w:r>
      <w:r w:rsidR="00362A45" w:rsidRPr="00362A45">
        <w:rPr>
          <w:szCs w:val="22"/>
        </w:rPr>
        <w:t xml:space="preserve"> </w:t>
      </w:r>
      <w:r w:rsidR="00362A45" w:rsidRPr="00BE6E67">
        <w:rPr>
          <w:szCs w:val="22"/>
        </w:rPr>
        <w:t>and</w:t>
      </w:r>
    </w:p>
    <w:p w:rsidR="00725ADD" w:rsidRDefault="00362A45">
      <w:pPr>
        <w:pStyle w:val="Numberedpara2ndindent"/>
        <w:spacing w:after="40"/>
        <w:rPr>
          <w:szCs w:val="22"/>
        </w:rPr>
      </w:pPr>
      <w:r w:rsidRPr="00BE6E67">
        <w:rPr>
          <w:szCs w:val="22"/>
        </w:rPr>
        <w:t>disposal costs</w:t>
      </w:r>
      <w:r>
        <w:rPr>
          <w:szCs w:val="22"/>
        </w:rPr>
        <w:t>.</w:t>
      </w:r>
    </w:p>
    <w:p w:rsidR="004E3B7A" w:rsidRPr="000F425E" w:rsidRDefault="00395F9C" w:rsidP="00D76D35">
      <w:pPr>
        <w:pStyle w:val="Heading5"/>
      </w:pPr>
      <w:r w:rsidRPr="00395F9C">
        <w:rPr>
          <w:szCs w:val="22"/>
        </w:rPr>
        <w:t>Procurement-conn</w:t>
      </w:r>
      <w:r w:rsidR="004E3B7A" w:rsidRPr="000F425E">
        <w:t>ected policies</w:t>
      </w:r>
    </w:p>
    <w:p w:rsidR="004E3B7A" w:rsidRPr="000F425E" w:rsidRDefault="00AB5701" w:rsidP="004E3B7A">
      <w:pPr>
        <w:pStyle w:val="List"/>
      </w:pPr>
      <w:r w:rsidRPr="000F425E">
        <w:t>Procurement</w:t>
      </w:r>
      <w:r w:rsidR="004E3B7A" w:rsidRPr="000F425E">
        <w:t xml:space="preserve">-connected policies are policies of the Commonwealth for which </w:t>
      </w:r>
      <w:r w:rsidRPr="000F425E">
        <w:rPr>
          <w:i/>
        </w:rPr>
        <w:t>procurement</w:t>
      </w:r>
      <w:r w:rsidR="004E3B7A" w:rsidRPr="000F425E">
        <w:t xml:space="preserve"> has been identified as a means of delivery. To assist </w:t>
      </w:r>
      <w:r w:rsidRPr="000F425E">
        <w:rPr>
          <w:i/>
        </w:rPr>
        <w:t>relevant entities</w:t>
      </w:r>
      <w:r w:rsidR="004E3B7A" w:rsidRPr="000F425E">
        <w:t xml:space="preserve"> in complying with policies of the Commonwealth, Finance maintains a list of </w:t>
      </w:r>
      <w:r w:rsidRPr="000F425E">
        <w:t>procurement</w:t>
      </w:r>
      <w:r w:rsidR="004E3B7A" w:rsidRPr="000F425E">
        <w:t>-connected policies, which can be found at www.finance.gov.au/</w:t>
      </w:r>
      <w:r w:rsidRPr="000F425E">
        <w:t>procurement</w:t>
      </w:r>
      <w:r w:rsidR="004E3B7A" w:rsidRPr="000F425E">
        <w:t>.</w:t>
      </w:r>
    </w:p>
    <w:p w:rsidR="00D76D35" w:rsidRPr="000F425E" w:rsidRDefault="00D76D35" w:rsidP="00E559EB">
      <w:pPr>
        <w:pStyle w:val="List"/>
      </w:pPr>
      <w:r w:rsidRPr="000F425E">
        <w:t>Many of these procurement-connected policies are the responsibility of entities other than Finance. The relevant policy-owning entity is responsible for administering, reviewing and providing information on the policy as required.</w:t>
      </w:r>
    </w:p>
    <w:p w:rsidR="00CB4C0B" w:rsidRPr="000F425E" w:rsidRDefault="00CB4C0B" w:rsidP="00CB4C0B">
      <w:pPr>
        <w:pStyle w:val="Heading5"/>
      </w:pPr>
      <w:r w:rsidRPr="000F425E">
        <w:t>Coordinated procurement</w:t>
      </w:r>
    </w:p>
    <w:p w:rsidR="00CB4C0B" w:rsidRPr="00911B3A" w:rsidRDefault="00CB4C0B" w:rsidP="00CB4C0B">
      <w:pPr>
        <w:pStyle w:val="List"/>
        <w:rPr>
          <w:szCs w:val="22"/>
        </w:rPr>
      </w:pPr>
      <w:r w:rsidRPr="00911B3A">
        <w:rPr>
          <w:szCs w:val="22"/>
        </w:rPr>
        <w:t xml:space="preserve">Coordinated procurement refers to whole-of-government arrangements for procuring </w:t>
      </w:r>
      <w:r w:rsidRPr="00911B3A">
        <w:rPr>
          <w:i/>
          <w:szCs w:val="22"/>
        </w:rPr>
        <w:t>goods</w:t>
      </w:r>
      <w:r w:rsidRPr="00911B3A">
        <w:rPr>
          <w:szCs w:val="22"/>
        </w:rPr>
        <w:t xml:space="preserve"> and services. A list of coordinated procurements can be found at www.finance.gov.au/procurement.</w:t>
      </w:r>
    </w:p>
    <w:p w:rsidR="00CB4C0B" w:rsidRPr="00911B3A" w:rsidRDefault="00395F9C" w:rsidP="00CB4C0B">
      <w:pPr>
        <w:pStyle w:val="List"/>
        <w:rPr>
          <w:szCs w:val="22"/>
        </w:rPr>
      </w:pPr>
      <w:r w:rsidRPr="00395F9C">
        <w:rPr>
          <w:i/>
          <w:szCs w:val="22"/>
        </w:rPr>
        <w:t xml:space="preserve">Non-corporate Commonwealth entities </w:t>
      </w:r>
      <w:r w:rsidRPr="00395F9C">
        <w:rPr>
          <w:b/>
          <w:szCs w:val="22"/>
        </w:rPr>
        <w:t>must</w:t>
      </w:r>
      <w:r w:rsidRPr="00395F9C">
        <w:rPr>
          <w:szCs w:val="22"/>
        </w:rPr>
        <w:t xml:space="preserve"> use coordinated procurements. Exemptions from coordinated procurements can only be granted jointly by the requesting </w:t>
      </w:r>
      <w:r w:rsidR="00362A45">
        <w:rPr>
          <w:szCs w:val="22"/>
        </w:rPr>
        <w:br/>
      </w:r>
      <w:r w:rsidRPr="00395F9C">
        <w:rPr>
          <w:i/>
          <w:szCs w:val="22"/>
        </w:rPr>
        <w:t>non-corporate Commonwealth entity’s</w:t>
      </w:r>
      <w:r w:rsidRPr="00395F9C">
        <w:rPr>
          <w:szCs w:val="22"/>
        </w:rPr>
        <w:t xml:space="preserve"> Portfolio Minister and the Finance Minister </w:t>
      </w:r>
      <w:r w:rsidR="004461C3">
        <w:rPr>
          <w:szCs w:val="22"/>
        </w:rPr>
        <w:t>when</w:t>
      </w:r>
      <w:r w:rsidRPr="00395F9C">
        <w:rPr>
          <w:szCs w:val="22"/>
        </w:rPr>
        <w:t xml:space="preserve"> a </w:t>
      </w:r>
      <w:r w:rsidRPr="00395F9C">
        <w:rPr>
          <w:i/>
          <w:szCs w:val="22"/>
        </w:rPr>
        <w:t>non-corporate Commonwealth entity</w:t>
      </w:r>
      <w:r w:rsidRPr="00395F9C">
        <w:rPr>
          <w:szCs w:val="22"/>
        </w:rPr>
        <w:t xml:space="preserve"> can demonstrate a special need for an alternative arrangement.</w:t>
      </w:r>
      <w:r w:rsidR="00CB4C0B" w:rsidRPr="00911B3A">
        <w:rPr>
          <w:rStyle w:val="FootnoteReference"/>
          <w:szCs w:val="22"/>
        </w:rPr>
        <w:footnoteReference w:id="4"/>
      </w:r>
      <w:r w:rsidR="00CB4C0B" w:rsidRPr="00911B3A">
        <w:rPr>
          <w:szCs w:val="22"/>
        </w:rPr>
        <w:t xml:space="preserve"> Prescribed </w:t>
      </w:r>
      <w:r w:rsidR="00CB4C0B" w:rsidRPr="00911B3A">
        <w:rPr>
          <w:i/>
          <w:szCs w:val="22"/>
        </w:rPr>
        <w:t xml:space="preserve">corporate Commonwealth entities </w:t>
      </w:r>
      <w:r w:rsidR="005B3CA0">
        <w:rPr>
          <w:szCs w:val="22"/>
        </w:rPr>
        <w:t xml:space="preserve">may </w:t>
      </w:r>
      <w:r w:rsidR="005B3CA0" w:rsidRPr="00EE15EB">
        <w:rPr>
          <w:szCs w:val="22"/>
        </w:rPr>
        <w:t>opt</w:t>
      </w:r>
      <w:r w:rsidR="00EE15EB">
        <w:rPr>
          <w:szCs w:val="22"/>
        </w:rPr>
        <w:t>-</w:t>
      </w:r>
      <w:r w:rsidR="00CB4C0B" w:rsidRPr="00EE15EB">
        <w:rPr>
          <w:szCs w:val="22"/>
        </w:rPr>
        <w:t>in</w:t>
      </w:r>
      <w:r w:rsidR="00EE15EB">
        <w:rPr>
          <w:szCs w:val="22"/>
        </w:rPr>
        <w:t xml:space="preserve"> </w:t>
      </w:r>
      <w:r w:rsidR="00CB4C0B" w:rsidRPr="00911B3A">
        <w:rPr>
          <w:szCs w:val="22"/>
        </w:rPr>
        <w:t>to coordinated procurements.</w:t>
      </w:r>
    </w:p>
    <w:p w:rsidR="00CB4C0B" w:rsidRPr="000F425E" w:rsidRDefault="00CB4C0B" w:rsidP="00CB4C0B">
      <w:pPr>
        <w:pStyle w:val="Heading5"/>
      </w:pPr>
      <w:r w:rsidRPr="000F425E">
        <w:t>Cooperative procurement</w:t>
      </w:r>
    </w:p>
    <w:p w:rsidR="00CB4C0B" w:rsidRPr="000F425E" w:rsidRDefault="00CB4C0B" w:rsidP="00CB4C0B">
      <w:pPr>
        <w:pStyle w:val="List"/>
      </w:pPr>
      <w:r w:rsidRPr="000F425E">
        <w:t xml:space="preserve">Cooperative procurements involve more than one </w:t>
      </w:r>
      <w:r w:rsidR="009F3D51" w:rsidRPr="009F3D51">
        <w:rPr>
          <w:i/>
        </w:rPr>
        <w:t>relevant entity</w:t>
      </w:r>
      <w:r w:rsidRPr="000F425E">
        <w:t xml:space="preserve"> as the buyer. </w:t>
      </w:r>
      <w:r w:rsidR="009F3D51" w:rsidRPr="009F3D51">
        <w:rPr>
          <w:i/>
        </w:rPr>
        <w:t>Relevant entities</w:t>
      </w:r>
      <w:r w:rsidRPr="000F425E">
        <w:t xml:space="preserve"> can procure cooperatively by approaching the market together or by joining an existing </w:t>
      </w:r>
      <w:r w:rsidRPr="000F425E">
        <w:rPr>
          <w:i/>
        </w:rPr>
        <w:t>contract</w:t>
      </w:r>
      <w:r w:rsidRPr="000F425E">
        <w:t xml:space="preserve"> of another </w:t>
      </w:r>
      <w:r w:rsidR="009F3D51" w:rsidRPr="009F3D51">
        <w:rPr>
          <w:i/>
        </w:rPr>
        <w:t>relevant entity</w:t>
      </w:r>
      <w:r w:rsidRPr="000F425E">
        <w:t>.</w:t>
      </w:r>
    </w:p>
    <w:p w:rsidR="00CB4C0B" w:rsidRPr="000F425E" w:rsidRDefault="00CB4C0B" w:rsidP="00CB4C0B">
      <w:pPr>
        <w:pStyle w:val="List"/>
      </w:pPr>
      <w:r w:rsidRPr="000F425E">
        <w:t xml:space="preserve">If a </w:t>
      </w:r>
      <w:r w:rsidR="009F3D51" w:rsidRPr="009F3D51">
        <w:rPr>
          <w:i/>
        </w:rPr>
        <w:t>relevant entity</w:t>
      </w:r>
      <w:r w:rsidRPr="000F425E">
        <w:t xml:space="preserve"> intends to join an existing </w:t>
      </w:r>
      <w:r w:rsidRPr="000F425E">
        <w:rPr>
          <w:i/>
        </w:rPr>
        <w:t>contract</w:t>
      </w:r>
      <w:r w:rsidRPr="000F425E">
        <w:t xml:space="preserve"> of another </w:t>
      </w:r>
      <w:r w:rsidR="009F3D51" w:rsidRPr="009F3D51">
        <w:rPr>
          <w:i/>
        </w:rPr>
        <w:t>relevant entity</w:t>
      </w:r>
      <w:r w:rsidRPr="000F425E">
        <w:t xml:space="preserve">, the initial </w:t>
      </w:r>
      <w:r w:rsidRPr="000F425E">
        <w:rPr>
          <w:i/>
        </w:rPr>
        <w:t>request documentation</w:t>
      </w:r>
      <w:r w:rsidRPr="000F425E">
        <w:t xml:space="preserve"> and the </w:t>
      </w:r>
      <w:r w:rsidRPr="000F425E">
        <w:rPr>
          <w:i/>
        </w:rPr>
        <w:t>contract</w:t>
      </w:r>
      <w:r w:rsidRPr="000F425E">
        <w:t xml:space="preserve"> </w:t>
      </w:r>
      <w:r w:rsidRPr="000F425E">
        <w:rPr>
          <w:b/>
        </w:rPr>
        <w:t>must</w:t>
      </w:r>
      <w:r w:rsidRPr="000F425E">
        <w:t xml:space="preserve"> have already specified potential use by other </w:t>
      </w:r>
      <w:r w:rsidRPr="000F425E">
        <w:rPr>
          <w:i/>
        </w:rPr>
        <w:t>relevant entities</w:t>
      </w:r>
      <w:r w:rsidRPr="000F425E">
        <w:t>.</w:t>
      </w:r>
    </w:p>
    <w:p w:rsidR="00CB4C0B" w:rsidRPr="000F425E" w:rsidRDefault="00CB4C0B" w:rsidP="00CB4C0B">
      <w:pPr>
        <w:pStyle w:val="List"/>
      </w:pPr>
      <w:r w:rsidRPr="000F425E">
        <w:rPr>
          <w:i/>
        </w:rPr>
        <w:t>Relevant entities</w:t>
      </w:r>
      <w:r w:rsidRPr="000F425E">
        <w:t xml:space="preserve"> joining an existing </w:t>
      </w:r>
      <w:r w:rsidRPr="000F425E">
        <w:rPr>
          <w:i/>
        </w:rPr>
        <w:t>contract</w:t>
      </w:r>
      <w:r w:rsidRPr="000F425E">
        <w:t xml:space="preserve"> </w:t>
      </w:r>
      <w:r w:rsidRPr="000F425E">
        <w:rPr>
          <w:b/>
        </w:rPr>
        <w:t>must</w:t>
      </w:r>
      <w:r w:rsidRPr="000F425E">
        <w:t xml:space="preserve"> ensure that:</w:t>
      </w:r>
    </w:p>
    <w:p w:rsidR="00CB4C0B" w:rsidRPr="000F425E" w:rsidRDefault="00C471D1" w:rsidP="00CB4C0B">
      <w:pPr>
        <w:pStyle w:val="Numberedpara2ndindent"/>
        <w:spacing w:after="40"/>
      </w:pPr>
      <w:r>
        <w:t>value for money is achieved</w:t>
      </w:r>
      <w:r w:rsidR="00CB4C0B" w:rsidRPr="000F425E">
        <w:t>;</w:t>
      </w:r>
    </w:p>
    <w:p w:rsidR="00CB4C0B" w:rsidRPr="000F425E" w:rsidRDefault="00CB4C0B" w:rsidP="00CB4C0B">
      <w:pPr>
        <w:pStyle w:val="Numberedpara2ndindent"/>
        <w:spacing w:after="40"/>
      </w:pPr>
      <w:r w:rsidRPr="000F425E">
        <w:t xml:space="preserve">the </w:t>
      </w:r>
      <w:r w:rsidRPr="000F425E">
        <w:rPr>
          <w:i/>
        </w:rPr>
        <w:t>goods</w:t>
      </w:r>
      <w:r w:rsidRPr="000F425E">
        <w:t xml:space="preserve"> and services being procured are the same as provided for within the </w:t>
      </w:r>
      <w:r w:rsidRPr="000F425E">
        <w:rPr>
          <w:i/>
        </w:rPr>
        <w:t>contract</w:t>
      </w:r>
      <w:r w:rsidRPr="000F425E">
        <w:t>; and</w:t>
      </w:r>
    </w:p>
    <w:p w:rsidR="00CB4C0B" w:rsidRPr="000F425E" w:rsidRDefault="00CB4C0B" w:rsidP="00CB4C0B">
      <w:pPr>
        <w:pStyle w:val="Numberedpara2ndindent"/>
        <w:spacing w:after="40"/>
      </w:pPr>
      <w:r w:rsidRPr="000F425E">
        <w:t xml:space="preserve">the terms and conditions of the </w:t>
      </w:r>
      <w:r w:rsidRPr="000F425E">
        <w:rPr>
          <w:i/>
        </w:rPr>
        <w:t>contract</w:t>
      </w:r>
      <w:r w:rsidRPr="000F425E">
        <w:t xml:space="preserve"> are not being materially altered.</w:t>
      </w:r>
    </w:p>
    <w:p w:rsidR="004E3B7A" w:rsidRPr="000F425E" w:rsidRDefault="00AB5701" w:rsidP="00D76D35">
      <w:pPr>
        <w:pStyle w:val="Heading5"/>
      </w:pPr>
      <w:r w:rsidRPr="000F425E">
        <w:t>Contract</w:t>
      </w:r>
      <w:r w:rsidR="004E3B7A" w:rsidRPr="000F425E">
        <w:t xml:space="preserve"> </w:t>
      </w:r>
      <w:r w:rsidRPr="000F425E">
        <w:t>end date</w:t>
      </w:r>
      <w:r w:rsidR="004E3B7A" w:rsidRPr="000F425E">
        <w:t>s</w:t>
      </w:r>
    </w:p>
    <w:p w:rsidR="004E3B7A" w:rsidRPr="000F425E" w:rsidRDefault="004461C3" w:rsidP="004E3B7A">
      <w:pPr>
        <w:pStyle w:val="List"/>
      </w:pPr>
      <w:r>
        <w:t>When</w:t>
      </w:r>
      <w:r w:rsidR="004E3B7A" w:rsidRPr="000F425E">
        <w:t xml:space="preserve"> a </w:t>
      </w:r>
      <w:r w:rsidR="00AB5701" w:rsidRPr="000F425E">
        <w:rPr>
          <w:i/>
        </w:rPr>
        <w:t>contract</w:t>
      </w:r>
      <w:r w:rsidR="004E3B7A" w:rsidRPr="000F425E">
        <w:t xml:space="preserve"> does not specify an </w:t>
      </w:r>
      <w:r w:rsidR="00AB5701" w:rsidRPr="000F425E">
        <w:rPr>
          <w:i/>
        </w:rPr>
        <w:t>end date</w:t>
      </w:r>
      <w:r w:rsidR="004E3B7A" w:rsidRPr="000F425E">
        <w:t xml:space="preserve"> it </w:t>
      </w:r>
      <w:r w:rsidR="00FC01EC" w:rsidRPr="000F425E">
        <w:rPr>
          <w:b/>
        </w:rPr>
        <w:t>must</w:t>
      </w:r>
      <w:r w:rsidR="004E3B7A" w:rsidRPr="000F425E">
        <w:t xml:space="preserve"> allow for periodic review and subsequent termination of the </w:t>
      </w:r>
      <w:r w:rsidR="00AB5701" w:rsidRPr="000F425E">
        <w:rPr>
          <w:i/>
        </w:rPr>
        <w:t>contract</w:t>
      </w:r>
      <w:r w:rsidR="004E3B7A" w:rsidRPr="000F425E">
        <w:t xml:space="preserve"> by the </w:t>
      </w:r>
      <w:r w:rsidR="009F3D51" w:rsidRPr="009F3D51">
        <w:rPr>
          <w:i/>
        </w:rPr>
        <w:t>relevant entity</w:t>
      </w:r>
      <w:r w:rsidR="004E3B7A" w:rsidRPr="000F425E">
        <w:t xml:space="preserve">, if the </w:t>
      </w:r>
      <w:r w:rsidR="009F3D51" w:rsidRPr="009F3D51">
        <w:rPr>
          <w:i/>
        </w:rPr>
        <w:t>relevant entity</w:t>
      </w:r>
      <w:r w:rsidR="004E3B7A" w:rsidRPr="000F425E">
        <w:t xml:space="preserve"> determines that it does not continue to represent value for money.</w:t>
      </w:r>
    </w:p>
    <w:p w:rsidR="007173E7" w:rsidRDefault="007173E7" w:rsidP="007173E7">
      <w:pPr>
        <w:pStyle w:val="Heading5"/>
      </w:pPr>
      <w:r w:rsidRPr="000F425E">
        <w:t>Third-party procurement</w:t>
      </w:r>
    </w:p>
    <w:p w:rsidR="00E559EB" w:rsidRPr="006704C5" w:rsidRDefault="007173E7" w:rsidP="006704C5">
      <w:pPr>
        <w:pStyle w:val="List"/>
        <w:spacing w:after="0"/>
      </w:pPr>
      <w:r w:rsidRPr="006704C5">
        <w:rPr>
          <w:i/>
        </w:rPr>
        <w:t>Procurement</w:t>
      </w:r>
      <w:r w:rsidRPr="000F425E">
        <w:t xml:space="preserve"> by third parties on behalf of a </w:t>
      </w:r>
      <w:r w:rsidRPr="006704C5">
        <w:rPr>
          <w:i/>
        </w:rPr>
        <w:t>relevant entity</w:t>
      </w:r>
      <w:r w:rsidRPr="000F425E">
        <w:t xml:space="preserve"> can be a valid way to procure </w:t>
      </w:r>
      <w:r w:rsidRPr="006704C5">
        <w:rPr>
          <w:i/>
        </w:rPr>
        <w:t>goods</w:t>
      </w:r>
      <w:r w:rsidRPr="000F425E">
        <w:t xml:space="preserve"> and services, provided it achieves value for money. </w:t>
      </w:r>
      <w:r w:rsidRPr="006704C5">
        <w:rPr>
          <w:i/>
        </w:rPr>
        <w:t>Relevant entities</w:t>
      </w:r>
      <w:r w:rsidRPr="000F425E">
        <w:t xml:space="preserve"> </w:t>
      </w:r>
      <w:r w:rsidRPr="006704C5">
        <w:rPr>
          <w:b/>
        </w:rPr>
        <w:t>must</w:t>
      </w:r>
      <w:r w:rsidRPr="000F425E">
        <w:t xml:space="preserve"> not use third-party arrangements to avoid the rules in the CPRs when procuring </w:t>
      </w:r>
      <w:r w:rsidRPr="006704C5">
        <w:rPr>
          <w:i/>
        </w:rPr>
        <w:t>goods</w:t>
      </w:r>
      <w:r w:rsidRPr="000F425E">
        <w:t xml:space="preserve"> and services.</w:t>
      </w:r>
      <w:r w:rsidR="00E559EB" w:rsidRPr="000F425E">
        <w:br w:type="page"/>
      </w:r>
    </w:p>
    <w:p w:rsidR="00E559EB" w:rsidRPr="000F425E" w:rsidRDefault="00E559EB" w:rsidP="00E559EB">
      <w:pPr>
        <w:pStyle w:val="Heading2"/>
      </w:pPr>
      <w:bookmarkStart w:id="15" w:name="_Toc390183422"/>
      <w:r w:rsidRPr="000F425E">
        <w:rPr>
          <w:rFonts w:eastAsia="Arial"/>
        </w:rPr>
        <w:t xml:space="preserve">Encouraging </w:t>
      </w:r>
      <w:r w:rsidR="00D73017" w:rsidRPr="000F425E">
        <w:rPr>
          <w:rFonts w:eastAsia="Arial"/>
        </w:rPr>
        <w:t>c</w:t>
      </w:r>
      <w:r w:rsidRPr="000F425E">
        <w:rPr>
          <w:rFonts w:eastAsia="Arial"/>
        </w:rPr>
        <w:t>ompetition</w:t>
      </w:r>
      <w:bookmarkEnd w:id="15"/>
      <w:r w:rsidRPr="000F425E">
        <w:rPr>
          <w:rFonts w:eastAsia="Arial"/>
        </w:rPr>
        <w:t xml:space="preserve"> </w:t>
      </w:r>
    </w:p>
    <w:p w:rsidR="00E559EB" w:rsidRPr="000F425E" w:rsidRDefault="00E559EB" w:rsidP="00E559EB">
      <w:pPr>
        <w:pStyle w:val="List"/>
      </w:pPr>
      <w:r w:rsidRPr="000F425E">
        <w:t xml:space="preserve">Competition is a key element of the Australian Government’s </w:t>
      </w:r>
      <w:r w:rsidR="00AB5701" w:rsidRPr="000F425E">
        <w:t>procurement</w:t>
      </w:r>
      <w:r w:rsidRPr="000F425E">
        <w:t xml:space="preserve"> framework. Effective competition requires non-discrimination and the use of competitive </w:t>
      </w:r>
      <w:r w:rsidR="00395F9C" w:rsidRPr="00395F9C">
        <w:t>procurement processes</w:t>
      </w:r>
      <w:r w:rsidRPr="000F425E">
        <w:t>.</w:t>
      </w:r>
    </w:p>
    <w:p w:rsidR="00E559EB" w:rsidRPr="000F425E" w:rsidRDefault="00E559EB" w:rsidP="00E559EB">
      <w:pPr>
        <w:pStyle w:val="List"/>
      </w:pPr>
      <w:r w:rsidRPr="000F425E">
        <w:t xml:space="preserve">Participation in </w:t>
      </w:r>
      <w:r w:rsidR="00AB5701" w:rsidRPr="000F425E">
        <w:rPr>
          <w:i/>
        </w:rPr>
        <w:t>procurement</w:t>
      </w:r>
      <w:r w:rsidRPr="000F425E">
        <w:t xml:space="preserve"> imposes costs on </w:t>
      </w:r>
      <w:r w:rsidR="00AB5701" w:rsidRPr="000F425E">
        <w:rPr>
          <w:i/>
        </w:rPr>
        <w:t>relevant entities</w:t>
      </w:r>
      <w:r w:rsidRPr="000F425E">
        <w:t xml:space="preserve"> and </w:t>
      </w:r>
      <w:r w:rsidRPr="000F425E">
        <w:rPr>
          <w:i/>
        </w:rPr>
        <w:t xml:space="preserve">potential </w:t>
      </w:r>
      <w:r w:rsidR="00A9151F" w:rsidRPr="000F425E">
        <w:rPr>
          <w:i/>
        </w:rPr>
        <w:t>supplier</w:t>
      </w:r>
      <w:r w:rsidRPr="000F425E">
        <w:rPr>
          <w:i/>
        </w:rPr>
        <w:t>s.</w:t>
      </w:r>
      <w:r w:rsidRPr="000F425E">
        <w:t xml:space="preserve"> Those costs should be considered when designing a process that is commensurate with the scale, scope and risk of the proposed </w:t>
      </w:r>
      <w:r w:rsidR="00AB5701" w:rsidRPr="000F425E">
        <w:rPr>
          <w:i/>
        </w:rPr>
        <w:t>procurement</w:t>
      </w:r>
      <w:r w:rsidRPr="000F425E">
        <w:t>.</w:t>
      </w:r>
    </w:p>
    <w:p w:rsidR="00E559EB" w:rsidRPr="000F425E" w:rsidRDefault="00E559EB" w:rsidP="00E559EB">
      <w:pPr>
        <w:pStyle w:val="Heading4"/>
      </w:pPr>
      <w:r w:rsidRPr="000F425E">
        <w:t>Non-discrimination</w:t>
      </w:r>
    </w:p>
    <w:p w:rsidR="00E559EB" w:rsidRPr="000F425E" w:rsidRDefault="00E559EB" w:rsidP="00E559EB">
      <w:pPr>
        <w:pStyle w:val="List"/>
      </w:pPr>
      <w:r w:rsidRPr="000F425E">
        <w:t xml:space="preserve">The Australian Government’s </w:t>
      </w:r>
      <w:r w:rsidR="00AB5701" w:rsidRPr="000F425E">
        <w:t>procurement</w:t>
      </w:r>
      <w:r w:rsidRPr="000F425E">
        <w:t xml:space="preserve"> framework is non-discriminatory. All </w:t>
      </w:r>
      <w:r w:rsidRPr="000F425E">
        <w:rPr>
          <w:i/>
        </w:rPr>
        <w:t xml:space="preserve">potential </w:t>
      </w:r>
      <w:r w:rsidR="00A9151F" w:rsidRPr="000F425E">
        <w:rPr>
          <w:i/>
        </w:rPr>
        <w:t>supplier</w:t>
      </w:r>
      <w:r w:rsidRPr="000F425E">
        <w:t xml:space="preserve">s to government </w:t>
      </w:r>
      <w:r w:rsidR="00FC01EC" w:rsidRPr="000F425E">
        <w:rPr>
          <w:b/>
        </w:rPr>
        <w:t>must</w:t>
      </w:r>
      <w:r w:rsidRPr="000F425E">
        <w:t xml:space="preserve">, subject to these CPRs, be treated equitably based on their commercial, legal, technical and financial abilities and not be discriminated against due to their size, degree of foreign affiliation or ownership, location, or the origin of their </w:t>
      </w:r>
      <w:r w:rsidR="00AB5701" w:rsidRPr="000F425E">
        <w:rPr>
          <w:i/>
        </w:rPr>
        <w:t>goods</w:t>
      </w:r>
      <w:r w:rsidRPr="000F425E">
        <w:t xml:space="preserve"> and services.</w:t>
      </w:r>
    </w:p>
    <w:p w:rsidR="00E559EB" w:rsidRPr="000F425E" w:rsidRDefault="00A9151F" w:rsidP="00E559EB">
      <w:pPr>
        <w:pStyle w:val="Heading5"/>
      </w:pPr>
      <w:r w:rsidRPr="000F425E">
        <w:t>Small and Medium Enterprises</w:t>
      </w:r>
    </w:p>
    <w:p w:rsidR="00E559EB" w:rsidRPr="000F425E" w:rsidRDefault="00E559EB" w:rsidP="00E559EB">
      <w:pPr>
        <w:pStyle w:val="List"/>
      </w:pPr>
      <w:r w:rsidRPr="000F425E">
        <w:t xml:space="preserve">To ensure that </w:t>
      </w:r>
      <w:r w:rsidR="00A9151F" w:rsidRPr="000F425E">
        <w:rPr>
          <w:i/>
        </w:rPr>
        <w:t>Small and Medium Enterprises</w:t>
      </w:r>
      <w:r w:rsidRPr="000F425E">
        <w:t xml:space="preserve"> (</w:t>
      </w:r>
      <w:r w:rsidR="00A9151F" w:rsidRPr="000F425E">
        <w:rPr>
          <w:i/>
        </w:rPr>
        <w:t>SMEs</w:t>
      </w:r>
      <w:r w:rsidRPr="000F425E">
        <w:t xml:space="preserve">) can engage in fair competition for Australian Government business, </w:t>
      </w:r>
      <w:r w:rsidR="00AB5701" w:rsidRPr="000F425E">
        <w:rPr>
          <w:i/>
        </w:rPr>
        <w:t>officials</w:t>
      </w:r>
      <w:r w:rsidRPr="000F425E">
        <w:t xml:space="preserve"> should apply </w:t>
      </w:r>
      <w:r w:rsidR="00395F9C" w:rsidRPr="00395F9C">
        <w:t>procurement</w:t>
      </w:r>
      <w:r w:rsidRPr="00725ADD">
        <w:t xml:space="preserve"> </w:t>
      </w:r>
      <w:r w:rsidRPr="000F425E">
        <w:t xml:space="preserve">practices that do not unfairly discriminate against </w:t>
      </w:r>
      <w:r w:rsidR="00A9151F" w:rsidRPr="000F425E">
        <w:rPr>
          <w:i/>
        </w:rPr>
        <w:t>SMEs</w:t>
      </w:r>
      <w:r w:rsidRPr="000F425E">
        <w:t xml:space="preserve"> and provide appropriate opportunities for </w:t>
      </w:r>
      <w:r w:rsidR="00A9151F" w:rsidRPr="000F425E">
        <w:rPr>
          <w:i/>
        </w:rPr>
        <w:t>SMEs</w:t>
      </w:r>
      <w:r w:rsidRPr="000F425E">
        <w:t xml:space="preserve"> to compete. </w:t>
      </w:r>
      <w:r w:rsidR="00AB5701" w:rsidRPr="000F425E">
        <w:rPr>
          <w:i/>
        </w:rPr>
        <w:t>Officials</w:t>
      </w:r>
      <w:r w:rsidRPr="000F425E">
        <w:t xml:space="preserve"> should consider, in the context of value for money:</w:t>
      </w:r>
    </w:p>
    <w:p w:rsidR="00E559EB" w:rsidRPr="000F425E" w:rsidRDefault="00E559EB" w:rsidP="00A27414">
      <w:pPr>
        <w:pStyle w:val="Numberedpara2ndindent"/>
        <w:spacing w:after="40"/>
      </w:pPr>
      <w:r w:rsidRPr="000F425E">
        <w:t xml:space="preserve">the benefits of doing business with competitive </w:t>
      </w:r>
      <w:r w:rsidR="00A9151F" w:rsidRPr="000F425E">
        <w:rPr>
          <w:i/>
        </w:rPr>
        <w:t>SMEs</w:t>
      </w:r>
      <w:r w:rsidRPr="000F425E">
        <w:t xml:space="preserve"> when specifying requirements and evaluating value for money;</w:t>
      </w:r>
    </w:p>
    <w:p w:rsidR="00E559EB" w:rsidRPr="000F425E" w:rsidRDefault="00E559EB" w:rsidP="00A27414">
      <w:pPr>
        <w:pStyle w:val="Numberedpara2ndindent"/>
        <w:spacing w:after="40"/>
      </w:pPr>
      <w:r w:rsidRPr="000F425E">
        <w:t xml:space="preserve">barriers to entry, such as costly preparation of </w:t>
      </w:r>
      <w:r w:rsidR="00A9151F" w:rsidRPr="000F425E">
        <w:rPr>
          <w:i/>
        </w:rPr>
        <w:t>submission</w:t>
      </w:r>
      <w:r w:rsidRPr="000F425E">
        <w:t xml:space="preserve">s, that may prevent </w:t>
      </w:r>
      <w:r w:rsidR="00A9151F" w:rsidRPr="000F425E">
        <w:rPr>
          <w:i/>
        </w:rPr>
        <w:t>SMEs</w:t>
      </w:r>
      <w:r w:rsidRPr="000F425E">
        <w:t xml:space="preserve"> from competing;</w:t>
      </w:r>
    </w:p>
    <w:p w:rsidR="00E559EB" w:rsidRPr="000F425E" w:rsidRDefault="00A9151F" w:rsidP="00A27414">
      <w:pPr>
        <w:pStyle w:val="Numberedpara2ndindent"/>
        <w:spacing w:after="40"/>
      </w:pPr>
      <w:r w:rsidRPr="000F425E">
        <w:rPr>
          <w:i/>
        </w:rPr>
        <w:t>SMEs</w:t>
      </w:r>
      <w:r w:rsidR="00E559EB" w:rsidRPr="000F425E">
        <w:t xml:space="preserve">’ capabilities and their commitment to local or regional markets; and </w:t>
      </w:r>
    </w:p>
    <w:p w:rsidR="00395F9C" w:rsidRDefault="00E559EB" w:rsidP="00395F9C">
      <w:pPr>
        <w:pStyle w:val="Numberedpara2ndindent"/>
        <w:spacing w:after="240"/>
      </w:pPr>
      <w:r w:rsidRPr="000F425E">
        <w:t xml:space="preserve">the potential benefits of having a larger, more competitive </w:t>
      </w:r>
      <w:r w:rsidR="00A9151F" w:rsidRPr="000F425E">
        <w:t>supplier</w:t>
      </w:r>
      <w:r w:rsidRPr="000F425E">
        <w:t xml:space="preserve"> base.</w:t>
      </w:r>
    </w:p>
    <w:p w:rsidR="00EA6558" w:rsidRPr="00300D2C" w:rsidRDefault="00E559EB" w:rsidP="00300D2C">
      <w:pPr>
        <w:pStyle w:val="List"/>
        <w:spacing w:after="0"/>
      </w:pPr>
      <w:r w:rsidRPr="000F425E">
        <w:t xml:space="preserve">The Australian Government is committed to </w:t>
      </w:r>
      <w:r w:rsidR="00AB5701" w:rsidRPr="00300D2C">
        <w:rPr>
          <w:i/>
        </w:rPr>
        <w:t xml:space="preserve">non-corporate Commonwealth entities </w:t>
      </w:r>
      <w:r w:rsidRPr="000F425E">
        <w:t xml:space="preserve">sourcing at least 10 per cent of </w:t>
      </w:r>
      <w:r w:rsidR="00AB5701" w:rsidRPr="00300D2C">
        <w:rPr>
          <w:i/>
        </w:rPr>
        <w:t>procurement</w:t>
      </w:r>
      <w:r w:rsidRPr="000F425E">
        <w:t xml:space="preserve"> by value from </w:t>
      </w:r>
      <w:r w:rsidR="00A9151F" w:rsidRPr="00300D2C">
        <w:rPr>
          <w:i/>
        </w:rPr>
        <w:t>SMEs</w:t>
      </w:r>
      <w:r w:rsidRPr="000F425E">
        <w:t>.</w:t>
      </w:r>
      <w:r w:rsidR="00EA6558" w:rsidRPr="000F425E">
        <w:br w:type="page"/>
      </w:r>
    </w:p>
    <w:p w:rsidR="00EA6558" w:rsidRPr="000F425E" w:rsidRDefault="00EA6558" w:rsidP="00EA6558">
      <w:pPr>
        <w:pStyle w:val="Heading2"/>
      </w:pPr>
      <w:bookmarkStart w:id="16" w:name="_Toc390183423"/>
      <w:r w:rsidRPr="000F425E">
        <w:t xml:space="preserve">Efficient, effective, economical and ethical </w:t>
      </w:r>
      <w:r w:rsidR="00AB5701" w:rsidRPr="000F425E">
        <w:t>procurement</w:t>
      </w:r>
      <w:bookmarkEnd w:id="16"/>
    </w:p>
    <w:p w:rsidR="00EA6558" w:rsidRPr="00911B3A" w:rsidRDefault="00EA6558" w:rsidP="00EA6558">
      <w:pPr>
        <w:pStyle w:val="List"/>
        <w:rPr>
          <w:szCs w:val="22"/>
        </w:rPr>
      </w:pPr>
      <w:r w:rsidRPr="00911B3A">
        <w:rPr>
          <w:szCs w:val="22"/>
        </w:rPr>
        <w:t xml:space="preserve">The Australian Government promotes the proper use </w:t>
      </w:r>
      <w:r w:rsidR="00ED34A0" w:rsidRPr="00911B3A">
        <w:rPr>
          <w:szCs w:val="22"/>
        </w:rPr>
        <w:t xml:space="preserve">and management </w:t>
      </w:r>
      <w:r w:rsidRPr="00911B3A">
        <w:rPr>
          <w:szCs w:val="22"/>
        </w:rPr>
        <w:t xml:space="preserve">of </w:t>
      </w:r>
      <w:r w:rsidR="00395F9C" w:rsidRPr="00395F9C">
        <w:rPr>
          <w:i/>
          <w:szCs w:val="22"/>
        </w:rPr>
        <w:t>public resources</w:t>
      </w:r>
      <w:r w:rsidRPr="00911B3A">
        <w:rPr>
          <w:szCs w:val="22"/>
        </w:rPr>
        <w:t>. Proper means efficient, effective, economical and ethical</w:t>
      </w:r>
      <w:r w:rsidR="005556DC" w:rsidRPr="00911B3A">
        <w:rPr>
          <w:szCs w:val="22"/>
        </w:rPr>
        <w:t>.</w:t>
      </w:r>
      <w:r w:rsidRPr="00911B3A">
        <w:rPr>
          <w:szCs w:val="22"/>
        </w:rPr>
        <w:t xml:space="preserve"> </w:t>
      </w:r>
      <w:r w:rsidR="00395F9C" w:rsidRPr="00395F9C">
        <w:t xml:space="preserve">For </w:t>
      </w:r>
      <w:r w:rsidR="00395F9C" w:rsidRPr="004A5B4D">
        <w:rPr>
          <w:i/>
        </w:rPr>
        <w:t>non-corporate Commonwealth entities</w:t>
      </w:r>
      <w:r w:rsidR="00395F9C" w:rsidRPr="00395F9C">
        <w:t>, this would also include being not inconsistent with the policies of the Commonwealth</w:t>
      </w:r>
      <w:r w:rsidR="00395F9C" w:rsidRPr="00395F9C">
        <w:rPr>
          <w:szCs w:val="22"/>
        </w:rPr>
        <w:t>.</w:t>
      </w:r>
      <w:r w:rsidR="00CD4657">
        <w:rPr>
          <w:rStyle w:val="FootnoteReference"/>
          <w:szCs w:val="22"/>
        </w:rPr>
        <w:footnoteReference w:id="5"/>
      </w:r>
    </w:p>
    <w:p w:rsidR="00EA6558" w:rsidRPr="00911B3A" w:rsidRDefault="00395F9C" w:rsidP="00EA6558">
      <w:pPr>
        <w:pStyle w:val="List"/>
        <w:rPr>
          <w:szCs w:val="22"/>
        </w:rPr>
      </w:pPr>
      <w:r w:rsidRPr="00395F9C">
        <w:rPr>
          <w:szCs w:val="22"/>
        </w:rPr>
        <w:t xml:space="preserve">Efficient relates to the achievement of the maximum value for the resources used. In </w:t>
      </w:r>
      <w:r w:rsidRPr="00395F9C">
        <w:rPr>
          <w:i/>
          <w:szCs w:val="22"/>
        </w:rPr>
        <w:t>procurement</w:t>
      </w:r>
      <w:r w:rsidRPr="00395F9C">
        <w:rPr>
          <w:szCs w:val="22"/>
        </w:rPr>
        <w:t xml:space="preserve">, it includes the selection of a procurement method that is the most appropriate for the procurement activity, given the scale, scope and risk of the </w:t>
      </w:r>
      <w:r w:rsidRPr="00395F9C">
        <w:rPr>
          <w:i/>
          <w:szCs w:val="22"/>
        </w:rPr>
        <w:t>procurement</w:t>
      </w:r>
      <w:r w:rsidRPr="00395F9C">
        <w:rPr>
          <w:szCs w:val="22"/>
        </w:rPr>
        <w:t>.</w:t>
      </w:r>
    </w:p>
    <w:p w:rsidR="00EA6558" w:rsidRPr="00911B3A" w:rsidRDefault="00395F9C" w:rsidP="00EA6558">
      <w:pPr>
        <w:pStyle w:val="List"/>
        <w:rPr>
          <w:szCs w:val="22"/>
        </w:rPr>
      </w:pPr>
      <w:r w:rsidRPr="00395F9C">
        <w:rPr>
          <w:szCs w:val="22"/>
        </w:rPr>
        <w:t>Effective relates to the extent to which intended outcomes or results are achieved. It concerns the immediate characteristics, especially price, quality and quantity, and the degree to which these contribute to specified outcomes.</w:t>
      </w:r>
    </w:p>
    <w:p w:rsidR="00EA6558" w:rsidRPr="00911B3A" w:rsidRDefault="00395F9C" w:rsidP="00EA6558">
      <w:pPr>
        <w:pStyle w:val="List"/>
        <w:rPr>
          <w:szCs w:val="22"/>
        </w:rPr>
      </w:pPr>
      <w:r w:rsidRPr="00395F9C">
        <w:rPr>
          <w:szCs w:val="22"/>
        </w:rPr>
        <w:t>Economical relates to minimising cost. It emphasises the requirement to avoid waste and sharpens the focus on the level of resources that the Commonwealth applies to achieve outcomes.</w:t>
      </w:r>
    </w:p>
    <w:p w:rsidR="00EA6558" w:rsidRPr="00911B3A" w:rsidRDefault="00395F9C" w:rsidP="00EA6558">
      <w:pPr>
        <w:pStyle w:val="List"/>
        <w:rPr>
          <w:szCs w:val="22"/>
        </w:rPr>
      </w:pPr>
      <w:r w:rsidRPr="00395F9C">
        <w:rPr>
          <w:szCs w:val="22"/>
        </w:rPr>
        <w:t>Ethical relates to honesty, integrity, probity, diligence, fairness and consistency. Ethical behaviour identifies and manages conflicts of interests, and does not make improper use of an individual’s position.</w:t>
      </w:r>
    </w:p>
    <w:p w:rsidR="00EA6558" w:rsidRPr="000F425E" w:rsidRDefault="00EA6558" w:rsidP="00EA6558">
      <w:pPr>
        <w:pStyle w:val="Heading4"/>
      </w:pPr>
      <w:r w:rsidRPr="000F425E">
        <w:t>Ethical behaviour</w:t>
      </w:r>
    </w:p>
    <w:p w:rsidR="00EA6558" w:rsidRPr="00911B3A" w:rsidRDefault="00EA6558" w:rsidP="00EA6558">
      <w:pPr>
        <w:pStyle w:val="List"/>
        <w:rPr>
          <w:szCs w:val="22"/>
        </w:rPr>
      </w:pPr>
      <w:r w:rsidRPr="00911B3A">
        <w:rPr>
          <w:szCs w:val="22"/>
        </w:rPr>
        <w:t xml:space="preserve">In particular, </w:t>
      </w:r>
      <w:r w:rsidR="00AB5701" w:rsidRPr="00911B3A">
        <w:rPr>
          <w:i/>
          <w:szCs w:val="22"/>
        </w:rPr>
        <w:t>officials</w:t>
      </w:r>
      <w:r w:rsidRPr="00911B3A">
        <w:rPr>
          <w:szCs w:val="22"/>
        </w:rPr>
        <w:t xml:space="preserve"> undertaking </w:t>
      </w:r>
      <w:r w:rsidR="00AB5701" w:rsidRPr="00911B3A">
        <w:rPr>
          <w:i/>
          <w:szCs w:val="22"/>
        </w:rPr>
        <w:t>procurement</w:t>
      </w:r>
      <w:r w:rsidRPr="00911B3A">
        <w:rPr>
          <w:szCs w:val="22"/>
        </w:rPr>
        <w:t xml:space="preserve"> </w:t>
      </w:r>
      <w:r w:rsidR="00FC01EC" w:rsidRPr="00911B3A">
        <w:rPr>
          <w:b/>
          <w:szCs w:val="22"/>
        </w:rPr>
        <w:t>must</w:t>
      </w:r>
      <w:r w:rsidRPr="00911B3A">
        <w:rPr>
          <w:szCs w:val="22"/>
        </w:rPr>
        <w:t xml:space="preserve"> act ethically throughout the </w:t>
      </w:r>
      <w:r w:rsidR="00AB5701" w:rsidRPr="00911B3A">
        <w:rPr>
          <w:i/>
          <w:szCs w:val="22"/>
        </w:rPr>
        <w:t>procurement</w:t>
      </w:r>
      <w:r w:rsidRPr="00911B3A">
        <w:rPr>
          <w:szCs w:val="22"/>
        </w:rPr>
        <w:t>. Ethical behaviour includes:</w:t>
      </w:r>
    </w:p>
    <w:p w:rsidR="00EA6558" w:rsidRPr="00911B3A" w:rsidRDefault="00395F9C" w:rsidP="00A27414">
      <w:pPr>
        <w:pStyle w:val="Numberedpara2ndindent"/>
        <w:spacing w:after="40"/>
        <w:rPr>
          <w:szCs w:val="22"/>
        </w:rPr>
      </w:pPr>
      <w:r w:rsidRPr="00395F9C">
        <w:rPr>
          <w:szCs w:val="22"/>
        </w:rPr>
        <w:t>recognising and dealing with actual, potential and perceived conflicts of interest;</w:t>
      </w:r>
    </w:p>
    <w:p w:rsidR="00EA6558" w:rsidRPr="00911B3A" w:rsidRDefault="00395F9C" w:rsidP="00A27414">
      <w:pPr>
        <w:pStyle w:val="Numberedpara2ndindent"/>
        <w:spacing w:after="40"/>
        <w:rPr>
          <w:szCs w:val="22"/>
        </w:rPr>
      </w:pPr>
      <w:r w:rsidRPr="00395F9C">
        <w:rPr>
          <w:szCs w:val="22"/>
        </w:rPr>
        <w:t xml:space="preserve">dealing with </w:t>
      </w:r>
      <w:r w:rsidRPr="00395F9C">
        <w:rPr>
          <w:i/>
          <w:szCs w:val="22"/>
        </w:rPr>
        <w:t>potential</w:t>
      </w:r>
      <w:r w:rsidRPr="00395F9C">
        <w:rPr>
          <w:szCs w:val="22"/>
        </w:rPr>
        <w:t xml:space="preserve"> </w:t>
      </w:r>
      <w:r w:rsidRPr="00395F9C">
        <w:rPr>
          <w:i/>
          <w:szCs w:val="22"/>
        </w:rPr>
        <w:t>supplier</w:t>
      </w:r>
      <w:r w:rsidRPr="00395F9C">
        <w:rPr>
          <w:szCs w:val="22"/>
        </w:rPr>
        <w:t xml:space="preserve">s, </w:t>
      </w:r>
      <w:r w:rsidRPr="00395F9C">
        <w:rPr>
          <w:i/>
          <w:szCs w:val="22"/>
        </w:rPr>
        <w:t>tenderer</w:t>
      </w:r>
      <w:r w:rsidRPr="00395F9C">
        <w:rPr>
          <w:szCs w:val="22"/>
        </w:rPr>
        <w:t xml:space="preserve">s and </w:t>
      </w:r>
      <w:r w:rsidRPr="00395F9C">
        <w:rPr>
          <w:i/>
          <w:szCs w:val="22"/>
        </w:rPr>
        <w:t>supplier</w:t>
      </w:r>
      <w:r w:rsidRPr="00395F9C">
        <w:rPr>
          <w:szCs w:val="22"/>
        </w:rPr>
        <w:t xml:space="preserve">s equitably, including by </w:t>
      </w:r>
    </w:p>
    <w:p w:rsidR="00EA6558" w:rsidRPr="00911B3A" w:rsidRDefault="00395F9C" w:rsidP="00A27414">
      <w:pPr>
        <w:pStyle w:val="Numberedpara3rdindent"/>
        <w:spacing w:after="40"/>
        <w:rPr>
          <w:szCs w:val="22"/>
        </w:rPr>
      </w:pPr>
      <w:r w:rsidRPr="00395F9C">
        <w:rPr>
          <w:szCs w:val="22"/>
        </w:rPr>
        <w:t xml:space="preserve">seeking appropriate internal or external advice </w:t>
      </w:r>
      <w:r w:rsidR="004461C3">
        <w:rPr>
          <w:szCs w:val="22"/>
        </w:rPr>
        <w:t>when</w:t>
      </w:r>
      <w:r w:rsidRPr="00395F9C">
        <w:rPr>
          <w:szCs w:val="22"/>
        </w:rPr>
        <w:t xml:space="preserve"> probity issues arise, and</w:t>
      </w:r>
    </w:p>
    <w:p w:rsidR="00EA6558" w:rsidRPr="00911B3A" w:rsidRDefault="00395F9C" w:rsidP="00A27414">
      <w:pPr>
        <w:pStyle w:val="Numberedpara3rdindent"/>
        <w:spacing w:after="40"/>
        <w:rPr>
          <w:szCs w:val="22"/>
        </w:rPr>
      </w:pPr>
      <w:r w:rsidRPr="00395F9C">
        <w:rPr>
          <w:szCs w:val="22"/>
        </w:rPr>
        <w:t>not accepting inappropriate gifts or hospitality;</w:t>
      </w:r>
    </w:p>
    <w:p w:rsidR="00EA6558" w:rsidRPr="00911B3A" w:rsidRDefault="00395F9C" w:rsidP="00A27414">
      <w:pPr>
        <w:pStyle w:val="Numberedpara2ndindent"/>
        <w:spacing w:after="40"/>
        <w:rPr>
          <w:szCs w:val="22"/>
        </w:rPr>
      </w:pPr>
      <w:r w:rsidRPr="00395F9C">
        <w:rPr>
          <w:szCs w:val="22"/>
        </w:rPr>
        <w:t xml:space="preserve">carefully considering the use of </w:t>
      </w:r>
      <w:r w:rsidRPr="00395F9C">
        <w:rPr>
          <w:i/>
          <w:szCs w:val="22"/>
        </w:rPr>
        <w:t>public resources</w:t>
      </w:r>
      <w:r w:rsidRPr="00395F9C">
        <w:rPr>
          <w:szCs w:val="22"/>
        </w:rPr>
        <w:t>; and</w:t>
      </w:r>
    </w:p>
    <w:p w:rsidR="00911B3A" w:rsidRPr="00300D2C" w:rsidRDefault="00395F9C" w:rsidP="00300D2C">
      <w:pPr>
        <w:pStyle w:val="Numberedpara2ndindent"/>
        <w:rPr>
          <w:i/>
        </w:rPr>
      </w:pPr>
      <w:r w:rsidRPr="00395F9C">
        <w:rPr>
          <w:szCs w:val="22"/>
        </w:rPr>
        <w:t xml:space="preserve">complying with all directions, including </w:t>
      </w:r>
      <w:r w:rsidRPr="00300D2C">
        <w:rPr>
          <w:i/>
          <w:szCs w:val="22"/>
        </w:rPr>
        <w:t>relevant entity</w:t>
      </w:r>
      <w:r w:rsidRPr="00395F9C">
        <w:rPr>
          <w:szCs w:val="22"/>
        </w:rPr>
        <w:t xml:space="preserve"> requirements, in relation to gifts or hospitality, the Australian Privacy Principles of the </w:t>
      </w:r>
      <w:r w:rsidRPr="00300D2C">
        <w:rPr>
          <w:i/>
          <w:szCs w:val="22"/>
        </w:rPr>
        <w:t>Privacy Act 1988</w:t>
      </w:r>
      <w:r w:rsidRPr="00395F9C">
        <w:rPr>
          <w:szCs w:val="22"/>
        </w:rPr>
        <w:t xml:space="preserve"> and the security provisions of the </w:t>
      </w:r>
      <w:r w:rsidRPr="00300D2C">
        <w:rPr>
          <w:i/>
          <w:szCs w:val="22"/>
        </w:rPr>
        <w:t>Crimes Act 1914</w:t>
      </w:r>
      <w:r w:rsidRPr="00395F9C">
        <w:rPr>
          <w:szCs w:val="22"/>
        </w:rPr>
        <w:t>.</w:t>
      </w:r>
      <w:r w:rsidR="00911B3A" w:rsidRPr="00300D2C">
        <w:rPr>
          <w:i/>
        </w:rPr>
        <w:br w:type="page"/>
      </w:r>
    </w:p>
    <w:p w:rsidR="00EA6558" w:rsidRPr="00911B3A" w:rsidRDefault="00AB5701" w:rsidP="00EA6558">
      <w:pPr>
        <w:pStyle w:val="List"/>
        <w:rPr>
          <w:szCs w:val="22"/>
        </w:rPr>
      </w:pPr>
      <w:r w:rsidRPr="00911B3A">
        <w:rPr>
          <w:i/>
          <w:szCs w:val="22"/>
        </w:rPr>
        <w:t>Relevant entities</w:t>
      </w:r>
      <w:r w:rsidR="00EA6558" w:rsidRPr="00911B3A">
        <w:rPr>
          <w:szCs w:val="22"/>
        </w:rPr>
        <w:t xml:space="preserve"> </w:t>
      </w:r>
      <w:r w:rsidR="00FC01EC" w:rsidRPr="00911B3A">
        <w:rPr>
          <w:b/>
          <w:szCs w:val="22"/>
        </w:rPr>
        <w:t>must</w:t>
      </w:r>
      <w:r w:rsidR="00EA6558" w:rsidRPr="00911B3A">
        <w:rPr>
          <w:szCs w:val="22"/>
        </w:rPr>
        <w:t xml:space="preserve"> not seek to benefit from </w:t>
      </w:r>
      <w:r w:rsidR="00395F9C" w:rsidRPr="00395F9C">
        <w:rPr>
          <w:szCs w:val="22"/>
        </w:rPr>
        <w:t>supplier practices</w:t>
      </w:r>
      <w:r w:rsidR="00EA6558" w:rsidRPr="00911B3A">
        <w:rPr>
          <w:szCs w:val="22"/>
        </w:rPr>
        <w:t xml:space="preserve"> that may be dishonest, unethical or unsafe. This includes not entering into </w:t>
      </w:r>
      <w:r w:rsidRPr="00911B3A">
        <w:rPr>
          <w:i/>
          <w:szCs w:val="22"/>
        </w:rPr>
        <w:t>contract</w:t>
      </w:r>
      <w:r w:rsidR="00EA6558" w:rsidRPr="00911B3A">
        <w:rPr>
          <w:szCs w:val="22"/>
        </w:rPr>
        <w:t xml:space="preserve">s with </w:t>
      </w:r>
      <w:r w:rsidR="00A9151F" w:rsidRPr="00911B3A">
        <w:rPr>
          <w:i/>
          <w:szCs w:val="22"/>
        </w:rPr>
        <w:t>tenderer</w:t>
      </w:r>
      <w:r w:rsidR="00EA6558" w:rsidRPr="00911B3A">
        <w:rPr>
          <w:szCs w:val="22"/>
        </w:rPr>
        <w:t>s who have had a judicial decision against them (not including decisions under</w:t>
      </w:r>
      <w:r w:rsidR="00395F9C" w:rsidRPr="00395F9C">
        <w:rPr>
          <w:szCs w:val="22"/>
        </w:rPr>
        <w:t xml:space="preserve"> appeal) relating to employee entitlements and who have not satisfied any resulting order. </w:t>
      </w:r>
      <w:r w:rsidRPr="00911B3A">
        <w:rPr>
          <w:i/>
          <w:szCs w:val="22"/>
        </w:rPr>
        <w:t>Officials</w:t>
      </w:r>
      <w:r w:rsidR="00EA6558" w:rsidRPr="00911B3A">
        <w:rPr>
          <w:szCs w:val="22"/>
        </w:rPr>
        <w:t xml:space="preserve"> should seek declarations from all </w:t>
      </w:r>
      <w:r w:rsidR="00395F9C" w:rsidRPr="00395F9C">
        <w:rPr>
          <w:i/>
          <w:szCs w:val="22"/>
        </w:rPr>
        <w:t>tenderer</w:t>
      </w:r>
      <w:r w:rsidR="00395F9C" w:rsidRPr="00395F9C">
        <w:rPr>
          <w:szCs w:val="22"/>
        </w:rPr>
        <w:t xml:space="preserve">s confirming that they have no such unsettled </w:t>
      </w:r>
      <w:r w:rsidR="006F6877">
        <w:rPr>
          <w:szCs w:val="22"/>
        </w:rPr>
        <w:t>order</w:t>
      </w:r>
      <w:r w:rsidR="00395F9C" w:rsidRPr="00395F9C">
        <w:rPr>
          <w:szCs w:val="22"/>
        </w:rPr>
        <w:t>s against them.</w:t>
      </w:r>
    </w:p>
    <w:p w:rsidR="00EA6558" w:rsidRPr="00911B3A" w:rsidRDefault="00395F9C" w:rsidP="00F152ED">
      <w:pPr>
        <w:pStyle w:val="List"/>
        <w:spacing w:after="0"/>
        <w:rPr>
          <w:szCs w:val="22"/>
        </w:rPr>
      </w:pPr>
      <w:r w:rsidRPr="00395F9C">
        <w:rPr>
          <w:szCs w:val="22"/>
        </w:rPr>
        <w:t xml:space="preserve">If a complaint about </w:t>
      </w:r>
      <w:r w:rsidRPr="00395F9C">
        <w:rPr>
          <w:i/>
          <w:szCs w:val="22"/>
        </w:rPr>
        <w:t>procurement</w:t>
      </w:r>
      <w:r w:rsidRPr="00395F9C">
        <w:rPr>
          <w:szCs w:val="22"/>
        </w:rPr>
        <w:t xml:space="preserve"> is received, </w:t>
      </w:r>
      <w:r w:rsidRPr="00395F9C">
        <w:rPr>
          <w:i/>
          <w:szCs w:val="22"/>
        </w:rPr>
        <w:t>relevant entities</w:t>
      </w:r>
      <w:r w:rsidRPr="00395F9C">
        <w:rPr>
          <w:szCs w:val="22"/>
        </w:rPr>
        <w:t xml:space="preserve"> </w:t>
      </w:r>
      <w:r w:rsidRPr="00395F9C">
        <w:rPr>
          <w:b/>
          <w:szCs w:val="22"/>
        </w:rPr>
        <w:t>must</w:t>
      </w:r>
      <w:r w:rsidRPr="00395F9C">
        <w:rPr>
          <w:szCs w:val="22"/>
        </w:rPr>
        <w:t xml:space="preserve"> apply equitable and non-discriminatory complaint-handling procedures. </w:t>
      </w:r>
      <w:r w:rsidRPr="00395F9C">
        <w:rPr>
          <w:i/>
          <w:szCs w:val="22"/>
        </w:rPr>
        <w:t>Relevant entities</w:t>
      </w:r>
      <w:r w:rsidRPr="00395F9C">
        <w:rPr>
          <w:szCs w:val="22"/>
        </w:rPr>
        <w:t xml:space="preserve"> should aim to manage the complaint process internally, </w:t>
      </w:r>
      <w:r w:rsidR="004461C3">
        <w:rPr>
          <w:szCs w:val="22"/>
        </w:rPr>
        <w:t>when</w:t>
      </w:r>
      <w:r w:rsidRPr="00395F9C">
        <w:rPr>
          <w:szCs w:val="22"/>
        </w:rPr>
        <w:t xml:space="preserve"> possible, through communication and conciliation.</w:t>
      </w:r>
      <w:r w:rsidRPr="00395F9C">
        <w:rPr>
          <w:szCs w:val="22"/>
        </w:rPr>
        <w:br w:type="page"/>
      </w:r>
    </w:p>
    <w:p w:rsidR="00EA6558" w:rsidRPr="000F425E" w:rsidRDefault="00EA6558" w:rsidP="00EA6558">
      <w:pPr>
        <w:pStyle w:val="Heading2"/>
      </w:pPr>
      <w:bookmarkStart w:id="17" w:name="_Toc390183424"/>
      <w:r w:rsidRPr="000F425E">
        <w:t xml:space="preserve">Accountability and transparency in </w:t>
      </w:r>
      <w:r w:rsidR="00AB5701" w:rsidRPr="000F425E">
        <w:t>procurement</w:t>
      </w:r>
      <w:bookmarkEnd w:id="17"/>
    </w:p>
    <w:p w:rsidR="00EA6558" w:rsidRPr="000F425E" w:rsidRDefault="00EA6558" w:rsidP="00EA6558">
      <w:pPr>
        <w:pStyle w:val="List"/>
      </w:pPr>
      <w:r w:rsidRPr="000F425E">
        <w:t xml:space="preserve">The Australian Government is committed to ensuring accountability and transparency in its </w:t>
      </w:r>
      <w:r w:rsidR="00AB5701" w:rsidRPr="000F425E">
        <w:t>procurement</w:t>
      </w:r>
      <w:r w:rsidRPr="000F425E">
        <w:rPr>
          <w:i/>
        </w:rPr>
        <w:t xml:space="preserve"> </w:t>
      </w:r>
      <w:r w:rsidRPr="000F425E">
        <w:t xml:space="preserve">activities. Accountability means that </w:t>
      </w:r>
      <w:r w:rsidR="00AB5701" w:rsidRPr="000F425E">
        <w:rPr>
          <w:i/>
        </w:rPr>
        <w:t>officials</w:t>
      </w:r>
      <w:r w:rsidRPr="000F425E">
        <w:t xml:space="preserve"> are responsible for the actions and decisions that they take in relation to </w:t>
      </w:r>
      <w:r w:rsidR="00AB5701" w:rsidRPr="000F425E">
        <w:rPr>
          <w:i/>
        </w:rPr>
        <w:t>procurement</w:t>
      </w:r>
      <w:r w:rsidRPr="000F425E">
        <w:t xml:space="preserve"> and for the resulting outcomes. Transparency involves </w:t>
      </w:r>
      <w:r w:rsidR="00AB5701" w:rsidRPr="000F425E">
        <w:rPr>
          <w:i/>
        </w:rPr>
        <w:t>relevant entities</w:t>
      </w:r>
      <w:r w:rsidRPr="000F425E">
        <w:t xml:space="preserve"> taking steps to enable appropriate scrutiny of their</w:t>
      </w:r>
      <w:r w:rsidRPr="000F425E">
        <w:rPr>
          <w:i/>
        </w:rPr>
        <w:t xml:space="preserve"> </w:t>
      </w:r>
      <w:r w:rsidR="00AB5701" w:rsidRPr="000F425E">
        <w:t>procurement</w:t>
      </w:r>
      <w:r w:rsidRPr="000F425E">
        <w:rPr>
          <w:i/>
        </w:rPr>
        <w:t xml:space="preserve"> </w:t>
      </w:r>
      <w:r w:rsidRPr="000F425E">
        <w:t xml:space="preserve">activity. The fundamental elements of accountability and transparency in </w:t>
      </w:r>
      <w:r w:rsidR="00AB5701" w:rsidRPr="000F425E">
        <w:rPr>
          <w:i/>
        </w:rPr>
        <w:t>procurement</w:t>
      </w:r>
      <w:r w:rsidRPr="000F425E">
        <w:t xml:space="preserve"> are outlined in this section.</w:t>
      </w:r>
    </w:p>
    <w:p w:rsidR="00EA6558" w:rsidRPr="000F425E" w:rsidRDefault="00EA6558" w:rsidP="00EA6558">
      <w:pPr>
        <w:pStyle w:val="Heading4"/>
      </w:pPr>
      <w:r w:rsidRPr="000F425E">
        <w:t>Records</w:t>
      </w:r>
    </w:p>
    <w:p w:rsidR="00D76D35" w:rsidRPr="00911B3A" w:rsidRDefault="00D76D35" w:rsidP="00D76D35">
      <w:pPr>
        <w:pStyle w:val="List"/>
        <w:rPr>
          <w:szCs w:val="22"/>
        </w:rPr>
      </w:pPr>
      <w:r w:rsidRPr="00911B3A">
        <w:rPr>
          <w:i/>
          <w:szCs w:val="22"/>
        </w:rPr>
        <w:t>Officials</w:t>
      </w:r>
      <w:r w:rsidRPr="00911B3A">
        <w:rPr>
          <w:szCs w:val="22"/>
        </w:rPr>
        <w:t xml:space="preserve"> </w:t>
      </w:r>
      <w:r w:rsidRPr="00911B3A">
        <w:rPr>
          <w:b/>
          <w:szCs w:val="22"/>
        </w:rPr>
        <w:t>must</w:t>
      </w:r>
      <w:r w:rsidRPr="00911B3A">
        <w:rPr>
          <w:szCs w:val="22"/>
        </w:rPr>
        <w:t xml:space="preserve"> maintain for each </w:t>
      </w:r>
      <w:r w:rsidRPr="00911B3A">
        <w:rPr>
          <w:i/>
          <w:szCs w:val="22"/>
        </w:rPr>
        <w:t>procurement</w:t>
      </w:r>
      <w:r w:rsidRPr="00911B3A">
        <w:rPr>
          <w:szCs w:val="22"/>
        </w:rPr>
        <w:t xml:space="preserve"> a level of documentation commensurate with the scale, scope and risk of the </w:t>
      </w:r>
      <w:r w:rsidRPr="00911B3A">
        <w:rPr>
          <w:i/>
          <w:szCs w:val="22"/>
        </w:rPr>
        <w:t>procurement</w:t>
      </w:r>
      <w:r w:rsidRPr="00911B3A">
        <w:rPr>
          <w:szCs w:val="22"/>
        </w:rPr>
        <w:t>. Documentation should provide accurate and concise information on:</w:t>
      </w:r>
    </w:p>
    <w:p w:rsidR="00D76D35" w:rsidRPr="00911B3A" w:rsidRDefault="00D76D35" w:rsidP="00D76D35">
      <w:pPr>
        <w:pStyle w:val="Numberedpara2ndindent"/>
        <w:spacing w:after="40"/>
        <w:rPr>
          <w:szCs w:val="22"/>
        </w:rPr>
      </w:pPr>
      <w:r w:rsidRPr="00911B3A">
        <w:rPr>
          <w:szCs w:val="22"/>
        </w:rPr>
        <w:t xml:space="preserve">the requirement for the </w:t>
      </w:r>
      <w:r w:rsidRPr="00911B3A">
        <w:rPr>
          <w:i/>
          <w:szCs w:val="22"/>
        </w:rPr>
        <w:t>procurement</w:t>
      </w:r>
      <w:r w:rsidRPr="00911B3A">
        <w:rPr>
          <w:szCs w:val="22"/>
        </w:rPr>
        <w:t>;</w:t>
      </w:r>
    </w:p>
    <w:p w:rsidR="00D76D35" w:rsidRPr="00911B3A" w:rsidRDefault="00D76D35" w:rsidP="00D76D35">
      <w:pPr>
        <w:pStyle w:val="Numberedpara2ndindent"/>
        <w:spacing w:after="40"/>
        <w:rPr>
          <w:szCs w:val="22"/>
        </w:rPr>
      </w:pPr>
      <w:r w:rsidRPr="00911B3A">
        <w:rPr>
          <w:szCs w:val="22"/>
        </w:rPr>
        <w:t>the process that was followed;</w:t>
      </w:r>
    </w:p>
    <w:p w:rsidR="0052293C" w:rsidRPr="00911B3A" w:rsidRDefault="00395F9C" w:rsidP="00D76D35">
      <w:pPr>
        <w:pStyle w:val="Numberedpara2ndindent"/>
        <w:spacing w:after="40"/>
        <w:rPr>
          <w:szCs w:val="22"/>
        </w:rPr>
      </w:pPr>
      <w:r w:rsidRPr="00395F9C">
        <w:rPr>
          <w:szCs w:val="22"/>
        </w:rPr>
        <w:t xml:space="preserve">how value for money was considered and achieved; </w:t>
      </w:r>
    </w:p>
    <w:p w:rsidR="00D76D35" w:rsidRPr="00911B3A" w:rsidRDefault="00395F9C" w:rsidP="00D76D35">
      <w:pPr>
        <w:pStyle w:val="Numberedpara2ndindent"/>
        <w:spacing w:after="40"/>
        <w:rPr>
          <w:szCs w:val="22"/>
        </w:rPr>
      </w:pPr>
      <w:r w:rsidRPr="00395F9C">
        <w:rPr>
          <w:szCs w:val="22"/>
        </w:rPr>
        <w:t>relevant approvals; and</w:t>
      </w:r>
    </w:p>
    <w:p w:rsidR="00395F9C" w:rsidRDefault="00395F9C" w:rsidP="00395F9C">
      <w:pPr>
        <w:pStyle w:val="Numberedpara2ndindent"/>
        <w:spacing w:after="240"/>
        <w:rPr>
          <w:szCs w:val="22"/>
        </w:rPr>
      </w:pPr>
      <w:r w:rsidRPr="00395F9C">
        <w:rPr>
          <w:szCs w:val="22"/>
        </w:rPr>
        <w:t>relevant decisions and the basis of those decisions.</w:t>
      </w:r>
    </w:p>
    <w:p w:rsidR="00D76D35" w:rsidRPr="00911B3A" w:rsidRDefault="00395F9C" w:rsidP="00D76D35">
      <w:pPr>
        <w:pStyle w:val="List"/>
        <w:rPr>
          <w:szCs w:val="22"/>
        </w:rPr>
      </w:pPr>
      <w:r w:rsidRPr="00395F9C">
        <w:rPr>
          <w:i/>
          <w:szCs w:val="22"/>
        </w:rPr>
        <w:t>Relevant entities</w:t>
      </w:r>
      <w:r w:rsidRPr="00395F9C">
        <w:rPr>
          <w:szCs w:val="22"/>
        </w:rPr>
        <w:t xml:space="preserve"> </w:t>
      </w:r>
      <w:r w:rsidRPr="00395F9C">
        <w:rPr>
          <w:b/>
          <w:szCs w:val="22"/>
        </w:rPr>
        <w:t>must</w:t>
      </w:r>
      <w:r w:rsidRPr="00395F9C">
        <w:rPr>
          <w:szCs w:val="22"/>
        </w:rPr>
        <w:t xml:space="preserve"> have access to evidence of agreements with suppliers, in the form of one or a combination of the following documents: a written contract, a purchase order, an invoice </w:t>
      </w:r>
      <w:r w:rsidR="00362A45">
        <w:rPr>
          <w:szCs w:val="22"/>
        </w:rPr>
        <w:t>or</w:t>
      </w:r>
      <w:r w:rsidRPr="00395F9C">
        <w:rPr>
          <w:szCs w:val="22"/>
        </w:rPr>
        <w:t xml:space="preserve"> a receipt.</w:t>
      </w:r>
    </w:p>
    <w:p w:rsidR="00D76D35" w:rsidRPr="00911B3A" w:rsidRDefault="00395F9C" w:rsidP="00D76D35">
      <w:pPr>
        <w:pStyle w:val="List"/>
        <w:rPr>
          <w:szCs w:val="22"/>
        </w:rPr>
      </w:pPr>
      <w:r w:rsidRPr="00395F9C">
        <w:rPr>
          <w:szCs w:val="22"/>
        </w:rPr>
        <w:t xml:space="preserve">Documentation </w:t>
      </w:r>
      <w:r w:rsidRPr="00395F9C">
        <w:rPr>
          <w:b/>
          <w:szCs w:val="22"/>
        </w:rPr>
        <w:t>must</w:t>
      </w:r>
      <w:r w:rsidRPr="00395F9C">
        <w:rPr>
          <w:szCs w:val="22"/>
        </w:rPr>
        <w:t xml:space="preserve"> be retained in accordance with the </w:t>
      </w:r>
      <w:r w:rsidRPr="00395F9C">
        <w:rPr>
          <w:i/>
          <w:szCs w:val="22"/>
        </w:rPr>
        <w:t>Archives Act 1983</w:t>
      </w:r>
      <w:r w:rsidRPr="00395F9C">
        <w:rPr>
          <w:szCs w:val="22"/>
        </w:rPr>
        <w:t>.</w:t>
      </w:r>
    </w:p>
    <w:p w:rsidR="00EA6558" w:rsidRPr="000F425E" w:rsidRDefault="00AB5701" w:rsidP="00EA6558">
      <w:pPr>
        <w:pStyle w:val="Heading4"/>
      </w:pPr>
      <w:r w:rsidRPr="000F425E">
        <w:t>AusTender</w:t>
      </w:r>
    </w:p>
    <w:p w:rsidR="00EA6558" w:rsidRPr="000F425E" w:rsidRDefault="00AB5701" w:rsidP="00EA6558">
      <w:pPr>
        <w:pStyle w:val="List"/>
      </w:pPr>
      <w:r w:rsidRPr="000F425E">
        <w:rPr>
          <w:i/>
        </w:rPr>
        <w:t>AusTender</w:t>
      </w:r>
      <w:r w:rsidR="00EA6558" w:rsidRPr="000F425E">
        <w:t>,</w:t>
      </w:r>
      <w:r w:rsidR="000A6714" w:rsidRPr="000F425E">
        <w:rPr>
          <w:rStyle w:val="FootnoteReference"/>
        </w:rPr>
        <w:footnoteReference w:id="6"/>
      </w:r>
      <w:r w:rsidR="00EA6558" w:rsidRPr="000F425E">
        <w:t xml:space="preserve"> the Australian Government’s </w:t>
      </w:r>
      <w:r w:rsidRPr="000F425E">
        <w:rPr>
          <w:i/>
        </w:rPr>
        <w:t>procurement</w:t>
      </w:r>
      <w:r w:rsidR="00EA6558" w:rsidRPr="000F425E">
        <w:t xml:space="preserve"> information system, is a centralised web-based facility that publishes a range of information, including </w:t>
      </w:r>
      <w:r w:rsidRPr="000F425E">
        <w:rPr>
          <w:i/>
        </w:rPr>
        <w:t>relevant entities</w:t>
      </w:r>
      <w:r w:rsidR="00EA6558" w:rsidRPr="000F425E">
        <w:t xml:space="preserve">’ planned </w:t>
      </w:r>
      <w:r w:rsidRPr="000F425E">
        <w:rPr>
          <w:i/>
        </w:rPr>
        <w:t>procurement</w:t>
      </w:r>
      <w:r w:rsidR="00EA6558" w:rsidRPr="000F425E">
        <w:t xml:space="preserve">s, </w:t>
      </w:r>
      <w:r w:rsidR="00EA6558" w:rsidRPr="000F425E">
        <w:rPr>
          <w:i/>
        </w:rPr>
        <w:t>open tenders</w:t>
      </w:r>
      <w:r w:rsidR="00EA6558" w:rsidRPr="000F425E">
        <w:t xml:space="preserve"> and </w:t>
      </w:r>
      <w:r w:rsidRPr="000F425E">
        <w:rPr>
          <w:i/>
        </w:rPr>
        <w:t>contract</w:t>
      </w:r>
      <w:r w:rsidR="00EA6558" w:rsidRPr="000F425E">
        <w:t xml:space="preserve">s awarded. It also supports secure electronic tendering to deliver integrity and efficiency for </w:t>
      </w:r>
      <w:r w:rsidRPr="000F425E">
        <w:rPr>
          <w:i/>
        </w:rPr>
        <w:t>relevant entities</w:t>
      </w:r>
      <w:r w:rsidR="00EA6558" w:rsidRPr="000F425E">
        <w:t xml:space="preserve"> and </w:t>
      </w:r>
      <w:r w:rsidR="00EA6558" w:rsidRPr="000F425E">
        <w:rPr>
          <w:i/>
        </w:rPr>
        <w:t>potential</w:t>
      </w:r>
      <w:r w:rsidR="00EA6558" w:rsidRPr="000F425E">
        <w:t xml:space="preserve"> </w:t>
      </w:r>
      <w:r w:rsidR="00A9151F" w:rsidRPr="000F425E">
        <w:rPr>
          <w:i/>
        </w:rPr>
        <w:t>supplier</w:t>
      </w:r>
      <w:r w:rsidR="00EA6558" w:rsidRPr="000F425E">
        <w:t>s.</w:t>
      </w:r>
    </w:p>
    <w:p w:rsidR="00EA6558" w:rsidRPr="00300D2C" w:rsidRDefault="00AB5701" w:rsidP="00300D2C">
      <w:pPr>
        <w:pStyle w:val="List"/>
        <w:spacing w:after="0"/>
      </w:pPr>
      <w:r w:rsidRPr="00300D2C">
        <w:rPr>
          <w:i/>
        </w:rPr>
        <w:t>AusTender</w:t>
      </w:r>
      <w:r w:rsidR="00EA6558" w:rsidRPr="000F425E">
        <w:t xml:space="preserve"> is the system used to enable </w:t>
      </w:r>
      <w:r w:rsidRPr="00300D2C">
        <w:rPr>
          <w:i/>
        </w:rPr>
        <w:t>relevant entities</w:t>
      </w:r>
      <w:r w:rsidR="00EA6558" w:rsidRPr="000F425E">
        <w:t xml:space="preserve"> to meet their publishing obligations under the CPRs. It also enables </w:t>
      </w:r>
      <w:r w:rsidRPr="00300D2C">
        <w:rPr>
          <w:i/>
        </w:rPr>
        <w:t>relevant entities</w:t>
      </w:r>
      <w:r w:rsidR="00EA6558" w:rsidRPr="000F425E">
        <w:t xml:space="preserve"> to monitor and review their </w:t>
      </w:r>
      <w:r w:rsidRPr="000F425E">
        <w:t>AusTender</w:t>
      </w:r>
      <w:r w:rsidR="00EA6558" w:rsidRPr="000F425E">
        <w:t xml:space="preserve">-based </w:t>
      </w:r>
      <w:r w:rsidRPr="00300D2C">
        <w:rPr>
          <w:i/>
        </w:rPr>
        <w:t>procurement</w:t>
      </w:r>
      <w:r w:rsidR="00EA6558" w:rsidRPr="000F425E">
        <w:t xml:space="preserve">s, including </w:t>
      </w:r>
      <w:r w:rsidR="00EA6558" w:rsidRPr="00300D2C">
        <w:rPr>
          <w:i/>
        </w:rPr>
        <w:t>approaches to market</w:t>
      </w:r>
      <w:r w:rsidR="00EA6558" w:rsidRPr="000F425E">
        <w:t xml:space="preserve">, publication of </w:t>
      </w:r>
      <w:r w:rsidRPr="00300D2C">
        <w:rPr>
          <w:i/>
        </w:rPr>
        <w:t>contract</w:t>
      </w:r>
      <w:r w:rsidR="00EA6558" w:rsidRPr="000F425E">
        <w:t xml:space="preserve">s and </w:t>
      </w:r>
      <w:r w:rsidRPr="00300D2C">
        <w:rPr>
          <w:i/>
        </w:rPr>
        <w:t>multi-use list</w:t>
      </w:r>
      <w:r w:rsidR="00EA6558" w:rsidRPr="000F425E">
        <w:t xml:space="preserve">s, and amendments to </w:t>
      </w:r>
      <w:r w:rsidRPr="00300D2C">
        <w:rPr>
          <w:i/>
        </w:rPr>
        <w:t>contract</w:t>
      </w:r>
      <w:r w:rsidR="00EA6558" w:rsidRPr="000F425E">
        <w:t xml:space="preserve">s and </w:t>
      </w:r>
      <w:r w:rsidRPr="00300D2C">
        <w:rPr>
          <w:i/>
        </w:rPr>
        <w:t>multi-use list</w:t>
      </w:r>
      <w:r w:rsidR="00EA6558" w:rsidRPr="000F425E">
        <w:t>s.</w:t>
      </w:r>
      <w:r w:rsidR="00EA6558" w:rsidRPr="000F425E">
        <w:br w:type="page"/>
      </w:r>
    </w:p>
    <w:p w:rsidR="00EA6558" w:rsidRPr="000F425E" w:rsidRDefault="00EA6558" w:rsidP="00EA6558">
      <w:pPr>
        <w:pStyle w:val="Heading5"/>
      </w:pPr>
      <w:r w:rsidRPr="000F425E">
        <w:t xml:space="preserve">Annual </w:t>
      </w:r>
      <w:r w:rsidR="00AB5701" w:rsidRPr="000F425E">
        <w:t>procurement</w:t>
      </w:r>
      <w:r w:rsidRPr="000F425E">
        <w:t xml:space="preserve"> plans</w:t>
      </w:r>
    </w:p>
    <w:p w:rsidR="00EA6558" w:rsidRPr="000F425E" w:rsidRDefault="00EA6558" w:rsidP="00EA6558">
      <w:pPr>
        <w:pStyle w:val="List"/>
      </w:pPr>
      <w:r w:rsidRPr="000F425E">
        <w:t xml:space="preserve">In order to draw the market’s early attention to potential </w:t>
      </w:r>
      <w:r w:rsidR="00AB5701" w:rsidRPr="000F425E">
        <w:t>procurement</w:t>
      </w:r>
      <w:r w:rsidRPr="000F425E">
        <w:t xml:space="preserve"> opportunities, each </w:t>
      </w:r>
      <w:r w:rsidR="009F3D51" w:rsidRPr="009F3D51">
        <w:rPr>
          <w:i/>
        </w:rPr>
        <w:t>relevant entity</w:t>
      </w:r>
      <w:r w:rsidRPr="000F425E">
        <w:t xml:space="preserve"> </w:t>
      </w:r>
      <w:r w:rsidR="00FC01EC" w:rsidRPr="000F425E">
        <w:rPr>
          <w:b/>
        </w:rPr>
        <w:t>must</w:t>
      </w:r>
      <w:r w:rsidRPr="000F425E">
        <w:t xml:space="preserve"> </w:t>
      </w:r>
      <w:r w:rsidR="00216523">
        <w:t xml:space="preserve">maintain </w:t>
      </w:r>
      <w:r w:rsidRPr="000F425E">
        <w:t xml:space="preserve">on </w:t>
      </w:r>
      <w:r w:rsidR="00AB5701" w:rsidRPr="000F425E">
        <w:rPr>
          <w:i/>
        </w:rPr>
        <w:t>AusTender</w:t>
      </w:r>
      <w:r w:rsidRPr="000F425E">
        <w:t xml:space="preserve"> a</w:t>
      </w:r>
      <w:r w:rsidR="00F13559">
        <w:t xml:space="preserve"> current </w:t>
      </w:r>
      <w:r w:rsidR="00395F9C" w:rsidRPr="00395F9C">
        <w:t>procurement plan</w:t>
      </w:r>
      <w:r w:rsidR="00AB5701" w:rsidRPr="000F425E">
        <w:rPr>
          <w:i/>
        </w:rPr>
        <w:t xml:space="preserve"> </w:t>
      </w:r>
      <w:r w:rsidRPr="000F425E">
        <w:t xml:space="preserve">containing a short strategic </w:t>
      </w:r>
      <w:r w:rsidR="00AB5701" w:rsidRPr="000F425E">
        <w:t>procurement</w:t>
      </w:r>
      <w:r w:rsidRPr="000F425E">
        <w:t xml:space="preserve"> outlook.</w:t>
      </w:r>
    </w:p>
    <w:p w:rsidR="00EA6558" w:rsidRPr="000F425E" w:rsidRDefault="00EA6558" w:rsidP="00EA6558">
      <w:pPr>
        <w:pStyle w:val="List"/>
      </w:pPr>
      <w:r w:rsidRPr="000F425E">
        <w:t xml:space="preserve">The </w:t>
      </w:r>
      <w:r w:rsidR="00AB5701" w:rsidRPr="000F425E">
        <w:rPr>
          <w:i/>
        </w:rPr>
        <w:t xml:space="preserve">annual procurement plan </w:t>
      </w:r>
      <w:r w:rsidRPr="000F425E">
        <w:t xml:space="preserve">should include the subject matter of any significant planned </w:t>
      </w:r>
      <w:r w:rsidR="00AB5701" w:rsidRPr="000F425E">
        <w:rPr>
          <w:i/>
        </w:rPr>
        <w:t>procurement</w:t>
      </w:r>
      <w:r w:rsidRPr="000F425E">
        <w:t xml:space="preserve"> and the estimated publication date of the </w:t>
      </w:r>
      <w:r w:rsidRPr="000F425E">
        <w:rPr>
          <w:i/>
        </w:rPr>
        <w:t>approach to market</w:t>
      </w:r>
      <w:r w:rsidRPr="000F425E">
        <w:t xml:space="preserve">. </w:t>
      </w:r>
      <w:r w:rsidR="00AB5701" w:rsidRPr="000F425E">
        <w:rPr>
          <w:i/>
        </w:rPr>
        <w:t>Relevant entities</w:t>
      </w:r>
      <w:r w:rsidRPr="000F425E">
        <w:t xml:space="preserve"> should update their plans regularly throughout </w:t>
      </w:r>
      <w:r w:rsidR="0052293C">
        <w:t>the</w:t>
      </w:r>
      <w:r w:rsidRPr="000F425E">
        <w:t xml:space="preserve"> year.</w:t>
      </w:r>
    </w:p>
    <w:p w:rsidR="00EA6558" w:rsidRPr="000F425E" w:rsidRDefault="00EA6558" w:rsidP="00EA6558">
      <w:pPr>
        <w:pStyle w:val="Heading5"/>
      </w:pPr>
      <w:r w:rsidRPr="000F425E">
        <w:t>Notifications to the market</w:t>
      </w:r>
    </w:p>
    <w:p w:rsidR="00EA6558" w:rsidRPr="00911B3A" w:rsidRDefault="00AB5701" w:rsidP="00EA6558">
      <w:pPr>
        <w:pStyle w:val="List"/>
        <w:rPr>
          <w:szCs w:val="22"/>
        </w:rPr>
      </w:pPr>
      <w:r w:rsidRPr="00911B3A">
        <w:rPr>
          <w:i/>
          <w:szCs w:val="22"/>
        </w:rPr>
        <w:t>Relevant entities</w:t>
      </w:r>
      <w:r w:rsidR="00EA6558" w:rsidRPr="00911B3A">
        <w:rPr>
          <w:szCs w:val="22"/>
        </w:rPr>
        <w:t xml:space="preserve"> </w:t>
      </w:r>
      <w:r w:rsidR="00FC01EC" w:rsidRPr="00911B3A">
        <w:rPr>
          <w:b/>
          <w:szCs w:val="22"/>
        </w:rPr>
        <w:t>must</w:t>
      </w:r>
      <w:r w:rsidR="00EA6558" w:rsidRPr="00911B3A">
        <w:rPr>
          <w:szCs w:val="22"/>
        </w:rPr>
        <w:t xml:space="preserve"> use </w:t>
      </w:r>
      <w:r w:rsidRPr="00911B3A">
        <w:rPr>
          <w:i/>
          <w:szCs w:val="22"/>
        </w:rPr>
        <w:t>AusTender</w:t>
      </w:r>
      <w:r w:rsidR="00EA6558" w:rsidRPr="00911B3A">
        <w:rPr>
          <w:szCs w:val="22"/>
        </w:rPr>
        <w:t xml:space="preserve"> to publish </w:t>
      </w:r>
      <w:r w:rsidR="00EA6558" w:rsidRPr="00911B3A">
        <w:rPr>
          <w:i/>
          <w:szCs w:val="22"/>
        </w:rPr>
        <w:t>open tenders</w:t>
      </w:r>
      <w:r w:rsidR="00EA6558" w:rsidRPr="00911B3A">
        <w:rPr>
          <w:szCs w:val="22"/>
        </w:rPr>
        <w:t xml:space="preserve"> and, to the extent practicable, to make relevant </w:t>
      </w:r>
      <w:r w:rsidR="00395F9C" w:rsidRPr="00395F9C">
        <w:rPr>
          <w:i/>
          <w:szCs w:val="22"/>
        </w:rPr>
        <w:t>request documentation</w:t>
      </w:r>
      <w:r w:rsidR="00395F9C" w:rsidRPr="00395F9C">
        <w:rPr>
          <w:szCs w:val="22"/>
        </w:rPr>
        <w:t xml:space="preserve"> available. </w:t>
      </w:r>
      <w:r w:rsidR="00395F9C" w:rsidRPr="00395F9C">
        <w:rPr>
          <w:i/>
          <w:szCs w:val="22"/>
        </w:rPr>
        <w:t>Relevant entities</w:t>
      </w:r>
      <w:r w:rsidR="00395F9C" w:rsidRPr="00395F9C">
        <w:rPr>
          <w:szCs w:val="22"/>
        </w:rPr>
        <w:t xml:space="preserve"> may use </w:t>
      </w:r>
      <w:r w:rsidR="00395F9C" w:rsidRPr="00395F9C">
        <w:rPr>
          <w:i/>
          <w:szCs w:val="22"/>
        </w:rPr>
        <w:t>AusTender</w:t>
      </w:r>
      <w:r w:rsidR="00395F9C" w:rsidRPr="00395F9C">
        <w:rPr>
          <w:szCs w:val="22"/>
        </w:rPr>
        <w:t xml:space="preserve"> to publish </w:t>
      </w:r>
      <w:r w:rsidR="00395F9C" w:rsidRPr="00395F9C">
        <w:rPr>
          <w:i/>
          <w:szCs w:val="22"/>
        </w:rPr>
        <w:t>prequalified tender</w:t>
      </w:r>
      <w:r w:rsidR="00395F9C" w:rsidRPr="00395F9C">
        <w:rPr>
          <w:szCs w:val="22"/>
        </w:rPr>
        <w:t xml:space="preserve"> or </w:t>
      </w:r>
      <w:r w:rsidR="00395F9C" w:rsidRPr="00395F9C">
        <w:rPr>
          <w:i/>
          <w:szCs w:val="22"/>
        </w:rPr>
        <w:t>limited tender</w:t>
      </w:r>
      <w:r w:rsidR="00395F9C" w:rsidRPr="00395F9C">
        <w:rPr>
          <w:szCs w:val="22"/>
        </w:rPr>
        <w:t xml:space="preserve"> </w:t>
      </w:r>
      <w:r w:rsidR="00395F9C" w:rsidRPr="00395F9C">
        <w:rPr>
          <w:i/>
          <w:szCs w:val="22"/>
        </w:rPr>
        <w:t>approaches to market</w:t>
      </w:r>
      <w:r w:rsidR="00395F9C" w:rsidRPr="00395F9C">
        <w:rPr>
          <w:szCs w:val="22"/>
        </w:rPr>
        <w:t xml:space="preserve"> and make relevant </w:t>
      </w:r>
      <w:r w:rsidR="00395F9C" w:rsidRPr="00395F9C">
        <w:rPr>
          <w:i/>
          <w:szCs w:val="22"/>
        </w:rPr>
        <w:t>request documentation</w:t>
      </w:r>
      <w:r w:rsidR="00395F9C" w:rsidRPr="00395F9C">
        <w:rPr>
          <w:szCs w:val="22"/>
        </w:rPr>
        <w:t xml:space="preserve"> available.</w:t>
      </w:r>
    </w:p>
    <w:p w:rsidR="00EA6558" w:rsidRPr="00911B3A" w:rsidRDefault="00395F9C" w:rsidP="00EA6558">
      <w:pPr>
        <w:pStyle w:val="List"/>
        <w:rPr>
          <w:szCs w:val="22"/>
        </w:rPr>
      </w:pPr>
      <w:r w:rsidRPr="00395F9C">
        <w:rPr>
          <w:i/>
          <w:szCs w:val="22"/>
        </w:rPr>
        <w:t>Relevant entities</w:t>
      </w:r>
      <w:r w:rsidRPr="00395F9C">
        <w:rPr>
          <w:szCs w:val="22"/>
        </w:rPr>
        <w:t xml:space="preserve"> should include relevant </w:t>
      </w:r>
      <w:r w:rsidRPr="00395F9C">
        <w:rPr>
          <w:i/>
          <w:szCs w:val="22"/>
        </w:rPr>
        <w:t>evaluation criteria</w:t>
      </w:r>
      <w:r w:rsidRPr="00395F9C">
        <w:rPr>
          <w:szCs w:val="22"/>
        </w:rPr>
        <w:t xml:space="preserve"> in </w:t>
      </w:r>
      <w:r w:rsidRPr="00395F9C">
        <w:rPr>
          <w:i/>
          <w:szCs w:val="22"/>
        </w:rPr>
        <w:t>request documentation</w:t>
      </w:r>
      <w:r w:rsidRPr="00395F9C">
        <w:rPr>
          <w:szCs w:val="22"/>
        </w:rPr>
        <w:t xml:space="preserve"> to enable the proper identification, assessment and comparison of </w:t>
      </w:r>
      <w:r w:rsidRPr="00395F9C">
        <w:rPr>
          <w:i/>
          <w:szCs w:val="22"/>
        </w:rPr>
        <w:t>submission</w:t>
      </w:r>
      <w:r w:rsidRPr="00395F9C">
        <w:rPr>
          <w:szCs w:val="22"/>
        </w:rPr>
        <w:t>s on a fair, common and appropriately transparent basis.</w:t>
      </w:r>
    </w:p>
    <w:p w:rsidR="00EA6558" w:rsidRPr="00911B3A" w:rsidRDefault="00395F9C" w:rsidP="00EA6558">
      <w:pPr>
        <w:pStyle w:val="List"/>
        <w:rPr>
          <w:szCs w:val="22"/>
        </w:rPr>
      </w:pPr>
      <w:r w:rsidRPr="00395F9C">
        <w:rPr>
          <w:szCs w:val="22"/>
        </w:rPr>
        <w:t xml:space="preserve">In any additional notification through other avenues, such as printed media, the details selected for inclusion in the notification </w:t>
      </w:r>
      <w:r w:rsidRPr="00395F9C">
        <w:rPr>
          <w:b/>
          <w:szCs w:val="22"/>
        </w:rPr>
        <w:t>must</w:t>
      </w:r>
      <w:r w:rsidRPr="00395F9C">
        <w:rPr>
          <w:szCs w:val="22"/>
        </w:rPr>
        <w:t xml:space="preserve"> be the same as those published on </w:t>
      </w:r>
      <w:r w:rsidRPr="00395F9C">
        <w:rPr>
          <w:i/>
          <w:szCs w:val="22"/>
        </w:rPr>
        <w:t>AusTender</w:t>
      </w:r>
      <w:r w:rsidRPr="00395F9C">
        <w:rPr>
          <w:szCs w:val="22"/>
        </w:rPr>
        <w:t>.</w:t>
      </w:r>
    </w:p>
    <w:p w:rsidR="00EA6558" w:rsidRPr="00911B3A" w:rsidRDefault="004461C3" w:rsidP="00EA6558">
      <w:pPr>
        <w:pStyle w:val="List"/>
        <w:rPr>
          <w:szCs w:val="22"/>
        </w:rPr>
      </w:pPr>
      <w:r>
        <w:rPr>
          <w:szCs w:val="22"/>
        </w:rPr>
        <w:t>When</w:t>
      </w:r>
      <w:r w:rsidR="00395F9C" w:rsidRPr="00395F9C">
        <w:rPr>
          <w:szCs w:val="22"/>
        </w:rPr>
        <w:t xml:space="preserve"> a </w:t>
      </w:r>
      <w:r w:rsidR="00395F9C" w:rsidRPr="00395F9C">
        <w:rPr>
          <w:i/>
          <w:szCs w:val="22"/>
        </w:rPr>
        <w:t>relevant entity</w:t>
      </w:r>
      <w:r w:rsidR="00395F9C" w:rsidRPr="00395F9C">
        <w:rPr>
          <w:szCs w:val="22"/>
        </w:rPr>
        <w:t xml:space="preserve"> provides </w:t>
      </w:r>
      <w:r w:rsidR="00395F9C" w:rsidRPr="00395F9C">
        <w:rPr>
          <w:i/>
          <w:szCs w:val="22"/>
        </w:rPr>
        <w:t>request documentation</w:t>
      </w:r>
      <w:r w:rsidR="00395F9C" w:rsidRPr="00395F9C">
        <w:rPr>
          <w:szCs w:val="22"/>
        </w:rPr>
        <w:t xml:space="preserve"> or any other document, already published on </w:t>
      </w:r>
      <w:r w:rsidR="00395F9C" w:rsidRPr="00395F9C">
        <w:rPr>
          <w:i/>
          <w:szCs w:val="22"/>
        </w:rPr>
        <w:t>AusTender</w:t>
      </w:r>
      <w:r w:rsidR="00395F9C" w:rsidRPr="00395F9C">
        <w:rPr>
          <w:szCs w:val="22"/>
        </w:rPr>
        <w:t xml:space="preserve"> in any other form (for example, a printed version) that documentation </w:t>
      </w:r>
      <w:r w:rsidR="00395F9C" w:rsidRPr="00395F9C">
        <w:rPr>
          <w:b/>
          <w:szCs w:val="22"/>
        </w:rPr>
        <w:t>must</w:t>
      </w:r>
      <w:r w:rsidR="00395F9C" w:rsidRPr="00395F9C">
        <w:rPr>
          <w:szCs w:val="22"/>
        </w:rPr>
        <w:t xml:space="preserve"> be the same as that published on </w:t>
      </w:r>
      <w:r w:rsidR="00395F9C" w:rsidRPr="00395F9C">
        <w:rPr>
          <w:i/>
          <w:szCs w:val="22"/>
        </w:rPr>
        <w:t>AusTender</w:t>
      </w:r>
      <w:r w:rsidR="00395F9C" w:rsidRPr="00395F9C">
        <w:rPr>
          <w:szCs w:val="22"/>
        </w:rPr>
        <w:t>.</w:t>
      </w:r>
    </w:p>
    <w:p w:rsidR="00D76D35" w:rsidRPr="00911B3A" w:rsidRDefault="00395F9C" w:rsidP="00EA6558">
      <w:pPr>
        <w:pStyle w:val="List"/>
        <w:rPr>
          <w:szCs w:val="22"/>
        </w:rPr>
      </w:pPr>
      <w:r w:rsidRPr="00395F9C">
        <w:rPr>
          <w:rFonts w:asciiTheme="majorHAnsi" w:hAnsiTheme="majorHAnsi"/>
          <w:szCs w:val="22"/>
        </w:rPr>
        <w:t xml:space="preserve">A notice of a </w:t>
      </w:r>
      <w:r w:rsidRPr="00395F9C">
        <w:rPr>
          <w:rFonts w:asciiTheme="majorHAnsi" w:hAnsiTheme="majorHAnsi"/>
          <w:i/>
          <w:szCs w:val="22"/>
        </w:rPr>
        <w:t>multi-use list</w:t>
      </w:r>
      <w:r w:rsidRPr="00395F9C">
        <w:rPr>
          <w:rFonts w:asciiTheme="majorHAnsi" w:hAnsiTheme="majorHAnsi"/>
          <w:szCs w:val="22"/>
        </w:rPr>
        <w:t xml:space="preserve"> </w:t>
      </w:r>
      <w:r w:rsidRPr="00395F9C">
        <w:rPr>
          <w:rFonts w:asciiTheme="majorHAnsi" w:hAnsiTheme="majorHAnsi"/>
          <w:b/>
          <w:szCs w:val="22"/>
        </w:rPr>
        <w:t>must</w:t>
      </w:r>
      <w:r w:rsidRPr="00395F9C">
        <w:rPr>
          <w:rFonts w:asciiTheme="majorHAnsi" w:hAnsiTheme="majorHAnsi"/>
          <w:szCs w:val="22"/>
        </w:rPr>
        <w:t xml:space="preserve"> be published on </w:t>
      </w:r>
      <w:r w:rsidRPr="00395F9C">
        <w:rPr>
          <w:rFonts w:asciiTheme="majorHAnsi" w:hAnsiTheme="majorHAnsi"/>
          <w:i/>
          <w:szCs w:val="22"/>
        </w:rPr>
        <w:t>AusTender</w:t>
      </w:r>
      <w:r w:rsidRPr="00395F9C">
        <w:rPr>
          <w:rFonts w:asciiTheme="majorHAnsi" w:hAnsiTheme="majorHAnsi"/>
          <w:szCs w:val="22"/>
        </w:rPr>
        <w:t xml:space="preserve">. </w:t>
      </w:r>
      <w:r w:rsidR="004461C3">
        <w:rPr>
          <w:rFonts w:asciiTheme="majorHAnsi" w:hAnsiTheme="majorHAnsi"/>
          <w:szCs w:val="22"/>
        </w:rPr>
        <w:t>When</w:t>
      </w:r>
      <w:r w:rsidRPr="00395F9C">
        <w:rPr>
          <w:rFonts w:asciiTheme="majorHAnsi" w:hAnsiTheme="majorHAnsi"/>
          <w:szCs w:val="22"/>
        </w:rPr>
        <w:t xml:space="preserve"> a </w:t>
      </w:r>
      <w:r w:rsidRPr="00395F9C">
        <w:rPr>
          <w:rFonts w:asciiTheme="majorHAnsi" w:hAnsiTheme="majorHAnsi"/>
          <w:i/>
          <w:szCs w:val="22"/>
        </w:rPr>
        <w:t>multi-use list</w:t>
      </w:r>
      <w:r w:rsidRPr="00395F9C">
        <w:rPr>
          <w:rFonts w:asciiTheme="majorHAnsi" w:hAnsiTheme="majorHAnsi"/>
          <w:szCs w:val="22"/>
        </w:rPr>
        <w:t xml:space="preserve"> will be updated at any time, the notice </w:t>
      </w:r>
      <w:r w:rsidRPr="00395F9C">
        <w:rPr>
          <w:rFonts w:asciiTheme="majorHAnsi" w:hAnsiTheme="majorHAnsi"/>
          <w:b/>
          <w:szCs w:val="22"/>
        </w:rPr>
        <w:t>must</w:t>
      </w:r>
      <w:r w:rsidRPr="00395F9C">
        <w:rPr>
          <w:rFonts w:asciiTheme="majorHAnsi" w:hAnsiTheme="majorHAnsi"/>
          <w:szCs w:val="22"/>
        </w:rPr>
        <w:t xml:space="preserve"> identify that applications will be accepted during the entire period of the </w:t>
      </w:r>
      <w:r w:rsidRPr="00395F9C">
        <w:rPr>
          <w:rFonts w:asciiTheme="majorHAnsi" w:hAnsiTheme="majorHAnsi"/>
          <w:i/>
          <w:szCs w:val="22"/>
        </w:rPr>
        <w:t>multi-use list</w:t>
      </w:r>
      <w:r w:rsidRPr="00395F9C">
        <w:rPr>
          <w:rFonts w:asciiTheme="majorHAnsi" w:hAnsiTheme="majorHAnsi"/>
          <w:szCs w:val="22"/>
        </w:rPr>
        <w:t xml:space="preserve">’s operation. Alternatively, </w:t>
      </w:r>
      <w:r w:rsidR="004461C3">
        <w:rPr>
          <w:rFonts w:asciiTheme="majorHAnsi" w:hAnsiTheme="majorHAnsi"/>
          <w:szCs w:val="22"/>
        </w:rPr>
        <w:t>when</w:t>
      </w:r>
      <w:r w:rsidRPr="00395F9C">
        <w:rPr>
          <w:rFonts w:asciiTheme="majorHAnsi" w:hAnsiTheme="majorHAnsi"/>
          <w:szCs w:val="22"/>
        </w:rPr>
        <w:t xml:space="preserve"> a </w:t>
      </w:r>
      <w:r w:rsidRPr="00395F9C">
        <w:rPr>
          <w:rFonts w:asciiTheme="majorHAnsi" w:hAnsiTheme="majorHAnsi"/>
          <w:i/>
          <w:szCs w:val="22"/>
        </w:rPr>
        <w:t>multi-use list</w:t>
      </w:r>
      <w:r w:rsidRPr="00395F9C">
        <w:rPr>
          <w:rFonts w:asciiTheme="majorHAnsi" w:hAnsiTheme="majorHAnsi"/>
          <w:szCs w:val="22"/>
        </w:rPr>
        <w:t xml:space="preserve"> will be updated only at specific times and according to set deadlines for application, the notice </w:t>
      </w:r>
      <w:r w:rsidRPr="00395F9C">
        <w:rPr>
          <w:rFonts w:asciiTheme="majorHAnsi" w:hAnsiTheme="majorHAnsi"/>
          <w:b/>
          <w:szCs w:val="22"/>
        </w:rPr>
        <w:t>must</w:t>
      </w:r>
      <w:r w:rsidRPr="00395F9C">
        <w:rPr>
          <w:rFonts w:asciiTheme="majorHAnsi" w:hAnsiTheme="majorHAnsi"/>
          <w:b/>
          <w:i/>
          <w:szCs w:val="22"/>
        </w:rPr>
        <w:t xml:space="preserve"> </w:t>
      </w:r>
      <w:r w:rsidRPr="00395F9C">
        <w:rPr>
          <w:rFonts w:asciiTheme="majorHAnsi" w:hAnsiTheme="majorHAnsi"/>
          <w:szCs w:val="22"/>
        </w:rPr>
        <w:t>invite applications at least once every 12 months.</w:t>
      </w:r>
    </w:p>
    <w:p w:rsidR="00EA6558" w:rsidRPr="000F425E" w:rsidRDefault="00EA6558" w:rsidP="00EA6558">
      <w:pPr>
        <w:pStyle w:val="Heading4"/>
      </w:pPr>
      <w:r w:rsidRPr="000F425E">
        <w:t>Providing information</w:t>
      </w:r>
    </w:p>
    <w:p w:rsidR="00EA6558" w:rsidRPr="000F425E" w:rsidRDefault="00AB5701" w:rsidP="00EA6558">
      <w:pPr>
        <w:pStyle w:val="List"/>
      </w:pPr>
      <w:r w:rsidRPr="000F425E">
        <w:rPr>
          <w:i/>
        </w:rPr>
        <w:t>Officials</w:t>
      </w:r>
      <w:r w:rsidR="00EA6558" w:rsidRPr="000F425E">
        <w:t xml:space="preserve"> </w:t>
      </w:r>
      <w:r w:rsidR="00FC01EC" w:rsidRPr="000F425E">
        <w:rPr>
          <w:b/>
        </w:rPr>
        <w:t>must</w:t>
      </w:r>
      <w:r w:rsidR="00EA6558" w:rsidRPr="000F425E">
        <w:t xml:space="preserve">, on request, promptly provide, to eligible </w:t>
      </w:r>
      <w:r w:rsidR="00EA6558" w:rsidRPr="000F425E">
        <w:rPr>
          <w:i/>
        </w:rPr>
        <w:t>potential</w:t>
      </w:r>
      <w:r w:rsidR="00EA6558" w:rsidRPr="000F425E">
        <w:t xml:space="preserve"> </w:t>
      </w:r>
      <w:r w:rsidR="00A9151F" w:rsidRPr="000F425E">
        <w:rPr>
          <w:i/>
        </w:rPr>
        <w:t>supplier</w:t>
      </w:r>
      <w:r w:rsidR="00EA6558" w:rsidRPr="000F425E">
        <w:t xml:space="preserve">s, documentation that includes all information necessary to permit the </w:t>
      </w:r>
      <w:r w:rsidRPr="000F425E">
        <w:rPr>
          <w:i/>
        </w:rPr>
        <w:t xml:space="preserve">potential </w:t>
      </w:r>
      <w:r w:rsidR="00A9151F" w:rsidRPr="000F425E">
        <w:rPr>
          <w:i/>
        </w:rPr>
        <w:t>supplier</w:t>
      </w:r>
      <w:r w:rsidRPr="000F425E">
        <w:rPr>
          <w:i/>
        </w:rPr>
        <w:t xml:space="preserve"> </w:t>
      </w:r>
      <w:r w:rsidR="00EA6558" w:rsidRPr="000F425E">
        <w:t xml:space="preserve">to prepare and lodge </w:t>
      </w:r>
      <w:r w:rsidR="00A9151F" w:rsidRPr="000F425E">
        <w:rPr>
          <w:i/>
        </w:rPr>
        <w:t>submission</w:t>
      </w:r>
      <w:r w:rsidR="00EA6558" w:rsidRPr="000F425E">
        <w:t>s.</w:t>
      </w:r>
    </w:p>
    <w:p w:rsidR="00EA6558" w:rsidRPr="00300D2C" w:rsidRDefault="00EA6558" w:rsidP="00300D2C">
      <w:pPr>
        <w:pStyle w:val="List"/>
        <w:spacing w:after="0"/>
      </w:pPr>
      <w:r w:rsidRPr="000F425E">
        <w:t xml:space="preserve">Following the rejection of a </w:t>
      </w:r>
      <w:r w:rsidR="00A9151F" w:rsidRPr="00300D2C">
        <w:rPr>
          <w:i/>
        </w:rPr>
        <w:t>submission</w:t>
      </w:r>
      <w:r w:rsidRPr="000F425E">
        <w:t xml:space="preserve"> or the award of a </w:t>
      </w:r>
      <w:r w:rsidR="00AB5701" w:rsidRPr="00300D2C">
        <w:rPr>
          <w:i/>
        </w:rPr>
        <w:t>contract</w:t>
      </w:r>
      <w:r w:rsidRPr="000F425E">
        <w:t xml:space="preserve">, </w:t>
      </w:r>
      <w:r w:rsidR="00AB5701" w:rsidRPr="00300D2C">
        <w:rPr>
          <w:i/>
        </w:rPr>
        <w:t>officials</w:t>
      </w:r>
      <w:r w:rsidRPr="000F425E">
        <w:t xml:space="preserve"> </w:t>
      </w:r>
      <w:r w:rsidR="00FC01EC" w:rsidRPr="00300D2C">
        <w:rPr>
          <w:b/>
        </w:rPr>
        <w:t>must</w:t>
      </w:r>
      <w:r w:rsidRPr="000F425E">
        <w:t xml:space="preserve"> promptly inform affected </w:t>
      </w:r>
      <w:r w:rsidR="00A9151F" w:rsidRPr="00300D2C">
        <w:rPr>
          <w:i/>
        </w:rPr>
        <w:t>tenderer</w:t>
      </w:r>
      <w:r w:rsidRPr="000F425E">
        <w:t xml:space="preserve">s of the decision. Debriefings </w:t>
      </w:r>
      <w:r w:rsidR="00FC01EC" w:rsidRPr="00300D2C">
        <w:rPr>
          <w:b/>
        </w:rPr>
        <w:t>must</w:t>
      </w:r>
      <w:r w:rsidRPr="000F425E">
        <w:t xml:space="preserve"> be made available, on request, to unsuccessful </w:t>
      </w:r>
      <w:r w:rsidR="00A9151F" w:rsidRPr="00300D2C">
        <w:rPr>
          <w:i/>
        </w:rPr>
        <w:t>tenderer</w:t>
      </w:r>
      <w:r w:rsidRPr="000F425E">
        <w:t xml:space="preserve">s outlining the reasons the </w:t>
      </w:r>
      <w:r w:rsidR="00A9151F" w:rsidRPr="00300D2C">
        <w:rPr>
          <w:i/>
        </w:rPr>
        <w:t>submission</w:t>
      </w:r>
      <w:r w:rsidRPr="000F425E">
        <w:t xml:space="preserve"> was unsuccessful. Debriefings </w:t>
      </w:r>
      <w:r w:rsidR="00FC01EC" w:rsidRPr="00300D2C">
        <w:rPr>
          <w:b/>
        </w:rPr>
        <w:t>must</w:t>
      </w:r>
      <w:r w:rsidRPr="000F425E">
        <w:t xml:space="preserve"> also be made available, on request, to the successful </w:t>
      </w:r>
      <w:r w:rsidR="00A9151F" w:rsidRPr="00300D2C">
        <w:rPr>
          <w:i/>
        </w:rPr>
        <w:t>supplier</w:t>
      </w:r>
      <w:r w:rsidRPr="00300D2C">
        <w:rPr>
          <w:i/>
        </w:rPr>
        <w:t>(s)</w:t>
      </w:r>
      <w:r w:rsidRPr="000F425E">
        <w:t>.</w:t>
      </w:r>
      <w:r w:rsidRPr="000F425E">
        <w:br w:type="page"/>
      </w:r>
    </w:p>
    <w:p w:rsidR="00EA6558" w:rsidRPr="000F425E" w:rsidRDefault="00EA6558" w:rsidP="00EA6558">
      <w:pPr>
        <w:pStyle w:val="Heading5"/>
      </w:pPr>
      <w:r w:rsidRPr="000F425E">
        <w:t xml:space="preserve"> Reporting arrangements</w:t>
      </w:r>
    </w:p>
    <w:p w:rsidR="00EA6558" w:rsidRPr="00911B3A" w:rsidRDefault="00AB5701" w:rsidP="00EA6558">
      <w:pPr>
        <w:pStyle w:val="List"/>
        <w:rPr>
          <w:szCs w:val="22"/>
        </w:rPr>
      </w:pPr>
      <w:r w:rsidRPr="00911B3A">
        <w:rPr>
          <w:i/>
          <w:szCs w:val="22"/>
        </w:rPr>
        <w:t>Relevant entities</w:t>
      </w:r>
      <w:r w:rsidR="00EA6558" w:rsidRPr="00911B3A">
        <w:rPr>
          <w:szCs w:val="22"/>
        </w:rPr>
        <w:t xml:space="preserve"> </w:t>
      </w:r>
      <w:r w:rsidR="00FC01EC" w:rsidRPr="00911B3A">
        <w:rPr>
          <w:b/>
          <w:szCs w:val="22"/>
        </w:rPr>
        <w:t>must</w:t>
      </w:r>
      <w:r w:rsidR="00EA6558" w:rsidRPr="00911B3A">
        <w:rPr>
          <w:szCs w:val="22"/>
        </w:rPr>
        <w:t xml:space="preserve"> report </w:t>
      </w:r>
      <w:r w:rsidRPr="00911B3A">
        <w:rPr>
          <w:i/>
          <w:szCs w:val="22"/>
        </w:rPr>
        <w:t>contract</w:t>
      </w:r>
      <w:r w:rsidR="00EA6558" w:rsidRPr="00911B3A">
        <w:rPr>
          <w:szCs w:val="22"/>
        </w:rPr>
        <w:t xml:space="preserve">s and amendments on </w:t>
      </w:r>
      <w:r w:rsidR="00395F9C" w:rsidRPr="00395F9C">
        <w:rPr>
          <w:i/>
          <w:szCs w:val="22"/>
        </w:rPr>
        <w:t>AusTender</w:t>
      </w:r>
      <w:r w:rsidR="00395F9C" w:rsidRPr="00395F9C">
        <w:rPr>
          <w:szCs w:val="22"/>
        </w:rPr>
        <w:t xml:space="preserve"> within 42 </w:t>
      </w:r>
      <w:r w:rsidR="00395F9C" w:rsidRPr="00395F9C">
        <w:rPr>
          <w:i/>
          <w:szCs w:val="22"/>
        </w:rPr>
        <w:t>days</w:t>
      </w:r>
      <w:r w:rsidR="00395F9C" w:rsidRPr="00395F9C">
        <w:rPr>
          <w:szCs w:val="22"/>
        </w:rPr>
        <w:t xml:space="preserve"> of entering into (or amending) a </w:t>
      </w:r>
      <w:r w:rsidR="00395F9C" w:rsidRPr="00395F9C">
        <w:rPr>
          <w:i/>
          <w:szCs w:val="22"/>
        </w:rPr>
        <w:t>contract</w:t>
      </w:r>
      <w:r w:rsidR="00395F9C" w:rsidRPr="00395F9C">
        <w:rPr>
          <w:szCs w:val="22"/>
        </w:rPr>
        <w:t xml:space="preserve"> if they are valued at or above the </w:t>
      </w:r>
      <w:r w:rsidR="00395F9C" w:rsidRPr="00395F9C">
        <w:rPr>
          <w:i/>
          <w:szCs w:val="22"/>
        </w:rPr>
        <w:t>reporting threshold</w:t>
      </w:r>
      <w:r w:rsidR="00395F9C" w:rsidRPr="00395F9C">
        <w:rPr>
          <w:szCs w:val="22"/>
        </w:rPr>
        <w:t>.</w:t>
      </w:r>
    </w:p>
    <w:p w:rsidR="00EA6558" w:rsidRPr="00911B3A" w:rsidRDefault="00395F9C" w:rsidP="00EA6558">
      <w:pPr>
        <w:pStyle w:val="List"/>
        <w:rPr>
          <w:szCs w:val="22"/>
        </w:rPr>
      </w:pPr>
      <w:r w:rsidRPr="00395F9C">
        <w:rPr>
          <w:szCs w:val="22"/>
        </w:rPr>
        <w:t xml:space="preserve">The </w:t>
      </w:r>
      <w:r w:rsidRPr="00395F9C">
        <w:rPr>
          <w:i/>
          <w:szCs w:val="22"/>
        </w:rPr>
        <w:t xml:space="preserve">reporting thresholds </w:t>
      </w:r>
      <w:r w:rsidRPr="00395F9C">
        <w:rPr>
          <w:szCs w:val="22"/>
        </w:rPr>
        <w:t xml:space="preserve">(including </w:t>
      </w:r>
      <w:r w:rsidRPr="00395F9C">
        <w:rPr>
          <w:i/>
          <w:szCs w:val="22"/>
        </w:rPr>
        <w:t>GST</w:t>
      </w:r>
      <w:r w:rsidRPr="00395F9C">
        <w:rPr>
          <w:szCs w:val="22"/>
        </w:rPr>
        <w:t>) are:</w:t>
      </w:r>
    </w:p>
    <w:p w:rsidR="00EA6558" w:rsidRPr="00911B3A" w:rsidRDefault="00395F9C" w:rsidP="00A27414">
      <w:pPr>
        <w:pStyle w:val="Numberedpara2ndindent"/>
        <w:spacing w:after="40"/>
        <w:rPr>
          <w:szCs w:val="22"/>
        </w:rPr>
      </w:pPr>
      <w:r w:rsidRPr="00304812">
        <w:rPr>
          <w:szCs w:val="22"/>
        </w:rPr>
        <w:t>$</w:t>
      </w:r>
      <w:r w:rsidR="00D526F1">
        <w:rPr>
          <w:szCs w:val="22"/>
        </w:rPr>
        <w:t>1</w:t>
      </w:r>
      <w:r w:rsidRPr="00304812">
        <w:rPr>
          <w:szCs w:val="22"/>
        </w:rPr>
        <w:t>0,000</w:t>
      </w:r>
      <w:r w:rsidR="00EA6558" w:rsidRPr="00304812">
        <w:rPr>
          <w:szCs w:val="22"/>
        </w:rPr>
        <w:t xml:space="preserve"> for</w:t>
      </w:r>
      <w:r w:rsidR="00EA6558" w:rsidRPr="00911B3A">
        <w:rPr>
          <w:szCs w:val="22"/>
        </w:rPr>
        <w:t xml:space="preserve"> </w:t>
      </w:r>
      <w:r w:rsidRPr="00395F9C">
        <w:rPr>
          <w:i/>
          <w:szCs w:val="22"/>
        </w:rPr>
        <w:t>non-</w:t>
      </w:r>
      <w:r w:rsidR="00AB5701" w:rsidRPr="00911B3A">
        <w:rPr>
          <w:i/>
          <w:szCs w:val="22"/>
        </w:rPr>
        <w:t>corporate Commonwealth entities</w:t>
      </w:r>
      <w:r w:rsidR="00EA6558" w:rsidRPr="00911B3A">
        <w:rPr>
          <w:szCs w:val="22"/>
        </w:rPr>
        <w:t xml:space="preserve">; and </w:t>
      </w:r>
    </w:p>
    <w:p w:rsidR="00EA6558" w:rsidRPr="00911B3A" w:rsidRDefault="00EA6558" w:rsidP="00A27414">
      <w:pPr>
        <w:pStyle w:val="Numberedpara2ndindent"/>
        <w:spacing w:after="40"/>
        <w:rPr>
          <w:szCs w:val="22"/>
        </w:rPr>
      </w:pPr>
      <w:r w:rsidRPr="00911B3A">
        <w:rPr>
          <w:szCs w:val="22"/>
        </w:rPr>
        <w:t xml:space="preserve">for prescribed </w:t>
      </w:r>
      <w:r w:rsidR="00395F9C" w:rsidRPr="00395F9C">
        <w:rPr>
          <w:i/>
          <w:szCs w:val="22"/>
        </w:rPr>
        <w:t>corporate Commonwealth entities</w:t>
      </w:r>
      <w:r w:rsidRPr="00911B3A">
        <w:rPr>
          <w:szCs w:val="22"/>
        </w:rPr>
        <w:t>,</w:t>
      </w:r>
    </w:p>
    <w:p w:rsidR="00EA6558" w:rsidRPr="00911B3A" w:rsidRDefault="00395F9C" w:rsidP="00A27414">
      <w:pPr>
        <w:pStyle w:val="Numberedpara3rdindent"/>
        <w:spacing w:after="40"/>
        <w:rPr>
          <w:szCs w:val="22"/>
        </w:rPr>
      </w:pPr>
      <w:r w:rsidRPr="00395F9C">
        <w:rPr>
          <w:szCs w:val="22"/>
        </w:rPr>
        <w:t xml:space="preserve">$400,000 for </w:t>
      </w:r>
      <w:r w:rsidRPr="00395F9C">
        <w:rPr>
          <w:i/>
          <w:szCs w:val="22"/>
        </w:rPr>
        <w:t>procurement</w:t>
      </w:r>
      <w:r w:rsidRPr="00395F9C">
        <w:rPr>
          <w:szCs w:val="22"/>
        </w:rPr>
        <w:t xml:space="preserve">s other than </w:t>
      </w:r>
      <w:r w:rsidRPr="00395F9C">
        <w:rPr>
          <w:i/>
          <w:szCs w:val="22"/>
        </w:rPr>
        <w:t>procurement</w:t>
      </w:r>
      <w:r w:rsidRPr="00395F9C">
        <w:rPr>
          <w:szCs w:val="22"/>
        </w:rPr>
        <w:t xml:space="preserve"> of </w:t>
      </w:r>
      <w:r w:rsidRPr="00395F9C">
        <w:rPr>
          <w:i/>
          <w:szCs w:val="22"/>
        </w:rPr>
        <w:t>construction services</w:t>
      </w:r>
      <w:r w:rsidRPr="00395F9C">
        <w:rPr>
          <w:szCs w:val="22"/>
        </w:rPr>
        <w:t>, or</w:t>
      </w:r>
    </w:p>
    <w:p w:rsidR="00395F9C" w:rsidRDefault="00395F9C" w:rsidP="00395F9C">
      <w:pPr>
        <w:pStyle w:val="Numberedpara3rdindent"/>
        <w:spacing w:after="240"/>
        <w:ind w:left="1135" w:hanging="284"/>
        <w:rPr>
          <w:szCs w:val="22"/>
        </w:rPr>
      </w:pPr>
      <w:r w:rsidRPr="00395F9C">
        <w:rPr>
          <w:szCs w:val="22"/>
        </w:rPr>
        <w:t xml:space="preserve">$7.5 million for </w:t>
      </w:r>
      <w:r w:rsidRPr="00395F9C">
        <w:rPr>
          <w:i/>
          <w:szCs w:val="22"/>
        </w:rPr>
        <w:t>procurement</w:t>
      </w:r>
      <w:r w:rsidRPr="00395F9C">
        <w:rPr>
          <w:szCs w:val="22"/>
        </w:rPr>
        <w:t xml:space="preserve"> of </w:t>
      </w:r>
      <w:r w:rsidRPr="00395F9C">
        <w:rPr>
          <w:i/>
          <w:szCs w:val="22"/>
        </w:rPr>
        <w:t>construction services</w:t>
      </w:r>
      <w:r w:rsidRPr="00395F9C">
        <w:rPr>
          <w:szCs w:val="22"/>
        </w:rPr>
        <w:t>.</w:t>
      </w:r>
    </w:p>
    <w:p w:rsidR="00EA6558" w:rsidRPr="00911B3A" w:rsidRDefault="00EA6558" w:rsidP="00EA6558">
      <w:pPr>
        <w:pStyle w:val="List"/>
        <w:rPr>
          <w:szCs w:val="22"/>
        </w:rPr>
      </w:pPr>
      <w:r w:rsidRPr="00911B3A">
        <w:rPr>
          <w:szCs w:val="22"/>
        </w:rPr>
        <w:t xml:space="preserve">Regardless of value, </w:t>
      </w:r>
      <w:r w:rsidR="00A9151F" w:rsidRPr="00911B3A">
        <w:rPr>
          <w:i/>
          <w:szCs w:val="22"/>
        </w:rPr>
        <w:t>standing offer</w:t>
      </w:r>
      <w:r w:rsidRPr="00911B3A">
        <w:rPr>
          <w:szCs w:val="22"/>
        </w:rPr>
        <w:t xml:space="preserve">s </w:t>
      </w:r>
      <w:r w:rsidR="00FC01EC" w:rsidRPr="00911B3A">
        <w:rPr>
          <w:b/>
          <w:szCs w:val="22"/>
        </w:rPr>
        <w:t>must</w:t>
      </w:r>
      <w:r w:rsidR="00395F9C" w:rsidRPr="00395F9C">
        <w:rPr>
          <w:szCs w:val="22"/>
        </w:rPr>
        <w:t xml:space="preserve"> be reported on </w:t>
      </w:r>
      <w:r w:rsidR="00395F9C" w:rsidRPr="00395F9C">
        <w:rPr>
          <w:i/>
          <w:szCs w:val="22"/>
        </w:rPr>
        <w:t>AusTender</w:t>
      </w:r>
      <w:r w:rsidR="00395F9C" w:rsidRPr="00395F9C">
        <w:rPr>
          <w:szCs w:val="22"/>
        </w:rPr>
        <w:t xml:space="preserve"> within 42 </w:t>
      </w:r>
      <w:r w:rsidR="00395F9C" w:rsidRPr="00395F9C">
        <w:rPr>
          <w:i/>
          <w:szCs w:val="22"/>
        </w:rPr>
        <w:t>days</w:t>
      </w:r>
      <w:r w:rsidR="00395F9C" w:rsidRPr="00395F9C">
        <w:rPr>
          <w:szCs w:val="22"/>
        </w:rPr>
        <w:t xml:space="preserve"> of the </w:t>
      </w:r>
      <w:r w:rsidR="00395F9C" w:rsidRPr="00395F9C">
        <w:rPr>
          <w:i/>
          <w:szCs w:val="22"/>
        </w:rPr>
        <w:t>relevant entity</w:t>
      </w:r>
      <w:r w:rsidR="00395F9C" w:rsidRPr="00395F9C">
        <w:rPr>
          <w:szCs w:val="22"/>
        </w:rPr>
        <w:t xml:space="preserve"> entering into or amending such arrangements. Relevant details in the </w:t>
      </w:r>
      <w:r w:rsidR="00395F9C" w:rsidRPr="00395F9C">
        <w:rPr>
          <w:i/>
          <w:szCs w:val="22"/>
        </w:rPr>
        <w:t>standing offer</w:t>
      </w:r>
      <w:r w:rsidR="00395F9C" w:rsidRPr="00395F9C">
        <w:rPr>
          <w:szCs w:val="22"/>
        </w:rPr>
        <w:t xml:space="preserve"> notice, such as </w:t>
      </w:r>
      <w:r w:rsidR="00395F9C" w:rsidRPr="00395F9C">
        <w:rPr>
          <w:i/>
          <w:szCs w:val="22"/>
        </w:rPr>
        <w:t>supplier</w:t>
      </w:r>
      <w:r w:rsidR="00395F9C" w:rsidRPr="00395F9C">
        <w:rPr>
          <w:szCs w:val="22"/>
        </w:rPr>
        <w:t xml:space="preserve"> details and the names of other </w:t>
      </w:r>
      <w:r w:rsidR="00395F9C" w:rsidRPr="00395F9C">
        <w:rPr>
          <w:i/>
          <w:szCs w:val="22"/>
        </w:rPr>
        <w:t>relevant entities</w:t>
      </w:r>
      <w:r w:rsidR="00395F9C" w:rsidRPr="00395F9C">
        <w:rPr>
          <w:szCs w:val="22"/>
        </w:rPr>
        <w:t xml:space="preserve"> participating in the arrangement, </w:t>
      </w:r>
      <w:r w:rsidR="00395F9C" w:rsidRPr="00395F9C">
        <w:rPr>
          <w:b/>
          <w:szCs w:val="22"/>
        </w:rPr>
        <w:t>must</w:t>
      </w:r>
      <w:r w:rsidR="00395F9C" w:rsidRPr="00395F9C">
        <w:rPr>
          <w:szCs w:val="22"/>
        </w:rPr>
        <w:t xml:space="preserve"> be reported and kept current.</w:t>
      </w:r>
    </w:p>
    <w:p w:rsidR="00EA6558" w:rsidRPr="000F425E" w:rsidRDefault="00EA6558" w:rsidP="00EA6558">
      <w:pPr>
        <w:pStyle w:val="Heading5"/>
      </w:pPr>
      <w:r w:rsidRPr="000F425E">
        <w:t>Sub</w:t>
      </w:r>
      <w:r w:rsidR="00AB5701" w:rsidRPr="000F425E">
        <w:t>contract</w:t>
      </w:r>
      <w:r w:rsidRPr="000F425E">
        <w:t>ors</w:t>
      </w:r>
    </w:p>
    <w:p w:rsidR="00EA6558" w:rsidRPr="000F425E" w:rsidRDefault="00AB5701" w:rsidP="00EA6558">
      <w:pPr>
        <w:pStyle w:val="List"/>
      </w:pPr>
      <w:r w:rsidRPr="000F425E">
        <w:rPr>
          <w:i/>
        </w:rPr>
        <w:t>Relevant entities</w:t>
      </w:r>
      <w:r w:rsidR="00EA6558" w:rsidRPr="000F425E">
        <w:t xml:space="preserve"> </w:t>
      </w:r>
      <w:r w:rsidR="00FC01EC" w:rsidRPr="000F425E">
        <w:rPr>
          <w:b/>
        </w:rPr>
        <w:t>must</w:t>
      </w:r>
      <w:r w:rsidR="00EA6558" w:rsidRPr="000F425E">
        <w:t xml:space="preserve"> make available on request, the names of any sub</w:t>
      </w:r>
      <w:r w:rsidRPr="000F425E">
        <w:t>contract</w:t>
      </w:r>
      <w:r w:rsidR="00EA6558" w:rsidRPr="000F425E">
        <w:t xml:space="preserve">or(s) engaged by a </w:t>
      </w:r>
      <w:r w:rsidRPr="000F425E">
        <w:t>contract</w:t>
      </w:r>
      <w:r w:rsidR="00EA6558" w:rsidRPr="000F425E">
        <w:t xml:space="preserve">or in respect of a </w:t>
      </w:r>
      <w:r w:rsidRPr="000F425E">
        <w:rPr>
          <w:i/>
        </w:rPr>
        <w:t>contract</w:t>
      </w:r>
      <w:r w:rsidR="00EA6558" w:rsidRPr="000F425E">
        <w:t>.</w:t>
      </w:r>
    </w:p>
    <w:p w:rsidR="00EA6558" w:rsidRPr="000F425E" w:rsidRDefault="00AB5701" w:rsidP="00A27414">
      <w:pPr>
        <w:pStyle w:val="Numberedpara2ndindent"/>
        <w:spacing w:after="40"/>
      </w:pPr>
      <w:r w:rsidRPr="000F425E">
        <w:rPr>
          <w:i/>
        </w:rPr>
        <w:t>Relevant entities</w:t>
      </w:r>
      <w:r w:rsidR="00EA6558" w:rsidRPr="000F425E">
        <w:t xml:space="preserve"> </w:t>
      </w:r>
      <w:r w:rsidR="00FC01EC" w:rsidRPr="000F425E">
        <w:rPr>
          <w:b/>
        </w:rPr>
        <w:t>must</w:t>
      </w:r>
      <w:r w:rsidR="00EA6558" w:rsidRPr="000F425E">
        <w:t xml:space="preserve"> require </w:t>
      </w:r>
      <w:r w:rsidRPr="000F425E">
        <w:t>contract</w:t>
      </w:r>
      <w:r w:rsidR="00EA6558" w:rsidRPr="000F425E">
        <w:t>ors to agree to the public disclosure of the names of any sub</w:t>
      </w:r>
      <w:r w:rsidRPr="000F425E">
        <w:t>contract</w:t>
      </w:r>
      <w:r w:rsidR="00EA6558" w:rsidRPr="000F425E">
        <w:t xml:space="preserve">ors engaged to perform services in relation to a </w:t>
      </w:r>
      <w:r w:rsidRPr="000F425E">
        <w:rPr>
          <w:i/>
        </w:rPr>
        <w:t>contract</w:t>
      </w:r>
      <w:r w:rsidR="00EA6558" w:rsidRPr="000F425E">
        <w:t>.</w:t>
      </w:r>
    </w:p>
    <w:p w:rsidR="00EA6558" w:rsidRPr="000F425E" w:rsidRDefault="00AB5701" w:rsidP="00A27414">
      <w:pPr>
        <w:pStyle w:val="Numberedpara2ndindent"/>
        <w:spacing w:after="40"/>
      </w:pPr>
      <w:r w:rsidRPr="000F425E">
        <w:t>Contract</w:t>
      </w:r>
      <w:r w:rsidR="00EA6558" w:rsidRPr="000F425E">
        <w:t xml:space="preserve">ors </w:t>
      </w:r>
      <w:r w:rsidR="00FC01EC" w:rsidRPr="000F425E">
        <w:rPr>
          <w:b/>
        </w:rPr>
        <w:t>must</w:t>
      </w:r>
      <w:r w:rsidR="00EA6558" w:rsidRPr="000F425E">
        <w:t xml:space="preserve"> be required to inform relevant sub</w:t>
      </w:r>
      <w:r w:rsidRPr="000F425E">
        <w:t>contract</w:t>
      </w:r>
      <w:r w:rsidR="00EA6558" w:rsidRPr="000F425E">
        <w:t>ors that the sub</w:t>
      </w:r>
      <w:r w:rsidRPr="000F425E">
        <w:t>contract</w:t>
      </w:r>
      <w:r w:rsidR="00EA6558" w:rsidRPr="000F425E">
        <w:t xml:space="preserve">or’s participation in fulfilling a </w:t>
      </w:r>
      <w:r w:rsidRPr="000F425E">
        <w:rPr>
          <w:i/>
        </w:rPr>
        <w:t>contract</w:t>
      </w:r>
      <w:r w:rsidR="00EA6558" w:rsidRPr="000F425E">
        <w:t xml:space="preserve"> may be publicly disclosed.</w:t>
      </w:r>
    </w:p>
    <w:p w:rsidR="00EA6558" w:rsidRPr="000F425E" w:rsidRDefault="00EA6558" w:rsidP="00EA6558">
      <w:pPr>
        <w:pStyle w:val="Heading4"/>
      </w:pPr>
      <w:r w:rsidRPr="000F425E">
        <w:t>Treatment of confidential information</w:t>
      </w:r>
    </w:p>
    <w:p w:rsidR="00EA6558" w:rsidRPr="000F425E" w:rsidRDefault="00EA6558" w:rsidP="00EA6558">
      <w:pPr>
        <w:pStyle w:val="List"/>
      </w:pPr>
      <w:r w:rsidRPr="000F425E">
        <w:t xml:space="preserve">When conducting a </w:t>
      </w:r>
      <w:r w:rsidR="00AB5701" w:rsidRPr="000F425E">
        <w:rPr>
          <w:i/>
        </w:rPr>
        <w:t>procurement</w:t>
      </w:r>
      <w:r w:rsidRPr="000F425E">
        <w:t xml:space="preserve"> and awarding a </w:t>
      </w:r>
      <w:r w:rsidR="00AB5701" w:rsidRPr="000F425E">
        <w:rPr>
          <w:i/>
        </w:rPr>
        <w:t>contract</w:t>
      </w:r>
      <w:r w:rsidRPr="000F425E">
        <w:t xml:space="preserve">, </w:t>
      </w:r>
      <w:r w:rsidR="00AB5701" w:rsidRPr="000F425E">
        <w:rPr>
          <w:i/>
        </w:rPr>
        <w:t>relevant entities</w:t>
      </w:r>
      <w:r w:rsidRPr="000F425E">
        <w:t xml:space="preserve"> should take appropriate steps to protect the Commonwealth’s confidential information. This includes observing legal obligations, such as those under the </w:t>
      </w:r>
      <w:r w:rsidRPr="000F425E">
        <w:rPr>
          <w:i/>
        </w:rPr>
        <w:t>Privacy Act</w:t>
      </w:r>
      <w:r w:rsidRPr="000F425E">
        <w:t xml:space="preserve"> </w:t>
      </w:r>
      <w:r w:rsidRPr="000F425E">
        <w:rPr>
          <w:i/>
        </w:rPr>
        <w:t>1988</w:t>
      </w:r>
      <w:r w:rsidRPr="000F425E">
        <w:t>, and statutory secrecy provisions.</w:t>
      </w:r>
    </w:p>
    <w:p w:rsidR="00EA6558" w:rsidRPr="000F425E" w:rsidRDefault="00A9151F" w:rsidP="00EA6558">
      <w:pPr>
        <w:pStyle w:val="List"/>
      </w:pPr>
      <w:r w:rsidRPr="000F425E">
        <w:rPr>
          <w:i/>
        </w:rPr>
        <w:t>Submission</w:t>
      </w:r>
      <w:r w:rsidR="00EA6558" w:rsidRPr="000F425E">
        <w:t xml:space="preserve">s </w:t>
      </w:r>
      <w:r w:rsidR="00FC01EC" w:rsidRPr="000F425E">
        <w:rPr>
          <w:b/>
        </w:rPr>
        <w:t>must</w:t>
      </w:r>
      <w:r w:rsidR="00EA6558" w:rsidRPr="000F425E">
        <w:t xml:space="preserve"> be treated as confidential before and after the award of a </w:t>
      </w:r>
      <w:r w:rsidR="00AB5701" w:rsidRPr="000F425E">
        <w:rPr>
          <w:i/>
        </w:rPr>
        <w:t>contract</w:t>
      </w:r>
      <w:r w:rsidR="00EA6558" w:rsidRPr="000F425E">
        <w:t xml:space="preserve">. Once a </w:t>
      </w:r>
      <w:r w:rsidR="00AB5701" w:rsidRPr="000F425E">
        <w:rPr>
          <w:i/>
        </w:rPr>
        <w:t>contract</w:t>
      </w:r>
      <w:r w:rsidR="00EA6558" w:rsidRPr="000F425E">
        <w:t xml:space="preserve"> has been awarded the terms of the </w:t>
      </w:r>
      <w:r w:rsidR="00AB5701" w:rsidRPr="000F425E">
        <w:rPr>
          <w:i/>
        </w:rPr>
        <w:t>contract</w:t>
      </w:r>
      <w:r w:rsidR="00EA6558" w:rsidRPr="000F425E">
        <w:t xml:space="preserve">, including parts of the </w:t>
      </w:r>
      <w:r w:rsidR="00AB5701" w:rsidRPr="000F425E">
        <w:rPr>
          <w:i/>
        </w:rPr>
        <w:t>contract</w:t>
      </w:r>
      <w:r w:rsidR="00EA6558" w:rsidRPr="000F425E">
        <w:t xml:space="preserve"> drawn from the </w:t>
      </w:r>
      <w:r w:rsidRPr="000F425E">
        <w:rPr>
          <w:i/>
        </w:rPr>
        <w:t>supplier</w:t>
      </w:r>
      <w:r w:rsidR="00EA6558" w:rsidRPr="000F425E">
        <w:t xml:space="preserve">’s </w:t>
      </w:r>
      <w:r w:rsidRPr="000F425E">
        <w:rPr>
          <w:i/>
        </w:rPr>
        <w:t>submission</w:t>
      </w:r>
      <w:r w:rsidR="00EA6558" w:rsidRPr="000F425E">
        <w:t xml:space="preserve">, are not confidential unless the </w:t>
      </w:r>
      <w:r w:rsidR="00EA6558" w:rsidRPr="000F425E">
        <w:rPr>
          <w:i/>
        </w:rPr>
        <w:t>relevant entity</w:t>
      </w:r>
      <w:r w:rsidR="00EA6558" w:rsidRPr="000F425E">
        <w:t xml:space="preserve"> has determined and identified in the </w:t>
      </w:r>
      <w:r w:rsidR="00AB5701" w:rsidRPr="000F425E">
        <w:rPr>
          <w:i/>
        </w:rPr>
        <w:t>contract</w:t>
      </w:r>
      <w:r w:rsidR="00EA6558" w:rsidRPr="000F425E">
        <w:t xml:space="preserve"> that specific information is to be kept confidential in accordance with the guidance on </w:t>
      </w:r>
      <w:r w:rsidR="00EA6558" w:rsidRPr="000F425E">
        <w:rPr>
          <w:i/>
        </w:rPr>
        <w:t xml:space="preserve">Confidentiality Throughout the </w:t>
      </w:r>
      <w:r w:rsidR="00AB5701" w:rsidRPr="000F425E">
        <w:rPr>
          <w:i/>
        </w:rPr>
        <w:t>Procurement</w:t>
      </w:r>
      <w:r w:rsidR="00EA6558" w:rsidRPr="000F425E">
        <w:rPr>
          <w:i/>
        </w:rPr>
        <w:t xml:space="preserve"> Cycle</w:t>
      </w:r>
      <w:r w:rsidR="00EA6558" w:rsidRPr="000F425E">
        <w:t xml:space="preserve"> at www.finance.gov.au/</w:t>
      </w:r>
      <w:r w:rsidR="00AB5701" w:rsidRPr="000F425E">
        <w:t>procurement</w:t>
      </w:r>
      <w:r w:rsidR="00EA6558" w:rsidRPr="000F425E">
        <w:t>.</w:t>
      </w:r>
    </w:p>
    <w:p w:rsidR="00EA6558" w:rsidRPr="000F425E" w:rsidRDefault="00EA6558" w:rsidP="00EA6558">
      <w:pPr>
        <w:pStyle w:val="List"/>
      </w:pPr>
      <w:r w:rsidRPr="000F425E">
        <w:t xml:space="preserve">The need to maintain the confidentiality of information should always be balanced against the public accountability and transparency requirements of the Australian Government. It is therefore important for </w:t>
      </w:r>
      <w:r w:rsidR="00AB5701" w:rsidRPr="000F425E">
        <w:rPr>
          <w:i/>
        </w:rPr>
        <w:t>officials</w:t>
      </w:r>
      <w:r w:rsidRPr="000F425E">
        <w:t xml:space="preserve"> to plan for, and facilitate, appropriate disclosure of </w:t>
      </w:r>
      <w:r w:rsidR="00AB5701" w:rsidRPr="000F425E">
        <w:t>procurement</w:t>
      </w:r>
      <w:r w:rsidRPr="000F425E">
        <w:t xml:space="preserve"> information. In particular, </w:t>
      </w:r>
      <w:r w:rsidR="00AB5701" w:rsidRPr="000F425E">
        <w:rPr>
          <w:i/>
        </w:rPr>
        <w:t>officials</w:t>
      </w:r>
      <w:r w:rsidRPr="000F425E">
        <w:t xml:space="preserve"> should:</w:t>
      </w:r>
    </w:p>
    <w:p w:rsidR="00EA6558" w:rsidRPr="000F425E" w:rsidRDefault="00EA6558" w:rsidP="00A27414">
      <w:pPr>
        <w:pStyle w:val="Numberedpara2ndindent"/>
        <w:spacing w:after="40"/>
      </w:pPr>
      <w:r w:rsidRPr="000F425E">
        <w:t xml:space="preserve">include provisions in </w:t>
      </w:r>
      <w:r w:rsidR="00AB5701" w:rsidRPr="000F425E">
        <w:rPr>
          <w:i/>
        </w:rPr>
        <w:t>request documentation</w:t>
      </w:r>
      <w:r w:rsidRPr="000F425E">
        <w:t xml:space="preserve"> and </w:t>
      </w:r>
      <w:r w:rsidR="00AB5701" w:rsidRPr="000F425E">
        <w:rPr>
          <w:i/>
        </w:rPr>
        <w:t>contract</w:t>
      </w:r>
      <w:r w:rsidRPr="000F425E">
        <w:t xml:space="preserve">s that alert </w:t>
      </w:r>
      <w:r w:rsidRPr="000F425E">
        <w:rPr>
          <w:i/>
        </w:rPr>
        <w:t>potential</w:t>
      </w:r>
      <w:r w:rsidRPr="000F425E">
        <w:t xml:space="preserve"> </w:t>
      </w:r>
      <w:r w:rsidR="00A9151F" w:rsidRPr="000F425E">
        <w:rPr>
          <w:i/>
        </w:rPr>
        <w:t>supplier</w:t>
      </w:r>
      <w:r w:rsidRPr="000F425E">
        <w:t>s to the public accountability requirements of the Australian Government, including disclosure to the Parliament and its committees;</w:t>
      </w:r>
    </w:p>
    <w:p w:rsidR="00EA6558" w:rsidRPr="000F425E" w:rsidRDefault="004461C3" w:rsidP="00A27414">
      <w:pPr>
        <w:pStyle w:val="Numberedpara2ndindent"/>
        <w:spacing w:after="40"/>
      </w:pPr>
      <w:r>
        <w:t>when</w:t>
      </w:r>
      <w:r w:rsidR="00EA6558" w:rsidRPr="000F425E">
        <w:t xml:space="preserve"> relevant, include a provision in </w:t>
      </w:r>
      <w:r w:rsidR="00AB5701" w:rsidRPr="000F425E">
        <w:rPr>
          <w:i/>
        </w:rPr>
        <w:t>contract</w:t>
      </w:r>
      <w:r w:rsidR="00EA6558" w:rsidRPr="000F425E">
        <w:t xml:space="preserve">s to enable the Australian National Audit Office to access </w:t>
      </w:r>
      <w:r w:rsidR="00AB5701" w:rsidRPr="000F425E">
        <w:t>contract</w:t>
      </w:r>
      <w:r w:rsidR="00EA6558" w:rsidRPr="000F425E">
        <w:t>ors’ records and premises to carry out appropriate audits; and</w:t>
      </w:r>
    </w:p>
    <w:p w:rsidR="00395F9C" w:rsidRDefault="00EA6558" w:rsidP="00395F9C">
      <w:pPr>
        <w:pStyle w:val="Numberedpara2ndindent"/>
        <w:spacing w:after="240"/>
      </w:pPr>
      <w:r w:rsidRPr="000F425E">
        <w:t xml:space="preserve">consider, on a case-by-case basis, any request by a </w:t>
      </w:r>
      <w:r w:rsidR="00A9151F" w:rsidRPr="000F425E">
        <w:rPr>
          <w:i/>
        </w:rPr>
        <w:t>supplier</w:t>
      </w:r>
      <w:r w:rsidRPr="000F425E">
        <w:t xml:space="preserve"> for material to be treated confidentially after the award of a </w:t>
      </w:r>
      <w:r w:rsidR="00AB5701" w:rsidRPr="000F425E">
        <w:rPr>
          <w:i/>
        </w:rPr>
        <w:t>contract</w:t>
      </w:r>
      <w:r w:rsidRPr="000F425E">
        <w:t xml:space="preserve">, and enter into commitments to maintain confidentiality only </w:t>
      </w:r>
      <w:r w:rsidR="004461C3">
        <w:t>when</w:t>
      </w:r>
      <w:r w:rsidRPr="000F425E">
        <w:t xml:space="preserve"> such commitments are appropriate.</w:t>
      </w:r>
    </w:p>
    <w:p w:rsidR="00EA6558" w:rsidRPr="000F425E" w:rsidRDefault="004461C3" w:rsidP="00131A42">
      <w:pPr>
        <w:pStyle w:val="List"/>
      </w:pPr>
      <w:r>
        <w:t>When</w:t>
      </w:r>
      <w:r w:rsidR="00EA6558" w:rsidRPr="000F425E">
        <w:t xml:space="preserve"> confidential information is required to be disclosed, for example following a request from a parliamentary committee, reasonable notice in writing </w:t>
      </w:r>
      <w:r w:rsidR="00FC01EC" w:rsidRPr="000F425E">
        <w:rPr>
          <w:b/>
        </w:rPr>
        <w:t>must</w:t>
      </w:r>
      <w:r w:rsidR="00EA6558" w:rsidRPr="000F425E">
        <w:t xml:space="preserve"> be given to the party from whom the information originated.</w:t>
      </w:r>
    </w:p>
    <w:p w:rsidR="00EA6558" w:rsidRPr="000F425E" w:rsidRDefault="00EA6558" w:rsidP="000A0C6A">
      <w:pPr>
        <w:pStyle w:val="Heading4"/>
      </w:pPr>
      <w:r w:rsidRPr="000F425E">
        <w:t>Other obligations</w:t>
      </w:r>
    </w:p>
    <w:p w:rsidR="00EA6558" w:rsidRPr="000F425E" w:rsidRDefault="00EA6558" w:rsidP="00EA6558">
      <w:pPr>
        <w:pStyle w:val="List"/>
      </w:pPr>
      <w:r w:rsidRPr="000F425E">
        <w:t xml:space="preserve">Other reporting and disclosure obligations apply to </w:t>
      </w:r>
      <w:r w:rsidR="00AB5701" w:rsidRPr="000F425E">
        <w:rPr>
          <w:i/>
        </w:rPr>
        <w:t>officials</w:t>
      </w:r>
      <w:r w:rsidRPr="000F425E">
        <w:t xml:space="preserve"> undertaking</w:t>
      </w:r>
      <w:r w:rsidR="00131A42" w:rsidRPr="000F425E">
        <w:t xml:space="preserve"> </w:t>
      </w:r>
      <w:r w:rsidR="00AB5701" w:rsidRPr="000F425E">
        <w:rPr>
          <w:i/>
        </w:rPr>
        <w:t>procurement</w:t>
      </w:r>
      <w:r w:rsidRPr="000F425E">
        <w:t>, including:</w:t>
      </w:r>
    </w:p>
    <w:p w:rsidR="00EA6558" w:rsidRPr="000F425E" w:rsidRDefault="00EA6558" w:rsidP="00A27414">
      <w:pPr>
        <w:pStyle w:val="Numberedpara2ndindent"/>
        <w:spacing w:after="40"/>
      </w:pPr>
      <w:r w:rsidRPr="000F425E">
        <w:t xml:space="preserve">disclosure of </w:t>
      </w:r>
      <w:r w:rsidR="00AB5701" w:rsidRPr="000F425E">
        <w:t>procurement</w:t>
      </w:r>
      <w:r w:rsidRPr="000F425E">
        <w:t xml:space="preserve"> information for </w:t>
      </w:r>
      <w:r w:rsidR="009F3D51" w:rsidRPr="009F3D51">
        <w:rPr>
          <w:i/>
        </w:rPr>
        <w:t>relevant entity</w:t>
      </w:r>
      <w:r w:rsidRPr="000F425E">
        <w:t xml:space="preserve"> annual reporting purposes;</w:t>
      </w:r>
    </w:p>
    <w:p w:rsidR="003710B5" w:rsidRPr="000F425E" w:rsidRDefault="00AE6EC9" w:rsidP="00A27414">
      <w:pPr>
        <w:pStyle w:val="Numberedpara2ndindent"/>
        <w:spacing w:after="40"/>
      </w:pPr>
      <w:r w:rsidRPr="000F425E">
        <w:t>disclosure of non-compliance with the CPRs through the Commonwealth’s compliance reporting process</w:t>
      </w:r>
      <w:r w:rsidR="00CB13D7" w:rsidRPr="000F425E">
        <w:t>;</w:t>
      </w:r>
    </w:p>
    <w:p w:rsidR="00131A42" w:rsidRPr="000F425E" w:rsidRDefault="00EA6558" w:rsidP="00A27414">
      <w:pPr>
        <w:pStyle w:val="Numberedpara2ndindent"/>
        <w:spacing w:after="40"/>
      </w:pPr>
      <w:r w:rsidRPr="000F425E">
        <w:t>disclosure to the Parliament and its committees, as appropriate, in line</w:t>
      </w:r>
      <w:r w:rsidR="00131A42" w:rsidRPr="000F425E">
        <w:t xml:space="preserve"> </w:t>
      </w:r>
      <w:r w:rsidRPr="000F425E">
        <w:t xml:space="preserve">with the Government Guidelines for </w:t>
      </w:r>
      <w:r w:rsidRPr="000F425E">
        <w:rPr>
          <w:i/>
        </w:rPr>
        <w:t>Official Witnesses before Parliamentary</w:t>
      </w:r>
      <w:r w:rsidR="00131A42" w:rsidRPr="000F425E">
        <w:rPr>
          <w:i/>
        </w:rPr>
        <w:t xml:space="preserve"> </w:t>
      </w:r>
      <w:r w:rsidRPr="000F425E">
        <w:rPr>
          <w:i/>
        </w:rPr>
        <w:t>Committees and Related Matters</w:t>
      </w:r>
      <w:r w:rsidRPr="000F425E">
        <w:t>;</w:t>
      </w:r>
    </w:p>
    <w:p w:rsidR="00EA6558" w:rsidRPr="000F425E" w:rsidRDefault="00EA6558" w:rsidP="00A27414">
      <w:pPr>
        <w:pStyle w:val="Numberedpara2ndindent"/>
        <w:spacing w:after="40"/>
      </w:pPr>
      <w:r w:rsidRPr="000F425E">
        <w:t xml:space="preserve">disclosure of information consistent with the </w:t>
      </w:r>
      <w:r w:rsidRPr="000F425E">
        <w:rPr>
          <w:i/>
        </w:rPr>
        <w:t>Freedom of Information</w:t>
      </w:r>
      <w:r w:rsidR="00131A42" w:rsidRPr="000F425E">
        <w:rPr>
          <w:i/>
        </w:rPr>
        <w:t xml:space="preserve"> </w:t>
      </w:r>
      <w:r w:rsidRPr="000F425E">
        <w:rPr>
          <w:i/>
        </w:rPr>
        <w:t>Act 1982;</w:t>
      </w:r>
      <w:r w:rsidRPr="000F425E">
        <w:t xml:space="preserve"> and</w:t>
      </w:r>
    </w:p>
    <w:p w:rsidR="00EA6558" w:rsidRPr="00300D2C" w:rsidRDefault="00EA6558" w:rsidP="00131A42">
      <w:pPr>
        <w:pStyle w:val="Numberedpara2ndindent"/>
      </w:pPr>
      <w:r w:rsidRPr="000F425E">
        <w:t>disclosure of discoverable information that is relevant to a case before a court.</w:t>
      </w:r>
      <w:r w:rsidR="00131A42" w:rsidRPr="000F425E">
        <w:br w:type="page"/>
      </w:r>
    </w:p>
    <w:p w:rsidR="00EA6558" w:rsidRPr="000F425E" w:rsidRDefault="00AB5701" w:rsidP="00131A42">
      <w:pPr>
        <w:pStyle w:val="Heading2"/>
      </w:pPr>
      <w:bookmarkStart w:id="18" w:name="_Toc390183425"/>
      <w:r w:rsidRPr="000F425E">
        <w:t>Procurement</w:t>
      </w:r>
      <w:r w:rsidR="00EA6558" w:rsidRPr="000F425E">
        <w:t xml:space="preserve"> risk</w:t>
      </w:r>
      <w:bookmarkEnd w:id="18"/>
    </w:p>
    <w:p w:rsidR="00EA6558" w:rsidRPr="000F425E" w:rsidRDefault="00EA6558" w:rsidP="00EA6558">
      <w:pPr>
        <w:pStyle w:val="List"/>
      </w:pPr>
      <w:r w:rsidRPr="000F425E">
        <w:t xml:space="preserve">Risk management comprises the activities and actions taken by a </w:t>
      </w:r>
      <w:r w:rsidR="009F3D51" w:rsidRPr="009F3D51">
        <w:rPr>
          <w:i/>
        </w:rPr>
        <w:t>relevant entity</w:t>
      </w:r>
      <w:r w:rsidRPr="000F425E">
        <w:t xml:space="preserve"> to ensure that it is mindful of the risks it faces, that it makes informed decisions in managing these risks, and identifies and harnesses potential opportunities.</w:t>
      </w:r>
      <w:r w:rsidR="00AE6EC9" w:rsidRPr="000F425E">
        <w:rPr>
          <w:rStyle w:val="FootnoteReference"/>
        </w:rPr>
        <w:footnoteReference w:id="7"/>
      </w:r>
    </w:p>
    <w:p w:rsidR="00EA6558" w:rsidRPr="000F425E" w:rsidRDefault="00AB5701" w:rsidP="00EA6558">
      <w:pPr>
        <w:pStyle w:val="List"/>
      </w:pPr>
      <w:r w:rsidRPr="000F425E">
        <w:rPr>
          <w:i/>
        </w:rPr>
        <w:t>Relevant entities</w:t>
      </w:r>
      <w:r w:rsidR="00EA6558" w:rsidRPr="000F425E">
        <w:t xml:space="preserve"> </w:t>
      </w:r>
      <w:r w:rsidR="00FC01EC" w:rsidRPr="000F425E">
        <w:rPr>
          <w:b/>
        </w:rPr>
        <w:t>must</w:t>
      </w:r>
      <w:r w:rsidR="00EA6558" w:rsidRPr="000F425E">
        <w:t xml:space="preserve"> establish processes for the identification, analysis, allocation and treatment of risk when conducting a </w:t>
      </w:r>
      <w:r w:rsidRPr="000F425E">
        <w:rPr>
          <w:i/>
        </w:rPr>
        <w:t>procurement</w:t>
      </w:r>
      <w:r w:rsidR="00EA6558" w:rsidRPr="000F425E">
        <w:t xml:space="preserve">. The effort directed to risk assessment and management should be commensurate with the scale, scope and risk of the </w:t>
      </w:r>
      <w:r w:rsidRPr="000F425E">
        <w:rPr>
          <w:i/>
        </w:rPr>
        <w:t>procurement</w:t>
      </w:r>
      <w:r w:rsidR="00EA6558" w:rsidRPr="000F425E">
        <w:t xml:space="preserve">. </w:t>
      </w:r>
      <w:r w:rsidRPr="000F425E">
        <w:rPr>
          <w:i/>
        </w:rPr>
        <w:t>Relevant entities</w:t>
      </w:r>
      <w:r w:rsidR="00EA6558" w:rsidRPr="000F425E">
        <w:t xml:space="preserve"> should consider risks and their potential impact when making decisions relating to value for money assessments, approvals of proposals to spend </w:t>
      </w:r>
      <w:r w:rsidR="0054692F" w:rsidRPr="000F425E">
        <w:rPr>
          <w:i/>
        </w:rPr>
        <w:t>relevant money</w:t>
      </w:r>
      <w:r w:rsidR="00EA6558" w:rsidRPr="000F425E">
        <w:t xml:space="preserve"> and the terms of the </w:t>
      </w:r>
      <w:r w:rsidRPr="000F425E">
        <w:rPr>
          <w:i/>
        </w:rPr>
        <w:t>contract</w:t>
      </w:r>
      <w:r w:rsidR="00EA6558" w:rsidRPr="000F425E">
        <w:t>.</w:t>
      </w:r>
    </w:p>
    <w:p w:rsidR="00131A42" w:rsidRPr="00300D2C" w:rsidRDefault="00EA6558" w:rsidP="00300D2C">
      <w:pPr>
        <w:pStyle w:val="List"/>
        <w:spacing w:after="0"/>
      </w:pPr>
      <w:r w:rsidRPr="000F425E">
        <w:t xml:space="preserve">As a general principle, risks should be borne by the party best placed to manage them; that is, </w:t>
      </w:r>
      <w:r w:rsidR="00AB5701" w:rsidRPr="00300D2C">
        <w:rPr>
          <w:i/>
        </w:rPr>
        <w:t>relevant entities</w:t>
      </w:r>
      <w:r w:rsidRPr="000F425E">
        <w:t xml:space="preserve"> should generally not accept risk which another party is better placed to manage. Similarly, </w:t>
      </w:r>
      <w:r w:rsidR="004461C3">
        <w:t>when</w:t>
      </w:r>
      <w:r w:rsidRPr="000F425E">
        <w:t xml:space="preserve"> a </w:t>
      </w:r>
      <w:r w:rsidR="00395F9C" w:rsidRPr="00300D2C">
        <w:rPr>
          <w:i/>
        </w:rPr>
        <w:t>relevant entity</w:t>
      </w:r>
      <w:r w:rsidRPr="000F425E">
        <w:t xml:space="preserve"> is best placed to manage a particular risk, it should not seek to inappropriately transfer that risk to the </w:t>
      </w:r>
      <w:r w:rsidR="00A9151F" w:rsidRPr="00300D2C">
        <w:rPr>
          <w:i/>
        </w:rPr>
        <w:t>supplier</w:t>
      </w:r>
      <w:r w:rsidRPr="000F425E">
        <w:t>.</w:t>
      </w:r>
      <w:r w:rsidR="00131A42" w:rsidRPr="000F425E">
        <w:br w:type="page"/>
      </w:r>
    </w:p>
    <w:p w:rsidR="00EA6558" w:rsidRPr="000F425E" w:rsidRDefault="00AB5701" w:rsidP="00131A42">
      <w:pPr>
        <w:pStyle w:val="Heading2"/>
      </w:pPr>
      <w:bookmarkStart w:id="19" w:name="_Toc390183426"/>
      <w:r w:rsidRPr="000F425E">
        <w:t>Procurement</w:t>
      </w:r>
      <w:r w:rsidR="00A968C5">
        <w:t xml:space="preserve"> </w:t>
      </w:r>
      <w:r w:rsidR="007173E7">
        <w:t>m</w:t>
      </w:r>
      <w:r w:rsidR="00A968C5">
        <w:t>ethod</w:t>
      </w:r>
      <w:bookmarkEnd w:id="19"/>
    </w:p>
    <w:p w:rsidR="00D76D35" w:rsidRPr="000F425E" w:rsidRDefault="00D76D35" w:rsidP="00D76D35">
      <w:pPr>
        <w:pStyle w:val="List"/>
      </w:pPr>
      <w:r w:rsidRPr="000F425E">
        <w:t xml:space="preserve">Australian Government </w:t>
      </w:r>
      <w:r w:rsidRPr="000F425E">
        <w:rPr>
          <w:i/>
        </w:rPr>
        <w:t>procurement</w:t>
      </w:r>
      <w:r w:rsidRPr="000F425E">
        <w:t xml:space="preserve"> </w:t>
      </w:r>
      <w:r w:rsidR="00A968C5">
        <w:t>is</w:t>
      </w:r>
      <w:r w:rsidRPr="000F425E">
        <w:t xml:space="preserve"> conducted by one of three methods </w:t>
      </w:r>
      <w:r w:rsidRPr="000F425E">
        <w:rPr>
          <w:i/>
        </w:rPr>
        <w:t>open tender</w:t>
      </w:r>
      <w:r w:rsidRPr="000F425E">
        <w:t xml:space="preserve">, </w:t>
      </w:r>
      <w:r w:rsidRPr="000F425E">
        <w:rPr>
          <w:i/>
        </w:rPr>
        <w:t>prequalified tender</w:t>
      </w:r>
      <w:r w:rsidRPr="000F425E">
        <w:t xml:space="preserve"> or </w:t>
      </w:r>
      <w:r w:rsidRPr="000F425E">
        <w:rPr>
          <w:i/>
        </w:rPr>
        <w:t>limited tender</w:t>
      </w:r>
      <w:r w:rsidRPr="000F425E">
        <w:t xml:space="preserve">. </w:t>
      </w:r>
      <w:r w:rsidR="00A968C5">
        <w:t>These methods are detailed in this section</w:t>
      </w:r>
      <w:r w:rsidRPr="000F425E">
        <w:t>.</w:t>
      </w:r>
    </w:p>
    <w:p w:rsidR="00EA6558" w:rsidRPr="000F425E" w:rsidRDefault="00EA6558" w:rsidP="00131A42">
      <w:pPr>
        <w:pStyle w:val="Heading4"/>
      </w:pPr>
      <w:r w:rsidRPr="000F425E">
        <w:t xml:space="preserve">Requirement to estimate value of </w:t>
      </w:r>
      <w:r w:rsidR="00AB5701" w:rsidRPr="000F425E">
        <w:t>procurement</w:t>
      </w:r>
    </w:p>
    <w:p w:rsidR="00EA6558" w:rsidRPr="000F425E" w:rsidRDefault="00EA6558" w:rsidP="00EA6558">
      <w:pPr>
        <w:pStyle w:val="List"/>
      </w:pPr>
      <w:r w:rsidRPr="000F425E">
        <w:t xml:space="preserve">The expected value of a </w:t>
      </w:r>
      <w:r w:rsidR="00AB5701" w:rsidRPr="000F425E">
        <w:rPr>
          <w:i/>
        </w:rPr>
        <w:t>procurement</w:t>
      </w:r>
      <w:r w:rsidRPr="000F425E">
        <w:t xml:space="preserve"> </w:t>
      </w:r>
      <w:r w:rsidR="00FC01EC" w:rsidRPr="000F425E">
        <w:rPr>
          <w:b/>
        </w:rPr>
        <w:t>must</w:t>
      </w:r>
      <w:r w:rsidRPr="000F425E">
        <w:t xml:space="preserve"> be estimated before a decision on the </w:t>
      </w:r>
      <w:r w:rsidR="00AB5701" w:rsidRPr="000F425E">
        <w:t>procurement</w:t>
      </w:r>
      <w:r w:rsidRPr="000F425E">
        <w:t xml:space="preserve"> method is made. The expected value is the maximum value (including </w:t>
      </w:r>
      <w:r w:rsidR="00AB5701" w:rsidRPr="000F425E">
        <w:rPr>
          <w:i/>
        </w:rPr>
        <w:t>GST</w:t>
      </w:r>
      <w:r w:rsidRPr="000F425E">
        <w:t xml:space="preserve">) of the proposed </w:t>
      </w:r>
      <w:r w:rsidR="00AB5701" w:rsidRPr="000F425E">
        <w:rPr>
          <w:i/>
        </w:rPr>
        <w:t>contract</w:t>
      </w:r>
      <w:r w:rsidRPr="000F425E">
        <w:t xml:space="preserve">, including options, extensions, renewals or other mechanisms that may be executed over the life of the </w:t>
      </w:r>
      <w:r w:rsidR="00AB5701" w:rsidRPr="000F425E">
        <w:rPr>
          <w:i/>
        </w:rPr>
        <w:t>contract</w:t>
      </w:r>
      <w:r w:rsidRPr="000F425E">
        <w:t>.</w:t>
      </w:r>
    </w:p>
    <w:p w:rsidR="00131A42" w:rsidRPr="000F425E" w:rsidRDefault="00EA6558" w:rsidP="00EA6558">
      <w:pPr>
        <w:pStyle w:val="List"/>
      </w:pPr>
      <w:r w:rsidRPr="000F425E">
        <w:t xml:space="preserve">The maximum value of the </w:t>
      </w:r>
      <w:r w:rsidR="00AB5701" w:rsidRPr="000F425E">
        <w:rPr>
          <w:i/>
        </w:rPr>
        <w:t>goods</w:t>
      </w:r>
      <w:r w:rsidRPr="000F425E">
        <w:t xml:space="preserve"> and services being procured </w:t>
      </w:r>
      <w:r w:rsidR="00FC01EC" w:rsidRPr="000F425E">
        <w:rPr>
          <w:b/>
        </w:rPr>
        <w:t>must</w:t>
      </w:r>
      <w:r w:rsidRPr="000F425E">
        <w:t xml:space="preserve"> include:</w:t>
      </w:r>
    </w:p>
    <w:p w:rsidR="00131A42" w:rsidRPr="000F425E" w:rsidRDefault="00EA6558" w:rsidP="00A27414">
      <w:pPr>
        <w:pStyle w:val="Numberedpara2ndindent"/>
        <w:spacing w:after="40"/>
      </w:pPr>
      <w:r w:rsidRPr="000F425E">
        <w:t xml:space="preserve">all forms of remuneration, including any premiums, fees, commissions, interest, allowances and other revenue streams that may be provided for in the proposed </w:t>
      </w:r>
      <w:r w:rsidR="00AB5701" w:rsidRPr="000F425E">
        <w:rPr>
          <w:i/>
        </w:rPr>
        <w:t>contract</w:t>
      </w:r>
      <w:r w:rsidRPr="000F425E">
        <w:t>;</w:t>
      </w:r>
    </w:p>
    <w:p w:rsidR="00131A42" w:rsidRPr="000F425E" w:rsidRDefault="00EA6558" w:rsidP="00A27414">
      <w:pPr>
        <w:pStyle w:val="Numberedpara2ndindent"/>
        <w:spacing w:after="40"/>
      </w:pPr>
      <w:r w:rsidRPr="000F425E">
        <w:t xml:space="preserve">the value of the </w:t>
      </w:r>
      <w:r w:rsidR="00AB5701" w:rsidRPr="000F425E">
        <w:rPr>
          <w:i/>
        </w:rPr>
        <w:t>goods</w:t>
      </w:r>
      <w:r w:rsidRPr="000F425E">
        <w:t xml:space="preserve"> and services being procured, including the value of any options in the proposed </w:t>
      </w:r>
      <w:r w:rsidR="00AB5701" w:rsidRPr="000F425E">
        <w:rPr>
          <w:i/>
        </w:rPr>
        <w:t>contract</w:t>
      </w:r>
      <w:r w:rsidRPr="000F425E">
        <w:t>; and</w:t>
      </w:r>
    </w:p>
    <w:p w:rsidR="00395F9C" w:rsidRDefault="00EA6558" w:rsidP="00395F9C">
      <w:pPr>
        <w:pStyle w:val="Numberedpara2ndindent"/>
        <w:spacing w:after="240"/>
      </w:pPr>
      <w:r w:rsidRPr="000F425E">
        <w:t>any taxes or charges.</w:t>
      </w:r>
    </w:p>
    <w:p w:rsidR="00131A42" w:rsidRPr="000F425E" w:rsidRDefault="004461C3" w:rsidP="00EA6558">
      <w:pPr>
        <w:pStyle w:val="List"/>
      </w:pPr>
      <w:r>
        <w:t>When</w:t>
      </w:r>
      <w:r w:rsidR="00EA6558" w:rsidRPr="000F425E">
        <w:t xml:space="preserve"> a </w:t>
      </w:r>
      <w:r w:rsidR="00AB5701" w:rsidRPr="000F425E">
        <w:rPr>
          <w:i/>
        </w:rPr>
        <w:t>procurement</w:t>
      </w:r>
      <w:r w:rsidR="00EA6558" w:rsidRPr="000F425E">
        <w:t xml:space="preserve"> is to be conducted in multiple parts with </w:t>
      </w:r>
      <w:r w:rsidR="00AB5701" w:rsidRPr="000F425E">
        <w:rPr>
          <w:i/>
        </w:rPr>
        <w:t>contract</w:t>
      </w:r>
      <w:r w:rsidR="00EA6558" w:rsidRPr="000F425E">
        <w:t xml:space="preserve">s awarded either at the same time or over a period of time, with one or more </w:t>
      </w:r>
      <w:r w:rsidR="00A9151F" w:rsidRPr="000F425E">
        <w:rPr>
          <w:i/>
        </w:rPr>
        <w:t>supplier</w:t>
      </w:r>
      <w:r w:rsidR="00EA6558" w:rsidRPr="000F425E">
        <w:t xml:space="preserve">s, the expected value of the </w:t>
      </w:r>
      <w:r w:rsidR="00AB5701" w:rsidRPr="000F425E">
        <w:rPr>
          <w:i/>
        </w:rPr>
        <w:t>goods</w:t>
      </w:r>
      <w:r w:rsidR="00EA6558" w:rsidRPr="000F425E">
        <w:t xml:space="preserve"> and services being procured </w:t>
      </w:r>
      <w:r w:rsidR="00FC01EC" w:rsidRPr="000F425E">
        <w:rPr>
          <w:b/>
        </w:rPr>
        <w:t>must</w:t>
      </w:r>
      <w:r w:rsidR="00EA6558" w:rsidRPr="000F425E">
        <w:t xml:space="preserve"> include the maximum value of all of the </w:t>
      </w:r>
      <w:r w:rsidR="00AB5701" w:rsidRPr="000F425E">
        <w:rPr>
          <w:i/>
        </w:rPr>
        <w:t>contract</w:t>
      </w:r>
      <w:r w:rsidR="00EA6558" w:rsidRPr="000F425E">
        <w:rPr>
          <w:i/>
        </w:rPr>
        <w:t>s</w:t>
      </w:r>
      <w:r w:rsidR="00EA6558" w:rsidRPr="000F425E">
        <w:t>.</w:t>
      </w:r>
    </w:p>
    <w:p w:rsidR="00131A42" w:rsidRPr="000F425E" w:rsidRDefault="00EA6558" w:rsidP="00EA6558">
      <w:pPr>
        <w:pStyle w:val="List"/>
      </w:pPr>
      <w:r w:rsidRPr="000F425E">
        <w:t xml:space="preserve">A </w:t>
      </w:r>
      <w:r w:rsidR="00AB5701" w:rsidRPr="000F425E">
        <w:rPr>
          <w:i/>
        </w:rPr>
        <w:t>procurement</w:t>
      </w:r>
      <w:r w:rsidRPr="000F425E">
        <w:t xml:space="preserve"> </w:t>
      </w:r>
      <w:r w:rsidR="00FC01EC" w:rsidRPr="000F425E">
        <w:rPr>
          <w:b/>
        </w:rPr>
        <w:t>must</w:t>
      </w:r>
      <w:r w:rsidRPr="000F425E">
        <w:t xml:space="preserve"> not be divided into separate parts solely for the purpose of avoiding a relevant </w:t>
      </w:r>
      <w:r w:rsidR="00AB5701" w:rsidRPr="000F425E">
        <w:rPr>
          <w:i/>
        </w:rPr>
        <w:t>procurement</w:t>
      </w:r>
      <w:r w:rsidRPr="000F425E">
        <w:t xml:space="preserve"> </w:t>
      </w:r>
      <w:r w:rsidRPr="000F425E">
        <w:rPr>
          <w:i/>
        </w:rPr>
        <w:t>threshold</w:t>
      </w:r>
      <w:r w:rsidRPr="000F425E">
        <w:t>.</w:t>
      </w:r>
    </w:p>
    <w:p w:rsidR="00EA6558" w:rsidRPr="000F425E" w:rsidRDefault="004461C3" w:rsidP="00131A42">
      <w:pPr>
        <w:pStyle w:val="List"/>
      </w:pPr>
      <w:r>
        <w:t>When</w:t>
      </w:r>
      <w:r w:rsidR="00EA6558" w:rsidRPr="000F425E">
        <w:t xml:space="preserve"> the maximum value of a </w:t>
      </w:r>
      <w:r w:rsidR="00AB5701" w:rsidRPr="000F425E">
        <w:rPr>
          <w:i/>
        </w:rPr>
        <w:t>procurement</w:t>
      </w:r>
      <w:r w:rsidR="00EA6558" w:rsidRPr="000F425E">
        <w:t xml:space="preserve"> over its entire duration cannot be estimated the </w:t>
      </w:r>
      <w:r w:rsidR="00AB5701" w:rsidRPr="000F425E">
        <w:rPr>
          <w:i/>
        </w:rPr>
        <w:t>procurement</w:t>
      </w:r>
      <w:r w:rsidR="00EA6558" w:rsidRPr="000F425E">
        <w:t xml:space="preserve"> </w:t>
      </w:r>
      <w:r w:rsidR="00FC01EC" w:rsidRPr="000F425E">
        <w:rPr>
          <w:b/>
        </w:rPr>
        <w:t>must</w:t>
      </w:r>
      <w:r w:rsidR="00EA6558" w:rsidRPr="000F425E">
        <w:t xml:space="preserve"> be treated as being valued above the relevant </w:t>
      </w:r>
      <w:r w:rsidR="00AB5701" w:rsidRPr="000F425E">
        <w:rPr>
          <w:i/>
        </w:rPr>
        <w:t>procurement</w:t>
      </w:r>
      <w:r w:rsidR="00EA6558" w:rsidRPr="000F425E">
        <w:t xml:space="preserve"> </w:t>
      </w:r>
      <w:r w:rsidR="00EA6558" w:rsidRPr="000F425E">
        <w:rPr>
          <w:i/>
        </w:rPr>
        <w:t>threshold</w:t>
      </w:r>
      <w:r w:rsidR="00EA6558" w:rsidRPr="000F425E">
        <w:t>.</w:t>
      </w:r>
    </w:p>
    <w:p w:rsidR="00EA6558" w:rsidRPr="000F425E" w:rsidRDefault="00AB5701" w:rsidP="00131A42">
      <w:pPr>
        <w:pStyle w:val="Heading4"/>
      </w:pPr>
      <w:r w:rsidRPr="000F425E">
        <w:t>Procurement thresholds</w:t>
      </w:r>
    </w:p>
    <w:p w:rsidR="00EA6558" w:rsidRPr="000F425E" w:rsidRDefault="004461C3" w:rsidP="00EA6558">
      <w:pPr>
        <w:pStyle w:val="List"/>
      </w:pPr>
      <w:r>
        <w:t>When</w:t>
      </w:r>
      <w:r w:rsidR="00EA6558" w:rsidRPr="000F425E">
        <w:t xml:space="preserve"> the expected value of a </w:t>
      </w:r>
      <w:r w:rsidR="00AB5701" w:rsidRPr="000F425E">
        <w:rPr>
          <w:i/>
        </w:rPr>
        <w:t>procurement</w:t>
      </w:r>
      <w:r w:rsidR="00EA6558" w:rsidRPr="000F425E">
        <w:t xml:space="preserve"> is at or above the relevant </w:t>
      </w:r>
      <w:r w:rsidR="00AB5701" w:rsidRPr="000F425E">
        <w:rPr>
          <w:i/>
        </w:rPr>
        <w:t>procurement</w:t>
      </w:r>
      <w:r w:rsidR="00EA6558" w:rsidRPr="000F425E">
        <w:t xml:space="preserve"> </w:t>
      </w:r>
      <w:r w:rsidR="00EA6558" w:rsidRPr="000F425E">
        <w:rPr>
          <w:i/>
        </w:rPr>
        <w:t>threshold</w:t>
      </w:r>
      <w:r w:rsidR="00EA6558" w:rsidRPr="000F425E">
        <w:t xml:space="preserve"> and an exemption in Appendix A </w:t>
      </w:r>
      <w:r w:rsidR="00362A45">
        <w:t xml:space="preserve">is not </w:t>
      </w:r>
      <w:r>
        <w:t>utilised</w:t>
      </w:r>
      <w:r w:rsidR="00EA6558" w:rsidRPr="000F425E">
        <w:t xml:space="preserve">, the rules in Division 2 </w:t>
      </w:r>
      <w:r w:rsidR="00FC01EC" w:rsidRPr="000F425E">
        <w:rPr>
          <w:b/>
        </w:rPr>
        <w:t>must</w:t>
      </w:r>
      <w:r w:rsidR="00EA6558" w:rsidRPr="000F425E">
        <w:t xml:space="preserve"> also be followed. The </w:t>
      </w:r>
      <w:r w:rsidR="00AB5701" w:rsidRPr="000F425E">
        <w:rPr>
          <w:i/>
        </w:rPr>
        <w:t>procurement thresholds</w:t>
      </w:r>
      <w:r w:rsidR="00EA6558" w:rsidRPr="000F425E">
        <w:t xml:space="preserve"> (including </w:t>
      </w:r>
      <w:r w:rsidR="00AB5701" w:rsidRPr="000F425E">
        <w:rPr>
          <w:i/>
        </w:rPr>
        <w:t>GST</w:t>
      </w:r>
      <w:r w:rsidR="00EA6558" w:rsidRPr="000F425E">
        <w:t>) are:</w:t>
      </w:r>
    </w:p>
    <w:p w:rsidR="00EA6558" w:rsidRPr="000F425E" w:rsidRDefault="00EA6558" w:rsidP="00A27414">
      <w:pPr>
        <w:pStyle w:val="Numberedpara2ndindent"/>
        <w:spacing w:after="40"/>
      </w:pPr>
      <w:r w:rsidRPr="000F425E">
        <w:t xml:space="preserve">for </w:t>
      </w:r>
      <w:r w:rsidR="00395F9C" w:rsidRPr="00395F9C">
        <w:rPr>
          <w:i/>
        </w:rPr>
        <w:t>non-corporate</w:t>
      </w:r>
      <w:r w:rsidR="00AB5701" w:rsidRPr="000F425E">
        <w:rPr>
          <w:i/>
        </w:rPr>
        <w:t xml:space="preserve"> Commonwealth entities</w:t>
      </w:r>
      <w:r w:rsidRPr="000F425E">
        <w:t xml:space="preserve">, other than for </w:t>
      </w:r>
      <w:r w:rsidR="00AB5701" w:rsidRPr="000F425E">
        <w:rPr>
          <w:i/>
        </w:rPr>
        <w:t>procurement</w:t>
      </w:r>
      <w:r w:rsidRPr="000F425E">
        <w:t xml:space="preserve">s of </w:t>
      </w:r>
      <w:r w:rsidRPr="000F425E">
        <w:rPr>
          <w:i/>
        </w:rPr>
        <w:t>construction services</w:t>
      </w:r>
      <w:r w:rsidRPr="000F425E">
        <w:t xml:space="preserve">, the </w:t>
      </w:r>
      <w:r w:rsidR="00AB5701" w:rsidRPr="000F425E">
        <w:rPr>
          <w:i/>
        </w:rPr>
        <w:t>procurement</w:t>
      </w:r>
      <w:r w:rsidRPr="000F425E">
        <w:rPr>
          <w:i/>
        </w:rPr>
        <w:t xml:space="preserve"> threshold</w:t>
      </w:r>
      <w:r w:rsidRPr="000F425E">
        <w:t xml:space="preserve"> is $80,000;</w:t>
      </w:r>
    </w:p>
    <w:p w:rsidR="00EA6558" w:rsidRPr="000F425E" w:rsidRDefault="00EA6558" w:rsidP="00A27414">
      <w:pPr>
        <w:pStyle w:val="Numberedpara2ndindent"/>
        <w:spacing w:after="40"/>
      </w:pPr>
      <w:r w:rsidRPr="000F425E">
        <w:t xml:space="preserve">for prescribed </w:t>
      </w:r>
      <w:r w:rsidR="00AB5701" w:rsidRPr="000F425E">
        <w:rPr>
          <w:i/>
        </w:rPr>
        <w:t>corporate Commonwealth entities</w:t>
      </w:r>
      <w:r w:rsidRPr="000F425E">
        <w:t xml:space="preserve">, other than for </w:t>
      </w:r>
      <w:r w:rsidR="00AB5701" w:rsidRPr="000F425E">
        <w:rPr>
          <w:i/>
        </w:rPr>
        <w:t>procurement</w:t>
      </w:r>
      <w:r w:rsidRPr="000F425E">
        <w:t xml:space="preserve">s of </w:t>
      </w:r>
      <w:r w:rsidRPr="000F425E">
        <w:rPr>
          <w:i/>
        </w:rPr>
        <w:t>construction services</w:t>
      </w:r>
      <w:r w:rsidRPr="000F425E">
        <w:t xml:space="preserve">, the </w:t>
      </w:r>
      <w:r w:rsidR="00AB5701" w:rsidRPr="000F425E">
        <w:rPr>
          <w:i/>
        </w:rPr>
        <w:t>procurement</w:t>
      </w:r>
      <w:r w:rsidRPr="000F425E">
        <w:t xml:space="preserve"> threshold is $400,000; or</w:t>
      </w:r>
    </w:p>
    <w:p w:rsidR="00300D2C" w:rsidRPr="00300D2C" w:rsidRDefault="00EA6558" w:rsidP="00300D2C">
      <w:pPr>
        <w:pStyle w:val="Numberedpara2ndindent"/>
      </w:pPr>
      <w:r w:rsidRPr="000F425E">
        <w:t xml:space="preserve">for </w:t>
      </w:r>
      <w:r w:rsidR="00AB5701" w:rsidRPr="00300D2C">
        <w:rPr>
          <w:i/>
        </w:rPr>
        <w:t>procurement</w:t>
      </w:r>
      <w:r w:rsidRPr="000F425E">
        <w:t xml:space="preserve">s of </w:t>
      </w:r>
      <w:r w:rsidR="00AB5701" w:rsidRPr="00300D2C">
        <w:rPr>
          <w:i/>
        </w:rPr>
        <w:t xml:space="preserve">construction services </w:t>
      </w:r>
      <w:r w:rsidRPr="000F425E">
        <w:t xml:space="preserve">by </w:t>
      </w:r>
      <w:r w:rsidR="00AB5701" w:rsidRPr="00300D2C">
        <w:rPr>
          <w:i/>
        </w:rPr>
        <w:t>relevant entities</w:t>
      </w:r>
      <w:r w:rsidRPr="000F425E">
        <w:t xml:space="preserve">, the </w:t>
      </w:r>
      <w:r w:rsidR="00AB5701" w:rsidRPr="00300D2C">
        <w:rPr>
          <w:i/>
        </w:rPr>
        <w:t>procurement</w:t>
      </w:r>
      <w:r w:rsidRPr="000F425E">
        <w:t xml:space="preserve"> </w:t>
      </w:r>
      <w:r w:rsidRPr="00300D2C">
        <w:rPr>
          <w:i/>
        </w:rPr>
        <w:t>threshold</w:t>
      </w:r>
      <w:r w:rsidRPr="000F425E">
        <w:t xml:space="preserve"> is $7.5 million.</w:t>
      </w:r>
      <w:r w:rsidR="00300D2C">
        <w:br w:type="page"/>
      </w:r>
    </w:p>
    <w:p w:rsidR="00EA6558" w:rsidRPr="005D13EB" w:rsidRDefault="00395F9C" w:rsidP="00131A42">
      <w:pPr>
        <w:pStyle w:val="Heading4"/>
      </w:pPr>
      <w:r w:rsidRPr="00395F9C">
        <w:t>Three procurement methods</w:t>
      </w:r>
    </w:p>
    <w:p w:rsidR="00EA6558" w:rsidRPr="005D13EB" w:rsidRDefault="00395F9C" w:rsidP="00131A42">
      <w:pPr>
        <w:pStyle w:val="Heading5"/>
        <w:rPr>
          <w:i/>
        </w:rPr>
      </w:pPr>
      <w:r w:rsidRPr="00F741D7">
        <w:t>Method 1</w:t>
      </w:r>
      <w:r w:rsidRPr="00395F9C">
        <w:rPr>
          <w:i/>
        </w:rPr>
        <w:t xml:space="preserve"> – </w:t>
      </w:r>
      <w:r w:rsidRPr="00512EB2">
        <w:t>Ope</w:t>
      </w:r>
      <w:r w:rsidR="00EA6558" w:rsidRPr="00512EB2">
        <w:t>n t</w:t>
      </w:r>
      <w:r w:rsidRPr="00512EB2">
        <w:t>ender</w:t>
      </w:r>
    </w:p>
    <w:p w:rsidR="00EA6558" w:rsidRPr="000F425E" w:rsidRDefault="00395F9C" w:rsidP="00131A42">
      <w:pPr>
        <w:pStyle w:val="List"/>
      </w:pPr>
      <w:r w:rsidRPr="00395F9C">
        <w:rPr>
          <w:i/>
        </w:rPr>
        <w:t>Open tender</w:t>
      </w:r>
      <w:r w:rsidR="00AB5701" w:rsidRPr="000F425E">
        <w:rPr>
          <w:i/>
        </w:rPr>
        <w:t xml:space="preserve"> </w:t>
      </w:r>
      <w:r w:rsidR="00EA6558" w:rsidRPr="000F425E">
        <w:t>invol</w:t>
      </w:r>
      <w:r w:rsidRPr="00FE45AF">
        <w:t>ves</w:t>
      </w:r>
      <w:r w:rsidRPr="00395F9C">
        <w:rPr>
          <w:i/>
        </w:rPr>
        <w:t xml:space="preserve"> publish</w:t>
      </w:r>
      <w:r w:rsidR="00EA6558" w:rsidRPr="007A4813">
        <w:rPr>
          <w:i/>
        </w:rPr>
        <w:t>i</w:t>
      </w:r>
      <w:r w:rsidRPr="00395F9C">
        <w:rPr>
          <w:i/>
        </w:rPr>
        <w:t>ng an ope</w:t>
      </w:r>
      <w:r w:rsidR="00AB5701" w:rsidRPr="000F425E">
        <w:rPr>
          <w:i/>
        </w:rPr>
        <w:t>n approach to mark</w:t>
      </w:r>
      <w:r w:rsidRPr="00395F9C">
        <w:rPr>
          <w:i/>
        </w:rPr>
        <w:t>e</w:t>
      </w:r>
      <w:r w:rsidR="00AB5701" w:rsidRPr="000F425E">
        <w:rPr>
          <w:i/>
        </w:rPr>
        <w:t xml:space="preserve">t </w:t>
      </w:r>
      <w:r w:rsidR="00EA6558" w:rsidRPr="000F425E">
        <w:t xml:space="preserve">and inviting </w:t>
      </w:r>
      <w:r w:rsidR="00A9151F" w:rsidRPr="000F425E">
        <w:rPr>
          <w:i/>
        </w:rPr>
        <w:t>submission</w:t>
      </w:r>
      <w:r w:rsidR="00EA6558" w:rsidRPr="000F425E">
        <w:t>s.</w:t>
      </w:r>
    </w:p>
    <w:p w:rsidR="00EA6558" w:rsidRPr="000F425E" w:rsidRDefault="00EA6558" w:rsidP="00131A42">
      <w:pPr>
        <w:pStyle w:val="Heading5"/>
      </w:pPr>
      <w:r w:rsidRPr="000F425E">
        <w:t xml:space="preserve">Method 2 – </w:t>
      </w:r>
      <w:r w:rsidR="00AB5701" w:rsidRPr="000F425E">
        <w:t>Prequalified tender</w:t>
      </w:r>
    </w:p>
    <w:p w:rsidR="00131A42" w:rsidRPr="000F425E" w:rsidRDefault="00AB5701" w:rsidP="00EA6558">
      <w:pPr>
        <w:pStyle w:val="List"/>
      </w:pPr>
      <w:r w:rsidRPr="000F425E">
        <w:rPr>
          <w:i/>
        </w:rPr>
        <w:t>Prequalified tender</w:t>
      </w:r>
      <w:r w:rsidR="00EA6558" w:rsidRPr="000F425E">
        <w:t xml:space="preserve"> involves publishing an </w:t>
      </w:r>
      <w:r w:rsidRPr="000F425E">
        <w:rPr>
          <w:i/>
        </w:rPr>
        <w:t xml:space="preserve">approach to market </w:t>
      </w:r>
      <w:r w:rsidR="00EA6558" w:rsidRPr="000F425E">
        <w:t>inviting</w:t>
      </w:r>
      <w:r w:rsidR="00131A42" w:rsidRPr="000F425E">
        <w:t xml:space="preserve"> </w:t>
      </w:r>
      <w:r w:rsidR="00A9151F" w:rsidRPr="000F425E">
        <w:rPr>
          <w:i/>
        </w:rPr>
        <w:t>submission</w:t>
      </w:r>
      <w:r w:rsidR="00EA6558" w:rsidRPr="000F425E">
        <w:t xml:space="preserve">s from all </w:t>
      </w:r>
      <w:r w:rsidR="00EA6558" w:rsidRPr="000F425E">
        <w:rPr>
          <w:i/>
        </w:rPr>
        <w:t xml:space="preserve">potential </w:t>
      </w:r>
      <w:r w:rsidR="00A9151F" w:rsidRPr="000F425E">
        <w:rPr>
          <w:i/>
        </w:rPr>
        <w:t>supplier</w:t>
      </w:r>
      <w:r w:rsidR="00EA6558" w:rsidRPr="000F425E">
        <w:rPr>
          <w:i/>
        </w:rPr>
        <w:t>s</w:t>
      </w:r>
      <w:r w:rsidR="00EA6558" w:rsidRPr="000F425E">
        <w:t xml:space="preserve"> on:</w:t>
      </w:r>
    </w:p>
    <w:p w:rsidR="00131A42" w:rsidRPr="000F425E" w:rsidRDefault="00EA6558" w:rsidP="00A27414">
      <w:pPr>
        <w:pStyle w:val="Numberedpara2ndindent"/>
        <w:spacing w:after="40"/>
      </w:pPr>
      <w:r w:rsidRPr="000F425E">
        <w:t xml:space="preserve">a shortlist of </w:t>
      </w:r>
      <w:r w:rsidRPr="000F425E">
        <w:rPr>
          <w:i/>
        </w:rPr>
        <w:t xml:space="preserve">potential </w:t>
      </w:r>
      <w:r w:rsidR="00A9151F" w:rsidRPr="000F425E">
        <w:rPr>
          <w:i/>
        </w:rPr>
        <w:t>supplier</w:t>
      </w:r>
      <w:r w:rsidRPr="000F425E">
        <w:rPr>
          <w:i/>
        </w:rPr>
        <w:t>s</w:t>
      </w:r>
      <w:r w:rsidRPr="000F425E">
        <w:t xml:space="preserve"> that responded to an initial </w:t>
      </w:r>
      <w:r w:rsidR="00AB5701" w:rsidRPr="000F425E">
        <w:rPr>
          <w:i/>
        </w:rPr>
        <w:t xml:space="preserve">open approach to market </w:t>
      </w:r>
      <w:r w:rsidRPr="000F425E">
        <w:t xml:space="preserve">on </w:t>
      </w:r>
      <w:r w:rsidR="00AB5701" w:rsidRPr="000F425E">
        <w:rPr>
          <w:i/>
        </w:rPr>
        <w:t>AusTender</w:t>
      </w:r>
      <w:r w:rsidRPr="000F425E">
        <w:t>;</w:t>
      </w:r>
    </w:p>
    <w:p w:rsidR="00131A42" w:rsidRPr="000F425E" w:rsidRDefault="00EA6558" w:rsidP="00A27414">
      <w:pPr>
        <w:pStyle w:val="Numberedpara2ndindent"/>
        <w:spacing w:after="40"/>
      </w:pPr>
      <w:r w:rsidRPr="000F425E">
        <w:t xml:space="preserve">a list of </w:t>
      </w:r>
      <w:r w:rsidRPr="000F425E">
        <w:rPr>
          <w:i/>
        </w:rPr>
        <w:t>potential</w:t>
      </w:r>
      <w:r w:rsidRPr="000F425E">
        <w:t xml:space="preserve"> </w:t>
      </w:r>
      <w:r w:rsidR="00A9151F" w:rsidRPr="000F425E">
        <w:rPr>
          <w:i/>
        </w:rPr>
        <w:t>supplier</w:t>
      </w:r>
      <w:r w:rsidRPr="000F425E">
        <w:t xml:space="preserve">s selected from a </w:t>
      </w:r>
      <w:r w:rsidR="00AB5701" w:rsidRPr="000F425E">
        <w:rPr>
          <w:i/>
        </w:rPr>
        <w:t>multi-use list</w:t>
      </w:r>
      <w:r w:rsidRPr="000F425E">
        <w:t xml:space="preserve"> established through an </w:t>
      </w:r>
      <w:r w:rsidR="00AB5701" w:rsidRPr="000F425E">
        <w:rPr>
          <w:i/>
        </w:rPr>
        <w:t>open approach to market</w:t>
      </w:r>
      <w:r w:rsidRPr="000F425E">
        <w:t>; or</w:t>
      </w:r>
    </w:p>
    <w:p w:rsidR="00EA6558" w:rsidRPr="000F425E" w:rsidRDefault="00EA6558" w:rsidP="00A27414">
      <w:pPr>
        <w:pStyle w:val="Numberedpara2ndindent"/>
        <w:spacing w:after="40"/>
      </w:pPr>
      <w:r w:rsidRPr="000F425E">
        <w:t xml:space="preserve">a list of all </w:t>
      </w:r>
      <w:r w:rsidRPr="000F425E">
        <w:rPr>
          <w:i/>
        </w:rPr>
        <w:t>potential</w:t>
      </w:r>
      <w:r w:rsidRPr="000F425E">
        <w:t xml:space="preserve"> </w:t>
      </w:r>
      <w:r w:rsidR="00A9151F" w:rsidRPr="000F425E">
        <w:rPr>
          <w:i/>
        </w:rPr>
        <w:t>supplier</w:t>
      </w:r>
      <w:r w:rsidRPr="000F425E">
        <w:t xml:space="preserve">s that have been granted a specific licence or comply with a legal requirement, </w:t>
      </w:r>
      <w:r w:rsidR="004461C3">
        <w:t>when</w:t>
      </w:r>
      <w:r w:rsidRPr="000F425E">
        <w:t xml:space="preserve"> the licence or compliance with the legal requirement is essential to the conduct of the </w:t>
      </w:r>
      <w:r w:rsidR="00AB5701" w:rsidRPr="000F425E">
        <w:rPr>
          <w:i/>
        </w:rPr>
        <w:t>procurement</w:t>
      </w:r>
      <w:r w:rsidRPr="000F425E">
        <w:t>.</w:t>
      </w:r>
    </w:p>
    <w:p w:rsidR="00EA6558" w:rsidRPr="000F425E" w:rsidRDefault="00EA6558" w:rsidP="00131A42">
      <w:pPr>
        <w:pStyle w:val="Heading5"/>
      </w:pPr>
      <w:r w:rsidRPr="000F425E">
        <w:t xml:space="preserve">Method 3 – </w:t>
      </w:r>
      <w:r w:rsidR="00AB5701" w:rsidRPr="000F425E">
        <w:t>Limited tender</w:t>
      </w:r>
    </w:p>
    <w:p w:rsidR="00EA6558" w:rsidRPr="000F425E" w:rsidRDefault="00AB5701" w:rsidP="00EA6558">
      <w:pPr>
        <w:pStyle w:val="List"/>
      </w:pPr>
      <w:r w:rsidRPr="000F425E">
        <w:rPr>
          <w:i/>
        </w:rPr>
        <w:t>Limited tender</w:t>
      </w:r>
      <w:r w:rsidR="00103542" w:rsidRPr="000F425E">
        <w:t xml:space="preserve"> involves a</w:t>
      </w:r>
      <w:r w:rsidR="00EA6558" w:rsidRPr="000F425E">
        <w:t xml:space="preserve"> </w:t>
      </w:r>
      <w:r w:rsidR="009F3D51" w:rsidRPr="009F3D51">
        <w:rPr>
          <w:i/>
        </w:rPr>
        <w:t>relevant entity</w:t>
      </w:r>
      <w:r w:rsidR="00EA6558" w:rsidRPr="000F425E">
        <w:t xml:space="preserve"> approaching one or more </w:t>
      </w:r>
      <w:r w:rsidR="00EA6558" w:rsidRPr="000F425E">
        <w:rPr>
          <w:i/>
        </w:rPr>
        <w:t xml:space="preserve">potential </w:t>
      </w:r>
      <w:r w:rsidR="00A9151F" w:rsidRPr="000F425E">
        <w:rPr>
          <w:i/>
        </w:rPr>
        <w:t>supplier</w:t>
      </w:r>
      <w:r w:rsidR="00EA6558" w:rsidRPr="000F425E">
        <w:rPr>
          <w:i/>
        </w:rPr>
        <w:t>s</w:t>
      </w:r>
      <w:r w:rsidR="00EA6558" w:rsidRPr="000F425E">
        <w:t xml:space="preserve"> to make </w:t>
      </w:r>
      <w:r w:rsidR="00A9151F" w:rsidRPr="000F425E">
        <w:rPr>
          <w:i/>
        </w:rPr>
        <w:t>submission</w:t>
      </w:r>
      <w:r w:rsidR="00EA6558" w:rsidRPr="000F425E">
        <w:t xml:space="preserve">s, </w:t>
      </w:r>
      <w:r w:rsidR="004461C3">
        <w:t>when</w:t>
      </w:r>
      <w:r w:rsidR="00EA6558" w:rsidRPr="000F425E">
        <w:t xml:space="preserve"> the process </w:t>
      </w:r>
      <w:r w:rsidR="00CA5717" w:rsidRPr="000F425E">
        <w:t>does not meet the rules for</w:t>
      </w:r>
      <w:r w:rsidR="00EA6558" w:rsidRPr="000F425E">
        <w:t xml:space="preserve"> </w:t>
      </w:r>
      <w:r w:rsidRPr="000F425E">
        <w:rPr>
          <w:i/>
        </w:rPr>
        <w:t xml:space="preserve">open tender </w:t>
      </w:r>
      <w:r w:rsidR="00EA6558" w:rsidRPr="000F425E">
        <w:t xml:space="preserve">or </w:t>
      </w:r>
      <w:r w:rsidRPr="000F425E">
        <w:rPr>
          <w:i/>
        </w:rPr>
        <w:t>prequalified tender</w:t>
      </w:r>
      <w:r w:rsidR="00EA6558" w:rsidRPr="000F425E">
        <w:t>.</w:t>
      </w:r>
    </w:p>
    <w:p w:rsidR="00D45846" w:rsidRPr="000F425E" w:rsidRDefault="00EA6558" w:rsidP="00EA6558">
      <w:pPr>
        <w:pStyle w:val="List"/>
      </w:pPr>
      <w:r w:rsidRPr="000F425E">
        <w:t xml:space="preserve">For </w:t>
      </w:r>
      <w:r w:rsidR="00AB5701" w:rsidRPr="000F425E">
        <w:rPr>
          <w:i/>
        </w:rPr>
        <w:t>procurement</w:t>
      </w:r>
      <w:r w:rsidRPr="000F425E">
        <w:t xml:space="preserve">s at or above the relevant </w:t>
      </w:r>
      <w:r w:rsidR="00AB5701" w:rsidRPr="000F425E">
        <w:rPr>
          <w:i/>
        </w:rPr>
        <w:t>procurement</w:t>
      </w:r>
      <w:r w:rsidRPr="000F425E">
        <w:rPr>
          <w:i/>
        </w:rPr>
        <w:t xml:space="preserve"> threshold</w:t>
      </w:r>
      <w:r w:rsidRPr="000F425E">
        <w:t xml:space="preserve">, </w:t>
      </w:r>
      <w:r w:rsidR="00AB5701" w:rsidRPr="000F425E">
        <w:rPr>
          <w:i/>
        </w:rPr>
        <w:t>limited tender</w:t>
      </w:r>
      <w:r w:rsidRPr="000F425E">
        <w:t xml:space="preserve"> can only be conducted in accordance with paragraph 10.3, or </w:t>
      </w:r>
      <w:r w:rsidR="004461C3">
        <w:t>when</w:t>
      </w:r>
      <w:r w:rsidRPr="000F425E">
        <w:t xml:space="preserve"> a </w:t>
      </w:r>
      <w:r w:rsidR="00AB5701" w:rsidRPr="000F425E">
        <w:rPr>
          <w:i/>
        </w:rPr>
        <w:t>procurement</w:t>
      </w:r>
      <w:r w:rsidRPr="000F425E">
        <w:t xml:space="preserve"> is exempt as detailed in Appendix A.</w:t>
      </w:r>
    </w:p>
    <w:p w:rsidR="00CA5717" w:rsidRPr="000F425E" w:rsidRDefault="00CA5717" w:rsidP="00CA5717">
      <w:pPr>
        <w:pStyle w:val="Heading4"/>
      </w:pPr>
      <w:r w:rsidRPr="000F425E">
        <w:t>Procurement from existing arrangements</w:t>
      </w:r>
    </w:p>
    <w:p w:rsidR="00CA5717" w:rsidRPr="000F425E" w:rsidRDefault="00CA5717" w:rsidP="00CA5717">
      <w:pPr>
        <w:pStyle w:val="Heading5"/>
      </w:pPr>
      <w:r w:rsidRPr="000F425E">
        <w:t>Procurements from standing offers</w:t>
      </w:r>
    </w:p>
    <w:p w:rsidR="00CA5717" w:rsidRPr="00911B3A" w:rsidRDefault="00B06020" w:rsidP="00CA5717">
      <w:pPr>
        <w:pStyle w:val="List"/>
        <w:rPr>
          <w:szCs w:val="22"/>
        </w:rPr>
      </w:pPr>
      <w:r>
        <w:rPr>
          <w:szCs w:val="22"/>
        </w:rPr>
        <w:t>P</w:t>
      </w:r>
      <w:r w:rsidR="00CA5717" w:rsidRPr="00911B3A">
        <w:rPr>
          <w:szCs w:val="22"/>
        </w:rPr>
        <w:t xml:space="preserve">rocurements from an existing </w:t>
      </w:r>
      <w:r w:rsidR="00CA5717" w:rsidRPr="00911B3A">
        <w:rPr>
          <w:i/>
          <w:szCs w:val="22"/>
        </w:rPr>
        <w:t>standing offer</w:t>
      </w:r>
      <w:r w:rsidR="00CA5717" w:rsidRPr="00911B3A">
        <w:rPr>
          <w:szCs w:val="22"/>
        </w:rPr>
        <w:t xml:space="preserve"> </w:t>
      </w:r>
      <w:r w:rsidR="00A968C5" w:rsidRPr="00911B3A">
        <w:rPr>
          <w:b/>
          <w:szCs w:val="22"/>
        </w:rPr>
        <w:t>must</w:t>
      </w:r>
      <w:r w:rsidR="00CA5717" w:rsidRPr="00911B3A">
        <w:rPr>
          <w:szCs w:val="22"/>
        </w:rPr>
        <w:t xml:space="preserve"> comply with Division 1</w:t>
      </w:r>
      <w:r w:rsidR="00395F9C" w:rsidRPr="00395F9C">
        <w:rPr>
          <w:szCs w:val="22"/>
        </w:rPr>
        <w:t>.</w:t>
      </w:r>
    </w:p>
    <w:p w:rsidR="00300D2C" w:rsidRDefault="00395F9C" w:rsidP="00CA5717">
      <w:pPr>
        <w:pStyle w:val="List"/>
        <w:rPr>
          <w:szCs w:val="22"/>
        </w:rPr>
      </w:pPr>
      <w:r w:rsidRPr="00395F9C">
        <w:rPr>
          <w:i/>
          <w:szCs w:val="22"/>
        </w:rPr>
        <w:t>Officials</w:t>
      </w:r>
      <w:r w:rsidRPr="00395F9C">
        <w:rPr>
          <w:szCs w:val="22"/>
        </w:rPr>
        <w:t xml:space="preserve"> should report the original </w:t>
      </w:r>
      <w:r w:rsidRPr="00395F9C">
        <w:rPr>
          <w:i/>
          <w:szCs w:val="22"/>
        </w:rPr>
        <w:t>procurement</w:t>
      </w:r>
      <w:r w:rsidRPr="00395F9C">
        <w:rPr>
          <w:szCs w:val="22"/>
        </w:rPr>
        <w:t xml:space="preserve"> method used to establish the </w:t>
      </w:r>
      <w:r w:rsidRPr="00395F9C">
        <w:rPr>
          <w:i/>
          <w:szCs w:val="22"/>
        </w:rPr>
        <w:t>standing offer</w:t>
      </w:r>
      <w:r w:rsidRPr="00395F9C">
        <w:rPr>
          <w:szCs w:val="22"/>
        </w:rPr>
        <w:t xml:space="preserve"> when they report </w:t>
      </w:r>
      <w:r w:rsidRPr="00395F9C">
        <w:rPr>
          <w:i/>
          <w:szCs w:val="22"/>
        </w:rPr>
        <w:t>procurement</w:t>
      </w:r>
      <w:r w:rsidRPr="00395F9C">
        <w:rPr>
          <w:szCs w:val="22"/>
        </w:rPr>
        <w:t xml:space="preserve">s from </w:t>
      </w:r>
      <w:r w:rsidRPr="00395F9C">
        <w:rPr>
          <w:i/>
          <w:szCs w:val="22"/>
        </w:rPr>
        <w:t>standing offer</w:t>
      </w:r>
      <w:r w:rsidRPr="00395F9C">
        <w:rPr>
          <w:szCs w:val="22"/>
        </w:rPr>
        <w:t>s.</w:t>
      </w:r>
    </w:p>
    <w:p w:rsidR="00300D2C" w:rsidRDefault="00300D2C">
      <w:pPr>
        <w:spacing w:after="0"/>
        <w:rPr>
          <w:rFonts w:eastAsia="Times New Roman"/>
        </w:rPr>
      </w:pPr>
      <w:r>
        <w:br w:type="page"/>
      </w:r>
    </w:p>
    <w:p w:rsidR="00CB4C0B" w:rsidRDefault="00CB4C0B" w:rsidP="00D45846">
      <w:pPr>
        <w:jc w:val="right"/>
        <w:rPr>
          <w:color w:val="005A77"/>
          <w:sz w:val="72"/>
          <w:szCs w:val="72"/>
          <w:lang w:val="en-US"/>
        </w:rPr>
      </w:pPr>
    </w:p>
    <w:p w:rsidR="00CB4C0B" w:rsidRPr="000F425E" w:rsidRDefault="00CB4C0B" w:rsidP="00D45846">
      <w:pPr>
        <w:jc w:val="right"/>
        <w:rPr>
          <w:color w:val="005A77"/>
          <w:sz w:val="72"/>
          <w:szCs w:val="72"/>
          <w:lang w:val="en-US"/>
        </w:rPr>
      </w:pPr>
    </w:p>
    <w:p w:rsidR="000A6714" w:rsidRPr="000F425E" w:rsidRDefault="00D45846" w:rsidP="000A6714">
      <w:pPr>
        <w:jc w:val="right"/>
        <w:rPr>
          <w:color w:val="005A77"/>
          <w:sz w:val="72"/>
          <w:szCs w:val="72"/>
          <w:lang w:val="en-US"/>
        </w:rPr>
      </w:pPr>
      <w:r w:rsidRPr="000F425E">
        <w:rPr>
          <w:color w:val="005A77"/>
          <w:sz w:val="72"/>
          <w:szCs w:val="72"/>
          <w:lang w:val="en-US"/>
        </w:rPr>
        <w:t>Division 2</w:t>
      </w:r>
    </w:p>
    <w:p w:rsidR="000A6714" w:rsidRPr="000F425E" w:rsidRDefault="000A6714" w:rsidP="000A6714">
      <w:pPr>
        <w:jc w:val="right"/>
        <w:rPr>
          <w:color w:val="005A77"/>
          <w:sz w:val="72"/>
          <w:szCs w:val="72"/>
          <w:lang w:val="en-US"/>
        </w:rPr>
      </w:pPr>
    </w:p>
    <w:p w:rsidR="00D45846" w:rsidRPr="000F425E" w:rsidRDefault="009D28BF" w:rsidP="000A6714">
      <w:pPr>
        <w:jc w:val="right"/>
        <w:rPr>
          <w:color w:val="005A77"/>
          <w:sz w:val="72"/>
          <w:szCs w:val="72"/>
          <w:lang w:val="en-US"/>
        </w:rPr>
      </w:pPr>
      <w:r>
        <w:rPr>
          <w:noProof/>
          <w:lang w:eastAsia="en-AU"/>
        </w:rPr>
        <mc:AlternateContent>
          <mc:Choice Requires="wps">
            <w:drawing>
              <wp:anchor distT="0" distB="0" distL="114300" distR="114300" simplePos="0" relativeHeight="251679232" behindDoc="0" locked="0" layoutInCell="1" allowOverlap="1">
                <wp:simplePos x="0" y="0"/>
                <wp:positionH relativeFrom="column">
                  <wp:posOffset>-267970</wp:posOffset>
                </wp:positionH>
                <wp:positionV relativeFrom="paragraph">
                  <wp:posOffset>564515</wp:posOffset>
                </wp:positionV>
                <wp:extent cx="6336030" cy="309880"/>
                <wp:effectExtent l="0" t="2540" r="0" b="1905"/>
                <wp:wrapNone/>
                <wp:docPr id="18"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03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D45846" w:rsidRDefault="00B1389D" w:rsidP="00D45846">
                            <w:pPr>
                              <w:jc w:val="right"/>
                              <w:rPr>
                                <w:color w:val="FFFFFF" w:themeColor="background1"/>
                                <w:sz w:val="20"/>
                                <w:szCs w:val="20"/>
                              </w:rPr>
                            </w:pPr>
                            <w:r w:rsidRPr="00D45846">
                              <w:rPr>
                                <w:color w:val="FFFFFF" w:themeColor="background1"/>
                                <w:sz w:val="20"/>
                                <w:szCs w:val="20"/>
                              </w:rPr>
                              <w:t>ADDITIONAL RULES FOR PROCUREMENTS AT OR ABOVE THE RELEVANT PROCUREMENT THRESHOLD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6" o:spid="_x0000_s1130" type="#_x0000_t202" style="position:absolute;left:0;text-align:left;margin-left:-21.1pt;margin-top:44.45pt;width:498.9pt;height:24.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CdMvAIAAMUFAAAOAAAAZHJzL2Uyb0RvYy54bWysVMlu2zAQvRfoPxC8K1pMK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" filled="f" stroked="f">
                <v:textbox>
                  <w:txbxContent>
                    <w:p w:rsidR="00B1389D" w:rsidRPr="00D45846" w:rsidRDefault="00B1389D" w:rsidP="00D45846">
                      <w:pPr>
                        <w:jc w:val="right"/>
                        <w:rPr>
                          <w:color w:val="FFFFFF" w:themeColor="background1"/>
                          <w:sz w:val="20"/>
                          <w:szCs w:val="20"/>
                        </w:rPr>
                      </w:pPr>
                      <w:r w:rsidRPr="00D45846">
                        <w:rPr>
                          <w:color w:val="FFFFFF" w:themeColor="background1"/>
                          <w:sz w:val="20"/>
                          <w:szCs w:val="20"/>
                        </w:rPr>
                        <w:t>ADDITIONAL RULES FOR PROCUREMENTS AT OR ABOVE THE RELEVANT PROCUREMENT THRESHOLD</w:t>
                      </w:r>
                    </w:p>
                  </w:txbxContent>
                </v:textbox>
              </v:shape>
            </w:pict>
          </mc:Fallback>
        </mc:AlternateContent>
      </w:r>
      <w:r>
        <w:rPr>
          <w:noProof/>
          <w:lang w:eastAsia="en-AU"/>
        </w:rPr>
        <mc:AlternateContent>
          <mc:Choice Requires="wpg">
            <w:drawing>
              <wp:anchor distT="0" distB="0" distL="114300" distR="114300" simplePos="0" relativeHeight="251680256" behindDoc="1" locked="0" layoutInCell="1" allowOverlap="1">
                <wp:simplePos x="0" y="0"/>
                <wp:positionH relativeFrom="page">
                  <wp:posOffset>646430</wp:posOffset>
                </wp:positionH>
                <wp:positionV relativeFrom="page">
                  <wp:posOffset>4123690</wp:posOffset>
                </wp:positionV>
                <wp:extent cx="6336030" cy="5394325"/>
                <wp:effectExtent l="0" t="0" r="199390" b="197485"/>
                <wp:wrapNone/>
                <wp:docPr id="11"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5394325"/>
                          <a:chOff x="0" y="5678"/>
                          <a:chExt cx="9978" cy="8495"/>
                        </a:xfrm>
                      </wpg:grpSpPr>
                      <wpg:grpSp>
                        <wpg:cNvPr id="13" name="Group 519"/>
                        <wpg:cNvGrpSpPr>
                          <a:grpSpLocks/>
                        </wpg:cNvGrpSpPr>
                        <wpg:grpSpPr bwMode="auto">
                          <a:xfrm>
                            <a:off x="0" y="5688"/>
                            <a:ext cx="9978" cy="340"/>
                            <a:chOff x="0" y="5688"/>
                            <a:chExt cx="9978" cy="340"/>
                          </a:xfrm>
                        </wpg:grpSpPr>
                        <wps:wsp>
                          <wps:cNvPr id="14" name="Freeform 520"/>
                          <wps:cNvSpPr>
                            <a:spLocks/>
                          </wps:cNvSpPr>
                          <wps:spPr bwMode="auto">
                            <a:xfrm>
                              <a:off x="0" y="5688"/>
                              <a:ext cx="9978" cy="340"/>
                            </a:xfrm>
                            <a:custGeom>
                              <a:avLst/>
                              <a:gdLst>
                                <a:gd name="T0" fmla="*/ 0 w 9978"/>
                                <a:gd name="T1" fmla="+- 0 6028 5688"/>
                                <a:gd name="T2" fmla="*/ 6028 h 340"/>
                                <a:gd name="T3" fmla="*/ 9978 w 9978"/>
                                <a:gd name="T4" fmla="+- 0 6028 5688"/>
                                <a:gd name="T5" fmla="*/ 6028 h 340"/>
                                <a:gd name="T6" fmla="*/ 9978 w 9978"/>
                                <a:gd name="T7" fmla="+- 0 5688 5688"/>
                                <a:gd name="T8" fmla="*/ 5688 h 340"/>
                                <a:gd name="T9" fmla="*/ 0 w 9978"/>
                                <a:gd name="T10" fmla="+- 0 5688 5688"/>
                                <a:gd name="T11" fmla="*/ 5688 h 340"/>
                                <a:gd name="T12" fmla="*/ 0 w 9978"/>
                                <a:gd name="T13" fmla="+- 0 6028 5688"/>
                                <a:gd name="T14" fmla="*/ 6028 h 340"/>
                              </a:gdLst>
                              <a:ahLst/>
                              <a:cxnLst>
                                <a:cxn ang="0">
                                  <a:pos x="T0" y="T2"/>
                                </a:cxn>
                                <a:cxn ang="0">
                                  <a:pos x="T3" y="T5"/>
                                </a:cxn>
                                <a:cxn ang="0">
                                  <a:pos x="T6" y="T8"/>
                                </a:cxn>
                                <a:cxn ang="0">
                                  <a:pos x="T9" y="T11"/>
                                </a:cxn>
                                <a:cxn ang="0">
                                  <a:pos x="T12" y="T14"/>
                                </a:cxn>
                              </a:cxnLst>
                              <a:rect l="0" t="0" r="r" b="b"/>
                              <a:pathLst>
                                <a:path w="9978" h="340">
                                  <a:moveTo>
                                    <a:pt x="0" y="340"/>
                                  </a:moveTo>
                                  <a:lnTo>
                                    <a:pt x="9978" y="340"/>
                                  </a:lnTo>
                                  <a:lnTo>
                                    <a:pt x="9978" y="0"/>
                                  </a:lnTo>
                                  <a:lnTo>
                                    <a:pt x="0" y="0"/>
                                  </a:lnTo>
                                  <a:lnTo>
                                    <a:pt x="0" y="340"/>
                                  </a:lnTo>
                                </a:path>
                              </a:pathLst>
                            </a:custGeom>
                            <a:solidFill>
                              <a:srgbClr val="4C4D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Picture 5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6029"/>
                              <a:ext cx="9978" cy="814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 name="Group 522"/>
                        <wpg:cNvGrpSpPr>
                          <a:grpSpLocks/>
                        </wpg:cNvGrpSpPr>
                        <wpg:grpSpPr bwMode="auto">
                          <a:xfrm>
                            <a:off x="5697" y="9807"/>
                            <a:ext cx="4281" cy="4366"/>
                            <a:chOff x="5697" y="9807"/>
                            <a:chExt cx="4281" cy="4366"/>
                          </a:xfrm>
                        </wpg:grpSpPr>
                        <wps:wsp>
                          <wps:cNvPr id="17" name="Freeform 523"/>
                          <wps:cNvSpPr>
                            <a:spLocks/>
                          </wps:cNvSpPr>
                          <wps:spPr bwMode="auto">
                            <a:xfrm>
                              <a:off x="5697" y="9807"/>
                              <a:ext cx="4281" cy="4366"/>
                            </a:xfrm>
                            <a:custGeom>
                              <a:avLst/>
                              <a:gdLst>
                                <a:gd name="T0" fmla="+- 0 9461 5697"/>
                                <a:gd name="T1" fmla="*/ T0 w 4281"/>
                                <a:gd name="T2" fmla="+- 0 14173 9807"/>
                                <a:gd name="T3" fmla="*/ 14173 h 4366"/>
                                <a:gd name="T4" fmla="+- 0 9510 5697"/>
                                <a:gd name="T5" fmla="*/ T4 w 4281"/>
                                <a:gd name="T6" fmla="+- 0 14140 9807"/>
                                <a:gd name="T7" fmla="*/ 14140 h 4366"/>
                                <a:gd name="T8" fmla="+- 0 9655 5697"/>
                                <a:gd name="T9" fmla="*/ T8 w 4281"/>
                                <a:gd name="T10" fmla="+- 0 14025 9807"/>
                                <a:gd name="T11" fmla="*/ 14025 h 4366"/>
                                <a:gd name="T12" fmla="+- 0 9790 5697"/>
                                <a:gd name="T13" fmla="*/ T12 w 4281"/>
                                <a:gd name="T14" fmla="+- 0 13900 9807"/>
                                <a:gd name="T15" fmla="*/ 13900 h 4366"/>
                                <a:gd name="T16" fmla="+- 0 9915 5697"/>
                                <a:gd name="T17" fmla="*/ T16 w 4281"/>
                                <a:gd name="T18" fmla="+- 0 13765 9807"/>
                                <a:gd name="T19" fmla="*/ 13765 h 4366"/>
                                <a:gd name="T20" fmla="+- 0 9978 5697"/>
                                <a:gd name="T21" fmla="*/ T20 w 4281"/>
                                <a:gd name="T22" fmla="+- 0 13686 9807"/>
                                <a:gd name="T23" fmla="*/ 13686 h 4366"/>
                              </a:gdLst>
                              <a:ahLst/>
                              <a:cxnLst>
                                <a:cxn ang="0">
                                  <a:pos x="T1" y="T3"/>
                                </a:cxn>
                                <a:cxn ang="0">
                                  <a:pos x="T5" y="T7"/>
                                </a:cxn>
                                <a:cxn ang="0">
                                  <a:pos x="T9" y="T11"/>
                                </a:cxn>
                                <a:cxn ang="0">
                                  <a:pos x="T13" y="T15"/>
                                </a:cxn>
                                <a:cxn ang="0">
                                  <a:pos x="T17" y="T19"/>
                                </a:cxn>
                                <a:cxn ang="0">
                                  <a:pos x="T21" y="T23"/>
                                </a:cxn>
                              </a:cxnLst>
                              <a:rect l="0" t="0" r="r" b="b"/>
                              <a:pathLst>
                                <a:path w="4281" h="4366">
                                  <a:moveTo>
                                    <a:pt x="3764" y="4366"/>
                                  </a:moveTo>
                                  <a:lnTo>
                                    <a:pt x="3813" y="4333"/>
                                  </a:lnTo>
                                  <a:lnTo>
                                    <a:pt x="3958" y="4218"/>
                                  </a:lnTo>
                                  <a:lnTo>
                                    <a:pt x="4093" y="4093"/>
                                  </a:lnTo>
                                  <a:lnTo>
                                    <a:pt x="4218" y="3958"/>
                                  </a:lnTo>
                                  <a:lnTo>
                                    <a:pt x="4281" y="3879"/>
                                  </a:lnTo>
                                </a:path>
                              </a:pathLst>
                            </a:custGeom>
                            <a:noFill/>
                            <a:ln w="39443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Freeform 524"/>
                          <wps:cNvSpPr>
                            <a:spLocks/>
                          </wps:cNvSpPr>
                          <wps:spPr bwMode="auto">
                            <a:xfrm>
                              <a:off x="5697" y="9807"/>
                              <a:ext cx="4281" cy="4366"/>
                            </a:xfrm>
                            <a:custGeom>
                              <a:avLst/>
                              <a:gdLst>
                                <a:gd name="T0" fmla="+- 0 9978 5697"/>
                                <a:gd name="T1" fmla="*/ T0 w 4281"/>
                                <a:gd name="T2" fmla="+- 0 10724 9807"/>
                                <a:gd name="T3" fmla="*/ 10724 h 4366"/>
                                <a:gd name="T4" fmla="+- 0 9915 5697"/>
                                <a:gd name="T5" fmla="*/ T4 w 4281"/>
                                <a:gd name="T6" fmla="+- 0 10644 9807"/>
                                <a:gd name="T7" fmla="*/ 10644 h 4366"/>
                                <a:gd name="T8" fmla="+- 0 9790 5697"/>
                                <a:gd name="T9" fmla="*/ T8 w 4281"/>
                                <a:gd name="T10" fmla="+- 0 10509 9807"/>
                                <a:gd name="T11" fmla="*/ 10509 h 4366"/>
                                <a:gd name="T12" fmla="+- 0 9655 5697"/>
                                <a:gd name="T13" fmla="*/ T12 w 4281"/>
                                <a:gd name="T14" fmla="+- 0 10384 9807"/>
                                <a:gd name="T15" fmla="*/ 10384 h 4366"/>
                                <a:gd name="T16" fmla="+- 0 9510 5697"/>
                                <a:gd name="T17" fmla="*/ T16 w 4281"/>
                                <a:gd name="T18" fmla="+- 0 10269 9807"/>
                                <a:gd name="T19" fmla="*/ 10269 h 4366"/>
                                <a:gd name="T20" fmla="+- 0 9357 5697"/>
                                <a:gd name="T21" fmla="*/ T20 w 4281"/>
                                <a:gd name="T22" fmla="+- 0 10166 9807"/>
                                <a:gd name="T23" fmla="*/ 10166 h 4366"/>
                                <a:gd name="T24" fmla="+- 0 9196 5697"/>
                                <a:gd name="T25" fmla="*/ T24 w 4281"/>
                                <a:gd name="T26" fmla="+- 0 10074 9807"/>
                                <a:gd name="T27" fmla="*/ 10074 h 4366"/>
                                <a:gd name="T28" fmla="+- 0 9028 5697"/>
                                <a:gd name="T29" fmla="*/ T28 w 4281"/>
                                <a:gd name="T30" fmla="+- 0 9995 9807"/>
                                <a:gd name="T31" fmla="*/ 9995 h 4366"/>
                                <a:gd name="T32" fmla="+- 0 8852 5697"/>
                                <a:gd name="T33" fmla="*/ T32 w 4281"/>
                                <a:gd name="T34" fmla="+- 0 9929 9807"/>
                                <a:gd name="T35" fmla="*/ 9929 h 4366"/>
                                <a:gd name="T36" fmla="+- 0 8671 5697"/>
                                <a:gd name="T37" fmla="*/ T36 w 4281"/>
                                <a:gd name="T38" fmla="+- 0 9876 9807"/>
                                <a:gd name="T39" fmla="*/ 9876 h 4366"/>
                                <a:gd name="T40" fmla="+- 0 8483 5697"/>
                                <a:gd name="T41" fmla="*/ T40 w 4281"/>
                                <a:gd name="T42" fmla="+- 0 9838 9807"/>
                                <a:gd name="T43" fmla="*/ 9838 h 4366"/>
                                <a:gd name="T44" fmla="+- 0 8291 5697"/>
                                <a:gd name="T45" fmla="*/ T44 w 4281"/>
                                <a:gd name="T46" fmla="+- 0 9815 9807"/>
                                <a:gd name="T47" fmla="*/ 9815 h 4366"/>
                                <a:gd name="T48" fmla="+- 0 8094 5697"/>
                                <a:gd name="T49" fmla="*/ T48 w 4281"/>
                                <a:gd name="T50" fmla="+- 0 9807 9807"/>
                                <a:gd name="T51" fmla="*/ 9807 h 4366"/>
                                <a:gd name="T52" fmla="+- 0 7898 5697"/>
                                <a:gd name="T53" fmla="*/ T52 w 4281"/>
                                <a:gd name="T54" fmla="+- 0 9815 9807"/>
                                <a:gd name="T55" fmla="*/ 9815 h 4366"/>
                                <a:gd name="T56" fmla="+- 0 7705 5697"/>
                                <a:gd name="T57" fmla="*/ T56 w 4281"/>
                                <a:gd name="T58" fmla="+- 0 9838 9807"/>
                                <a:gd name="T59" fmla="*/ 9838 h 4366"/>
                                <a:gd name="T60" fmla="+- 0 7518 5697"/>
                                <a:gd name="T61" fmla="*/ T60 w 4281"/>
                                <a:gd name="T62" fmla="+- 0 9876 9807"/>
                                <a:gd name="T63" fmla="*/ 9876 h 4366"/>
                                <a:gd name="T64" fmla="+- 0 7336 5697"/>
                                <a:gd name="T65" fmla="*/ T64 w 4281"/>
                                <a:gd name="T66" fmla="+- 0 9929 9807"/>
                                <a:gd name="T67" fmla="*/ 9929 h 4366"/>
                                <a:gd name="T68" fmla="+- 0 7161 5697"/>
                                <a:gd name="T69" fmla="*/ T68 w 4281"/>
                                <a:gd name="T70" fmla="+- 0 9995 9807"/>
                                <a:gd name="T71" fmla="*/ 9995 h 4366"/>
                                <a:gd name="T72" fmla="+- 0 6992 5697"/>
                                <a:gd name="T73" fmla="*/ T72 w 4281"/>
                                <a:gd name="T74" fmla="+- 0 10074 9807"/>
                                <a:gd name="T75" fmla="*/ 10074 h 4366"/>
                                <a:gd name="T76" fmla="+- 0 6831 5697"/>
                                <a:gd name="T77" fmla="*/ T76 w 4281"/>
                                <a:gd name="T78" fmla="+- 0 10166 9807"/>
                                <a:gd name="T79" fmla="*/ 10166 h 4366"/>
                                <a:gd name="T80" fmla="+- 0 6678 5697"/>
                                <a:gd name="T81" fmla="*/ T80 w 4281"/>
                                <a:gd name="T82" fmla="+- 0 10269 9807"/>
                                <a:gd name="T83" fmla="*/ 10269 h 4366"/>
                                <a:gd name="T84" fmla="+- 0 6534 5697"/>
                                <a:gd name="T85" fmla="*/ T84 w 4281"/>
                                <a:gd name="T86" fmla="+- 0 10384 9807"/>
                                <a:gd name="T87" fmla="*/ 10384 h 4366"/>
                                <a:gd name="T88" fmla="+- 0 6399 5697"/>
                                <a:gd name="T89" fmla="*/ T88 w 4281"/>
                                <a:gd name="T90" fmla="+- 0 10509 9807"/>
                                <a:gd name="T91" fmla="*/ 10509 h 4366"/>
                                <a:gd name="T92" fmla="+- 0 6274 5697"/>
                                <a:gd name="T93" fmla="*/ T92 w 4281"/>
                                <a:gd name="T94" fmla="+- 0 10644 9807"/>
                                <a:gd name="T95" fmla="*/ 10644 h 4366"/>
                                <a:gd name="T96" fmla="+- 0 6159 5697"/>
                                <a:gd name="T97" fmla="*/ T96 w 4281"/>
                                <a:gd name="T98" fmla="+- 0 10788 9807"/>
                                <a:gd name="T99" fmla="*/ 10788 h 4366"/>
                                <a:gd name="T100" fmla="+- 0 6056 5697"/>
                                <a:gd name="T101" fmla="*/ T100 w 4281"/>
                                <a:gd name="T102" fmla="+- 0 10942 9807"/>
                                <a:gd name="T103" fmla="*/ 10942 h 4366"/>
                                <a:gd name="T104" fmla="+- 0 5964 5697"/>
                                <a:gd name="T105" fmla="*/ T104 w 4281"/>
                                <a:gd name="T106" fmla="+- 0 11103 9807"/>
                                <a:gd name="T107" fmla="*/ 11103 h 4366"/>
                                <a:gd name="T108" fmla="+- 0 5885 5697"/>
                                <a:gd name="T109" fmla="*/ T108 w 4281"/>
                                <a:gd name="T110" fmla="+- 0 11271 9807"/>
                                <a:gd name="T111" fmla="*/ 11271 h 4366"/>
                                <a:gd name="T112" fmla="+- 0 5819 5697"/>
                                <a:gd name="T113" fmla="*/ T112 w 4281"/>
                                <a:gd name="T114" fmla="+- 0 11447 9807"/>
                                <a:gd name="T115" fmla="*/ 11447 h 4366"/>
                                <a:gd name="T116" fmla="+- 0 5766 5697"/>
                                <a:gd name="T117" fmla="*/ T116 w 4281"/>
                                <a:gd name="T118" fmla="+- 0 11628 9807"/>
                                <a:gd name="T119" fmla="*/ 11628 h 4366"/>
                                <a:gd name="T120" fmla="+- 0 5728 5697"/>
                                <a:gd name="T121" fmla="*/ T120 w 4281"/>
                                <a:gd name="T122" fmla="+- 0 11816 9807"/>
                                <a:gd name="T123" fmla="*/ 11816 h 4366"/>
                                <a:gd name="T124" fmla="+- 0 5705 5697"/>
                                <a:gd name="T125" fmla="*/ T124 w 4281"/>
                                <a:gd name="T126" fmla="+- 0 12008 9807"/>
                                <a:gd name="T127" fmla="*/ 12008 h 4366"/>
                                <a:gd name="T128" fmla="+- 0 5697 5697"/>
                                <a:gd name="T129" fmla="*/ T128 w 4281"/>
                                <a:gd name="T130" fmla="+- 0 12205 9807"/>
                                <a:gd name="T131" fmla="*/ 12205 h 4366"/>
                                <a:gd name="T132" fmla="+- 0 5705 5697"/>
                                <a:gd name="T133" fmla="*/ T132 w 4281"/>
                                <a:gd name="T134" fmla="+- 0 12401 9807"/>
                                <a:gd name="T135" fmla="*/ 12401 h 4366"/>
                                <a:gd name="T136" fmla="+- 0 5728 5697"/>
                                <a:gd name="T137" fmla="*/ T136 w 4281"/>
                                <a:gd name="T138" fmla="+- 0 12594 9807"/>
                                <a:gd name="T139" fmla="*/ 12594 h 4366"/>
                                <a:gd name="T140" fmla="+- 0 5766 5697"/>
                                <a:gd name="T141" fmla="*/ T140 w 4281"/>
                                <a:gd name="T142" fmla="+- 0 12781 9807"/>
                                <a:gd name="T143" fmla="*/ 12781 h 4366"/>
                                <a:gd name="T144" fmla="+- 0 5819 5697"/>
                                <a:gd name="T145" fmla="*/ T144 w 4281"/>
                                <a:gd name="T146" fmla="+- 0 12962 9807"/>
                                <a:gd name="T147" fmla="*/ 12962 h 4366"/>
                                <a:gd name="T148" fmla="+- 0 5885 5697"/>
                                <a:gd name="T149" fmla="*/ T148 w 4281"/>
                                <a:gd name="T150" fmla="+- 0 13138 9807"/>
                                <a:gd name="T151" fmla="*/ 13138 h 4366"/>
                                <a:gd name="T152" fmla="+- 0 5964 5697"/>
                                <a:gd name="T153" fmla="*/ T152 w 4281"/>
                                <a:gd name="T154" fmla="+- 0 13307 9807"/>
                                <a:gd name="T155" fmla="*/ 13307 h 4366"/>
                                <a:gd name="T156" fmla="+- 0 6056 5697"/>
                                <a:gd name="T157" fmla="*/ T156 w 4281"/>
                                <a:gd name="T158" fmla="+- 0 13468 9807"/>
                                <a:gd name="T159" fmla="*/ 13468 h 4366"/>
                                <a:gd name="T160" fmla="+- 0 6159 5697"/>
                                <a:gd name="T161" fmla="*/ T160 w 4281"/>
                                <a:gd name="T162" fmla="+- 0 13621 9807"/>
                                <a:gd name="T163" fmla="*/ 13621 h 4366"/>
                                <a:gd name="T164" fmla="+- 0 6274 5697"/>
                                <a:gd name="T165" fmla="*/ T164 w 4281"/>
                                <a:gd name="T166" fmla="+- 0 13765 9807"/>
                                <a:gd name="T167" fmla="*/ 13765 h 4366"/>
                                <a:gd name="T168" fmla="+- 0 6399 5697"/>
                                <a:gd name="T169" fmla="*/ T168 w 4281"/>
                                <a:gd name="T170" fmla="+- 0 13900 9807"/>
                                <a:gd name="T171" fmla="*/ 13900 h 4366"/>
                                <a:gd name="T172" fmla="+- 0 6534 5697"/>
                                <a:gd name="T173" fmla="*/ T172 w 4281"/>
                                <a:gd name="T174" fmla="+- 0 14025 9807"/>
                                <a:gd name="T175" fmla="*/ 14025 h 4366"/>
                                <a:gd name="T176" fmla="+- 0 6678 5697"/>
                                <a:gd name="T177" fmla="*/ T176 w 4281"/>
                                <a:gd name="T178" fmla="+- 0 14140 9807"/>
                                <a:gd name="T179" fmla="*/ 14140 h 4366"/>
                                <a:gd name="T180" fmla="+- 0 6728 5697"/>
                                <a:gd name="T181" fmla="*/ T180 w 4281"/>
                                <a:gd name="T182" fmla="+- 0 14173 9807"/>
                                <a:gd name="T183" fmla="*/ 14173 h 4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281" h="4366">
                                  <a:moveTo>
                                    <a:pt x="4281" y="917"/>
                                  </a:moveTo>
                                  <a:lnTo>
                                    <a:pt x="4218" y="837"/>
                                  </a:lnTo>
                                  <a:lnTo>
                                    <a:pt x="4093" y="702"/>
                                  </a:lnTo>
                                  <a:lnTo>
                                    <a:pt x="3958" y="577"/>
                                  </a:lnTo>
                                  <a:lnTo>
                                    <a:pt x="3813" y="462"/>
                                  </a:lnTo>
                                  <a:lnTo>
                                    <a:pt x="3660" y="359"/>
                                  </a:lnTo>
                                  <a:lnTo>
                                    <a:pt x="3499" y="267"/>
                                  </a:lnTo>
                                  <a:lnTo>
                                    <a:pt x="3331" y="188"/>
                                  </a:lnTo>
                                  <a:lnTo>
                                    <a:pt x="3155" y="122"/>
                                  </a:lnTo>
                                  <a:lnTo>
                                    <a:pt x="2974" y="69"/>
                                  </a:lnTo>
                                  <a:lnTo>
                                    <a:pt x="2786" y="31"/>
                                  </a:lnTo>
                                  <a:lnTo>
                                    <a:pt x="2594" y="8"/>
                                  </a:lnTo>
                                  <a:lnTo>
                                    <a:pt x="2397" y="0"/>
                                  </a:lnTo>
                                  <a:lnTo>
                                    <a:pt x="2201" y="8"/>
                                  </a:lnTo>
                                  <a:lnTo>
                                    <a:pt x="2008" y="31"/>
                                  </a:lnTo>
                                  <a:lnTo>
                                    <a:pt x="1821" y="69"/>
                                  </a:lnTo>
                                  <a:lnTo>
                                    <a:pt x="1639" y="122"/>
                                  </a:lnTo>
                                  <a:lnTo>
                                    <a:pt x="1464" y="188"/>
                                  </a:lnTo>
                                  <a:lnTo>
                                    <a:pt x="1295" y="267"/>
                                  </a:lnTo>
                                  <a:lnTo>
                                    <a:pt x="1134" y="359"/>
                                  </a:lnTo>
                                  <a:lnTo>
                                    <a:pt x="981" y="462"/>
                                  </a:lnTo>
                                  <a:lnTo>
                                    <a:pt x="837" y="577"/>
                                  </a:lnTo>
                                  <a:lnTo>
                                    <a:pt x="702" y="702"/>
                                  </a:lnTo>
                                  <a:lnTo>
                                    <a:pt x="577" y="837"/>
                                  </a:lnTo>
                                  <a:lnTo>
                                    <a:pt x="462" y="981"/>
                                  </a:lnTo>
                                  <a:lnTo>
                                    <a:pt x="359" y="1135"/>
                                  </a:lnTo>
                                  <a:lnTo>
                                    <a:pt x="267" y="1296"/>
                                  </a:lnTo>
                                  <a:lnTo>
                                    <a:pt x="188" y="1464"/>
                                  </a:lnTo>
                                  <a:lnTo>
                                    <a:pt x="122" y="1640"/>
                                  </a:lnTo>
                                  <a:lnTo>
                                    <a:pt x="69" y="1821"/>
                                  </a:lnTo>
                                  <a:lnTo>
                                    <a:pt x="31" y="2009"/>
                                  </a:lnTo>
                                  <a:lnTo>
                                    <a:pt x="8" y="2201"/>
                                  </a:lnTo>
                                  <a:lnTo>
                                    <a:pt x="0" y="2398"/>
                                  </a:lnTo>
                                  <a:lnTo>
                                    <a:pt x="8" y="2594"/>
                                  </a:lnTo>
                                  <a:lnTo>
                                    <a:pt x="31" y="2787"/>
                                  </a:lnTo>
                                  <a:lnTo>
                                    <a:pt x="69" y="2974"/>
                                  </a:lnTo>
                                  <a:lnTo>
                                    <a:pt x="122" y="3155"/>
                                  </a:lnTo>
                                  <a:lnTo>
                                    <a:pt x="188" y="3331"/>
                                  </a:lnTo>
                                  <a:lnTo>
                                    <a:pt x="267" y="3500"/>
                                  </a:lnTo>
                                  <a:lnTo>
                                    <a:pt x="359" y="3661"/>
                                  </a:lnTo>
                                  <a:lnTo>
                                    <a:pt x="462" y="3814"/>
                                  </a:lnTo>
                                  <a:lnTo>
                                    <a:pt x="577" y="3958"/>
                                  </a:lnTo>
                                  <a:lnTo>
                                    <a:pt x="702" y="4093"/>
                                  </a:lnTo>
                                  <a:lnTo>
                                    <a:pt x="837" y="4218"/>
                                  </a:lnTo>
                                  <a:lnTo>
                                    <a:pt x="981" y="4333"/>
                                  </a:lnTo>
                                  <a:lnTo>
                                    <a:pt x="1031" y="4366"/>
                                  </a:lnTo>
                                </a:path>
                              </a:pathLst>
                            </a:custGeom>
                            <a:noFill/>
                            <a:ln w="39443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42EF14B" id="Group 518" o:spid="_x0000_s1026" style="position:absolute;margin-left:50.9pt;margin-top:324.7pt;width:498.9pt;height:424.75pt;z-index:-251636224;mso-position-horizontal-relative:page;mso-position-vertical-relative:page" coordorigin=",5678" coordsize="9978,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">
                <v:group id="Group 519" o:spid="_x0000_s1027" style="position:absolute;top:5688;width:9978;height:340" coordorigin=",5688" coordsize="997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20" o:spid="_x0000_s1028" style="position:absolute;top:5688;width:9978;height:340;visibility:visible;mso-wrap-style:square;v-text-anchor:top" coordsize="997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" path="m,340r9978,l9978,,,,,340e" fillcolor="#4c4d4f" stroked="f">
                    <v:path arrowok="t" o:connecttype="custom" o:connectlocs="0,6028;9978,6028;9978,5688;0,5688;0,6028" o:connectangles="0,0,0,0,0"/>
                  </v:shape>
                  <v:shape id="Picture 521" o:spid="_x0000_s1029" type="#_x0000_t75" style="position:absolute;top:6029;width:9978;height:8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">
                    <v:imagedata r:id="rId25" o:title=""/>
                  </v:shape>
                </v:group>
                <v:group id="Group 522" o:spid="_x0000_s1030" style="position:absolute;left:5697;top:9807;width:4281;height:4366" coordorigin="5697,9807"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523" o:spid="_x0000_s1031" style="position:absolute;left:5697;top:9807;width:4281;height:4366;visibility:visible;mso-wrap-style:square;v-text-anchor:top"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" path="m3764,4366r49,-33l3958,4218r135,-125l4218,3958r63,-79e" filled="f" strokecolor="white" strokeweight="10.9566mm">
                    <v:path arrowok="t" o:connecttype="custom" o:connectlocs="3764,14173;3813,14140;3958,14025;4093,13900;4218,13765;4281,13686" o:connectangles="0,0,0,0,0,0"/>
                  </v:shape>
                  <v:shape id="Freeform 524" o:spid="_x0000_s1032" style="position:absolute;left:5697;top:9807;width:4281;height:4366;visibility:visible;mso-wrap-style:square;v-text-anchor:top"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" path="m4281,917r-63,-80l4093,702,3958,577,3813,462,3660,359,3499,267,3331,188,3155,122,2974,69,2786,31,2594,8,2397,,2201,8,2008,31,1821,69r-182,53l1464,188r-169,79l1134,359,981,462,837,577,702,702,577,837,462,981,359,1135r-92,161l188,1464r-66,176l69,1821,31,2009,8,2201,,2398r8,196l31,2787r38,187l122,3155r66,176l267,3500r92,161l462,3814r115,144l702,4093r135,125l981,4333r50,33e" filled="f" strokecolor="white" strokeweight="10.9566mm">
                    <v:path arrowok="t" o:connecttype="custom" o:connectlocs="4281,10724;4218,10644;4093,10509;3958,10384;3813,10269;3660,10166;3499,10074;3331,9995;3155,9929;2974,9876;2786,9838;2594,9815;2397,9807;2201,9815;2008,9838;1821,9876;1639,9929;1464,9995;1295,10074;1134,10166;981,10269;837,10384;702,10509;577,10644;462,10788;359,10942;267,11103;188,11271;122,11447;69,11628;31,11816;8,12008;0,12205;8,12401;31,12594;69,12781;122,12962;188,13138;267,13307;359,13468;462,13621;577,13765;702,13900;837,14025;981,14140;1031,14173" o:connectangles="0,0,0,0,0,0,0,0,0,0,0,0,0,0,0,0,0,0,0,0,0,0,0,0,0,0,0,0,0,0,0,0,0,0,0,0,0,0,0,0,0,0,0,0,0,0"/>
                  </v:shape>
                </v:group>
                <w10:wrap anchorx="page" anchory="page"/>
              </v:group>
            </w:pict>
          </mc:Fallback>
        </mc:AlternateContent>
      </w:r>
    </w:p>
    <w:p w:rsidR="00D45846" w:rsidRPr="000F425E" w:rsidRDefault="00D45846" w:rsidP="00D45846">
      <w:pPr>
        <w:jc w:val="right"/>
        <w:rPr>
          <w:color w:val="005A77"/>
          <w:sz w:val="72"/>
          <w:szCs w:val="72"/>
          <w:lang w:val="en-US"/>
        </w:rPr>
      </w:pPr>
    </w:p>
    <w:p w:rsidR="00D45846" w:rsidRPr="000F425E" w:rsidRDefault="00D45846" w:rsidP="00D45846">
      <w:pPr>
        <w:jc w:val="right"/>
        <w:rPr>
          <w:color w:val="005A77"/>
          <w:sz w:val="72"/>
          <w:szCs w:val="72"/>
          <w:lang w:val="en-US"/>
        </w:rPr>
      </w:pPr>
    </w:p>
    <w:p w:rsidR="00D45846" w:rsidRPr="000F425E" w:rsidRDefault="00D45846" w:rsidP="00D45846">
      <w:pPr>
        <w:jc w:val="right"/>
        <w:rPr>
          <w:color w:val="005A77"/>
          <w:sz w:val="72"/>
          <w:szCs w:val="72"/>
          <w:lang w:val="en-US"/>
        </w:rPr>
      </w:pPr>
    </w:p>
    <w:p w:rsidR="00D45846" w:rsidRPr="000F425E" w:rsidRDefault="00D45846" w:rsidP="00D45846">
      <w:pPr>
        <w:jc w:val="right"/>
        <w:rPr>
          <w:color w:val="005A77"/>
          <w:sz w:val="72"/>
          <w:szCs w:val="72"/>
          <w:lang w:val="en-US"/>
        </w:rPr>
      </w:pPr>
    </w:p>
    <w:p w:rsidR="00D45846" w:rsidRPr="000F425E" w:rsidRDefault="009D28BF" w:rsidP="00D45846">
      <w:pPr>
        <w:jc w:val="right"/>
        <w:rPr>
          <w:color w:val="005A77"/>
          <w:sz w:val="72"/>
          <w:szCs w:val="72"/>
          <w:lang w:val="en-US"/>
        </w:rPr>
      </w:pPr>
      <w:r>
        <w:rPr>
          <w:noProof/>
          <w:lang w:eastAsia="en-AU"/>
        </w:rPr>
        <mc:AlternateContent>
          <mc:Choice Requires="wps">
            <w:drawing>
              <wp:anchor distT="0" distB="0" distL="114300" distR="114300" simplePos="0" relativeHeight="251678208" behindDoc="0" locked="0" layoutInCell="1" allowOverlap="1">
                <wp:simplePos x="0" y="0"/>
                <wp:positionH relativeFrom="column">
                  <wp:posOffset>3932555</wp:posOffset>
                </wp:positionH>
                <wp:positionV relativeFrom="paragraph">
                  <wp:posOffset>157480</wp:posOffset>
                </wp:positionV>
                <wp:extent cx="1797685" cy="2451735"/>
                <wp:effectExtent l="0" t="0" r="3810" b="635"/>
                <wp:wrapNone/>
                <wp:docPr id="10"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685" cy="2451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389D" w:rsidRPr="00560647" w:rsidRDefault="00B1389D" w:rsidP="00D45846">
                            <w:pPr>
                              <w:jc w:val="center"/>
                              <w:rPr>
                                <w:b/>
                                <w:color w:val="FFFFFF" w:themeColor="background1"/>
                                <w:sz w:val="300"/>
                                <w:szCs w:val="300"/>
                              </w:rPr>
                            </w:pPr>
                            <w:r>
                              <w:rPr>
                                <w:b/>
                                <w:color w:val="FFFFFF" w:themeColor="background1"/>
                                <w:sz w:val="300"/>
                                <w:szCs w:val="300"/>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25" o:spid="_x0000_s1131" type="#_x0000_t202" style="position:absolute;left:0;text-align:left;margin-left:309.65pt;margin-top:12.4pt;width:141.55pt;height:193.05pt;z-index:251678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0YbuwIAAMY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" filled="f" stroked="f">
                <v:textbox style="mso-fit-shape-to-text:t">
                  <w:txbxContent>
                    <w:p w:rsidR="00B1389D" w:rsidRPr="00560647" w:rsidRDefault="00B1389D" w:rsidP="00D45846">
                      <w:pPr>
                        <w:jc w:val="center"/>
                        <w:rPr>
                          <w:b/>
                          <w:color w:val="FFFFFF" w:themeColor="background1"/>
                          <w:sz w:val="300"/>
                          <w:szCs w:val="300"/>
                        </w:rPr>
                      </w:pPr>
                      <w:r>
                        <w:rPr>
                          <w:b/>
                          <w:color w:val="FFFFFF" w:themeColor="background1"/>
                          <w:sz w:val="300"/>
                          <w:szCs w:val="300"/>
                        </w:rPr>
                        <w:t>2</w:t>
                      </w:r>
                    </w:p>
                  </w:txbxContent>
                </v:textbox>
              </v:shape>
            </w:pict>
          </mc:Fallback>
        </mc:AlternateContent>
      </w:r>
    </w:p>
    <w:p w:rsidR="00D45846" w:rsidRPr="000F425E" w:rsidRDefault="00D45846" w:rsidP="00D45846">
      <w:pPr>
        <w:jc w:val="right"/>
        <w:rPr>
          <w:color w:val="005A77"/>
          <w:sz w:val="72"/>
          <w:szCs w:val="72"/>
          <w:lang w:val="en-US"/>
        </w:rPr>
      </w:pPr>
    </w:p>
    <w:p w:rsidR="00D45846" w:rsidRPr="000F425E" w:rsidRDefault="00D45846" w:rsidP="00D45846">
      <w:pPr>
        <w:jc w:val="right"/>
        <w:rPr>
          <w:color w:val="005A77"/>
          <w:sz w:val="72"/>
          <w:szCs w:val="72"/>
          <w:lang w:val="en-US"/>
        </w:rPr>
      </w:pPr>
    </w:p>
    <w:p w:rsidR="00D45846" w:rsidRPr="000F425E" w:rsidRDefault="00D45846" w:rsidP="00D45846">
      <w:pPr>
        <w:jc w:val="right"/>
        <w:rPr>
          <w:color w:val="005A77"/>
          <w:sz w:val="72"/>
          <w:szCs w:val="72"/>
          <w:lang w:val="en-US"/>
        </w:rPr>
      </w:pPr>
    </w:p>
    <w:p w:rsidR="00D45846" w:rsidRPr="000F425E" w:rsidRDefault="00D45846" w:rsidP="00D45846">
      <w:pPr>
        <w:pStyle w:val="Heading2"/>
      </w:pPr>
      <w:bookmarkStart w:id="20" w:name="_Toc390183427"/>
      <w:r w:rsidRPr="000F425E">
        <w:rPr>
          <w:rFonts w:eastAsia="Arial"/>
        </w:rPr>
        <w:t xml:space="preserve">Additional </w:t>
      </w:r>
      <w:r w:rsidR="00D73017" w:rsidRPr="000F425E">
        <w:rPr>
          <w:rFonts w:eastAsia="Arial"/>
        </w:rPr>
        <w:t>r</w:t>
      </w:r>
      <w:r w:rsidRPr="000F425E">
        <w:rPr>
          <w:rFonts w:eastAsia="Arial"/>
        </w:rPr>
        <w:t>ules</w:t>
      </w:r>
      <w:bookmarkEnd w:id="20"/>
    </w:p>
    <w:p w:rsidR="00D45846" w:rsidRPr="000F425E" w:rsidRDefault="00D45846" w:rsidP="00D45846">
      <w:pPr>
        <w:pStyle w:val="List"/>
      </w:pPr>
      <w:r w:rsidRPr="000F425E">
        <w:t xml:space="preserve">The rules set out in Division 2 are additional to those in Division 1 and </w:t>
      </w:r>
      <w:r w:rsidR="00FC01EC" w:rsidRPr="000F425E">
        <w:rPr>
          <w:b/>
        </w:rPr>
        <w:t>must</w:t>
      </w:r>
      <w:r w:rsidRPr="000F425E">
        <w:t xml:space="preserve"> not be interpreted or applied in a manner that diminishes or negates Division 1.</w:t>
      </w:r>
    </w:p>
    <w:p w:rsidR="00D45846" w:rsidRPr="000F425E" w:rsidRDefault="00D45846" w:rsidP="00D45846">
      <w:pPr>
        <w:pStyle w:val="List"/>
      </w:pPr>
      <w:r w:rsidRPr="000F425E">
        <w:t xml:space="preserve">A </w:t>
      </w:r>
      <w:r w:rsidR="00AB5701" w:rsidRPr="000F425E">
        <w:rPr>
          <w:i/>
        </w:rPr>
        <w:t>procurement</w:t>
      </w:r>
      <w:r w:rsidRPr="000F425E">
        <w:t xml:space="preserve">, except a </w:t>
      </w:r>
      <w:r w:rsidR="00AB5701" w:rsidRPr="000F425E">
        <w:rPr>
          <w:i/>
        </w:rPr>
        <w:t>procurement</w:t>
      </w:r>
      <w:r w:rsidRPr="000F425E">
        <w:t xml:space="preserve"> that is specifically exempt in accordance with Appendix A, is subject to the rules contained in Division 2 if the expected value of the </w:t>
      </w:r>
      <w:r w:rsidR="00AB5701" w:rsidRPr="000F425E">
        <w:rPr>
          <w:i/>
        </w:rPr>
        <w:t>procurement</w:t>
      </w:r>
      <w:r w:rsidRPr="000F425E">
        <w:t xml:space="preserve"> is at, or above, the relevant </w:t>
      </w:r>
      <w:r w:rsidR="00AB5701" w:rsidRPr="000F425E">
        <w:rPr>
          <w:i/>
        </w:rPr>
        <w:t>procurement</w:t>
      </w:r>
      <w:r w:rsidRPr="000F425E">
        <w:t xml:space="preserve"> </w:t>
      </w:r>
      <w:r w:rsidRPr="000F425E">
        <w:rPr>
          <w:i/>
        </w:rPr>
        <w:t>threshold</w:t>
      </w:r>
      <w:r w:rsidRPr="000F425E">
        <w:t>.</w:t>
      </w:r>
    </w:p>
    <w:p w:rsidR="00D45846" w:rsidRPr="000F425E" w:rsidRDefault="00D45846" w:rsidP="00D45846">
      <w:pPr>
        <w:pStyle w:val="Heading4"/>
      </w:pPr>
      <w:r w:rsidRPr="000F425E">
        <w:t xml:space="preserve">Conditions for </w:t>
      </w:r>
      <w:r w:rsidR="00AB5701" w:rsidRPr="000F425E">
        <w:t>limited tender</w:t>
      </w:r>
    </w:p>
    <w:p w:rsidR="00D45846" w:rsidRPr="000F425E" w:rsidRDefault="00D45846" w:rsidP="00D45846">
      <w:pPr>
        <w:pStyle w:val="List"/>
      </w:pPr>
      <w:r w:rsidRPr="000F425E">
        <w:t xml:space="preserve">A </w:t>
      </w:r>
      <w:r w:rsidR="009F3D51" w:rsidRPr="009F3D51">
        <w:rPr>
          <w:i/>
        </w:rPr>
        <w:t>relevant entity</w:t>
      </w:r>
      <w:r w:rsidRPr="000F425E">
        <w:t xml:space="preserve"> </w:t>
      </w:r>
      <w:r w:rsidR="00FC01EC" w:rsidRPr="000F425E">
        <w:rPr>
          <w:b/>
        </w:rPr>
        <w:t>must</w:t>
      </w:r>
      <w:r w:rsidRPr="000F425E">
        <w:t xml:space="preserve"> only conduct a </w:t>
      </w:r>
      <w:r w:rsidR="00AB5701" w:rsidRPr="000F425E">
        <w:rPr>
          <w:i/>
        </w:rPr>
        <w:t>procurement</w:t>
      </w:r>
      <w:r w:rsidRPr="000F425E">
        <w:t xml:space="preserve"> at or above the relevant </w:t>
      </w:r>
      <w:r w:rsidR="00AB5701" w:rsidRPr="000F425E">
        <w:rPr>
          <w:i/>
        </w:rPr>
        <w:t>procurement</w:t>
      </w:r>
      <w:r w:rsidRPr="000F425E">
        <w:t xml:space="preserve"> </w:t>
      </w:r>
      <w:r w:rsidRPr="000F425E">
        <w:rPr>
          <w:i/>
        </w:rPr>
        <w:t>threshold</w:t>
      </w:r>
      <w:r w:rsidRPr="000F425E">
        <w:t xml:space="preserve"> through </w:t>
      </w:r>
      <w:r w:rsidR="00AB5701" w:rsidRPr="000F425E">
        <w:rPr>
          <w:i/>
        </w:rPr>
        <w:t>limited tender</w:t>
      </w:r>
      <w:r w:rsidRPr="000F425E">
        <w:t xml:space="preserve"> in the following circumstances:</w:t>
      </w:r>
    </w:p>
    <w:p w:rsidR="00D45846" w:rsidRPr="000F425E" w:rsidRDefault="004461C3" w:rsidP="00A27414">
      <w:pPr>
        <w:pStyle w:val="Numberedpara2ndindent"/>
        <w:spacing w:after="40"/>
      </w:pPr>
      <w:r>
        <w:t>when</w:t>
      </w:r>
      <w:r w:rsidR="00D45846" w:rsidRPr="000F425E">
        <w:t xml:space="preserve">, in response to an </w:t>
      </w:r>
      <w:r w:rsidR="00D45846" w:rsidRPr="000F425E">
        <w:rPr>
          <w:i/>
        </w:rPr>
        <w:t>approach to market</w:t>
      </w:r>
    </w:p>
    <w:p w:rsidR="00D45846" w:rsidRPr="000F425E" w:rsidRDefault="00D45846" w:rsidP="00A27414">
      <w:pPr>
        <w:pStyle w:val="Numberedpara3rdindent"/>
        <w:spacing w:after="40"/>
      </w:pPr>
      <w:r w:rsidRPr="000F425E">
        <w:t xml:space="preserve">no </w:t>
      </w:r>
      <w:r w:rsidR="00A9151F" w:rsidRPr="000F425E">
        <w:rPr>
          <w:i/>
        </w:rPr>
        <w:t>submission</w:t>
      </w:r>
      <w:r w:rsidRPr="000F425E">
        <w:t xml:space="preserve">s, or no </w:t>
      </w:r>
      <w:r w:rsidR="00A9151F" w:rsidRPr="000F425E">
        <w:rPr>
          <w:i/>
        </w:rPr>
        <w:t>submission</w:t>
      </w:r>
      <w:r w:rsidRPr="000F425E">
        <w:t>s that represented value for money, were received,</w:t>
      </w:r>
    </w:p>
    <w:p w:rsidR="00D45846" w:rsidRPr="000F425E" w:rsidRDefault="00D45846" w:rsidP="00A27414">
      <w:pPr>
        <w:pStyle w:val="Numberedpara3rdindent"/>
        <w:spacing w:after="40"/>
      </w:pPr>
      <w:r w:rsidRPr="000F425E">
        <w:t xml:space="preserve">no </w:t>
      </w:r>
      <w:r w:rsidR="00A9151F" w:rsidRPr="000F425E">
        <w:rPr>
          <w:i/>
        </w:rPr>
        <w:t>submission</w:t>
      </w:r>
      <w:r w:rsidRPr="000F425E">
        <w:t xml:space="preserve">s that met the </w:t>
      </w:r>
      <w:r w:rsidR="00AB5701" w:rsidRPr="000F425E">
        <w:rPr>
          <w:i/>
        </w:rPr>
        <w:t>minimum content and format requirements</w:t>
      </w:r>
      <w:r w:rsidRPr="000F425E">
        <w:t xml:space="preserve"> for </w:t>
      </w:r>
      <w:r w:rsidR="00A9151F" w:rsidRPr="000F425E">
        <w:rPr>
          <w:i/>
        </w:rPr>
        <w:t>submission</w:t>
      </w:r>
      <w:r w:rsidRPr="000F425E">
        <w:t xml:space="preserve"> as stated in the </w:t>
      </w:r>
      <w:r w:rsidR="00AB5701" w:rsidRPr="000F425E">
        <w:rPr>
          <w:i/>
        </w:rPr>
        <w:t>request documentation</w:t>
      </w:r>
      <w:r w:rsidRPr="000F425E">
        <w:t xml:space="preserve"> were received, or </w:t>
      </w:r>
    </w:p>
    <w:p w:rsidR="00727FC6" w:rsidRDefault="00D45846" w:rsidP="00A27414">
      <w:pPr>
        <w:pStyle w:val="Numberedpara3rdindent"/>
        <w:spacing w:after="40"/>
      </w:pPr>
      <w:r w:rsidRPr="000F425E">
        <w:t xml:space="preserve">no </w:t>
      </w:r>
      <w:r w:rsidR="00A9151F" w:rsidRPr="000F425E">
        <w:rPr>
          <w:i/>
        </w:rPr>
        <w:t>tenderer</w:t>
      </w:r>
      <w:r w:rsidRPr="000F425E">
        <w:t xml:space="preserve">s satisfied the conditions for participation, </w:t>
      </w:r>
    </w:p>
    <w:p w:rsidR="00395F9C" w:rsidRDefault="00D45846" w:rsidP="00395F9C">
      <w:pPr>
        <w:pStyle w:val="Numberedpara3rdindent"/>
        <w:numPr>
          <w:ilvl w:val="0"/>
          <w:numId w:val="0"/>
        </w:numPr>
        <w:spacing w:after="40"/>
        <w:ind w:left="851"/>
      </w:pPr>
      <w:r w:rsidRPr="000F425E">
        <w:t xml:space="preserve">and the </w:t>
      </w:r>
      <w:r w:rsidR="009F3D51" w:rsidRPr="009F3D51">
        <w:rPr>
          <w:i/>
        </w:rPr>
        <w:t>relevant entity</w:t>
      </w:r>
      <w:r w:rsidRPr="000F425E">
        <w:t xml:space="preserve"> does not substantially modify the essential requirements of the </w:t>
      </w:r>
      <w:r w:rsidR="00AB5701" w:rsidRPr="000F425E">
        <w:rPr>
          <w:i/>
        </w:rPr>
        <w:t>procurement</w:t>
      </w:r>
      <w:r w:rsidRPr="000F425E">
        <w:t>; or</w:t>
      </w:r>
    </w:p>
    <w:p w:rsidR="00D45846" w:rsidRPr="000F425E" w:rsidRDefault="004461C3" w:rsidP="00A27414">
      <w:pPr>
        <w:pStyle w:val="Numberedpara2ndindent"/>
        <w:spacing w:after="40"/>
      </w:pPr>
      <w:r>
        <w:t>when</w:t>
      </w:r>
      <w:r w:rsidR="00D45846" w:rsidRPr="000F425E">
        <w:t xml:space="preserve">, for reasons of extreme urgency brought about by events unforeseen by the </w:t>
      </w:r>
      <w:r w:rsidR="00D45846" w:rsidRPr="000F425E">
        <w:rPr>
          <w:i/>
        </w:rPr>
        <w:t>relevant entity</w:t>
      </w:r>
      <w:r w:rsidR="00D45846" w:rsidRPr="000F425E">
        <w:t xml:space="preserve">, the </w:t>
      </w:r>
      <w:r w:rsidR="00AB5701" w:rsidRPr="000F425E">
        <w:rPr>
          <w:i/>
        </w:rPr>
        <w:t>goods</w:t>
      </w:r>
      <w:r w:rsidR="00D45846" w:rsidRPr="000F425E">
        <w:t xml:space="preserve"> and services could not be obtained in time under </w:t>
      </w:r>
      <w:r w:rsidR="00AB5701" w:rsidRPr="000F425E">
        <w:rPr>
          <w:i/>
        </w:rPr>
        <w:t xml:space="preserve">open tender </w:t>
      </w:r>
      <w:r w:rsidR="00D45846" w:rsidRPr="000F425E">
        <w:t xml:space="preserve">or </w:t>
      </w:r>
      <w:r w:rsidR="00AB5701" w:rsidRPr="000F425E">
        <w:rPr>
          <w:i/>
        </w:rPr>
        <w:t>prequalified tender</w:t>
      </w:r>
      <w:r w:rsidR="00D45846" w:rsidRPr="000F425E">
        <w:t>; or</w:t>
      </w:r>
    </w:p>
    <w:p w:rsidR="00D45846" w:rsidRPr="000F425E" w:rsidRDefault="00D45846" w:rsidP="00A27414">
      <w:pPr>
        <w:pStyle w:val="Numberedpara2ndindent"/>
        <w:spacing w:after="40"/>
      </w:pPr>
      <w:r w:rsidRPr="000F425E">
        <w:t xml:space="preserve">for </w:t>
      </w:r>
      <w:r w:rsidR="00AB5701" w:rsidRPr="000F425E">
        <w:rPr>
          <w:i/>
        </w:rPr>
        <w:t>procurement</w:t>
      </w:r>
      <w:r w:rsidRPr="000F425E">
        <w:t xml:space="preserve">s made under exceptionally advantageous conditions that arise only in the very short term, such as from unusual disposals, unsolicited innovative proposals, liquidation, bankruptcy, or receivership, and which are not routine </w:t>
      </w:r>
      <w:r w:rsidR="00AB5701" w:rsidRPr="000F425E">
        <w:rPr>
          <w:i/>
        </w:rPr>
        <w:t>procurement</w:t>
      </w:r>
      <w:r w:rsidRPr="000F425E">
        <w:t xml:space="preserve"> from regular </w:t>
      </w:r>
      <w:r w:rsidR="00A9151F" w:rsidRPr="000F425E">
        <w:rPr>
          <w:i/>
        </w:rPr>
        <w:t>supplier</w:t>
      </w:r>
      <w:r w:rsidRPr="000F425E">
        <w:t>s; or</w:t>
      </w:r>
    </w:p>
    <w:p w:rsidR="00D45846" w:rsidRPr="000F425E" w:rsidRDefault="004461C3" w:rsidP="00A27414">
      <w:pPr>
        <w:pStyle w:val="Numberedpara2ndindent"/>
        <w:spacing w:after="40"/>
      </w:pPr>
      <w:r>
        <w:t>when</w:t>
      </w:r>
      <w:r w:rsidR="00D45846" w:rsidRPr="000F425E">
        <w:t xml:space="preserve"> the </w:t>
      </w:r>
      <w:r w:rsidR="00AB5701" w:rsidRPr="000F425E">
        <w:rPr>
          <w:i/>
        </w:rPr>
        <w:t>goods</w:t>
      </w:r>
      <w:r w:rsidR="00D45846" w:rsidRPr="000F425E">
        <w:t xml:space="preserve"> and services can be supplied only by a particular business and there is no reasonable alternative or substitute for one of the following reasons</w:t>
      </w:r>
    </w:p>
    <w:p w:rsidR="00D45846" w:rsidRPr="000F425E" w:rsidRDefault="00D45846" w:rsidP="00A27414">
      <w:pPr>
        <w:pStyle w:val="Numberedpara3rdindent"/>
        <w:spacing w:after="40"/>
        <w:ind w:left="1135" w:hanging="284"/>
      </w:pPr>
      <w:r w:rsidRPr="000F425E">
        <w:t>the requirement is for works of art,</w:t>
      </w:r>
    </w:p>
    <w:p w:rsidR="00D45846" w:rsidRPr="000F425E" w:rsidRDefault="00D45846" w:rsidP="00A27414">
      <w:pPr>
        <w:pStyle w:val="Numberedpara3rdindent"/>
        <w:spacing w:after="40"/>
        <w:ind w:left="1135" w:hanging="284"/>
      </w:pPr>
      <w:r w:rsidRPr="000F425E">
        <w:t>to protect patents, copyrights, or other exclusive rights, or proprietary information, or</w:t>
      </w:r>
    </w:p>
    <w:p w:rsidR="00D45846" w:rsidRPr="000F425E" w:rsidRDefault="00D45846" w:rsidP="00A27414">
      <w:pPr>
        <w:pStyle w:val="Numberedpara3rdindent"/>
        <w:spacing w:after="40"/>
        <w:ind w:left="1135" w:hanging="284"/>
      </w:pPr>
      <w:r w:rsidRPr="000F425E">
        <w:t>due to an absence of competition for technical reasons; or</w:t>
      </w:r>
    </w:p>
    <w:p w:rsidR="00D45846" w:rsidRPr="000F425E" w:rsidRDefault="00D45846" w:rsidP="00A27414">
      <w:pPr>
        <w:pStyle w:val="Numberedpara2ndindent"/>
        <w:spacing w:after="40"/>
      </w:pPr>
      <w:r w:rsidRPr="000F425E">
        <w:t xml:space="preserve">for additional deliveries of </w:t>
      </w:r>
      <w:r w:rsidR="00AB5701" w:rsidRPr="000F425E">
        <w:rPr>
          <w:i/>
        </w:rPr>
        <w:t>goods</w:t>
      </w:r>
      <w:r w:rsidRPr="000F425E">
        <w:t xml:space="preserve"> and services by the original </w:t>
      </w:r>
      <w:r w:rsidR="00A9151F" w:rsidRPr="000F425E">
        <w:rPr>
          <w:i/>
        </w:rPr>
        <w:t>supplier</w:t>
      </w:r>
      <w:r w:rsidRPr="000F425E">
        <w:t xml:space="preserve"> or authorised representative that are intended either as replacement parts, extensions, or continuing services for existing equipment, software, services, or installations, </w:t>
      </w:r>
      <w:r w:rsidR="004461C3">
        <w:t>when</w:t>
      </w:r>
      <w:r w:rsidRPr="000F425E">
        <w:t xml:space="preserve"> a change of </w:t>
      </w:r>
      <w:r w:rsidR="00A9151F" w:rsidRPr="000F425E">
        <w:rPr>
          <w:i/>
        </w:rPr>
        <w:t>supplier</w:t>
      </w:r>
      <w:r w:rsidRPr="000F425E">
        <w:t xml:space="preserve"> would compel the </w:t>
      </w:r>
      <w:r w:rsidR="009F3D51" w:rsidRPr="009F3D51">
        <w:rPr>
          <w:i/>
        </w:rPr>
        <w:t>relevant entity</w:t>
      </w:r>
      <w:r w:rsidRPr="000F425E">
        <w:t xml:space="preserve"> to procure </w:t>
      </w:r>
      <w:r w:rsidR="00AB5701" w:rsidRPr="000F425E">
        <w:rPr>
          <w:i/>
        </w:rPr>
        <w:t>goods</w:t>
      </w:r>
      <w:r w:rsidRPr="000F425E">
        <w:t xml:space="preserve"> and services that do not meet requirements for compatibility with existing equipment or services; or</w:t>
      </w:r>
    </w:p>
    <w:p w:rsidR="00D45846" w:rsidRPr="000F425E" w:rsidRDefault="00D45846" w:rsidP="00A27414">
      <w:pPr>
        <w:pStyle w:val="Numberedpara2ndindent"/>
        <w:spacing w:after="40"/>
      </w:pPr>
      <w:r w:rsidRPr="000F425E">
        <w:t xml:space="preserve">for </w:t>
      </w:r>
      <w:r w:rsidR="00AB5701" w:rsidRPr="000F425E">
        <w:rPr>
          <w:i/>
        </w:rPr>
        <w:t>procurement</w:t>
      </w:r>
      <w:r w:rsidRPr="000F425E">
        <w:t>s in a commodity market; or</w:t>
      </w:r>
    </w:p>
    <w:p w:rsidR="00FF2BCD" w:rsidRPr="00300D2C" w:rsidRDefault="004461C3" w:rsidP="00300D2C">
      <w:pPr>
        <w:pStyle w:val="Numberedpara2ndindent"/>
      </w:pPr>
      <w:r>
        <w:t>when</w:t>
      </w:r>
      <w:r w:rsidR="00D45846" w:rsidRPr="000F425E">
        <w:t xml:space="preserve"> a </w:t>
      </w:r>
      <w:r w:rsidR="009F3D51" w:rsidRPr="00300D2C">
        <w:rPr>
          <w:i/>
        </w:rPr>
        <w:t>relevant entity</w:t>
      </w:r>
      <w:r w:rsidR="00D45846" w:rsidRPr="000F425E">
        <w:t xml:space="preserve"> procures a prototype or a first good or service that is intended for limited trial or that is developed at the </w:t>
      </w:r>
      <w:r w:rsidR="009F3D51" w:rsidRPr="00300D2C">
        <w:rPr>
          <w:i/>
        </w:rPr>
        <w:t>relevant entity</w:t>
      </w:r>
      <w:r w:rsidR="00762304">
        <w:t xml:space="preserve">’s request in </w:t>
      </w:r>
      <w:r w:rsidR="00D45846" w:rsidRPr="000F425E">
        <w:t xml:space="preserve">the course of, and for, a particular </w:t>
      </w:r>
      <w:r w:rsidR="00AB5701" w:rsidRPr="00300D2C">
        <w:rPr>
          <w:i/>
        </w:rPr>
        <w:t>contract</w:t>
      </w:r>
      <w:r w:rsidR="00D45846" w:rsidRPr="000F425E">
        <w:t xml:space="preserve"> for research, experiment, study, or original development; or</w:t>
      </w:r>
      <w:r w:rsidR="00FF2BCD" w:rsidRPr="000F425E">
        <w:br w:type="page"/>
      </w:r>
    </w:p>
    <w:p w:rsidR="00D45846" w:rsidRPr="000F425E" w:rsidRDefault="00D45846" w:rsidP="00A27414">
      <w:pPr>
        <w:pStyle w:val="Numberedpara2ndindent"/>
        <w:spacing w:after="40"/>
      </w:pPr>
      <w:r w:rsidRPr="000F425E">
        <w:t xml:space="preserve">in the case of a </w:t>
      </w:r>
      <w:r w:rsidR="00AB5701" w:rsidRPr="000F425E">
        <w:rPr>
          <w:i/>
        </w:rPr>
        <w:t>contract</w:t>
      </w:r>
      <w:r w:rsidRPr="000F425E">
        <w:t xml:space="preserve"> awarded to the winner of a design contest, provided that</w:t>
      </w:r>
    </w:p>
    <w:p w:rsidR="00D45846" w:rsidRPr="000F425E" w:rsidRDefault="00D45846" w:rsidP="00A27414">
      <w:pPr>
        <w:pStyle w:val="Numberedpara3rdindent"/>
        <w:spacing w:after="40"/>
      </w:pPr>
      <w:r w:rsidRPr="000F425E">
        <w:t>the contest has been organised in a manner that is consistent with these CPRs, and</w:t>
      </w:r>
    </w:p>
    <w:p w:rsidR="00D45846" w:rsidRPr="000F425E" w:rsidRDefault="00D45846" w:rsidP="00A27414">
      <w:pPr>
        <w:pStyle w:val="Numberedpara3rdindent"/>
        <w:spacing w:after="40"/>
      </w:pPr>
      <w:r w:rsidRPr="000F425E">
        <w:t xml:space="preserve">the contest is judged by an independent jury with a view to a design </w:t>
      </w:r>
      <w:r w:rsidR="00AB5701" w:rsidRPr="000F425E">
        <w:rPr>
          <w:i/>
        </w:rPr>
        <w:t>contract</w:t>
      </w:r>
      <w:r w:rsidRPr="000F425E">
        <w:t xml:space="preserve"> being awarded to the winner; or</w:t>
      </w:r>
    </w:p>
    <w:p w:rsidR="00395F9C" w:rsidRDefault="00D45846" w:rsidP="00395F9C">
      <w:pPr>
        <w:pStyle w:val="Numberedpara2ndindent"/>
        <w:spacing w:after="240"/>
      </w:pPr>
      <w:r w:rsidRPr="000F425E">
        <w:t xml:space="preserve">for new </w:t>
      </w:r>
      <w:r w:rsidR="00AB5701" w:rsidRPr="000F425E">
        <w:rPr>
          <w:i/>
        </w:rPr>
        <w:t xml:space="preserve">construction services </w:t>
      </w:r>
      <w:r w:rsidRPr="000F425E">
        <w:t xml:space="preserve">consisting of the repetition of similar </w:t>
      </w:r>
      <w:r w:rsidR="00AB5701" w:rsidRPr="000F425E">
        <w:rPr>
          <w:i/>
        </w:rPr>
        <w:t xml:space="preserve">construction services </w:t>
      </w:r>
      <w:r w:rsidRPr="000F425E">
        <w:t xml:space="preserve">that conform to a basic project for which an initial </w:t>
      </w:r>
      <w:r w:rsidR="00AB5701" w:rsidRPr="000F425E">
        <w:rPr>
          <w:i/>
        </w:rPr>
        <w:t>contract</w:t>
      </w:r>
      <w:r w:rsidRPr="000F425E">
        <w:t xml:space="preserve"> was awarded through an </w:t>
      </w:r>
      <w:r w:rsidR="00AB5701" w:rsidRPr="000F425E">
        <w:rPr>
          <w:i/>
        </w:rPr>
        <w:t xml:space="preserve">open tender </w:t>
      </w:r>
      <w:r w:rsidRPr="000F425E">
        <w:t xml:space="preserve">or </w:t>
      </w:r>
      <w:r w:rsidR="00AB5701" w:rsidRPr="000F425E">
        <w:rPr>
          <w:i/>
        </w:rPr>
        <w:t>prequalified tender</w:t>
      </w:r>
      <w:r w:rsidRPr="000F425E">
        <w:t xml:space="preserve">, and </w:t>
      </w:r>
      <w:r w:rsidR="004461C3">
        <w:t>when</w:t>
      </w:r>
      <w:r w:rsidRPr="000F425E">
        <w:t xml:space="preserve"> the initial </w:t>
      </w:r>
      <w:r w:rsidR="00AB5701" w:rsidRPr="000F425E">
        <w:rPr>
          <w:i/>
        </w:rPr>
        <w:t xml:space="preserve">approach to market </w:t>
      </w:r>
      <w:r w:rsidRPr="000F425E">
        <w:t xml:space="preserve">indicated that </w:t>
      </w:r>
      <w:r w:rsidR="00AB5701" w:rsidRPr="000F425E">
        <w:rPr>
          <w:i/>
        </w:rPr>
        <w:t>limited tender</w:t>
      </w:r>
      <w:r w:rsidRPr="000F425E">
        <w:t xml:space="preserve"> might be used for those subsequent </w:t>
      </w:r>
      <w:r w:rsidRPr="000F425E">
        <w:rPr>
          <w:i/>
        </w:rPr>
        <w:t>construction services</w:t>
      </w:r>
      <w:r w:rsidRPr="000F425E">
        <w:t>.</w:t>
      </w:r>
    </w:p>
    <w:p w:rsidR="00D45846" w:rsidRPr="000F425E" w:rsidRDefault="00D45846" w:rsidP="00D45846">
      <w:pPr>
        <w:pStyle w:val="List"/>
      </w:pPr>
      <w:r w:rsidRPr="000F425E">
        <w:t xml:space="preserve">A </w:t>
      </w:r>
      <w:r w:rsidR="00AB5701" w:rsidRPr="000F425E">
        <w:rPr>
          <w:i/>
        </w:rPr>
        <w:t>procurement</w:t>
      </w:r>
      <w:r w:rsidRPr="000F425E">
        <w:t xml:space="preserve"> at or above the relevant </w:t>
      </w:r>
      <w:r w:rsidR="00AB5701" w:rsidRPr="000F425E">
        <w:rPr>
          <w:i/>
        </w:rPr>
        <w:t>procurement</w:t>
      </w:r>
      <w:r w:rsidRPr="000F425E">
        <w:rPr>
          <w:i/>
        </w:rPr>
        <w:t xml:space="preserve"> threshold</w:t>
      </w:r>
      <w:r w:rsidRPr="000F425E">
        <w:t xml:space="preserve"> conducted by </w:t>
      </w:r>
      <w:r w:rsidR="00AB5701" w:rsidRPr="000F425E">
        <w:rPr>
          <w:i/>
        </w:rPr>
        <w:t>limited tender</w:t>
      </w:r>
      <w:r w:rsidRPr="000F425E">
        <w:t xml:space="preserve"> is not required to meet the rules in paragraphs 10.6 -10.12 (</w:t>
      </w:r>
      <w:r w:rsidR="00AB5701" w:rsidRPr="000F425E">
        <w:rPr>
          <w:i/>
        </w:rPr>
        <w:t>Request documentation</w:t>
      </w:r>
      <w:r w:rsidRPr="000F425E">
        <w:t xml:space="preserve">), 10.17-10.27 (Minimum time limits), or 10.31 (Awarding </w:t>
      </w:r>
      <w:r w:rsidR="00AB5701" w:rsidRPr="000F425E">
        <w:rPr>
          <w:i/>
        </w:rPr>
        <w:t>contract</w:t>
      </w:r>
      <w:r w:rsidRPr="000F425E">
        <w:t>s).</w:t>
      </w:r>
    </w:p>
    <w:p w:rsidR="00D45846" w:rsidRPr="000F425E" w:rsidRDefault="00D45846" w:rsidP="00D45846">
      <w:pPr>
        <w:pStyle w:val="List"/>
      </w:pPr>
      <w:r w:rsidRPr="000F425E">
        <w:t xml:space="preserve">In accordance with the general rules for accountability set out in these CPRs, for each </w:t>
      </w:r>
      <w:r w:rsidR="00AB5701" w:rsidRPr="000F425E">
        <w:rPr>
          <w:i/>
        </w:rPr>
        <w:t>contract</w:t>
      </w:r>
      <w:r w:rsidRPr="000F425E">
        <w:t xml:space="preserve"> awarded through </w:t>
      </w:r>
      <w:r w:rsidR="00AB5701" w:rsidRPr="000F425E">
        <w:rPr>
          <w:i/>
        </w:rPr>
        <w:t>limited tender</w:t>
      </w:r>
      <w:r w:rsidRPr="000F425E">
        <w:t xml:space="preserve">, an </w:t>
      </w:r>
      <w:r w:rsidRPr="000F425E">
        <w:rPr>
          <w:i/>
        </w:rPr>
        <w:t>official</w:t>
      </w:r>
      <w:r w:rsidRPr="000F425E">
        <w:t xml:space="preserve"> </w:t>
      </w:r>
      <w:r w:rsidR="00FC01EC" w:rsidRPr="000F425E">
        <w:rPr>
          <w:b/>
        </w:rPr>
        <w:t>must</w:t>
      </w:r>
      <w:r w:rsidRPr="000F425E">
        <w:t xml:space="preserve"> prepare and appropriately file within the </w:t>
      </w:r>
      <w:r w:rsidR="009F3D51" w:rsidRPr="009F3D51">
        <w:rPr>
          <w:i/>
        </w:rPr>
        <w:t>relevant entity</w:t>
      </w:r>
      <w:r w:rsidRPr="000F425E">
        <w:t>’s records management system a written report that includes:</w:t>
      </w:r>
    </w:p>
    <w:p w:rsidR="00D45846" w:rsidRPr="000F425E" w:rsidRDefault="00D45846" w:rsidP="00A27414">
      <w:pPr>
        <w:pStyle w:val="Numberedpara2ndindent"/>
        <w:spacing w:after="40"/>
      </w:pPr>
      <w:r w:rsidRPr="000F425E">
        <w:t xml:space="preserve">the value and type of </w:t>
      </w:r>
      <w:r w:rsidR="00AB5701" w:rsidRPr="000F425E">
        <w:rPr>
          <w:i/>
        </w:rPr>
        <w:t>goods</w:t>
      </w:r>
      <w:r w:rsidRPr="000F425E">
        <w:t xml:space="preserve"> and services procured;</w:t>
      </w:r>
    </w:p>
    <w:p w:rsidR="00D45846" w:rsidRPr="000F425E" w:rsidRDefault="00D45846" w:rsidP="00A27414">
      <w:pPr>
        <w:pStyle w:val="Numberedpara2ndindent"/>
        <w:spacing w:after="40"/>
      </w:pPr>
      <w:r w:rsidRPr="000F425E">
        <w:t xml:space="preserve">a statement indicating the circumstances and conditions that justified the use of </w:t>
      </w:r>
      <w:r w:rsidR="00AB5701" w:rsidRPr="000F425E">
        <w:rPr>
          <w:i/>
        </w:rPr>
        <w:t>limited tender</w:t>
      </w:r>
      <w:r w:rsidRPr="000F425E">
        <w:t>; and</w:t>
      </w:r>
    </w:p>
    <w:p w:rsidR="00D45846" w:rsidRPr="000F425E" w:rsidRDefault="00D45846" w:rsidP="00A27414">
      <w:pPr>
        <w:pStyle w:val="Numberedpara2ndindent"/>
        <w:spacing w:after="40"/>
      </w:pPr>
      <w:r w:rsidRPr="000F425E">
        <w:t xml:space="preserve">a record demonstrating how the </w:t>
      </w:r>
      <w:r w:rsidR="00AB5701" w:rsidRPr="000F425E">
        <w:rPr>
          <w:i/>
        </w:rPr>
        <w:t>procurement</w:t>
      </w:r>
      <w:r w:rsidRPr="000F425E">
        <w:t xml:space="preserve"> represented value for money in the circumstances.</w:t>
      </w:r>
    </w:p>
    <w:p w:rsidR="00D45846" w:rsidRPr="000F425E" w:rsidRDefault="00D45846" w:rsidP="00D45846">
      <w:pPr>
        <w:pStyle w:val="Heading4"/>
      </w:pPr>
      <w:r w:rsidRPr="000F425E">
        <w:t xml:space="preserve"> </w:t>
      </w:r>
      <w:r w:rsidR="00AB5701" w:rsidRPr="000F425E">
        <w:t>Request documentation</w:t>
      </w:r>
    </w:p>
    <w:p w:rsidR="00D45846" w:rsidRPr="000F425E" w:rsidRDefault="00AB5701" w:rsidP="00D45846">
      <w:pPr>
        <w:pStyle w:val="List"/>
      </w:pPr>
      <w:r w:rsidRPr="000F425E">
        <w:rPr>
          <w:i/>
        </w:rPr>
        <w:t>Request documentation</w:t>
      </w:r>
      <w:r w:rsidR="00D45846" w:rsidRPr="000F425E">
        <w:t xml:space="preserve"> </w:t>
      </w:r>
      <w:r w:rsidR="00FC01EC" w:rsidRPr="000F425E">
        <w:rPr>
          <w:b/>
        </w:rPr>
        <w:t>must</w:t>
      </w:r>
      <w:r w:rsidR="00D45846" w:rsidRPr="000F425E">
        <w:t xml:space="preserve"> include a complete description of:</w:t>
      </w:r>
    </w:p>
    <w:p w:rsidR="00D45846" w:rsidRPr="000F425E" w:rsidRDefault="00D45846" w:rsidP="00A27414">
      <w:pPr>
        <w:pStyle w:val="Numberedpara2ndindent"/>
        <w:spacing w:after="40"/>
      </w:pPr>
      <w:r w:rsidRPr="000F425E">
        <w:t xml:space="preserve">the </w:t>
      </w:r>
      <w:r w:rsidR="00AB5701" w:rsidRPr="000F425E">
        <w:rPr>
          <w:i/>
        </w:rPr>
        <w:t>procurement</w:t>
      </w:r>
      <w:r w:rsidRPr="000F425E">
        <w:t xml:space="preserve">, including the nature, scope and, </w:t>
      </w:r>
      <w:r w:rsidR="004461C3">
        <w:t>when</w:t>
      </w:r>
      <w:r w:rsidRPr="000F425E">
        <w:t xml:space="preserve"> known, the quantity of the </w:t>
      </w:r>
      <w:r w:rsidR="00AB5701" w:rsidRPr="000F425E">
        <w:rPr>
          <w:i/>
        </w:rPr>
        <w:t>goods</w:t>
      </w:r>
      <w:r w:rsidRPr="000F425E">
        <w:t xml:space="preserve"> and services to be procured and any requirements to be fulfilled, including any technical </w:t>
      </w:r>
      <w:r w:rsidR="00A9151F" w:rsidRPr="000F425E">
        <w:rPr>
          <w:i/>
        </w:rPr>
        <w:t>specification</w:t>
      </w:r>
      <w:r w:rsidRPr="000F425E">
        <w:t>s, conformity certification, plans, drawings, or instructional materials;</w:t>
      </w:r>
    </w:p>
    <w:p w:rsidR="00D45846" w:rsidRPr="000F425E" w:rsidRDefault="00D45846" w:rsidP="00A27414">
      <w:pPr>
        <w:pStyle w:val="Numberedpara2ndindent"/>
        <w:spacing w:after="40"/>
      </w:pPr>
      <w:r w:rsidRPr="000F425E">
        <w:t xml:space="preserve">any conditions for participation, including any financial guarantees, information and documents that </w:t>
      </w:r>
      <w:r w:rsidRPr="000F425E">
        <w:rPr>
          <w:i/>
        </w:rPr>
        <w:t xml:space="preserve">potential </w:t>
      </w:r>
      <w:r w:rsidR="00A9151F" w:rsidRPr="000F425E">
        <w:rPr>
          <w:i/>
        </w:rPr>
        <w:t>supplier</w:t>
      </w:r>
      <w:r w:rsidRPr="000F425E">
        <w:rPr>
          <w:i/>
        </w:rPr>
        <w:t>s</w:t>
      </w:r>
      <w:r w:rsidRPr="000F425E">
        <w:t xml:space="preserve"> are required to submit;</w:t>
      </w:r>
    </w:p>
    <w:p w:rsidR="00D45846" w:rsidRPr="000F425E" w:rsidRDefault="00D45846" w:rsidP="00A27414">
      <w:pPr>
        <w:pStyle w:val="Numberedpara2ndindent"/>
        <w:spacing w:after="40"/>
      </w:pPr>
      <w:r w:rsidRPr="000F425E">
        <w:t xml:space="preserve">any </w:t>
      </w:r>
      <w:r w:rsidR="00AB5701" w:rsidRPr="000F425E">
        <w:rPr>
          <w:i/>
        </w:rPr>
        <w:t>minimum content and format requirements</w:t>
      </w:r>
      <w:r w:rsidRPr="000F425E">
        <w:t>;</w:t>
      </w:r>
    </w:p>
    <w:p w:rsidR="00D45846" w:rsidRPr="000F425E" w:rsidRDefault="00AB5701" w:rsidP="00A27414">
      <w:pPr>
        <w:pStyle w:val="Numberedpara2ndindent"/>
        <w:spacing w:after="40"/>
      </w:pPr>
      <w:r w:rsidRPr="000F425E">
        <w:rPr>
          <w:i/>
        </w:rPr>
        <w:t>evaluation criteria</w:t>
      </w:r>
      <w:r w:rsidR="00D45846" w:rsidRPr="000F425E">
        <w:t xml:space="preserve"> to be considered in assessing </w:t>
      </w:r>
      <w:r w:rsidR="00A9151F" w:rsidRPr="000F425E">
        <w:rPr>
          <w:i/>
        </w:rPr>
        <w:t>submission</w:t>
      </w:r>
      <w:r w:rsidR="00D45846" w:rsidRPr="000F425E">
        <w:t>s; and</w:t>
      </w:r>
    </w:p>
    <w:p w:rsidR="00395F9C" w:rsidRDefault="00D45846" w:rsidP="00395F9C">
      <w:pPr>
        <w:pStyle w:val="Numberedpara2ndindent"/>
        <w:spacing w:after="240"/>
      </w:pPr>
      <w:r w:rsidRPr="000F425E">
        <w:t xml:space="preserve">any other terms or conditions relevant to the evaluation of </w:t>
      </w:r>
      <w:r w:rsidR="00A9151F" w:rsidRPr="000F425E">
        <w:rPr>
          <w:i/>
        </w:rPr>
        <w:t>submission</w:t>
      </w:r>
      <w:r w:rsidRPr="000F425E">
        <w:t>s.</w:t>
      </w:r>
    </w:p>
    <w:p w:rsidR="00D45846" w:rsidRPr="000F425E" w:rsidRDefault="00D45846" w:rsidP="00D45846">
      <w:pPr>
        <w:pStyle w:val="List"/>
      </w:pPr>
      <w:r w:rsidRPr="000F425E">
        <w:t xml:space="preserve">However, </w:t>
      </w:r>
      <w:r w:rsidR="00AB5701" w:rsidRPr="000F425E">
        <w:rPr>
          <w:i/>
        </w:rPr>
        <w:t>relevant entities</w:t>
      </w:r>
      <w:r w:rsidRPr="000F425E">
        <w:t xml:space="preserve"> are not obligated to release confidential information, information sensitive to essential security or information that may impede competition.</w:t>
      </w:r>
    </w:p>
    <w:p w:rsidR="008959EE" w:rsidRPr="00300D2C" w:rsidRDefault="00AB5701" w:rsidP="00300D2C">
      <w:pPr>
        <w:pStyle w:val="List"/>
        <w:spacing w:after="0"/>
        <w:rPr>
          <w:rFonts w:ascii="Arial" w:eastAsia="MS Gothic" w:hAnsi="Arial"/>
          <w:b/>
          <w:color w:val="37424A"/>
          <w:spacing w:val="-6"/>
        </w:rPr>
      </w:pPr>
      <w:r w:rsidRPr="00300D2C">
        <w:rPr>
          <w:i/>
        </w:rPr>
        <w:t>Relevant entities</w:t>
      </w:r>
      <w:r w:rsidR="00D45846" w:rsidRPr="000F425E">
        <w:t xml:space="preserve"> </w:t>
      </w:r>
      <w:r w:rsidR="00FC01EC" w:rsidRPr="00300D2C">
        <w:rPr>
          <w:b/>
        </w:rPr>
        <w:t>must</w:t>
      </w:r>
      <w:r w:rsidR="00D45846" w:rsidRPr="000F425E">
        <w:t xml:space="preserve"> ensure that </w:t>
      </w:r>
      <w:r w:rsidR="00D45846" w:rsidRPr="00300D2C">
        <w:rPr>
          <w:i/>
        </w:rPr>
        <w:t xml:space="preserve">potential </w:t>
      </w:r>
      <w:r w:rsidR="00A9151F" w:rsidRPr="00300D2C">
        <w:rPr>
          <w:i/>
        </w:rPr>
        <w:t>supplier</w:t>
      </w:r>
      <w:r w:rsidR="00D45846" w:rsidRPr="000F425E">
        <w:t xml:space="preserve">s and </w:t>
      </w:r>
      <w:r w:rsidR="00A9151F" w:rsidRPr="00300D2C">
        <w:rPr>
          <w:i/>
        </w:rPr>
        <w:t>tenderer</w:t>
      </w:r>
      <w:r w:rsidR="00D45846" w:rsidRPr="000F425E">
        <w:t xml:space="preserve">s are dealt with fairly and in a non-discriminatory manner when providing information leading to, or following, an </w:t>
      </w:r>
      <w:r w:rsidR="00D45846" w:rsidRPr="00300D2C">
        <w:rPr>
          <w:i/>
        </w:rPr>
        <w:t>approach to market</w:t>
      </w:r>
      <w:r w:rsidR="00D45846" w:rsidRPr="000F425E">
        <w:t xml:space="preserve">. </w:t>
      </w:r>
      <w:r w:rsidRPr="00300D2C">
        <w:rPr>
          <w:i/>
        </w:rPr>
        <w:t>Relevant entities</w:t>
      </w:r>
      <w:r w:rsidR="00D45846" w:rsidRPr="000F425E">
        <w:t xml:space="preserve"> </w:t>
      </w:r>
      <w:r w:rsidR="00FC01EC" w:rsidRPr="00300D2C">
        <w:rPr>
          <w:b/>
        </w:rPr>
        <w:t>must</w:t>
      </w:r>
      <w:r w:rsidR="00D45846" w:rsidRPr="000F425E">
        <w:t xml:space="preserve"> promptly reply to any reasonable request from a </w:t>
      </w:r>
      <w:r w:rsidRPr="00300D2C">
        <w:rPr>
          <w:i/>
        </w:rPr>
        <w:t xml:space="preserve">potential </w:t>
      </w:r>
      <w:r w:rsidR="00A9151F" w:rsidRPr="00300D2C">
        <w:rPr>
          <w:i/>
        </w:rPr>
        <w:t>supplier</w:t>
      </w:r>
      <w:r w:rsidRPr="00300D2C">
        <w:rPr>
          <w:i/>
        </w:rPr>
        <w:t xml:space="preserve"> </w:t>
      </w:r>
      <w:r w:rsidR="00D45846" w:rsidRPr="000F425E">
        <w:t xml:space="preserve">for relevant information about a </w:t>
      </w:r>
      <w:r w:rsidRPr="00300D2C">
        <w:rPr>
          <w:i/>
        </w:rPr>
        <w:t>procurement</w:t>
      </w:r>
      <w:r w:rsidR="00D45846" w:rsidRPr="000F425E">
        <w:t xml:space="preserve">, and when responding to such enquiries </w:t>
      </w:r>
      <w:r w:rsidR="00FC01EC" w:rsidRPr="00300D2C">
        <w:rPr>
          <w:b/>
        </w:rPr>
        <w:t>must</w:t>
      </w:r>
      <w:r w:rsidR="00D45846" w:rsidRPr="000F425E">
        <w:t xml:space="preserve"> avoid a </w:t>
      </w:r>
      <w:r w:rsidR="00D45846" w:rsidRPr="00300D2C">
        <w:rPr>
          <w:i/>
        </w:rPr>
        <w:t xml:space="preserve">potential </w:t>
      </w:r>
      <w:r w:rsidR="00A9151F" w:rsidRPr="00300D2C">
        <w:rPr>
          <w:i/>
        </w:rPr>
        <w:t>supplier</w:t>
      </w:r>
      <w:r w:rsidR="00D45846" w:rsidRPr="000F425E">
        <w:t xml:space="preserve">, or group of </w:t>
      </w:r>
      <w:r w:rsidR="00D45846" w:rsidRPr="00300D2C">
        <w:rPr>
          <w:i/>
        </w:rPr>
        <w:t xml:space="preserve">potential </w:t>
      </w:r>
      <w:r w:rsidR="00A9151F" w:rsidRPr="00300D2C">
        <w:rPr>
          <w:i/>
        </w:rPr>
        <w:t>supplier</w:t>
      </w:r>
      <w:r w:rsidR="00D45846" w:rsidRPr="000F425E">
        <w:t xml:space="preserve">s, gaining an unfair advantage in a competitive </w:t>
      </w:r>
      <w:r w:rsidRPr="000F425E">
        <w:t>procurement</w:t>
      </w:r>
      <w:r w:rsidR="00D45846" w:rsidRPr="000F425E">
        <w:t xml:space="preserve"> process.</w:t>
      </w:r>
      <w:r w:rsidR="008959EE">
        <w:br w:type="page"/>
      </w:r>
    </w:p>
    <w:p w:rsidR="00D45846" w:rsidRPr="000F425E" w:rsidRDefault="00A9151F" w:rsidP="00D45846">
      <w:pPr>
        <w:pStyle w:val="Heading5"/>
      </w:pPr>
      <w:r w:rsidRPr="000F425E">
        <w:t>Specification</w:t>
      </w:r>
      <w:r w:rsidR="00D45846" w:rsidRPr="000F425E">
        <w:t>s</w:t>
      </w:r>
    </w:p>
    <w:p w:rsidR="00D45846" w:rsidRPr="000F425E" w:rsidRDefault="00D45846" w:rsidP="00D45846">
      <w:pPr>
        <w:pStyle w:val="List"/>
      </w:pPr>
      <w:r w:rsidRPr="000F425E">
        <w:t xml:space="preserve">In prescribing </w:t>
      </w:r>
      <w:r w:rsidR="00A9151F" w:rsidRPr="000F425E">
        <w:rPr>
          <w:i/>
        </w:rPr>
        <w:t>specification</w:t>
      </w:r>
      <w:r w:rsidRPr="000F425E">
        <w:t xml:space="preserve">s for </w:t>
      </w:r>
      <w:r w:rsidR="00AB5701" w:rsidRPr="000F425E">
        <w:rPr>
          <w:i/>
        </w:rPr>
        <w:t>goods</w:t>
      </w:r>
      <w:r w:rsidRPr="000F425E">
        <w:t xml:space="preserve"> and services, a </w:t>
      </w:r>
      <w:r w:rsidRPr="000F425E">
        <w:rPr>
          <w:i/>
        </w:rPr>
        <w:t>relevant entity</w:t>
      </w:r>
      <w:r w:rsidRPr="000F425E">
        <w:t xml:space="preserve"> </w:t>
      </w:r>
      <w:r w:rsidR="00FC01EC" w:rsidRPr="000F425E">
        <w:rPr>
          <w:b/>
        </w:rPr>
        <w:t>must</w:t>
      </w:r>
      <w:r w:rsidRPr="000F425E">
        <w:t>:</w:t>
      </w:r>
    </w:p>
    <w:p w:rsidR="00D45846" w:rsidRPr="000F425E" w:rsidRDefault="00D45846" w:rsidP="00A27414">
      <w:pPr>
        <w:pStyle w:val="Numberedpara2ndindent"/>
        <w:spacing w:after="40"/>
      </w:pPr>
      <w:r w:rsidRPr="000F425E">
        <w:t xml:space="preserve">not use </w:t>
      </w:r>
      <w:r w:rsidR="00A9151F" w:rsidRPr="000F425E">
        <w:rPr>
          <w:i/>
        </w:rPr>
        <w:t>specification</w:t>
      </w:r>
      <w:r w:rsidRPr="000F425E">
        <w:t>s or prescribe any conformity assessment procedure in order to create an unnecessary obstacle to trade;</w:t>
      </w:r>
    </w:p>
    <w:p w:rsidR="00D45846" w:rsidRPr="000F425E" w:rsidRDefault="004461C3" w:rsidP="00A27414">
      <w:pPr>
        <w:pStyle w:val="Numberedpara2ndindent"/>
        <w:spacing w:after="40"/>
      </w:pPr>
      <w:r>
        <w:t>when</w:t>
      </w:r>
      <w:r w:rsidR="00D45846" w:rsidRPr="000F425E">
        <w:t xml:space="preserve"> possible, set out the </w:t>
      </w:r>
      <w:r w:rsidR="00A9151F" w:rsidRPr="000F425E">
        <w:rPr>
          <w:i/>
        </w:rPr>
        <w:t>specification</w:t>
      </w:r>
      <w:r w:rsidR="00D45846" w:rsidRPr="000F425E">
        <w:t>s in terms of performance and functional requirements; and</w:t>
      </w:r>
    </w:p>
    <w:p w:rsidR="00395F9C" w:rsidRDefault="00D45846" w:rsidP="00395F9C">
      <w:pPr>
        <w:pStyle w:val="Numberedpara2ndindent"/>
        <w:spacing w:after="240"/>
      </w:pPr>
      <w:r w:rsidRPr="000F425E">
        <w:t xml:space="preserve">base technical </w:t>
      </w:r>
      <w:r w:rsidR="00A9151F" w:rsidRPr="000F425E">
        <w:rPr>
          <w:i/>
        </w:rPr>
        <w:t>specification</w:t>
      </w:r>
      <w:r w:rsidRPr="000F425E">
        <w:t xml:space="preserve">s on international standards, </w:t>
      </w:r>
      <w:r w:rsidR="004461C3">
        <w:t>when</w:t>
      </w:r>
      <w:r w:rsidRPr="000F425E">
        <w:t xml:space="preserve"> they exist</w:t>
      </w:r>
      <w:r w:rsidR="00A55BD3" w:rsidRPr="000F425E">
        <w:t xml:space="preserve"> </w:t>
      </w:r>
      <w:r w:rsidRPr="000F425E">
        <w:t xml:space="preserve">and apply to the relevant </w:t>
      </w:r>
      <w:r w:rsidR="00AB5701" w:rsidRPr="000F425E">
        <w:rPr>
          <w:i/>
        </w:rPr>
        <w:t>procurement</w:t>
      </w:r>
      <w:r w:rsidRPr="000F425E">
        <w:t xml:space="preserve">, except </w:t>
      </w:r>
      <w:r w:rsidR="004461C3">
        <w:t>when</w:t>
      </w:r>
      <w:r w:rsidRPr="000F425E">
        <w:t xml:space="preserve"> the use of international standards would fail to meet the </w:t>
      </w:r>
      <w:r w:rsidR="009F3D51" w:rsidRPr="009F3D51">
        <w:rPr>
          <w:i/>
        </w:rPr>
        <w:t>relevant entity</w:t>
      </w:r>
      <w:r w:rsidRPr="000F425E">
        <w:t>’s requirements or would impose greater burdens than the use of recognised Australian standards.</w:t>
      </w:r>
    </w:p>
    <w:p w:rsidR="006A5AB1" w:rsidRDefault="006A5AB1" w:rsidP="007A4813">
      <w:pPr>
        <w:pStyle w:val="List"/>
      </w:pPr>
      <w:r>
        <w:t xml:space="preserve">Where an Australian standard is </w:t>
      </w:r>
      <w:r w:rsidR="00FE45AF">
        <w:t>applicable</w:t>
      </w:r>
      <w:r>
        <w:t xml:space="preserve"> for </w:t>
      </w:r>
      <w:r w:rsidRPr="002E3FB5">
        <w:rPr>
          <w:i/>
        </w:rPr>
        <w:t>goods</w:t>
      </w:r>
      <w:r>
        <w:t xml:space="preserve"> or services being procured, tender responses </w:t>
      </w:r>
      <w:r w:rsidRPr="002E3FB5">
        <w:rPr>
          <w:b/>
        </w:rPr>
        <w:t>must</w:t>
      </w:r>
      <w:r>
        <w:t xml:space="preserve"> demonstrate the capability to meet the Australian </w:t>
      </w:r>
      <w:r w:rsidR="00402DD8">
        <w:t>s</w:t>
      </w:r>
      <w:r>
        <w:t>tandard</w:t>
      </w:r>
      <w:r w:rsidR="00F25C47">
        <w:t>,</w:t>
      </w:r>
      <w:r>
        <w:t xml:space="preserve"> and </w:t>
      </w:r>
      <w:r w:rsidRPr="002E3FB5">
        <w:rPr>
          <w:i/>
        </w:rPr>
        <w:t xml:space="preserve">contracts </w:t>
      </w:r>
      <w:r w:rsidRPr="002E3FB5">
        <w:rPr>
          <w:b/>
        </w:rPr>
        <w:t>must</w:t>
      </w:r>
      <w:r>
        <w:t xml:space="preserve"> contain evidence of the applicable standards (see paragraph 10.37).</w:t>
      </w:r>
    </w:p>
    <w:p w:rsidR="00D45846" w:rsidRPr="000F425E" w:rsidRDefault="00D45846" w:rsidP="00D45846">
      <w:pPr>
        <w:pStyle w:val="List"/>
      </w:pPr>
      <w:r w:rsidRPr="000F425E">
        <w:t xml:space="preserve">A </w:t>
      </w:r>
      <w:r w:rsidR="00A9151F" w:rsidRPr="000F425E">
        <w:rPr>
          <w:i/>
        </w:rPr>
        <w:t>specification</w:t>
      </w:r>
      <w:r w:rsidRPr="000F425E">
        <w:t xml:space="preserve"> </w:t>
      </w:r>
      <w:r w:rsidR="00FC01EC" w:rsidRPr="000F425E">
        <w:rPr>
          <w:b/>
        </w:rPr>
        <w:t>must</w:t>
      </w:r>
      <w:r w:rsidRPr="000F425E">
        <w:t xml:space="preserve"> not require or refer to a particular trademark or trade name, patent, copyright, design or type, specific origin, producer, or </w:t>
      </w:r>
      <w:r w:rsidR="00A9151F" w:rsidRPr="000F425E">
        <w:rPr>
          <w:i/>
        </w:rPr>
        <w:t>supplier</w:t>
      </w:r>
      <w:r w:rsidRPr="000F425E">
        <w:t>, unless there is no other sufficiently precise or intelligible way</w:t>
      </w:r>
      <w:r w:rsidR="00A55BD3" w:rsidRPr="000F425E">
        <w:t xml:space="preserve"> </w:t>
      </w:r>
      <w:r w:rsidRPr="000F425E">
        <w:t xml:space="preserve">of describing the requirement. In an exceptional circumstance </w:t>
      </w:r>
      <w:r w:rsidR="004461C3">
        <w:t>when</w:t>
      </w:r>
      <w:r w:rsidRPr="000F425E">
        <w:t xml:space="preserve"> this type of </w:t>
      </w:r>
      <w:r w:rsidR="00A9151F" w:rsidRPr="000F425E">
        <w:rPr>
          <w:i/>
        </w:rPr>
        <w:t>specification</w:t>
      </w:r>
      <w:r w:rsidRPr="000F425E">
        <w:t xml:space="preserve"> is used, words such as ‘or equivalent’ </w:t>
      </w:r>
      <w:r w:rsidR="00FC01EC" w:rsidRPr="000F425E">
        <w:rPr>
          <w:b/>
        </w:rPr>
        <w:t>must</w:t>
      </w:r>
      <w:r w:rsidRPr="000F425E">
        <w:t xml:space="preserve"> be included in the </w:t>
      </w:r>
      <w:r w:rsidR="00A9151F" w:rsidRPr="000F425E">
        <w:rPr>
          <w:i/>
        </w:rPr>
        <w:t>specification</w:t>
      </w:r>
      <w:r w:rsidRPr="000F425E">
        <w:t>.</w:t>
      </w:r>
    </w:p>
    <w:p w:rsidR="00D45846" w:rsidRPr="000F425E" w:rsidRDefault="00D45846" w:rsidP="00D45846">
      <w:pPr>
        <w:pStyle w:val="List"/>
      </w:pPr>
      <w:r w:rsidRPr="000F425E">
        <w:t xml:space="preserve">A </w:t>
      </w:r>
      <w:r w:rsidR="009F3D51" w:rsidRPr="009F3D51">
        <w:rPr>
          <w:i/>
        </w:rPr>
        <w:t>relevant entity</w:t>
      </w:r>
      <w:r w:rsidRPr="000F425E">
        <w:t xml:space="preserve"> may conduct market research and other activities in developing </w:t>
      </w:r>
      <w:r w:rsidR="00A9151F" w:rsidRPr="000F425E">
        <w:rPr>
          <w:i/>
        </w:rPr>
        <w:t>specification</w:t>
      </w:r>
      <w:r w:rsidRPr="000F425E">
        <w:t xml:space="preserve">s for a particular </w:t>
      </w:r>
      <w:r w:rsidR="00AB5701" w:rsidRPr="000F425E">
        <w:rPr>
          <w:i/>
        </w:rPr>
        <w:t>procurement</w:t>
      </w:r>
      <w:r w:rsidRPr="000F425E">
        <w:t xml:space="preserve"> and allow a </w:t>
      </w:r>
      <w:r w:rsidR="00A9151F" w:rsidRPr="000F425E">
        <w:rPr>
          <w:i/>
        </w:rPr>
        <w:t>supplier</w:t>
      </w:r>
      <w:r w:rsidRPr="000F425E">
        <w:t xml:space="preserve"> that has been engaged to provide those services to participate in </w:t>
      </w:r>
      <w:r w:rsidR="00AB5701" w:rsidRPr="000F425E">
        <w:rPr>
          <w:i/>
        </w:rPr>
        <w:t>procurement</w:t>
      </w:r>
      <w:r w:rsidRPr="000F425E">
        <w:t xml:space="preserve">s related to those services. </w:t>
      </w:r>
      <w:r w:rsidR="00AB5701" w:rsidRPr="000F425E">
        <w:rPr>
          <w:i/>
        </w:rPr>
        <w:t>Relevant entities</w:t>
      </w:r>
      <w:r w:rsidRPr="000F425E">
        <w:t xml:space="preserve"> </w:t>
      </w:r>
      <w:r w:rsidR="00FC01EC" w:rsidRPr="000F425E">
        <w:rPr>
          <w:b/>
        </w:rPr>
        <w:t>must</w:t>
      </w:r>
      <w:r w:rsidRPr="000F425E">
        <w:t xml:space="preserve"> ensure that such a </w:t>
      </w:r>
      <w:r w:rsidR="00A9151F" w:rsidRPr="000F425E">
        <w:rPr>
          <w:i/>
        </w:rPr>
        <w:t>supplier</w:t>
      </w:r>
      <w:r w:rsidRPr="000F425E">
        <w:t xml:space="preserve"> will not have an unfair advantage over other </w:t>
      </w:r>
      <w:r w:rsidRPr="000F425E">
        <w:rPr>
          <w:i/>
        </w:rPr>
        <w:t xml:space="preserve">potential </w:t>
      </w:r>
      <w:r w:rsidR="00A9151F" w:rsidRPr="000F425E">
        <w:rPr>
          <w:i/>
        </w:rPr>
        <w:t>supplier</w:t>
      </w:r>
      <w:r w:rsidRPr="000F425E">
        <w:t>s.</w:t>
      </w:r>
    </w:p>
    <w:p w:rsidR="00D45846" w:rsidRPr="000F425E" w:rsidRDefault="00D45846" w:rsidP="00A55BD3">
      <w:pPr>
        <w:pStyle w:val="Heading5"/>
      </w:pPr>
      <w:r w:rsidRPr="000F425E">
        <w:t xml:space="preserve">Modification of </w:t>
      </w:r>
      <w:r w:rsidR="00AB5701" w:rsidRPr="000F425E">
        <w:t>evaluation criteria</w:t>
      </w:r>
      <w:r w:rsidRPr="000F425E">
        <w:t xml:space="preserve"> or </w:t>
      </w:r>
      <w:r w:rsidR="00A9151F" w:rsidRPr="000F425E">
        <w:t>specification</w:t>
      </w:r>
      <w:r w:rsidRPr="000F425E">
        <w:t>s</w:t>
      </w:r>
    </w:p>
    <w:p w:rsidR="00D45846" w:rsidRPr="000F425E" w:rsidRDefault="004461C3" w:rsidP="00D45846">
      <w:pPr>
        <w:pStyle w:val="List"/>
      </w:pPr>
      <w:r>
        <w:t>When</w:t>
      </w:r>
      <w:r w:rsidR="00D45846" w:rsidRPr="000F425E">
        <w:t xml:space="preserve">, during the course of a </w:t>
      </w:r>
      <w:r w:rsidR="00AB5701" w:rsidRPr="000F425E">
        <w:rPr>
          <w:i/>
        </w:rPr>
        <w:t>procurement</w:t>
      </w:r>
      <w:r w:rsidR="00D45846" w:rsidRPr="000F425E">
        <w:t xml:space="preserve">, a </w:t>
      </w:r>
      <w:r w:rsidR="00D45846" w:rsidRPr="000F425E">
        <w:rPr>
          <w:i/>
        </w:rPr>
        <w:t>relevant entity</w:t>
      </w:r>
      <w:r w:rsidR="00D45846" w:rsidRPr="000F425E">
        <w:t xml:space="preserve"> modifies the </w:t>
      </w:r>
      <w:r w:rsidR="00AB5701" w:rsidRPr="000F425E">
        <w:rPr>
          <w:i/>
        </w:rPr>
        <w:t>evaluation criteria</w:t>
      </w:r>
      <w:r w:rsidR="00D45846" w:rsidRPr="000F425E">
        <w:t xml:space="preserve"> or </w:t>
      </w:r>
      <w:r w:rsidR="00A9151F" w:rsidRPr="000F425E">
        <w:rPr>
          <w:i/>
        </w:rPr>
        <w:t>specification</w:t>
      </w:r>
      <w:r w:rsidR="00D45846" w:rsidRPr="000F425E">
        <w:t xml:space="preserve">s set out in an </w:t>
      </w:r>
      <w:r w:rsidR="00AB5701" w:rsidRPr="000F425E">
        <w:rPr>
          <w:i/>
        </w:rPr>
        <w:t xml:space="preserve">approach to market </w:t>
      </w:r>
      <w:r w:rsidR="00D45846" w:rsidRPr="000F425E">
        <w:t xml:space="preserve">or in </w:t>
      </w:r>
      <w:r w:rsidR="00AB5701" w:rsidRPr="000F425E">
        <w:rPr>
          <w:i/>
        </w:rPr>
        <w:t>request documentation</w:t>
      </w:r>
      <w:r w:rsidR="00D45846" w:rsidRPr="000F425E">
        <w:t xml:space="preserve">, or amends or reissues an </w:t>
      </w:r>
      <w:r w:rsidR="00AB5701" w:rsidRPr="000F425E">
        <w:rPr>
          <w:i/>
        </w:rPr>
        <w:t xml:space="preserve">approach to market </w:t>
      </w:r>
      <w:r w:rsidR="00D45846" w:rsidRPr="000F425E">
        <w:t xml:space="preserve">or </w:t>
      </w:r>
      <w:r w:rsidR="00AB5701" w:rsidRPr="000F425E">
        <w:rPr>
          <w:i/>
        </w:rPr>
        <w:t>request documentation</w:t>
      </w:r>
      <w:r w:rsidR="00D45846" w:rsidRPr="000F425E">
        <w:t xml:space="preserve">, it </w:t>
      </w:r>
      <w:r w:rsidR="00FC01EC" w:rsidRPr="000F425E">
        <w:rPr>
          <w:b/>
        </w:rPr>
        <w:t>must</w:t>
      </w:r>
      <w:r w:rsidR="00D45846" w:rsidRPr="000F425E">
        <w:t xml:space="preserve"> transmit all modifications or amended or reissued documents:</w:t>
      </w:r>
    </w:p>
    <w:p w:rsidR="00D45846" w:rsidRPr="000F425E" w:rsidRDefault="00D45846" w:rsidP="00A27414">
      <w:pPr>
        <w:pStyle w:val="Numberedpara2ndindent"/>
        <w:spacing w:after="40"/>
      </w:pPr>
      <w:r w:rsidRPr="000F425E">
        <w:t xml:space="preserve">to all the </w:t>
      </w:r>
      <w:r w:rsidRPr="000F425E">
        <w:rPr>
          <w:i/>
        </w:rPr>
        <w:t>potential</w:t>
      </w:r>
      <w:r w:rsidRPr="000F425E">
        <w:t xml:space="preserve"> </w:t>
      </w:r>
      <w:r w:rsidR="00A9151F" w:rsidRPr="000F425E">
        <w:rPr>
          <w:i/>
        </w:rPr>
        <w:t>supplier</w:t>
      </w:r>
      <w:r w:rsidRPr="000F425E">
        <w:t>s that are participating at the time the information is amended, if known, and, in all other cases, in the same manner as the original information; and</w:t>
      </w:r>
    </w:p>
    <w:p w:rsidR="00D45846" w:rsidRPr="000F425E" w:rsidRDefault="00D45846" w:rsidP="00A27414">
      <w:pPr>
        <w:pStyle w:val="Numberedpara2ndindent"/>
        <w:spacing w:after="40"/>
      </w:pPr>
      <w:r w:rsidRPr="000F425E">
        <w:t xml:space="preserve">in adequate time to allow </w:t>
      </w:r>
      <w:r w:rsidRPr="000F425E">
        <w:rPr>
          <w:i/>
        </w:rPr>
        <w:t xml:space="preserve">potential </w:t>
      </w:r>
      <w:r w:rsidR="00A9151F" w:rsidRPr="000F425E">
        <w:rPr>
          <w:i/>
        </w:rPr>
        <w:t>supplier</w:t>
      </w:r>
      <w:r w:rsidRPr="000F425E">
        <w:t xml:space="preserve">s to modify and re-lodge their </w:t>
      </w:r>
      <w:r w:rsidR="00A9151F" w:rsidRPr="000F425E">
        <w:rPr>
          <w:i/>
        </w:rPr>
        <w:t>submission</w:t>
      </w:r>
      <w:r w:rsidRPr="000F425E">
        <w:t>s, if required.</w:t>
      </w:r>
    </w:p>
    <w:p w:rsidR="00D45846" w:rsidRPr="000F425E" w:rsidRDefault="00D45846" w:rsidP="00A55BD3">
      <w:pPr>
        <w:pStyle w:val="Heading4"/>
      </w:pPr>
      <w:r w:rsidRPr="000F425E">
        <w:t>Conditions for participation</w:t>
      </w:r>
    </w:p>
    <w:p w:rsidR="00D45846" w:rsidRPr="000F425E" w:rsidRDefault="00AB5701" w:rsidP="00D45846">
      <w:pPr>
        <w:pStyle w:val="List"/>
      </w:pPr>
      <w:r w:rsidRPr="000F425E">
        <w:rPr>
          <w:i/>
        </w:rPr>
        <w:t>Relevant entities</w:t>
      </w:r>
      <w:r w:rsidR="00D45846" w:rsidRPr="000F425E">
        <w:t xml:space="preserve"> may specify </w:t>
      </w:r>
      <w:r w:rsidRPr="000F425E">
        <w:rPr>
          <w:i/>
        </w:rPr>
        <w:t xml:space="preserve">conditions for participation </w:t>
      </w:r>
      <w:r w:rsidR="00D45846" w:rsidRPr="000F425E">
        <w:t xml:space="preserve">that </w:t>
      </w:r>
      <w:r w:rsidR="00D45846" w:rsidRPr="000F425E">
        <w:rPr>
          <w:i/>
        </w:rPr>
        <w:t>potential</w:t>
      </w:r>
      <w:r w:rsidR="00D45846" w:rsidRPr="000F425E">
        <w:t xml:space="preserve"> </w:t>
      </w:r>
      <w:r w:rsidR="00A9151F" w:rsidRPr="000F425E">
        <w:rPr>
          <w:i/>
        </w:rPr>
        <w:t>supplier</w:t>
      </w:r>
      <w:r w:rsidR="00D45846" w:rsidRPr="000F425E">
        <w:t xml:space="preserve">s </w:t>
      </w:r>
      <w:r w:rsidR="00FC01EC" w:rsidRPr="000F425E">
        <w:rPr>
          <w:b/>
        </w:rPr>
        <w:t>must</w:t>
      </w:r>
      <w:r w:rsidR="00D45846" w:rsidRPr="000F425E">
        <w:t xml:space="preserve"> be able to demonstrate compliance with in order to participate in a </w:t>
      </w:r>
      <w:r w:rsidRPr="000F425E">
        <w:rPr>
          <w:i/>
        </w:rPr>
        <w:t>procurement</w:t>
      </w:r>
      <w:r w:rsidR="00D45846" w:rsidRPr="000F425E">
        <w:t xml:space="preserve"> or, if applicable, class of </w:t>
      </w:r>
      <w:r w:rsidRPr="000F425E">
        <w:rPr>
          <w:i/>
        </w:rPr>
        <w:t>procurement</w:t>
      </w:r>
      <w:r w:rsidR="00D45846" w:rsidRPr="000F425E">
        <w:t xml:space="preserve">. </w:t>
      </w:r>
      <w:r w:rsidRPr="000F425E">
        <w:rPr>
          <w:i/>
        </w:rPr>
        <w:t xml:space="preserve">Conditions for participation </w:t>
      </w:r>
      <w:r w:rsidR="00FC01EC" w:rsidRPr="000F425E">
        <w:rPr>
          <w:b/>
        </w:rPr>
        <w:t>must</w:t>
      </w:r>
      <w:r w:rsidR="00D45846" w:rsidRPr="000F425E">
        <w:t xml:space="preserve"> be limited to those that will ensure that a </w:t>
      </w:r>
      <w:r w:rsidRPr="000F425E">
        <w:rPr>
          <w:i/>
        </w:rPr>
        <w:t xml:space="preserve">potential </w:t>
      </w:r>
      <w:r w:rsidR="00A9151F" w:rsidRPr="000F425E">
        <w:rPr>
          <w:i/>
        </w:rPr>
        <w:t>supplier</w:t>
      </w:r>
      <w:r w:rsidRPr="000F425E">
        <w:rPr>
          <w:i/>
        </w:rPr>
        <w:t xml:space="preserve"> </w:t>
      </w:r>
      <w:r w:rsidR="00D45846" w:rsidRPr="000F425E">
        <w:t xml:space="preserve">has the legal, commercial, technical and financial abilities to fulfil the requirements of the </w:t>
      </w:r>
      <w:r w:rsidRPr="000F425E">
        <w:rPr>
          <w:i/>
        </w:rPr>
        <w:t>procurement</w:t>
      </w:r>
      <w:r w:rsidR="00D45846" w:rsidRPr="000F425E">
        <w:t>.</w:t>
      </w:r>
    </w:p>
    <w:p w:rsidR="008959EE" w:rsidRPr="00300D2C" w:rsidRDefault="00AB5701" w:rsidP="00300D2C">
      <w:pPr>
        <w:pStyle w:val="List"/>
        <w:spacing w:after="0"/>
      </w:pPr>
      <w:r w:rsidRPr="00300D2C">
        <w:rPr>
          <w:i/>
        </w:rPr>
        <w:t xml:space="preserve">Conditions for participation </w:t>
      </w:r>
      <w:r w:rsidR="00D45846" w:rsidRPr="000F425E">
        <w:t xml:space="preserve">may require relevant prior experience </w:t>
      </w:r>
      <w:r w:rsidR="004461C3">
        <w:t>when</w:t>
      </w:r>
      <w:r w:rsidR="00D45846" w:rsidRPr="000F425E">
        <w:t xml:space="preserve"> that experience is essential to meet the requirements of the </w:t>
      </w:r>
      <w:r w:rsidRPr="00300D2C">
        <w:rPr>
          <w:i/>
        </w:rPr>
        <w:t>procurement</w:t>
      </w:r>
      <w:r w:rsidR="00D45846" w:rsidRPr="000F425E">
        <w:t xml:space="preserve"> but </w:t>
      </w:r>
      <w:r w:rsidR="00FC01EC" w:rsidRPr="00300D2C">
        <w:rPr>
          <w:b/>
        </w:rPr>
        <w:t>must</w:t>
      </w:r>
      <w:r w:rsidR="00D45846" w:rsidRPr="000F425E">
        <w:t xml:space="preserve"> not specify, as a requirement, that </w:t>
      </w:r>
      <w:r w:rsidR="00D45846" w:rsidRPr="00300D2C">
        <w:rPr>
          <w:i/>
        </w:rPr>
        <w:t>potential</w:t>
      </w:r>
      <w:r w:rsidR="00D45846" w:rsidRPr="000F425E">
        <w:t xml:space="preserve"> </w:t>
      </w:r>
      <w:r w:rsidR="00A9151F" w:rsidRPr="00300D2C">
        <w:rPr>
          <w:i/>
        </w:rPr>
        <w:t>supplier</w:t>
      </w:r>
      <w:r w:rsidR="00D45846" w:rsidRPr="000F425E">
        <w:t xml:space="preserve">s have previous experience with the </w:t>
      </w:r>
      <w:r w:rsidR="009F3D51" w:rsidRPr="00300D2C">
        <w:rPr>
          <w:i/>
        </w:rPr>
        <w:t>relevant entity</w:t>
      </w:r>
      <w:r w:rsidR="00D45846" w:rsidRPr="000F425E">
        <w:t xml:space="preserve"> or with the Australian Government or in a particular location.</w:t>
      </w:r>
      <w:r w:rsidR="008959EE">
        <w:br w:type="page"/>
      </w:r>
    </w:p>
    <w:p w:rsidR="00A55BD3" w:rsidRPr="000F425E" w:rsidRDefault="00D45846" w:rsidP="00A55BD3">
      <w:pPr>
        <w:pStyle w:val="List"/>
      </w:pPr>
      <w:r w:rsidRPr="000F425E">
        <w:t xml:space="preserve">In assessing whether a </w:t>
      </w:r>
      <w:r w:rsidR="00A9151F" w:rsidRPr="000F425E">
        <w:rPr>
          <w:i/>
        </w:rPr>
        <w:t>tenderer</w:t>
      </w:r>
      <w:r w:rsidRPr="000F425E">
        <w:t xml:space="preserve"> satisfies the conditions for participation, a </w:t>
      </w:r>
      <w:r w:rsidR="009F3D51" w:rsidRPr="009F3D51">
        <w:rPr>
          <w:i/>
        </w:rPr>
        <w:t>relevant entity</w:t>
      </w:r>
      <w:r w:rsidRPr="000F425E">
        <w:t xml:space="preserve"> </w:t>
      </w:r>
      <w:r w:rsidR="00FC01EC" w:rsidRPr="000F425E">
        <w:rPr>
          <w:b/>
        </w:rPr>
        <w:t>must</w:t>
      </w:r>
      <w:r w:rsidRPr="000F425E">
        <w:t>:</w:t>
      </w:r>
    </w:p>
    <w:p w:rsidR="00A55BD3" w:rsidRPr="000F425E" w:rsidRDefault="00D45846" w:rsidP="00A27414">
      <w:pPr>
        <w:pStyle w:val="Numberedpara2ndindent"/>
        <w:spacing w:after="40"/>
      </w:pPr>
      <w:r w:rsidRPr="000F425E">
        <w:t>evaluate financial, commercial, and technical abilities on the basis of the</w:t>
      </w:r>
      <w:r w:rsidR="00A55BD3" w:rsidRPr="000F425E">
        <w:t xml:space="preserve"> </w:t>
      </w:r>
      <w:r w:rsidR="00A9151F" w:rsidRPr="000F425E">
        <w:rPr>
          <w:i/>
        </w:rPr>
        <w:t>tenderer</w:t>
      </w:r>
      <w:r w:rsidRPr="000F425E">
        <w:rPr>
          <w:i/>
        </w:rPr>
        <w:t xml:space="preserve">’s </w:t>
      </w:r>
      <w:r w:rsidRPr="000F425E">
        <w:t>business activities, wherever they have occurred; and</w:t>
      </w:r>
    </w:p>
    <w:p w:rsidR="00395F9C" w:rsidRDefault="00D45846" w:rsidP="00395F9C">
      <w:pPr>
        <w:pStyle w:val="Numberedpara2ndindent"/>
        <w:spacing w:after="240"/>
      </w:pPr>
      <w:r w:rsidRPr="000F425E">
        <w:t xml:space="preserve">base its determination solely on the </w:t>
      </w:r>
      <w:r w:rsidR="00AB5701" w:rsidRPr="000F425E">
        <w:rPr>
          <w:i/>
        </w:rPr>
        <w:t xml:space="preserve">conditions for participation </w:t>
      </w:r>
      <w:r w:rsidRPr="000F425E">
        <w:t xml:space="preserve">that the </w:t>
      </w:r>
      <w:r w:rsidR="009F3D51" w:rsidRPr="009F3D51">
        <w:rPr>
          <w:i/>
        </w:rPr>
        <w:t>relevant entity</w:t>
      </w:r>
      <w:r w:rsidRPr="000F425E">
        <w:t xml:space="preserve"> has specified in either the </w:t>
      </w:r>
      <w:r w:rsidR="00AB5701" w:rsidRPr="000F425E">
        <w:rPr>
          <w:i/>
        </w:rPr>
        <w:t xml:space="preserve">approach to market </w:t>
      </w:r>
      <w:r w:rsidRPr="000F425E">
        <w:t xml:space="preserve">or the </w:t>
      </w:r>
      <w:r w:rsidR="00AB5701" w:rsidRPr="000F425E">
        <w:rPr>
          <w:i/>
        </w:rPr>
        <w:t>request documentation</w:t>
      </w:r>
      <w:r w:rsidRPr="000F425E">
        <w:t>.</w:t>
      </w:r>
    </w:p>
    <w:p w:rsidR="00A55BD3" w:rsidRDefault="00D45846" w:rsidP="000A6714">
      <w:pPr>
        <w:pStyle w:val="List"/>
      </w:pPr>
      <w:r w:rsidRPr="000F425E">
        <w:t xml:space="preserve">A </w:t>
      </w:r>
      <w:r w:rsidR="009F3D51" w:rsidRPr="009F3D51">
        <w:rPr>
          <w:i/>
        </w:rPr>
        <w:t>relevant entity</w:t>
      </w:r>
      <w:r w:rsidRPr="000F425E">
        <w:t xml:space="preserve"> may exclude a </w:t>
      </w:r>
      <w:r w:rsidR="00A9151F" w:rsidRPr="000F425E">
        <w:rPr>
          <w:i/>
        </w:rPr>
        <w:t>tenderer</w:t>
      </w:r>
      <w:r w:rsidRPr="000F425E">
        <w:t xml:space="preserve"> on grounds such as bankruptcy, insolvency, false declarations, or significant deficiencies in performance of any substantive requirement or obligation under a prior </w:t>
      </w:r>
      <w:r w:rsidR="00AB5701" w:rsidRPr="000F425E">
        <w:rPr>
          <w:i/>
        </w:rPr>
        <w:t>contract</w:t>
      </w:r>
      <w:r w:rsidRPr="000F425E">
        <w:t>.</w:t>
      </w:r>
    </w:p>
    <w:p w:rsidR="006A5AB1" w:rsidRDefault="006A5AB1" w:rsidP="006A5AB1">
      <w:pPr>
        <w:pStyle w:val="List"/>
      </w:pPr>
      <w:r w:rsidRPr="002E3FB5">
        <w:rPr>
          <w:i/>
        </w:rPr>
        <w:t>Officials</w:t>
      </w:r>
      <w:r>
        <w:t xml:space="preserve"> </w:t>
      </w:r>
      <w:r w:rsidRPr="00A30986">
        <w:rPr>
          <w:b/>
        </w:rPr>
        <w:t>must</w:t>
      </w:r>
      <w:r>
        <w:t xml:space="preserve"> make reasonable enquiries that the </w:t>
      </w:r>
      <w:r w:rsidRPr="002E3FB5">
        <w:rPr>
          <w:i/>
        </w:rPr>
        <w:t>procurement</w:t>
      </w:r>
      <w:r>
        <w:t xml:space="preserve"> is carried out considering relevant regulations and/or regulatory frameworks, including but not limited to </w:t>
      </w:r>
      <w:r w:rsidRPr="002E3FB5">
        <w:rPr>
          <w:i/>
        </w:rPr>
        <w:t>tenderers</w:t>
      </w:r>
      <w:r>
        <w:t>’ practices regarding:</w:t>
      </w:r>
    </w:p>
    <w:p w:rsidR="006A5AB1" w:rsidRDefault="006A5AB1" w:rsidP="006A5AB1">
      <w:pPr>
        <w:pStyle w:val="Numberedpara2ndindent"/>
      </w:pPr>
      <w:r>
        <w:t>labour regulations, including ethical employment practices;</w:t>
      </w:r>
    </w:p>
    <w:p w:rsidR="006A5AB1" w:rsidRDefault="006A5AB1" w:rsidP="006A5AB1">
      <w:pPr>
        <w:pStyle w:val="Numberedpara2ndindent"/>
      </w:pPr>
      <w:r>
        <w:t xml:space="preserve">occupational, health and safety; and </w:t>
      </w:r>
    </w:p>
    <w:p w:rsidR="006A5AB1" w:rsidRPr="000F425E" w:rsidRDefault="006A5AB1" w:rsidP="002E3FB5">
      <w:pPr>
        <w:pStyle w:val="Numberedpara2ndindent"/>
      </w:pPr>
      <w:r>
        <w:t>environmental impacts.</w:t>
      </w:r>
    </w:p>
    <w:p w:rsidR="00D45846" w:rsidRPr="000F425E" w:rsidRDefault="00D45846" w:rsidP="00E73B6A">
      <w:pPr>
        <w:pStyle w:val="Heading4"/>
      </w:pPr>
      <w:r w:rsidRPr="000F425E">
        <w:t>Minimum time limits</w:t>
      </w:r>
    </w:p>
    <w:p w:rsidR="00D45846" w:rsidRPr="000F425E" w:rsidRDefault="00D45846" w:rsidP="00D45846">
      <w:pPr>
        <w:pStyle w:val="List"/>
      </w:pPr>
      <w:r w:rsidRPr="000F425E">
        <w:rPr>
          <w:i/>
        </w:rPr>
        <w:t xml:space="preserve">Potential </w:t>
      </w:r>
      <w:r w:rsidR="00A9151F" w:rsidRPr="000F425E">
        <w:rPr>
          <w:i/>
        </w:rPr>
        <w:t>supplier</w:t>
      </w:r>
      <w:r w:rsidRPr="000F425E">
        <w:t xml:space="preserve">s </w:t>
      </w:r>
      <w:r w:rsidR="00FC01EC" w:rsidRPr="000F425E">
        <w:rPr>
          <w:b/>
        </w:rPr>
        <w:t>must</w:t>
      </w:r>
      <w:r w:rsidRPr="000F425E">
        <w:t xml:space="preserve"> be required to lodge </w:t>
      </w:r>
      <w:r w:rsidR="00A9151F" w:rsidRPr="000F425E">
        <w:rPr>
          <w:i/>
        </w:rPr>
        <w:t>submission</w:t>
      </w:r>
      <w:r w:rsidRPr="000F425E">
        <w:t>s in accordance with a common deadline.</w:t>
      </w:r>
    </w:p>
    <w:p w:rsidR="00D45846" w:rsidRPr="000F425E" w:rsidRDefault="00AB5701" w:rsidP="00D45846">
      <w:pPr>
        <w:pStyle w:val="List"/>
      </w:pPr>
      <w:r w:rsidRPr="000F425E">
        <w:rPr>
          <w:i/>
        </w:rPr>
        <w:t>Relevant entities</w:t>
      </w:r>
      <w:r w:rsidR="00D45846" w:rsidRPr="000F425E">
        <w:t xml:space="preserve"> </w:t>
      </w:r>
      <w:r w:rsidR="00FC01EC" w:rsidRPr="000F425E">
        <w:rPr>
          <w:b/>
        </w:rPr>
        <w:t>must</w:t>
      </w:r>
      <w:r w:rsidR="00D45846" w:rsidRPr="000F425E">
        <w:t xml:space="preserve"> provide sufficient time for </w:t>
      </w:r>
      <w:r w:rsidR="00D45846" w:rsidRPr="000F425E">
        <w:rPr>
          <w:i/>
        </w:rPr>
        <w:t>potential</w:t>
      </w:r>
      <w:r w:rsidR="00D45846" w:rsidRPr="000F425E">
        <w:t xml:space="preserve"> </w:t>
      </w:r>
      <w:r w:rsidR="00A9151F" w:rsidRPr="000F425E">
        <w:rPr>
          <w:i/>
        </w:rPr>
        <w:t>supplier</w:t>
      </w:r>
      <w:r w:rsidR="00D45846" w:rsidRPr="000F425E">
        <w:t xml:space="preserve">s to prepare and lodge </w:t>
      </w:r>
      <w:r w:rsidR="00A9151F" w:rsidRPr="000F425E">
        <w:rPr>
          <w:i/>
        </w:rPr>
        <w:t>submission</w:t>
      </w:r>
      <w:r w:rsidR="00D45846" w:rsidRPr="000F425E">
        <w:t xml:space="preserve">s in response to an </w:t>
      </w:r>
      <w:r w:rsidR="00D45846" w:rsidRPr="000F425E">
        <w:rPr>
          <w:i/>
        </w:rPr>
        <w:t>approach to market</w:t>
      </w:r>
      <w:r w:rsidR="00D45846" w:rsidRPr="000F425E">
        <w:t xml:space="preserve">. Time limits discussed in this section represent minimum time limits to lodge </w:t>
      </w:r>
      <w:r w:rsidR="00A9151F" w:rsidRPr="000F425E">
        <w:rPr>
          <w:i/>
        </w:rPr>
        <w:t>submission</w:t>
      </w:r>
      <w:r w:rsidR="00D45846" w:rsidRPr="000F425E">
        <w:t>s and should not be treated as default time limits.</w:t>
      </w:r>
    </w:p>
    <w:p w:rsidR="00A55BD3" w:rsidRPr="000F425E" w:rsidRDefault="00D45846" w:rsidP="00D45846">
      <w:pPr>
        <w:pStyle w:val="List"/>
      </w:pPr>
      <w:r w:rsidRPr="000F425E">
        <w:t xml:space="preserve">The time limit for </w:t>
      </w:r>
      <w:r w:rsidRPr="000F425E">
        <w:rPr>
          <w:i/>
        </w:rPr>
        <w:t xml:space="preserve">potential </w:t>
      </w:r>
      <w:r w:rsidR="00A9151F" w:rsidRPr="000F425E">
        <w:rPr>
          <w:i/>
        </w:rPr>
        <w:t>supplier</w:t>
      </w:r>
      <w:r w:rsidRPr="000F425E">
        <w:rPr>
          <w:i/>
        </w:rPr>
        <w:t>s</w:t>
      </w:r>
      <w:r w:rsidRPr="000F425E">
        <w:t xml:space="preserve"> to lodge a </w:t>
      </w:r>
      <w:r w:rsidR="00A9151F" w:rsidRPr="000F425E">
        <w:rPr>
          <w:i/>
        </w:rPr>
        <w:t>submission</w:t>
      </w:r>
      <w:r w:rsidRPr="000F425E">
        <w:t xml:space="preserve"> </w:t>
      </w:r>
      <w:r w:rsidR="00FC01EC" w:rsidRPr="000F425E">
        <w:rPr>
          <w:b/>
        </w:rPr>
        <w:t>must</w:t>
      </w:r>
      <w:r w:rsidRPr="000F425E">
        <w:t xml:space="preserve"> be at least</w:t>
      </w:r>
      <w:r w:rsidR="00A55BD3" w:rsidRPr="000F425E">
        <w:t xml:space="preserve"> </w:t>
      </w:r>
      <w:r w:rsidRPr="000F425E">
        <w:t xml:space="preserve">25 </w:t>
      </w:r>
      <w:r w:rsidR="00AB5701" w:rsidRPr="000F425E">
        <w:rPr>
          <w:i/>
        </w:rPr>
        <w:t>days</w:t>
      </w:r>
      <w:r w:rsidRPr="000F425E">
        <w:t xml:space="preserve"> from the date and time that a </w:t>
      </w:r>
      <w:r w:rsidRPr="000F425E">
        <w:rPr>
          <w:i/>
        </w:rPr>
        <w:t>relevant entity</w:t>
      </w:r>
      <w:r w:rsidRPr="000F425E">
        <w:t xml:space="preserve"> publishes an </w:t>
      </w:r>
      <w:r w:rsidR="00AB5701" w:rsidRPr="000F425E">
        <w:rPr>
          <w:i/>
        </w:rPr>
        <w:t xml:space="preserve">approach to market </w:t>
      </w:r>
      <w:r w:rsidRPr="000F425E">
        <w:t xml:space="preserve">for an </w:t>
      </w:r>
      <w:r w:rsidR="00AB5701" w:rsidRPr="000F425E">
        <w:rPr>
          <w:i/>
        </w:rPr>
        <w:t xml:space="preserve">open tender </w:t>
      </w:r>
      <w:r w:rsidRPr="000F425E">
        <w:t xml:space="preserve">or a </w:t>
      </w:r>
      <w:r w:rsidR="00AB5701" w:rsidRPr="000F425E">
        <w:rPr>
          <w:i/>
        </w:rPr>
        <w:t>prequalified tender</w:t>
      </w:r>
      <w:r w:rsidRPr="000F425E">
        <w:t xml:space="preserve">, except under the following circumstances </w:t>
      </w:r>
      <w:r w:rsidR="004461C3">
        <w:t>when</w:t>
      </w:r>
      <w:r w:rsidRPr="000F425E">
        <w:t xml:space="preserve"> a </w:t>
      </w:r>
      <w:r w:rsidRPr="000F425E">
        <w:rPr>
          <w:i/>
        </w:rPr>
        <w:t>relevant entity</w:t>
      </w:r>
      <w:r w:rsidRPr="000F425E">
        <w:t xml:space="preserve"> may establish a time limit that is less than 25 </w:t>
      </w:r>
      <w:r w:rsidR="00AB5701" w:rsidRPr="000F425E">
        <w:rPr>
          <w:i/>
        </w:rPr>
        <w:t>days</w:t>
      </w:r>
      <w:r w:rsidRPr="000F425E">
        <w:t xml:space="preserve"> but no less than 10 </w:t>
      </w:r>
      <w:r w:rsidR="00AB5701" w:rsidRPr="000F425E">
        <w:rPr>
          <w:i/>
        </w:rPr>
        <w:t>days</w:t>
      </w:r>
      <w:r w:rsidRPr="000F425E">
        <w:t>:</w:t>
      </w:r>
    </w:p>
    <w:p w:rsidR="00A55BD3" w:rsidRPr="000F425E" w:rsidRDefault="004461C3" w:rsidP="00A27414">
      <w:pPr>
        <w:pStyle w:val="Numberedpara2ndindent"/>
        <w:spacing w:after="40"/>
      </w:pPr>
      <w:r>
        <w:t>when</w:t>
      </w:r>
      <w:r w:rsidR="00D45846" w:rsidRPr="000F425E">
        <w:t xml:space="preserve"> the </w:t>
      </w:r>
      <w:r w:rsidR="00D45846" w:rsidRPr="000F425E">
        <w:rPr>
          <w:i/>
        </w:rPr>
        <w:t>relevant entity</w:t>
      </w:r>
      <w:r w:rsidR="00D45846" w:rsidRPr="000F425E">
        <w:t xml:space="preserve"> has published details of the </w:t>
      </w:r>
      <w:r w:rsidR="00AB5701" w:rsidRPr="000F425E">
        <w:rPr>
          <w:i/>
        </w:rPr>
        <w:t>procurement</w:t>
      </w:r>
      <w:r w:rsidR="00D45846" w:rsidRPr="000F425E">
        <w:t xml:space="preserve"> in an </w:t>
      </w:r>
      <w:r w:rsidR="00AB5701" w:rsidRPr="000F425E">
        <w:rPr>
          <w:i/>
        </w:rPr>
        <w:t xml:space="preserve">annual procurement plan </w:t>
      </w:r>
      <w:r w:rsidR="00D45846" w:rsidRPr="000F425E">
        <w:t xml:space="preserve">on </w:t>
      </w:r>
      <w:r w:rsidR="00AB5701" w:rsidRPr="000F425E">
        <w:rPr>
          <w:i/>
        </w:rPr>
        <w:t>AusTender</w:t>
      </w:r>
      <w:r w:rsidR="00D45846" w:rsidRPr="000F425E">
        <w:t xml:space="preserve">, at least 30 </w:t>
      </w:r>
      <w:r w:rsidR="00AB5701" w:rsidRPr="000F425E">
        <w:rPr>
          <w:i/>
        </w:rPr>
        <w:t>days</w:t>
      </w:r>
      <w:r w:rsidR="00D45846" w:rsidRPr="000F425E">
        <w:t xml:space="preserve"> and not more than 12 months in advance, and those details include a description of the </w:t>
      </w:r>
      <w:r w:rsidR="00AB5701" w:rsidRPr="000F425E">
        <w:rPr>
          <w:i/>
        </w:rPr>
        <w:t>procurement</w:t>
      </w:r>
      <w:r w:rsidR="00D45846" w:rsidRPr="000F425E">
        <w:t xml:space="preserve">, the timing of the </w:t>
      </w:r>
      <w:r w:rsidR="00AB5701" w:rsidRPr="000F425E">
        <w:rPr>
          <w:i/>
        </w:rPr>
        <w:t xml:space="preserve">approach to market </w:t>
      </w:r>
      <w:r w:rsidR="00D45846" w:rsidRPr="000F425E">
        <w:t xml:space="preserve">and the procedure to obtain </w:t>
      </w:r>
      <w:r w:rsidR="00AB5701" w:rsidRPr="000F425E">
        <w:rPr>
          <w:i/>
        </w:rPr>
        <w:t>request documentation</w:t>
      </w:r>
      <w:r w:rsidR="00D45846" w:rsidRPr="000F425E">
        <w:t>;</w:t>
      </w:r>
    </w:p>
    <w:p w:rsidR="00A55BD3" w:rsidRPr="000F425E" w:rsidRDefault="004461C3" w:rsidP="00A27414">
      <w:pPr>
        <w:pStyle w:val="Numberedpara2ndindent"/>
        <w:spacing w:after="40"/>
      </w:pPr>
      <w:r>
        <w:t>when</w:t>
      </w:r>
      <w:r w:rsidR="00D45846" w:rsidRPr="000F425E">
        <w:t xml:space="preserve"> the </w:t>
      </w:r>
      <w:r w:rsidR="00D45846" w:rsidRPr="000F425E">
        <w:rPr>
          <w:i/>
        </w:rPr>
        <w:t>relevant entity</w:t>
      </w:r>
      <w:r w:rsidR="00D45846" w:rsidRPr="000F425E">
        <w:t xml:space="preserve"> procures commercial </w:t>
      </w:r>
      <w:r w:rsidR="00AB5701" w:rsidRPr="000F425E">
        <w:rPr>
          <w:i/>
        </w:rPr>
        <w:t>goods</w:t>
      </w:r>
      <w:r w:rsidR="00D45846" w:rsidRPr="000F425E">
        <w:t xml:space="preserve"> and services;</w:t>
      </w:r>
    </w:p>
    <w:p w:rsidR="00A55BD3" w:rsidRPr="000F425E" w:rsidRDefault="00D45846" w:rsidP="00A27414">
      <w:pPr>
        <w:pStyle w:val="Numberedpara2ndindent"/>
        <w:spacing w:after="40"/>
      </w:pPr>
      <w:r w:rsidRPr="000F425E">
        <w:t xml:space="preserve">in the case of second or subsequent approaches to the market for recurring </w:t>
      </w:r>
      <w:r w:rsidR="00AB5701" w:rsidRPr="000F425E">
        <w:rPr>
          <w:i/>
        </w:rPr>
        <w:t>procurement</w:t>
      </w:r>
      <w:r w:rsidRPr="000F425E">
        <w:t>s; or</w:t>
      </w:r>
    </w:p>
    <w:p w:rsidR="00395F9C" w:rsidRDefault="00D45846" w:rsidP="00395F9C">
      <w:pPr>
        <w:pStyle w:val="Numberedpara2ndindent"/>
        <w:spacing w:after="240"/>
      </w:pPr>
      <w:r w:rsidRPr="000F425E">
        <w:t xml:space="preserve"> </w:t>
      </w:r>
      <w:r w:rsidR="004461C3">
        <w:t>when</w:t>
      </w:r>
      <w:r w:rsidRPr="000F425E">
        <w:t xml:space="preserve"> a genuine state of urgency renders the normal time limit impracticable.</w:t>
      </w:r>
    </w:p>
    <w:p w:rsidR="00D45846" w:rsidRPr="000F425E" w:rsidRDefault="004461C3" w:rsidP="00D45846">
      <w:pPr>
        <w:pStyle w:val="List"/>
      </w:pPr>
      <w:r>
        <w:t>When</w:t>
      </w:r>
      <w:r w:rsidR="00D45846" w:rsidRPr="000F425E">
        <w:t xml:space="preserve"> a </w:t>
      </w:r>
      <w:r w:rsidR="00D45846" w:rsidRPr="000F425E">
        <w:rPr>
          <w:i/>
        </w:rPr>
        <w:t>relevant entity</w:t>
      </w:r>
      <w:r w:rsidR="00D45846" w:rsidRPr="000F425E">
        <w:t xml:space="preserve"> has not electronically issued an </w:t>
      </w:r>
      <w:r w:rsidR="00D45846" w:rsidRPr="000F425E">
        <w:rPr>
          <w:i/>
        </w:rPr>
        <w:t>approach to market</w:t>
      </w:r>
      <w:r w:rsidR="00D45846" w:rsidRPr="000F425E">
        <w:t xml:space="preserve">, the 25 </w:t>
      </w:r>
      <w:r w:rsidR="00D45846" w:rsidRPr="000F425E">
        <w:rPr>
          <w:i/>
        </w:rPr>
        <w:t>day</w:t>
      </w:r>
      <w:r w:rsidR="00D45846" w:rsidRPr="000F425E">
        <w:t xml:space="preserve"> period referred to in the preceding paragraph </w:t>
      </w:r>
      <w:r w:rsidR="00FC01EC" w:rsidRPr="000F425E">
        <w:rPr>
          <w:b/>
        </w:rPr>
        <w:t>must</w:t>
      </w:r>
      <w:r w:rsidR="00D45846" w:rsidRPr="000F425E">
        <w:t xml:space="preserve"> be extended to 30 </w:t>
      </w:r>
      <w:r w:rsidR="00AB5701" w:rsidRPr="000F425E">
        <w:rPr>
          <w:i/>
        </w:rPr>
        <w:t>days</w:t>
      </w:r>
      <w:r w:rsidR="00D45846" w:rsidRPr="000F425E">
        <w:t>.</w:t>
      </w:r>
    </w:p>
    <w:p w:rsidR="00D45846" w:rsidRDefault="00D45846" w:rsidP="00D45846">
      <w:pPr>
        <w:pStyle w:val="List"/>
      </w:pPr>
      <w:r w:rsidRPr="000F425E">
        <w:t xml:space="preserve">The time limits stated above apply to each </w:t>
      </w:r>
      <w:r w:rsidRPr="000F425E">
        <w:rPr>
          <w:i/>
        </w:rPr>
        <w:t>approach to market</w:t>
      </w:r>
      <w:r w:rsidRPr="000F425E">
        <w:t xml:space="preserve">. That is, a single </w:t>
      </w:r>
      <w:r w:rsidR="00AB5701" w:rsidRPr="000F425E">
        <w:rPr>
          <w:i/>
        </w:rPr>
        <w:t xml:space="preserve">approach to market </w:t>
      </w:r>
      <w:r w:rsidR="00FC01EC" w:rsidRPr="000F425E">
        <w:rPr>
          <w:b/>
        </w:rPr>
        <w:t>must</w:t>
      </w:r>
      <w:r w:rsidRPr="000F425E">
        <w:t xml:space="preserve"> comply with the time limits or, in the case of a multi-stage </w:t>
      </w:r>
      <w:r w:rsidR="00AB5701" w:rsidRPr="000F425E">
        <w:rPr>
          <w:i/>
        </w:rPr>
        <w:t>procurement</w:t>
      </w:r>
      <w:r w:rsidRPr="000F425E">
        <w:t xml:space="preserve"> (such as inviting expressions of interest followed by a </w:t>
      </w:r>
      <w:r w:rsidR="00AB5701" w:rsidRPr="000F425E">
        <w:rPr>
          <w:i/>
        </w:rPr>
        <w:t>prequalified tender</w:t>
      </w:r>
      <w:r w:rsidRPr="000F425E">
        <w:t xml:space="preserve">), each </w:t>
      </w:r>
      <w:r w:rsidR="00AB5701" w:rsidRPr="000F425E">
        <w:rPr>
          <w:i/>
        </w:rPr>
        <w:t xml:space="preserve">approach to market </w:t>
      </w:r>
      <w:r w:rsidR="00FC01EC" w:rsidRPr="000F425E">
        <w:rPr>
          <w:b/>
        </w:rPr>
        <w:t>must</w:t>
      </w:r>
      <w:r w:rsidRPr="000F425E">
        <w:t xml:space="preserve"> comply with the time limits stated in paragraph 10.19.</w:t>
      </w:r>
    </w:p>
    <w:p w:rsidR="00ED2EDB" w:rsidRPr="000F425E" w:rsidRDefault="00ED2EDB" w:rsidP="002E3FB5">
      <w:pPr>
        <w:pStyle w:val="List"/>
        <w:numPr>
          <w:ilvl w:val="0"/>
          <w:numId w:val="0"/>
        </w:numPr>
      </w:pPr>
    </w:p>
    <w:p w:rsidR="00D45846" w:rsidRPr="000F425E" w:rsidRDefault="004461C3" w:rsidP="00D45846">
      <w:pPr>
        <w:pStyle w:val="List"/>
      </w:pPr>
      <w:r>
        <w:t>When</w:t>
      </w:r>
      <w:r w:rsidR="00D45846" w:rsidRPr="000F425E">
        <w:t xml:space="preserve"> a </w:t>
      </w:r>
      <w:r w:rsidR="00D45846" w:rsidRPr="000F425E">
        <w:rPr>
          <w:i/>
        </w:rPr>
        <w:t>relevant entity</w:t>
      </w:r>
      <w:r w:rsidR="00D45846" w:rsidRPr="000F425E">
        <w:t xml:space="preserve"> intends to specify </w:t>
      </w:r>
      <w:r w:rsidR="00AB5701" w:rsidRPr="000F425E">
        <w:rPr>
          <w:i/>
        </w:rPr>
        <w:t xml:space="preserve">conditions for participation </w:t>
      </w:r>
      <w:r w:rsidR="00D45846" w:rsidRPr="000F425E">
        <w:t xml:space="preserve">that require </w:t>
      </w:r>
      <w:r w:rsidR="00D45846" w:rsidRPr="000F425E">
        <w:rPr>
          <w:i/>
        </w:rPr>
        <w:t xml:space="preserve">potential </w:t>
      </w:r>
      <w:r w:rsidR="00A9151F" w:rsidRPr="000F425E">
        <w:rPr>
          <w:i/>
        </w:rPr>
        <w:t>supplier</w:t>
      </w:r>
      <w:r w:rsidR="00D45846" w:rsidRPr="000F425E">
        <w:rPr>
          <w:i/>
        </w:rPr>
        <w:t>s</w:t>
      </w:r>
      <w:r w:rsidR="00D45846" w:rsidRPr="000F425E">
        <w:t xml:space="preserve"> to undertake a separate registration procedure, the </w:t>
      </w:r>
      <w:r w:rsidR="00D45846" w:rsidRPr="000F425E">
        <w:rPr>
          <w:i/>
        </w:rPr>
        <w:t>relevant entity</w:t>
      </w:r>
      <w:r w:rsidR="00D45846" w:rsidRPr="000F425E">
        <w:t xml:space="preserve"> </w:t>
      </w:r>
      <w:r w:rsidR="00FC01EC" w:rsidRPr="000F425E">
        <w:rPr>
          <w:b/>
        </w:rPr>
        <w:t>must</w:t>
      </w:r>
      <w:r w:rsidR="00D45846" w:rsidRPr="000F425E">
        <w:t xml:space="preserve"> state the time limit for responding to the registration in the </w:t>
      </w:r>
      <w:r w:rsidR="00D45846" w:rsidRPr="000F425E">
        <w:rPr>
          <w:i/>
        </w:rPr>
        <w:t>approach to market</w:t>
      </w:r>
      <w:r w:rsidR="00D45846" w:rsidRPr="000F425E">
        <w:t xml:space="preserve">. Any such </w:t>
      </w:r>
      <w:r w:rsidR="00AB5701" w:rsidRPr="000F425E">
        <w:rPr>
          <w:i/>
        </w:rPr>
        <w:t xml:space="preserve">conditions for participation </w:t>
      </w:r>
      <w:r w:rsidR="00FC01EC" w:rsidRPr="000F425E">
        <w:rPr>
          <w:b/>
        </w:rPr>
        <w:t>must</w:t>
      </w:r>
      <w:r w:rsidR="00D45846" w:rsidRPr="000F425E">
        <w:t xml:space="preserve"> be published in sufficient time to enable all </w:t>
      </w:r>
      <w:r w:rsidR="00D45846" w:rsidRPr="000F425E">
        <w:rPr>
          <w:i/>
        </w:rPr>
        <w:t>potential</w:t>
      </w:r>
      <w:r w:rsidR="00D45846" w:rsidRPr="000F425E">
        <w:t xml:space="preserve"> </w:t>
      </w:r>
      <w:r w:rsidR="00A9151F" w:rsidRPr="000F425E">
        <w:rPr>
          <w:i/>
        </w:rPr>
        <w:t>supplier</w:t>
      </w:r>
      <w:r w:rsidR="00D45846" w:rsidRPr="000F425E">
        <w:t xml:space="preserve">s to complete the registration procedures within the time limit for the </w:t>
      </w:r>
      <w:r w:rsidR="00AB5701" w:rsidRPr="000F425E">
        <w:rPr>
          <w:i/>
        </w:rPr>
        <w:t>procurement</w:t>
      </w:r>
      <w:r w:rsidR="00D45846" w:rsidRPr="000F425E">
        <w:t>.</w:t>
      </w:r>
    </w:p>
    <w:p w:rsidR="00D45846" w:rsidRPr="000F425E" w:rsidRDefault="004461C3" w:rsidP="00D45846">
      <w:pPr>
        <w:pStyle w:val="List"/>
      </w:pPr>
      <w:r>
        <w:t>When</w:t>
      </w:r>
      <w:r w:rsidR="00D45846" w:rsidRPr="000F425E">
        <w:t xml:space="preserve"> a </w:t>
      </w:r>
      <w:r w:rsidR="00D45846" w:rsidRPr="000F425E">
        <w:rPr>
          <w:i/>
        </w:rPr>
        <w:t>relevant entity</w:t>
      </w:r>
      <w:r w:rsidR="00D45846" w:rsidRPr="000F425E">
        <w:t xml:space="preserve"> extends the time limit for registration or </w:t>
      </w:r>
      <w:r w:rsidR="00A9151F" w:rsidRPr="000F425E">
        <w:rPr>
          <w:i/>
        </w:rPr>
        <w:t>submission</w:t>
      </w:r>
      <w:r w:rsidR="00D45846" w:rsidRPr="000F425E">
        <w:t>,</w:t>
      </w:r>
      <w:r w:rsidR="00A55BD3" w:rsidRPr="000F425E">
        <w:t xml:space="preserve"> </w:t>
      </w:r>
      <w:r w:rsidR="00D45846" w:rsidRPr="000F425E">
        <w:t xml:space="preserve">or </w:t>
      </w:r>
      <w:r>
        <w:t>when</w:t>
      </w:r>
      <w:r w:rsidR="00D45846" w:rsidRPr="000F425E">
        <w:t xml:space="preserve"> negotiations are terminated and </w:t>
      </w:r>
      <w:r w:rsidR="00D45846" w:rsidRPr="000F425E">
        <w:rPr>
          <w:i/>
        </w:rPr>
        <w:t>potential</w:t>
      </w:r>
      <w:r w:rsidR="00D45846" w:rsidRPr="000F425E">
        <w:t xml:space="preserve"> </w:t>
      </w:r>
      <w:r w:rsidR="00A9151F" w:rsidRPr="000F425E">
        <w:rPr>
          <w:i/>
        </w:rPr>
        <w:t>supplier</w:t>
      </w:r>
      <w:r w:rsidR="00D45846" w:rsidRPr="000F425E">
        <w:t xml:space="preserve">s are permitted to lodge new </w:t>
      </w:r>
      <w:r w:rsidR="00A9151F" w:rsidRPr="000F425E">
        <w:rPr>
          <w:i/>
        </w:rPr>
        <w:t>submission</w:t>
      </w:r>
      <w:r w:rsidR="00D45846" w:rsidRPr="000F425E">
        <w:t xml:space="preserve">s, the new time limit </w:t>
      </w:r>
      <w:r w:rsidR="00FC01EC" w:rsidRPr="000F425E">
        <w:rPr>
          <w:b/>
        </w:rPr>
        <w:t>must</w:t>
      </w:r>
      <w:r w:rsidR="00D45846" w:rsidRPr="000F425E">
        <w:t xml:space="preserve"> apply equitably.</w:t>
      </w:r>
    </w:p>
    <w:p w:rsidR="00D45846" w:rsidRPr="000F425E" w:rsidRDefault="00D45846" w:rsidP="00A55BD3">
      <w:pPr>
        <w:pStyle w:val="Heading5"/>
      </w:pPr>
      <w:r w:rsidRPr="000F425E">
        <w:t xml:space="preserve"> Late </w:t>
      </w:r>
      <w:r w:rsidR="00A9151F" w:rsidRPr="000F425E">
        <w:t>submission</w:t>
      </w:r>
      <w:r w:rsidRPr="000F425E">
        <w:t>s</w:t>
      </w:r>
    </w:p>
    <w:p w:rsidR="00395F9C" w:rsidRDefault="00D45846" w:rsidP="00395F9C">
      <w:pPr>
        <w:pStyle w:val="List"/>
      </w:pPr>
      <w:r w:rsidRPr="000F425E">
        <w:t xml:space="preserve">Late </w:t>
      </w:r>
      <w:r w:rsidR="00A9151F" w:rsidRPr="000F425E">
        <w:rPr>
          <w:i/>
        </w:rPr>
        <w:t>submission</w:t>
      </w:r>
      <w:r w:rsidRPr="000F425E">
        <w:t xml:space="preserve">s </w:t>
      </w:r>
      <w:r w:rsidR="00FC01EC" w:rsidRPr="000F425E">
        <w:rPr>
          <w:b/>
        </w:rPr>
        <w:t>must</w:t>
      </w:r>
      <w:r w:rsidRPr="000F425E">
        <w:t xml:space="preserve"> not be accepted unless the </w:t>
      </w:r>
      <w:r w:rsidR="00A9151F" w:rsidRPr="000F425E">
        <w:rPr>
          <w:i/>
        </w:rPr>
        <w:t>submission</w:t>
      </w:r>
      <w:r w:rsidRPr="000F425E">
        <w:t xml:space="preserve"> is late as a consequence of mishandling by the </w:t>
      </w:r>
      <w:r w:rsidRPr="000F425E">
        <w:rPr>
          <w:i/>
        </w:rPr>
        <w:t>relevant entity</w:t>
      </w:r>
      <w:r w:rsidRPr="000F425E">
        <w:t xml:space="preserve">. A </w:t>
      </w:r>
      <w:r w:rsidR="009F3D51" w:rsidRPr="009F3D51">
        <w:rPr>
          <w:i/>
        </w:rPr>
        <w:t>relevant entity</w:t>
      </w:r>
      <w:r w:rsidRPr="000F425E">
        <w:t xml:space="preserve"> </w:t>
      </w:r>
      <w:r w:rsidR="00FC01EC" w:rsidRPr="000F425E">
        <w:rPr>
          <w:b/>
        </w:rPr>
        <w:t>must</w:t>
      </w:r>
      <w:r w:rsidRPr="000F425E">
        <w:t xml:space="preserve"> not penalise any </w:t>
      </w:r>
      <w:r w:rsidR="00AB5701" w:rsidRPr="000F425E">
        <w:rPr>
          <w:i/>
        </w:rPr>
        <w:t xml:space="preserve">potential </w:t>
      </w:r>
      <w:r w:rsidR="00A9151F" w:rsidRPr="000F425E">
        <w:rPr>
          <w:i/>
        </w:rPr>
        <w:t>supplier</w:t>
      </w:r>
      <w:r w:rsidR="00AB5701" w:rsidRPr="000F425E">
        <w:rPr>
          <w:i/>
        </w:rPr>
        <w:t xml:space="preserve"> </w:t>
      </w:r>
      <w:r w:rsidRPr="000F425E">
        <w:t xml:space="preserve">whose </w:t>
      </w:r>
      <w:r w:rsidR="00A9151F" w:rsidRPr="000F425E">
        <w:rPr>
          <w:i/>
        </w:rPr>
        <w:t>submission</w:t>
      </w:r>
      <w:r w:rsidRPr="000F425E">
        <w:t xml:space="preserve"> is received after the specified deadline if the delay is due solely to mishandling by the </w:t>
      </w:r>
      <w:r w:rsidRPr="000F425E">
        <w:rPr>
          <w:i/>
        </w:rPr>
        <w:t>relevant entity</w:t>
      </w:r>
      <w:r w:rsidRPr="000F425E">
        <w:t>.</w:t>
      </w:r>
    </w:p>
    <w:p w:rsidR="00D45846" w:rsidRPr="000F425E" w:rsidRDefault="00D45846" w:rsidP="00D45846">
      <w:pPr>
        <w:pStyle w:val="List"/>
      </w:pPr>
      <w:r w:rsidRPr="000F425E">
        <w:rPr>
          <w:i/>
        </w:rPr>
        <w:t>Rel</w:t>
      </w:r>
      <w:r w:rsidR="00395F9C" w:rsidRPr="00395F9C">
        <w:rPr>
          <w:i/>
        </w:rPr>
        <w:t>evant enti</w:t>
      </w:r>
      <w:r w:rsidRPr="000F425E">
        <w:rPr>
          <w:i/>
        </w:rPr>
        <w:t>ty</w:t>
      </w:r>
      <w:r w:rsidR="00395F9C" w:rsidRPr="00395F9C">
        <w:rPr>
          <w:b/>
        </w:rPr>
        <w:t xml:space="preserve"> </w:t>
      </w:r>
      <w:r w:rsidR="00395F9C" w:rsidRPr="00F04DAB">
        <w:t>mis</w:t>
      </w:r>
      <w:r w:rsidRPr="00F04DAB">
        <w:t>h</w:t>
      </w:r>
      <w:r w:rsidRPr="000F425E">
        <w:t>andling does not include mi</w:t>
      </w:r>
      <w:r w:rsidR="00395F9C" w:rsidRPr="00395F9C">
        <w:rPr>
          <w:i/>
        </w:rPr>
        <w:t xml:space="preserve">shandling </w:t>
      </w:r>
      <w:r w:rsidRPr="000F425E">
        <w:t>by a courier or mail service provider engaged by</w:t>
      </w:r>
      <w:r w:rsidR="00395F9C" w:rsidRPr="00395F9C">
        <w:rPr>
          <w:i/>
        </w:rPr>
        <w:t xml:space="preserve"> a potential su</w:t>
      </w:r>
      <w:r w:rsidR="00A9151F" w:rsidRPr="000F425E">
        <w:rPr>
          <w:i/>
        </w:rPr>
        <w:t>pplier</w:t>
      </w:r>
      <w:r w:rsidR="00AB5701" w:rsidRPr="000F425E">
        <w:rPr>
          <w:i/>
        </w:rPr>
        <w:t xml:space="preserve"> </w:t>
      </w:r>
      <w:r w:rsidRPr="000F425E">
        <w:t>to deliver a</w:t>
      </w:r>
      <w:r w:rsidR="00395F9C" w:rsidRPr="00395F9C">
        <w:rPr>
          <w:i/>
        </w:rPr>
        <w:t xml:space="preserve"> submission. </w:t>
      </w:r>
      <w:r w:rsidR="00395F9C" w:rsidRPr="00395F9C">
        <w:t>It is the responsibility</w:t>
      </w:r>
      <w:r w:rsidRPr="000F425E">
        <w:t xml:space="preserve"> </w:t>
      </w:r>
      <w:r w:rsidR="00395F9C" w:rsidRPr="00395F9C">
        <w:rPr>
          <w:i/>
        </w:rPr>
        <w:t>of the potential su</w:t>
      </w:r>
      <w:r w:rsidR="00A9151F" w:rsidRPr="000F425E">
        <w:rPr>
          <w:i/>
        </w:rPr>
        <w:t>pplier</w:t>
      </w:r>
      <w:r w:rsidR="00395F9C" w:rsidRPr="00395F9C">
        <w:rPr>
          <w:i/>
        </w:rPr>
        <w:t xml:space="preserve"> to ensure</w:t>
      </w:r>
      <w:r w:rsidRPr="000F425E">
        <w:t xml:space="preserve"> that the </w:t>
      </w:r>
      <w:r w:rsidR="00A9151F" w:rsidRPr="000F425E">
        <w:rPr>
          <w:i/>
        </w:rPr>
        <w:t>submission</w:t>
      </w:r>
      <w:r w:rsidRPr="000F425E">
        <w:t xml:space="preserve"> is dispatched in sufficient time for it to be received by the </w:t>
      </w:r>
      <w:r w:rsidRPr="000F425E">
        <w:rPr>
          <w:i/>
        </w:rPr>
        <w:t>relevant</w:t>
      </w:r>
      <w:r w:rsidR="00395F9C" w:rsidRPr="00395F9C">
        <w:rPr>
          <w:i/>
        </w:rPr>
        <w:t xml:space="preserve"> entity by the </w:t>
      </w:r>
      <w:r w:rsidRPr="000F425E">
        <w:t>de</w:t>
      </w:r>
      <w:r w:rsidR="00395F9C" w:rsidRPr="00395F9C">
        <w:t>a</w:t>
      </w:r>
      <w:r w:rsidRPr="000F425E">
        <w:t>dline.</w:t>
      </w:r>
    </w:p>
    <w:p w:rsidR="00D45846" w:rsidRPr="000F425E" w:rsidRDefault="00D45846" w:rsidP="00D45846">
      <w:pPr>
        <w:pStyle w:val="List"/>
      </w:pPr>
      <w:r w:rsidRPr="000F425E">
        <w:t xml:space="preserve">Late </w:t>
      </w:r>
      <w:r w:rsidR="00A9151F" w:rsidRPr="000F425E">
        <w:rPr>
          <w:i/>
        </w:rPr>
        <w:t>submission</w:t>
      </w:r>
      <w:r w:rsidRPr="000F425E">
        <w:t xml:space="preserve">s should be returned unopened to the </w:t>
      </w:r>
      <w:r w:rsidR="00AB5701" w:rsidRPr="000F425E">
        <w:rPr>
          <w:i/>
        </w:rPr>
        <w:t xml:space="preserve">potential </w:t>
      </w:r>
      <w:r w:rsidR="00A9151F" w:rsidRPr="000F425E">
        <w:rPr>
          <w:i/>
        </w:rPr>
        <w:t>supplier</w:t>
      </w:r>
      <w:r w:rsidR="00AB5701" w:rsidRPr="000F425E">
        <w:rPr>
          <w:i/>
        </w:rPr>
        <w:t xml:space="preserve"> </w:t>
      </w:r>
      <w:r w:rsidRPr="000F425E">
        <w:t>who submitted them, to:</w:t>
      </w:r>
    </w:p>
    <w:p w:rsidR="00D45846" w:rsidRPr="000F425E" w:rsidRDefault="00D45846" w:rsidP="00A27414">
      <w:pPr>
        <w:pStyle w:val="Numberedpara2ndindent"/>
        <w:spacing w:after="40"/>
      </w:pPr>
      <w:r w:rsidRPr="000F425E">
        <w:t xml:space="preserve">ensure that they are not evaluated or compared with </w:t>
      </w:r>
      <w:r w:rsidR="00A9151F" w:rsidRPr="000F425E">
        <w:rPr>
          <w:i/>
        </w:rPr>
        <w:t>submission</w:t>
      </w:r>
      <w:r w:rsidRPr="000F425E">
        <w:t>s which were submitted by the due time and date;</w:t>
      </w:r>
    </w:p>
    <w:p w:rsidR="00D45846" w:rsidRPr="000F425E" w:rsidRDefault="00D45846" w:rsidP="00A27414">
      <w:pPr>
        <w:pStyle w:val="Numberedpara2ndindent"/>
        <w:spacing w:after="40"/>
      </w:pPr>
      <w:r w:rsidRPr="000F425E">
        <w:t xml:space="preserve">demonstrate to other </w:t>
      </w:r>
      <w:r w:rsidR="00A9151F" w:rsidRPr="000F425E">
        <w:rPr>
          <w:i/>
        </w:rPr>
        <w:t>tenderer</w:t>
      </w:r>
      <w:r w:rsidRPr="000F425E">
        <w:t xml:space="preserve">s that the process for receiving </w:t>
      </w:r>
      <w:r w:rsidR="00A9151F" w:rsidRPr="000F425E">
        <w:rPr>
          <w:i/>
        </w:rPr>
        <w:t>submission</w:t>
      </w:r>
      <w:r w:rsidRPr="000F425E">
        <w:t>s</w:t>
      </w:r>
      <w:r w:rsidR="00A55BD3" w:rsidRPr="000F425E">
        <w:t xml:space="preserve"> </w:t>
      </w:r>
      <w:r w:rsidRPr="000F425E">
        <w:t>is fair and impartial; and</w:t>
      </w:r>
    </w:p>
    <w:p w:rsidR="00395F9C" w:rsidRDefault="00D45846" w:rsidP="00395F9C">
      <w:pPr>
        <w:pStyle w:val="Numberedpara2ndindent"/>
        <w:spacing w:after="240"/>
      </w:pPr>
      <w:r w:rsidRPr="000F425E">
        <w:t xml:space="preserve">eliminate scope for any suggestion that the </w:t>
      </w:r>
      <w:r w:rsidR="00A9151F" w:rsidRPr="000F425E">
        <w:rPr>
          <w:i/>
        </w:rPr>
        <w:t>submission</w:t>
      </w:r>
      <w:r w:rsidRPr="000F425E">
        <w:t xml:space="preserve"> was rejected for any reason other than because it was late.</w:t>
      </w:r>
    </w:p>
    <w:p w:rsidR="00D45846" w:rsidRPr="000F425E" w:rsidRDefault="00D45846" w:rsidP="00D45846">
      <w:pPr>
        <w:pStyle w:val="List"/>
      </w:pPr>
      <w:r w:rsidRPr="000F425E">
        <w:t xml:space="preserve">It may be necessary to open a late </w:t>
      </w:r>
      <w:r w:rsidR="00A9151F" w:rsidRPr="000F425E">
        <w:rPr>
          <w:i/>
        </w:rPr>
        <w:t>submission</w:t>
      </w:r>
      <w:r w:rsidRPr="000F425E">
        <w:t xml:space="preserve"> if there is no return address or any indication of which </w:t>
      </w:r>
      <w:r w:rsidR="00AB5701" w:rsidRPr="000F425E">
        <w:rPr>
          <w:i/>
        </w:rPr>
        <w:t xml:space="preserve">approach to market </w:t>
      </w:r>
      <w:r w:rsidRPr="000F425E">
        <w:t xml:space="preserve">the </w:t>
      </w:r>
      <w:r w:rsidR="00A9151F" w:rsidRPr="000F425E">
        <w:rPr>
          <w:i/>
        </w:rPr>
        <w:t>submission</w:t>
      </w:r>
      <w:r w:rsidRPr="000F425E">
        <w:t xml:space="preserve"> relates. </w:t>
      </w:r>
      <w:r w:rsidR="004461C3">
        <w:t>When</w:t>
      </w:r>
      <w:r w:rsidRPr="000F425E">
        <w:t xml:space="preserve"> a </w:t>
      </w:r>
      <w:r w:rsidR="00A9151F" w:rsidRPr="000F425E">
        <w:rPr>
          <w:i/>
        </w:rPr>
        <w:t>submission</w:t>
      </w:r>
      <w:r w:rsidRPr="000F425E">
        <w:t xml:space="preserve"> has been opened under such circumstances the </w:t>
      </w:r>
      <w:r w:rsidR="00AB5701" w:rsidRPr="000F425E">
        <w:rPr>
          <w:i/>
        </w:rPr>
        <w:t xml:space="preserve">potential </w:t>
      </w:r>
      <w:r w:rsidR="00A9151F" w:rsidRPr="000F425E">
        <w:rPr>
          <w:i/>
        </w:rPr>
        <w:t>supplier</w:t>
      </w:r>
      <w:r w:rsidR="00AB5701" w:rsidRPr="000F425E">
        <w:rPr>
          <w:i/>
        </w:rPr>
        <w:t xml:space="preserve"> </w:t>
      </w:r>
      <w:r w:rsidRPr="000F425E">
        <w:t xml:space="preserve">should be advised that the </w:t>
      </w:r>
      <w:r w:rsidR="00A9151F" w:rsidRPr="000F425E">
        <w:rPr>
          <w:i/>
        </w:rPr>
        <w:t>submission</w:t>
      </w:r>
      <w:r w:rsidRPr="000F425E">
        <w:t xml:space="preserve"> was rejected due to lateness and advised of the reason it was opened.</w:t>
      </w:r>
    </w:p>
    <w:p w:rsidR="006A5AB1" w:rsidRPr="000F425E" w:rsidRDefault="006A5AB1" w:rsidP="006A5AB1">
      <w:pPr>
        <w:pStyle w:val="Heading4"/>
      </w:pPr>
      <w:r>
        <w:t>Value for money and broader benefits to the Australian economy</w:t>
      </w:r>
    </w:p>
    <w:p w:rsidR="006A5AB1" w:rsidRDefault="006A5AB1" w:rsidP="006A5AB1">
      <w:pPr>
        <w:pStyle w:val="List"/>
      </w:pPr>
      <w:r>
        <w:t xml:space="preserve">In addition to the considerations at paragraph 4.4, for </w:t>
      </w:r>
      <w:r w:rsidRPr="002E3FB5">
        <w:rPr>
          <w:i/>
        </w:rPr>
        <w:t>procurements</w:t>
      </w:r>
      <w:r>
        <w:t xml:space="preserve"> above $4 million, Commonwealth </w:t>
      </w:r>
      <w:r w:rsidRPr="002E3FB5">
        <w:rPr>
          <w:i/>
        </w:rPr>
        <w:t>officials</w:t>
      </w:r>
      <w:r>
        <w:t xml:space="preserve"> are required to consider the economic benefit of the </w:t>
      </w:r>
      <w:r w:rsidRPr="002E3FB5">
        <w:rPr>
          <w:i/>
        </w:rPr>
        <w:t>procurement</w:t>
      </w:r>
      <w:r>
        <w:t xml:space="preserve"> to the Australian economy.</w:t>
      </w:r>
    </w:p>
    <w:p w:rsidR="006A5AB1" w:rsidRDefault="006A5AB1" w:rsidP="006A5AB1">
      <w:pPr>
        <w:pStyle w:val="List"/>
      </w:pPr>
      <w:r>
        <w:t xml:space="preserve">The </w:t>
      </w:r>
      <w:r w:rsidR="001826B2">
        <w:t>p</w:t>
      </w:r>
      <w:r>
        <w:t xml:space="preserve">olicy operates within the context of relevant national and international agreements and </w:t>
      </w:r>
      <w:r w:rsidRPr="002E3FB5">
        <w:rPr>
          <w:i/>
        </w:rPr>
        <w:t>procurement</w:t>
      </w:r>
      <w:r>
        <w:t xml:space="preserve"> policies to which Australia is a signatory, including free trade agreements and the A</w:t>
      </w:r>
      <w:r w:rsidR="00527184">
        <w:t>ustralia and New Zealand Government Procurement Agreement</w:t>
      </w:r>
      <w:r>
        <w:t>.</w:t>
      </w:r>
    </w:p>
    <w:p w:rsidR="00D45846" w:rsidRPr="000F425E" w:rsidRDefault="00D45846" w:rsidP="00A55BD3">
      <w:pPr>
        <w:pStyle w:val="Heading4"/>
      </w:pPr>
      <w:r w:rsidRPr="000F425E">
        <w:t xml:space="preserve">Receipt and opening of </w:t>
      </w:r>
      <w:r w:rsidR="00A9151F" w:rsidRPr="000F425E">
        <w:t>submission</w:t>
      </w:r>
      <w:r w:rsidRPr="000F425E">
        <w:t>s</w:t>
      </w:r>
    </w:p>
    <w:p w:rsidR="00D45846" w:rsidRPr="000F425E" w:rsidRDefault="00D45846" w:rsidP="00D45846">
      <w:pPr>
        <w:pStyle w:val="List"/>
      </w:pPr>
      <w:r w:rsidRPr="000F425E">
        <w:t xml:space="preserve">Procedures to receive and open </w:t>
      </w:r>
      <w:r w:rsidR="00A9151F" w:rsidRPr="000F425E">
        <w:rPr>
          <w:i/>
        </w:rPr>
        <w:t>submission</w:t>
      </w:r>
      <w:r w:rsidRPr="000F425E">
        <w:t xml:space="preserve">s </w:t>
      </w:r>
      <w:r w:rsidR="00FC01EC" w:rsidRPr="000F425E">
        <w:rPr>
          <w:b/>
        </w:rPr>
        <w:t>must</w:t>
      </w:r>
      <w:r w:rsidRPr="000F425E">
        <w:t xml:space="preserve"> guarantee fairness and impartiality and </w:t>
      </w:r>
      <w:r w:rsidR="00FC01EC" w:rsidRPr="000F425E">
        <w:rPr>
          <w:b/>
        </w:rPr>
        <w:t>must</w:t>
      </w:r>
      <w:r w:rsidRPr="000F425E">
        <w:t xml:space="preserve"> ensure that </w:t>
      </w:r>
      <w:r w:rsidR="00A9151F" w:rsidRPr="000F425E">
        <w:rPr>
          <w:i/>
        </w:rPr>
        <w:t>submission</w:t>
      </w:r>
      <w:r w:rsidRPr="000F425E">
        <w:t>s are treated in confidence.</w:t>
      </w:r>
    </w:p>
    <w:p w:rsidR="00D45846" w:rsidRPr="000F425E" w:rsidRDefault="004461C3" w:rsidP="00D45846">
      <w:pPr>
        <w:pStyle w:val="List"/>
      </w:pPr>
      <w:r>
        <w:t>When</w:t>
      </w:r>
      <w:r w:rsidR="00D45846" w:rsidRPr="000F425E">
        <w:t xml:space="preserve"> a </w:t>
      </w:r>
      <w:r w:rsidR="009F3D51" w:rsidRPr="009F3D51">
        <w:rPr>
          <w:i/>
        </w:rPr>
        <w:t>relevant entity</w:t>
      </w:r>
      <w:r w:rsidR="00D45846" w:rsidRPr="000F425E">
        <w:t xml:space="preserve"> provides </w:t>
      </w:r>
      <w:r w:rsidR="00A9151F" w:rsidRPr="000F425E">
        <w:rPr>
          <w:i/>
        </w:rPr>
        <w:t>tenderer</w:t>
      </w:r>
      <w:r w:rsidR="00D45846" w:rsidRPr="000F425E">
        <w:t xml:space="preserve">s with opportunities to correct unintentional errors of form between the opening of </w:t>
      </w:r>
      <w:r w:rsidR="00A9151F" w:rsidRPr="000F425E">
        <w:rPr>
          <w:i/>
        </w:rPr>
        <w:t>submission</w:t>
      </w:r>
      <w:r w:rsidR="00D45846" w:rsidRPr="000F425E">
        <w:t xml:space="preserve">s and any decision, the </w:t>
      </w:r>
      <w:r w:rsidR="00D45846" w:rsidRPr="000F425E">
        <w:rPr>
          <w:i/>
        </w:rPr>
        <w:t>relevant entity</w:t>
      </w:r>
      <w:r w:rsidR="00D45846" w:rsidRPr="000F425E">
        <w:t xml:space="preserve"> </w:t>
      </w:r>
      <w:r w:rsidR="00FC01EC" w:rsidRPr="000F425E">
        <w:rPr>
          <w:b/>
        </w:rPr>
        <w:t>must</w:t>
      </w:r>
      <w:r w:rsidR="00D45846" w:rsidRPr="000F425E">
        <w:t xml:space="preserve"> provide the opportunity equitably to all </w:t>
      </w:r>
      <w:r w:rsidR="00A9151F" w:rsidRPr="000F425E">
        <w:rPr>
          <w:i/>
        </w:rPr>
        <w:t>tenderer</w:t>
      </w:r>
      <w:r w:rsidR="00D45846" w:rsidRPr="000F425E">
        <w:t>s.</w:t>
      </w:r>
    </w:p>
    <w:p w:rsidR="00D45846" w:rsidRPr="000F425E" w:rsidRDefault="00D45846" w:rsidP="00D45846">
      <w:pPr>
        <w:pStyle w:val="List"/>
      </w:pPr>
      <w:r w:rsidRPr="000F425E">
        <w:t xml:space="preserve">Further consideration </w:t>
      </w:r>
      <w:r w:rsidR="00FC01EC" w:rsidRPr="000F425E">
        <w:rPr>
          <w:b/>
        </w:rPr>
        <w:t>must</w:t>
      </w:r>
      <w:r w:rsidRPr="000F425E">
        <w:t xml:space="preserve"> be given only to </w:t>
      </w:r>
      <w:r w:rsidR="00A9151F" w:rsidRPr="000F425E">
        <w:rPr>
          <w:i/>
        </w:rPr>
        <w:t>submission</w:t>
      </w:r>
      <w:r w:rsidRPr="000F425E">
        <w:t xml:space="preserve">s that meet </w:t>
      </w:r>
      <w:r w:rsidR="00AB5701" w:rsidRPr="000F425E">
        <w:rPr>
          <w:i/>
        </w:rPr>
        <w:t>minimum content and format requirements</w:t>
      </w:r>
      <w:r w:rsidRPr="000F425E">
        <w:t>.</w:t>
      </w:r>
    </w:p>
    <w:p w:rsidR="00D45846" w:rsidRPr="000F425E" w:rsidRDefault="00D45846" w:rsidP="00A55BD3">
      <w:pPr>
        <w:pStyle w:val="Heading4"/>
      </w:pPr>
      <w:r w:rsidRPr="000F425E">
        <w:t xml:space="preserve"> Awarding </w:t>
      </w:r>
      <w:r w:rsidR="00AB5701" w:rsidRPr="000F425E">
        <w:t>contract</w:t>
      </w:r>
      <w:r w:rsidRPr="000F425E">
        <w:t>s</w:t>
      </w:r>
    </w:p>
    <w:p w:rsidR="00D45846" w:rsidRPr="000F425E" w:rsidRDefault="006A674C" w:rsidP="00D45846">
      <w:pPr>
        <w:pStyle w:val="List"/>
      </w:pPr>
      <w:r w:rsidRPr="000F425E">
        <w:t>Unless a</w:t>
      </w:r>
      <w:r w:rsidR="00D45846" w:rsidRPr="000F425E">
        <w:t xml:space="preserve"> </w:t>
      </w:r>
      <w:r w:rsidR="009F3D51" w:rsidRPr="009F3D51">
        <w:rPr>
          <w:i/>
        </w:rPr>
        <w:t>relevant entity</w:t>
      </w:r>
      <w:r w:rsidR="00D45846" w:rsidRPr="000F425E">
        <w:t xml:space="preserve"> determines that it is not in the publ</w:t>
      </w:r>
      <w:r w:rsidR="00A55BD3" w:rsidRPr="000F425E">
        <w:t xml:space="preserve">ic interest to award a </w:t>
      </w:r>
      <w:r w:rsidR="00AB5701" w:rsidRPr="000F425E">
        <w:rPr>
          <w:i/>
        </w:rPr>
        <w:t>contract</w:t>
      </w:r>
      <w:r w:rsidRPr="000F425E">
        <w:rPr>
          <w:rStyle w:val="FootnoteReference"/>
        </w:rPr>
        <w:footnoteReference w:id="8"/>
      </w:r>
      <w:r w:rsidR="00764B76" w:rsidRPr="000F425E">
        <w:rPr>
          <w:rStyle w:val="FootnoteReference"/>
          <w:vertAlign w:val="baseline"/>
        </w:rPr>
        <w:t>,</w:t>
      </w:r>
      <w:r w:rsidR="00D45846" w:rsidRPr="000F425E">
        <w:t xml:space="preserve"> it </w:t>
      </w:r>
      <w:r w:rsidR="00D45846" w:rsidRPr="000F425E">
        <w:rPr>
          <w:b/>
        </w:rPr>
        <w:t>must</w:t>
      </w:r>
      <w:r w:rsidR="00D45846" w:rsidRPr="000F425E">
        <w:t xml:space="preserve"> award a </w:t>
      </w:r>
      <w:r w:rsidR="00AB5701" w:rsidRPr="000F425E">
        <w:rPr>
          <w:i/>
        </w:rPr>
        <w:t>contract</w:t>
      </w:r>
      <w:r w:rsidR="00D45846" w:rsidRPr="000F425E">
        <w:t xml:space="preserve"> to the </w:t>
      </w:r>
      <w:r w:rsidR="00A9151F" w:rsidRPr="000F425E">
        <w:rPr>
          <w:i/>
        </w:rPr>
        <w:t>tenderer</w:t>
      </w:r>
      <w:r w:rsidR="00D45846" w:rsidRPr="000F425E">
        <w:t xml:space="preserve"> that the </w:t>
      </w:r>
      <w:r w:rsidR="00D45846" w:rsidRPr="000F425E">
        <w:rPr>
          <w:i/>
        </w:rPr>
        <w:t>relevant entity</w:t>
      </w:r>
      <w:r w:rsidR="00D45846" w:rsidRPr="000F425E">
        <w:t xml:space="preserve"> has determined:</w:t>
      </w:r>
    </w:p>
    <w:p w:rsidR="00D45846" w:rsidRPr="000F425E" w:rsidRDefault="00D45846" w:rsidP="00A27414">
      <w:pPr>
        <w:pStyle w:val="Numberedpara2ndindent"/>
        <w:spacing w:after="40"/>
      </w:pPr>
      <w:r w:rsidRPr="000F425E">
        <w:t xml:space="preserve">satisfies the </w:t>
      </w:r>
      <w:r w:rsidRPr="000F425E">
        <w:rPr>
          <w:i/>
        </w:rPr>
        <w:t>conditions for participation</w:t>
      </w:r>
      <w:r w:rsidRPr="000F425E">
        <w:t>;</w:t>
      </w:r>
    </w:p>
    <w:p w:rsidR="00D45846" w:rsidRPr="000F425E" w:rsidRDefault="00D45846" w:rsidP="00A27414">
      <w:pPr>
        <w:pStyle w:val="Numberedpara2ndindent"/>
        <w:spacing w:after="40"/>
      </w:pPr>
      <w:r w:rsidRPr="000F425E">
        <w:t xml:space="preserve">is fully capable of undertaking the </w:t>
      </w:r>
      <w:r w:rsidR="00AB5701" w:rsidRPr="000F425E">
        <w:rPr>
          <w:i/>
        </w:rPr>
        <w:t>contract</w:t>
      </w:r>
      <w:r w:rsidRPr="000F425E">
        <w:t>; and</w:t>
      </w:r>
    </w:p>
    <w:p w:rsidR="00395F9C" w:rsidRDefault="00D45846" w:rsidP="00395F9C">
      <w:pPr>
        <w:pStyle w:val="Numberedpara2ndindent"/>
        <w:spacing w:after="240"/>
      </w:pPr>
      <w:r w:rsidRPr="000F425E">
        <w:t xml:space="preserve">will provide the best value for money, in accordance with the essential requirements and </w:t>
      </w:r>
      <w:r w:rsidR="00AB5701" w:rsidRPr="000F425E">
        <w:rPr>
          <w:i/>
        </w:rPr>
        <w:t>evaluation criteria</w:t>
      </w:r>
      <w:r w:rsidRPr="000F425E">
        <w:t xml:space="preserve"> specified in the </w:t>
      </w:r>
      <w:r w:rsidR="00AB5701" w:rsidRPr="000F425E">
        <w:rPr>
          <w:i/>
        </w:rPr>
        <w:t xml:space="preserve">approach to market </w:t>
      </w:r>
      <w:r w:rsidRPr="000F425E">
        <w:t xml:space="preserve">and </w:t>
      </w:r>
      <w:r w:rsidR="00AB5701" w:rsidRPr="000F425E">
        <w:rPr>
          <w:i/>
        </w:rPr>
        <w:t>request documentation</w:t>
      </w:r>
      <w:r w:rsidRPr="000F425E">
        <w:t>.</w:t>
      </w:r>
    </w:p>
    <w:p w:rsidR="00762304" w:rsidRDefault="00D45846" w:rsidP="00A55BD3">
      <w:pPr>
        <w:pStyle w:val="List"/>
      </w:pPr>
      <w:r w:rsidRPr="000F425E">
        <w:t xml:space="preserve">A </w:t>
      </w:r>
      <w:r w:rsidRPr="000F425E">
        <w:rPr>
          <w:i/>
        </w:rPr>
        <w:t>relevant entity</w:t>
      </w:r>
      <w:r w:rsidRPr="000F425E">
        <w:t xml:space="preserve"> </w:t>
      </w:r>
      <w:r w:rsidR="00FC01EC" w:rsidRPr="000F425E">
        <w:rPr>
          <w:b/>
        </w:rPr>
        <w:t>must</w:t>
      </w:r>
      <w:r w:rsidRPr="000F425E">
        <w:t xml:space="preserve"> not cancel a </w:t>
      </w:r>
      <w:r w:rsidR="00AB5701" w:rsidRPr="000F425E">
        <w:rPr>
          <w:i/>
        </w:rPr>
        <w:t>procurement</w:t>
      </w:r>
      <w:r w:rsidRPr="000F425E">
        <w:t xml:space="preserve">, or terminate or modify an awarded </w:t>
      </w:r>
      <w:r w:rsidR="00AB5701" w:rsidRPr="000F425E">
        <w:rPr>
          <w:i/>
        </w:rPr>
        <w:t>contract</w:t>
      </w:r>
      <w:r w:rsidRPr="000F425E">
        <w:t>, so as to avoid the rules of Division 2 of these CPRs.</w:t>
      </w:r>
    </w:p>
    <w:p w:rsidR="006A5AB1" w:rsidRDefault="006A5AB1" w:rsidP="006A5AB1">
      <w:pPr>
        <w:pStyle w:val="Heading4"/>
      </w:pPr>
      <w:r>
        <w:t>Contract Management/ Standard Verification</w:t>
      </w:r>
    </w:p>
    <w:p w:rsidR="006A5AB1" w:rsidRDefault="006A5AB1" w:rsidP="006A5AB1">
      <w:pPr>
        <w:pStyle w:val="List"/>
      </w:pPr>
      <w:r>
        <w:t xml:space="preserve">Where applying a </w:t>
      </w:r>
      <w:r w:rsidR="008C7C3A">
        <w:t>s</w:t>
      </w:r>
      <w:r>
        <w:t>tandard (Australian, or in its absence, international) for good</w:t>
      </w:r>
      <w:r w:rsidR="00952EB7">
        <w:t>s</w:t>
      </w:r>
      <w:r>
        <w:t xml:space="preserve"> or service</w:t>
      </w:r>
      <w:r w:rsidR="00952EB7">
        <w:t>s</w:t>
      </w:r>
      <w:r>
        <w:t xml:space="preserve">, </w:t>
      </w:r>
      <w:r w:rsidRPr="00A30986">
        <w:rPr>
          <w:i/>
        </w:rPr>
        <w:t>relevant entities</w:t>
      </w:r>
      <w:r w:rsidRPr="000F425E">
        <w:t xml:space="preserve"> </w:t>
      </w:r>
      <w:r w:rsidRPr="002E3FB5">
        <w:rPr>
          <w:b/>
        </w:rPr>
        <w:t>must</w:t>
      </w:r>
      <w:r>
        <w:t xml:space="preserve"> make reasonable enquiries to determine compliance with that </w:t>
      </w:r>
      <w:r w:rsidR="008C7C3A">
        <w:t>s</w:t>
      </w:r>
      <w:r>
        <w:t>tandard</w:t>
      </w:r>
      <w:r w:rsidR="00231740">
        <w:t>:</w:t>
      </w:r>
    </w:p>
    <w:p w:rsidR="006A5AB1" w:rsidRDefault="006A5AB1" w:rsidP="006A5AB1">
      <w:pPr>
        <w:pStyle w:val="Numberedpara2ndindent"/>
      </w:pPr>
      <w:r>
        <w:t xml:space="preserve">this includes gathering evidence of relevant certifications; and </w:t>
      </w:r>
    </w:p>
    <w:p w:rsidR="006A5AB1" w:rsidRPr="00F64EB8" w:rsidRDefault="006A5AB1" w:rsidP="006A5AB1">
      <w:pPr>
        <w:pStyle w:val="Numberedpara2ndindent"/>
      </w:pPr>
      <w:r>
        <w:t>periodic auditing of compliance by an independent assessor.</w:t>
      </w:r>
    </w:p>
    <w:p w:rsidR="006A5AB1" w:rsidRDefault="006A5AB1" w:rsidP="002E3FB5">
      <w:pPr>
        <w:pStyle w:val="List"/>
        <w:numPr>
          <w:ilvl w:val="0"/>
          <w:numId w:val="0"/>
        </w:numPr>
        <w:ind w:left="567"/>
      </w:pPr>
    </w:p>
    <w:p w:rsidR="006A5AB1" w:rsidRDefault="006A5AB1">
      <w:pPr>
        <w:spacing w:after="0"/>
        <w:rPr>
          <w:color w:val="005A77"/>
          <w:sz w:val="72"/>
          <w:szCs w:val="72"/>
          <w:lang w:val="en-US"/>
        </w:rPr>
      </w:pPr>
      <w:r>
        <w:rPr>
          <w:color w:val="005A77"/>
          <w:sz w:val="72"/>
          <w:szCs w:val="72"/>
          <w:lang w:val="en-US"/>
        </w:rPr>
        <w:br w:type="page"/>
      </w:r>
    </w:p>
    <w:p w:rsidR="000A6714" w:rsidRPr="000F425E" w:rsidRDefault="000A6714" w:rsidP="00EF0994">
      <w:pPr>
        <w:jc w:val="right"/>
        <w:rPr>
          <w:color w:val="005A77"/>
          <w:sz w:val="72"/>
          <w:szCs w:val="72"/>
          <w:lang w:val="en-US"/>
        </w:rPr>
      </w:pPr>
    </w:p>
    <w:p w:rsidR="0093316E" w:rsidRDefault="0093316E" w:rsidP="000A6714">
      <w:pPr>
        <w:jc w:val="right"/>
        <w:rPr>
          <w:color w:val="005A77"/>
          <w:sz w:val="72"/>
          <w:szCs w:val="72"/>
          <w:lang w:val="en-US"/>
        </w:rPr>
      </w:pPr>
    </w:p>
    <w:p w:rsidR="0065412B" w:rsidRPr="000F425E" w:rsidRDefault="0065412B" w:rsidP="000A6714">
      <w:pPr>
        <w:jc w:val="right"/>
        <w:rPr>
          <w:color w:val="005A77"/>
          <w:sz w:val="72"/>
          <w:szCs w:val="72"/>
          <w:lang w:val="en-US"/>
        </w:rPr>
      </w:pPr>
      <w:r w:rsidRPr="000F425E">
        <w:rPr>
          <w:color w:val="005A77"/>
          <w:sz w:val="72"/>
          <w:szCs w:val="72"/>
          <w:lang w:val="en-US"/>
        </w:rPr>
        <w:t>Appendices and Index</w:t>
      </w:r>
    </w:p>
    <w:p w:rsidR="00EF0994" w:rsidRDefault="00EF0994" w:rsidP="0093316E">
      <w:pPr>
        <w:jc w:val="right"/>
        <w:rPr>
          <w:color w:val="005A77"/>
          <w:sz w:val="72"/>
          <w:szCs w:val="72"/>
          <w:lang w:val="en-US"/>
        </w:rPr>
      </w:pPr>
    </w:p>
    <w:p w:rsidR="0093316E" w:rsidRPr="000F425E" w:rsidRDefault="009D28BF" w:rsidP="0093316E">
      <w:pPr>
        <w:jc w:val="right"/>
        <w:rPr>
          <w:color w:val="005A77"/>
          <w:sz w:val="72"/>
          <w:szCs w:val="72"/>
          <w:lang w:val="en-US"/>
        </w:rPr>
      </w:pPr>
      <w:r>
        <w:rPr>
          <w:noProof/>
          <w:color w:val="005A77"/>
          <w:sz w:val="72"/>
          <w:szCs w:val="72"/>
          <w:lang w:eastAsia="en-AU"/>
        </w:rPr>
        <mc:AlternateContent>
          <mc:Choice Requires="wpg">
            <w:drawing>
              <wp:anchor distT="0" distB="0" distL="114300" distR="114300" simplePos="0" relativeHeight="251965952" behindDoc="1" locked="0" layoutInCell="1" allowOverlap="1">
                <wp:simplePos x="0" y="0"/>
                <wp:positionH relativeFrom="column">
                  <wp:posOffset>-267970</wp:posOffset>
                </wp:positionH>
                <wp:positionV relativeFrom="paragraph">
                  <wp:posOffset>563880</wp:posOffset>
                </wp:positionV>
                <wp:extent cx="6336030" cy="215900"/>
                <wp:effectExtent l="0" t="1905" r="0" b="5173345"/>
                <wp:wrapNone/>
                <wp:docPr id="7"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215900"/>
                          <a:chOff x="0" y="5688"/>
                          <a:chExt cx="9978" cy="340"/>
                        </a:xfrm>
                      </wpg:grpSpPr>
                      <wps:wsp>
                        <wps:cNvPr id="253" name="Freeform 532"/>
                        <wps:cNvSpPr>
                          <a:spLocks/>
                        </wps:cNvSpPr>
                        <wps:spPr bwMode="auto">
                          <a:xfrm>
                            <a:off x="0" y="5688"/>
                            <a:ext cx="9978" cy="340"/>
                          </a:xfrm>
                          <a:custGeom>
                            <a:avLst/>
                            <a:gdLst>
                              <a:gd name="T0" fmla="*/ 0 w 9978"/>
                              <a:gd name="T1" fmla="+- 0 6028 5688"/>
                              <a:gd name="T2" fmla="*/ 6028 h 340"/>
                              <a:gd name="T3" fmla="*/ 9978 w 9978"/>
                              <a:gd name="T4" fmla="+- 0 6028 5688"/>
                              <a:gd name="T5" fmla="*/ 6028 h 340"/>
                              <a:gd name="T6" fmla="*/ 9978 w 9978"/>
                              <a:gd name="T7" fmla="+- 0 5688 5688"/>
                              <a:gd name="T8" fmla="*/ 5688 h 340"/>
                              <a:gd name="T9" fmla="*/ 0 w 9978"/>
                              <a:gd name="T10" fmla="+- 0 5688 5688"/>
                              <a:gd name="T11" fmla="*/ 5688 h 340"/>
                              <a:gd name="T12" fmla="*/ 0 w 9978"/>
                              <a:gd name="T13" fmla="+- 0 6028 5688"/>
                              <a:gd name="T14" fmla="*/ 6028 h 340"/>
                            </a:gdLst>
                            <a:ahLst/>
                            <a:cxnLst>
                              <a:cxn ang="0">
                                <a:pos x="T0" y="T2"/>
                              </a:cxn>
                              <a:cxn ang="0">
                                <a:pos x="T3" y="T5"/>
                              </a:cxn>
                              <a:cxn ang="0">
                                <a:pos x="T6" y="T8"/>
                              </a:cxn>
                              <a:cxn ang="0">
                                <a:pos x="T9" y="T11"/>
                              </a:cxn>
                              <a:cxn ang="0">
                                <a:pos x="T12" y="T14"/>
                              </a:cxn>
                            </a:cxnLst>
                            <a:rect l="0" t="0" r="r" b="b"/>
                            <a:pathLst>
                              <a:path w="9978" h="340">
                                <a:moveTo>
                                  <a:pt x="0" y="340"/>
                                </a:moveTo>
                                <a:lnTo>
                                  <a:pt x="9978" y="340"/>
                                </a:lnTo>
                                <a:lnTo>
                                  <a:pt x="9978" y="0"/>
                                </a:lnTo>
                                <a:lnTo>
                                  <a:pt x="0" y="0"/>
                                </a:lnTo>
                                <a:lnTo>
                                  <a:pt x="0" y="340"/>
                                </a:lnTo>
                              </a:path>
                            </a:pathLst>
                          </a:custGeom>
                          <a:solidFill>
                            <a:srgbClr val="4C4D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4" name="Picture 5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6029"/>
                            <a:ext cx="9978" cy="81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F130679" id="Group 531" o:spid="_x0000_s1026" style="position:absolute;margin-left:-21.1pt;margin-top:44.4pt;width:498.9pt;height:17pt;z-index:-251350528" coordorigin=",5688" coordsize="9978,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">
                <v:shape id="Freeform 532" o:spid="_x0000_s1027" style="position:absolute;top:5688;width:9978;height:340;visibility:visible;mso-wrap-style:square;v-text-anchor:top" coordsize="997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" path="m,340r9978,l9978,,,,,340e" fillcolor="#4c4d4f" stroked="f">
                  <v:path arrowok="t" o:connecttype="custom" o:connectlocs="0,6028;9978,6028;9978,5688;0,5688;0,6028" o:connectangles="0,0,0,0,0"/>
                </v:shape>
                <v:shape id="Picture 533" o:spid="_x0000_s1028" type="#_x0000_t75" style="position:absolute;top:6029;width:9978;height:8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">
                  <v:imagedata r:id="rId25" o:title=""/>
                </v:shape>
              </v:group>
            </w:pict>
          </mc:Fallback>
        </mc:AlternateContent>
      </w:r>
    </w:p>
    <w:p w:rsidR="0093316E" w:rsidRPr="000F425E" w:rsidRDefault="0093316E" w:rsidP="0093316E">
      <w:pPr>
        <w:jc w:val="right"/>
        <w:rPr>
          <w:color w:val="005A77"/>
          <w:sz w:val="72"/>
          <w:szCs w:val="72"/>
          <w:lang w:val="en-US"/>
        </w:rPr>
      </w:pPr>
    </w:p>
    <w:p w:rsidR="0093316E" w:rsidRPr="000F425E" w:rsidRDefault="0093316E" w:rsidP="0093316E">
      <w:pPr>
        <w:jc w:val="right"/>
        <w:rPr>
          <w:color w:val="005A77"/>
          <w:sz w:val="72"/>
          <w:szCs w:val="72"/>
          <w:lang w:val="en-US"/>
        </w:rPr>
      </w:pPr>
    </w:p>
    <w:p w:rsidR="0093316E" w:rsidRPr="000F425E" w:rsidRDefault="0093316E" w:rsidP="0093316E">
      <w:pPr>
        <w:jc w:val="right"/>
        <w:rPr>
          <w:color w:val="005A77"/>
          <w:sz w:val="72"/>
          <w:szCs w:val="72"/>
          <w:lang w:val="en-US"/>
        </w:rPr>
      </w:pPr>
    </w:p>
    <w:p w:rsidR="0093316E" w:rsidRPr="000F425E" w:rsidRDefault="009D28BF" w:rsidP="0093316E">
      <w:pPr>
        <w:jc w:val="right"/>
        <w:rPr>
          <w:color w:val="005A77"/>
          <w:sz w:val="72"/>
          <w:szCs w:val="72"/>
          <w:lang w:val="en-US"/>
        </w:rPr>
      </w:pPr>
      <w:r>
        <w:rPr>
          <w:noProof/>
          <w:color w:val="005A77"/>
          <w:sz w:val="72"/>
          <w:szCs w:val="72"/>
          <w:lang w:eastAsia="en-AU"/>
        </w:rPr>
        <mc:AlternateContent>
          <mc:Choice Requires="wpg">
            <w:drawing>
              <wp:anchor distT="0" distB="0" distL="114300" distR="114300" simplePos="0" relativeHeight="251966976" behindDoc="1" locked="0" layoutInCell="1" allowOverlap="1">
                <wp:simplePos x="0" y="0"/>
                <wp:positionH relativeFrom="column">
                  <wp:posOffset>3349625</wp:posOffset>
                </wp:positionH>
                <wp:positionV relativeFrom="paragraph">
                  <wp:posOffset>527050</wp:posOffset>
                </wp:positionV>
                <wp:extent cx="2718435" cy="2772410"/>
                <wp:effectExtent l="396875" t="403225" r="199390" b="205740"/>
                <wp:wrapNone/>
                <wp:docPr id="3"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8435" cy="2772410"/>
                          <a:chOff x="5697" y="9807"/>
                          <a:chExt cx="4281" cy="4366"/>
                        </a:xfrm>
                      </wpg:grpSpPr>
                      <wps:wsp>
                        <wps:cNvPr id="128" name="Freeform 535"/>
                        <wps:cNvSpPr>
                          <a:spLocks/>
                        </wps:cNvSpPr>
                        <wps:spPr bwMode="auto">
                          <a:xfrm>
                            <a:off x="5697" y="9807"/>
                            <a:ext cx="4281" cy="4366"/>
                          </a:xfrm>
                          <a:custGeom>
                            <a:avLst/>
                            <a:gdLst>
                              <a:gd name="T0" fmla="+- 0 9461 5697"/>
                              <a:gd name="T1" fmla="*/ T0 w 4281"/>
                              <a:gd name="T2" fmla="+- 0 14173 9807"/>
                              <a:gd name="T3" fmla="*/ 14173 h 4366"/>
                              <a:gd name="T4" fmla="+- 0 9510 5697"/>
                              <a:gd name="T5" fmla="*/ T4 w 4281"/>
                              <a:gd name="T6" fmla="+- 0 14140 9807"/>
                              <a:gd name="T7" fmla="*/ 14140 h 4366"/>
                              <a:gd name="T8" fmla="+- 0 9655 5697"/>
                              <a:gd name="T9" fmla="*/ T8 w 4281"/>
                              <a:gd name="T10" fmla="+- 0 14025 9807"/>
                              <a:gd name="T11" fmla="*/ 14025 h 4366"/>
                              <a:gd name="T12" fmla="+- 0 9790 5697"/>
                              <a:gd name="T13" fmla="*/ T12 w 4281"/>
                              <a:gd name="T14" fmla="+- 0 13900 9807"/>
                              <a:gd name="T15" fmla="*/ 13900 h 4366"/>
                              <a:gd name="T16" fmla="+- 0 9915 5697"/>
                              <a:gd name="T17" fmla="*/ T16 w 4281"/>
                              <a:gd name="T18" fmla="+- 0 13765 9807"/>
                              <a:gd name="T19" fmla="*/ 13765 h 4366"/>
                              <a:gd name="T20" fmla="+- 0 9978 5697"/>
                              <a:gd name="T21" fmla="*/ T20 w 4281"/>
                              <a:gd name="T22" fmla="+- 0 13686 9807"/>
                              <a:gd name="T23" fmla="*/ 13686 h 4366"/>
                            </a:gdLst>
                            <a:ahLst/>
                            <a:cxnLst>
                              <a:cxn ang="0">
                                <a:pos x="T1" y="T3"/>
                              </a:cxn>
                              <a:cxn ang="0">
                                <a:pos x="T5" y="T7"/>
                              </a:cxn>
                              <a:cxn ang="0">
                                <a:pos x="T9" y="T11"/>
                              </a:cxn>
                              <a:cxn ang="0">
                                <a:pos x="T13" y="T15"/>
                              </a:cxn>
                              <a:cxn ang="0">
                                <a:pos x="T17" y="T19"/>
                              </a:cxn>
                              <a:cxn ang="0">
                                <a:pos x="T21" y="T23"/>
                              </a:cxn>
                            </a:cxnLst>
                            <a:rect l="0" t="0" r="r" b="b"/>
                            <a:pathLst>
                              <a:path w="4281" h="4366">
                                <a:moveTo>
                                  <a:pt x="3764" y="4366"/>
                                </a:moveTo>
                                <a:lnTo>
                                  <a:pt x="3813" y="4333"/>
                                </a:lnTo>
                                <a:lnTo>
                                  <a:pt x="3958" y="4218"/>
                                </a:lnTo>
                                <a:lnTo>
                                  <a:pt x="4093" y="4093"/>
                                </a:lnTo>
                                <a:lnTo>
                                  <a:pt x="4218" y="3958"/>
                                </a:lnTo>
                                <a:lnTo>
                                  <a:pt x="4281" y="3879"/>
                                </a:lnTo>
                              </a:path>
                            </a:pathLst>
                          </a:custGeom>
                          <a:noFill/>
                          <a:ln w="39443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536"/>
                        <wps:cNvSpPr>
                          <a:spLocks/>
                        </wps:cNvSpPr>
                        <wps:spPr bwMode="auto">
                          <a:xfrm>
                            <a:off x="5697" y="9807"/>
                            <a:ext cx="4281" cy="4366"/>
                          </a:xfrm>
                          <a:custGeom>
                            <a:avLst/>
                            <a:gdLst>
                              <a:gd name="T0" fmla="+- 0 9978 5697"/>
                              <a:gd name="T1" fmla="*/ T0 w 4281"/>
                              <a:gd name="T2" fmla="+- 0 10724 9807"/>
                              <a:gd name="T3" fmla="*/ 10724 h 4366"/>
                              <a:gd name="T4" fmla="+- 0 9915 5697"/>
                              <a:gd name="T5" fmla="*/ T4 w 4281"/>
                              <a:gd name="T6" fmla="+- 0 10644 9807"/>
                              <a:gd name="T7" fmla="*/ 10644 h 4366"/>
                              <a:gd name="T8" fmla="+- 0 9790 5697"/>
                              <a:gd name="T9" fmla="*/ T8 w 4281"/>
                              <a:gd name="T10" fmla="+- 0 10509 9807"/>
                              <a:gd name="T11" fmla="*/ 10509 h 4366"/>
                              <a:gd name="T12" fmla="+- 0 9655 5697"/>
                              <a:gd name="T13" fmla="*/ T12 w 4281"/>
                              <a:gd name="T14" fmla="+- 0 10384 9807"/>
                              <a:gd name="T15" fmla="*/ 10384 h 4366"/>
                              <a:gd name="T16" fmla="+- 0 9510 5697"/>
                              <a:gd name="T17" fmla="*/ T16 w 4281"/>
                              <a:gd name="T18" fmla="+- 0 10269 9807"/>
                              <a:gd name="T19" fmla="*/ 10269 h 4366"/>
                              <a:gd name="T20" fmla="+- 0 9357 5697"/>
                              <a:gd name="T21" fmla="*/ T20 w 4281"/>
                              <a:gd name="T22" fmla="+- 0 10166 9807"/>
                              <a:gd name="T23" fmla="*/ 10166 h 4366"/>
                              <a:gd name="T24" fmla="+- 0 9196 5697"/>
                              <a:gd name="T25" fmla="*/ T24 w 4281"/>
                              <a:gd name="T26" fmla="+- 0 10074 9807"/>
                              <a:gd name="T27" fmla="*/ 10074 h 4366"/>
                              <a:gd name="T28" fmla="+- 0 9028 5697"/>
                              <a:gd name="T29" fmla="*/ T28 w 4281"/>
                              <a:gd name="T30" fmla="+- 0 9995 9807"/>
                              <a:gd name="T31" fmla="*/ 9995 h 4366"/>
                              <a:gd name="T32" fmla="+- 0 8852 5697"/>
                              <a:gd name="T33" fmla="*/ T32 w 4281"/>
                              <a:gd name="T34" fmla="+- 0 9929 9807"/>
                              <a:gd name="T35" fmla="*/ 9929 h 4366"/>
                              <a:gd name="T36" fmla="+- 0 8671 5697"/>
                              <a:gd name="T37" fmla="*/ T36 w 4281"/>
                              <a:gd name="T38" fmla="+- 0 9876 9807"/>
                              <a:gd name="T39" fmla="*/ 9876 h 4366"/>
                              <a:gd name="T40" fmla="+- 0 8483 5697"/>
                              <a:gd name="T41" fmla="*/ T40 w 4281"/>
                              <a:gd name="T42" fmla="+- 0 9838 9807"/>
                              <a:gd name="T43" fmla="*/ 9838 h 4366"/>
                              <a:gd name="T44" fmla="+- 0 8291 5697"/>
                              <a:gd name="T45" fmla="*/ T44 w 4281"/>
                              <a:gd name="T46" fmla="+- 0 9815 9807"/>
                              <a:gd name="T47" fmla="*/ 9815 h 4366"/>
                              <a:gd name="T48" fmla="+- 0 8094 5697"/>
                              <a:gd name="T49" fmla="*/ T48 w 4281"/>
                              <a:gd name="T50" fmla="+- 0 9807 9807"/>
                              <a:gd name="T51" fmla="*/ 9807 h 4366"/>
                              <a:gd name="T52" fmla="+- 0 7898 5697"/>
                              <a:gd name="T53" fmla="*/ T52 w 4281"/>
                              <a:gd name="T54" fmla="+- 0 9815 9807"/>
                              <a:gd name="T55" fmla="*/ 9815 h 4366"/>
                              <a:gd name="T56" fmla="+- 0 7705 5697"/>
                              <a:gd name="T57" fmla="*/ T56 w 4281"/>
                              <a:gd name="T58" fmla="+- 0 9838 9807"/>
                              <a:gd name="T59" fmla="*/ 9838 h 4366"/>
                              <a:gd name="T60" fmla="+- 0 7518 5697"/>
                              <a:gd name="T61" fmla="*/ T60 w 4281"/>
                              <a:gd name="T62" fmla="+- 0 9876 9807"/>
                              <a:gd name="T63" fmla="*/ 9876 h 4366"/>
                              <a:gd name="T64" fmla="+- 0 7336 5697"/>
                              <a:gd name="T65" fmla="*/ T64 w 4281"/>
                              <a:gd name="T66" fmla="+- 0 9929 9807"/>
                              <a:gd name="T67" fmla="*/ 9929 h 4366"/>
                              <a:gd name="T68" fmla="+- 0 7161 5697"/>
                              <a:gd name="T69" fmla="*/ T68 w 4281"/>
                              <a:gd name="T70" fmla="+- 0 9995 9807"/>
                              <a:gd name="T71" fmla="*/ 9995 h 4366"/>
                              <a:gd name="T72" fmla="+- 0 6992 5697"/>
                              <a:gd name="T73" fmla="*/ T72 w 4281"/>
                              <a:gd name="T74" fmla="+- 0 10074 9807"/>
                              <a:gd name="T75" fmla="*/ 10074 h 4366"/>
                              <a:gd name="T76" fmla="+- 0 6831 5697"/>
                              <a:gd name="T77" fmla="*/ T76 w 4281"/>
                              <a:gd name="T78" fmla="+- 0 10166 9807"/>
                              <a:gd name="T79" fmla="*/ 10166 h 4366"/>
                              <a:gd name="T80" fmla="+- 0 6678 5697"/>
                              <a:gd name="T81" fmla="*/ T80 w 4281"/>
                              <a:gd name="T82" fmla="+- 0 10269 9807"/>
                              <a:gd name="T83" fmla="*/ 10269 h 4366"/>
                              <a:gd name="T84" fmla="+- 0 6534 5697"/>
                              <a:gd name="T85" fmla="*/ T84 w 4281"/>
                              <a:gd name="T86" fmla="+- 0 10384 9807"/>
                              <a:gd name="T87" fmla="*/ 10384 h 4366"/>
                              <a:gd name="T88" fmla="+- 0 6399 5697"/>
                              <a:gd name="T89" fmla="*/ T88 w 4281"/>
                              <a:gd name="T90" fmla="+- 0 10509 9807"/>
                              <a:gd name="T91" fmla="*/ 10509 h 4366"/>
                              <a:gd name="T92" fmla="+- 0 6274 5697"/>
                              <a:gd name="T93" fmla="*/ T92 w 4281"/>
                              <a:gd name="T94" fmla="+- 0 10644 9807"/>
                              <a:gd name="T95" fmla="*/ 10644 h 4366"/>
                              <a:gd name="T96" fmla="+- 0 6159 5697"/>
                              <a:gd name="T97" fmla="*/ T96 w 4281"/>
                              <a:gd name="T98" fmla="+- 0 10788 9807"/>
                              <a:gd name="T99" fmla="*/ 10788 h 4366"/>
                              <a:gd name="T100" fmla="+- 0 6056 5697"/>
                              <a:gd name="T101" fmla="*/ T100 w 4281"/>
                              <a:gd name="T102" fmla="+- 0 10942 9807"/>
                              <a:gd name="T103" fmla="*/ 10942 h 4366"/>
                              <a:gd name="T104" fmla="+- 0 5964 5697"/>
                              <a:gd name="T105" fmla="*/ T104 w 4281"/>
                              <a:gd name="T106" fmla="+- 0 11103 9807"/>
                              <a:gd name="T107" fmla="*/ 11103 h 4366"/>
                              <a:gd name="T108" fmla="+- 0 5885 5697"/>
                              <a:gd name="T109" fmla="*/ T108 w 4281"/>
                              <a:gd name="T110" fmla="+- 0 11271 9807"/>
                              <a:gd name="T111" fmla="*/ 11271 h 4366"/>
                              <a:gd name="T112" fmla="+- 0 5819 5697"/>
                              <a:gd name="T113" fmla="*/ T112 w 4281"/>
                              <a:gd name="T114" fmla="+- 0 11447 9807"/>
                              <a:gd name="T115" fmla="*/ 11447 h 4366"/>
                              <a:gd name="T116" fmla="+- 0 5766 5697"/>
                              <a:gd name="T117" fmla="*/ T116 w 4281"/>
                              <a:gd name="T118" fmla="+- 0 11628 9807"/>
                              <a:gd name="T119" fmla="*/ 11628 h 4366"/>
                              <a:gd name="T120" fmla="+- 0 5728 5697"/>
                              <a:gd name="T121" fmla="*/ T120 w 4281"/>
                              <a:gd name="T122" fmla="+- 0 11816 9807"/>
                              <a:gd name="T123" fmla="*/ 11816 h 4366"/>
                              <a:gd name="T124" fmla="+- 0 5705 5697"/>
                              <a:gd name="T125" fmla="*/ T124 w 4281"/>
                              <a:gd name="T126" fmla="+- 0 12008 9807"/>
                              <a:gd name="T127" fmla="*/ 12008 h 4366"/>
                              <a:gd name="T128" fmla="+- 0 5697 5697"/>
                              <a:gd name="T129" fmla="*/ T128 w 4281"/>
                              <a:gd name="T130" fmla="+- 0 12205 9807"/>
                              <a:gd name="T131" fmla="*/ 12205 h 4366"/>
                              <a:gd name="T132" fmla="+- 0 5705 5697"/>
                              <a:gd name="T133" fmla="*/ T132 w 4281"/>
                              <a:gd name="T134" fmla="+- 0 12401 9807"/>
                              <a:gd name="T135" fmla="*/ 12401 h 4366"/>
                              <a:gd name="T136" fmla="+- 0 5728 5697"/>
                              <a:gd name="T137" fmla="*/ T136 w 4281"/>
                              <a:gd name="T138" fmla="+- 0 12594 9807"/>
                              <a:gd name="T139" fmla="*/ 12594 h 4366"/>
                              <a:gd name="T140" fmla="+- 0 5766 5697"/>
                              <a:gd name="T141" fmla="*/ T140 w 4281"/>
                              <a:gd name="T142" fmla="+- 0 12781 9807"/>
                              <a:gd name="T143" fmla="*/ 12781 h 4366"/>
                              <a:gd name="T144" fmla="+- 0 5819 5697"/>
                              <a:gd name="T145" fmla="*/ T144 w 4281"/>
                              <a:gd name="T146" fmla="+- 0 12962 9807"/>
                              <a:gd name="T147" fmla="*/ 12962 h 4366"/>
                              <a:gd name="T148" fmla="+- 0 5885 5697"/>
                              <a:gd name="T149" fmla="*/ T148 w 4281"/>
                              <a:gd name="T150" fmla="+- 0 13138 9807"/>
                              <a:gd name="T151" fmla="*/ 13138 h 4366"/>
                              <a:gd name="T152" fmla="+- 0 5964 5697"/>
                              <a:gd name="T153" fmla="*/ T152 w 4281"/>
                              <a:gd name="T154" fmla="+- 0 13307 9807"/>
                              <a:gd name="T155" fmla="*/ 13307 h 4366"/>
                              <a:gd name="T156" fmla="+- 0 6056 5697"/>
                              <a:gd name="T157" fmla="*/ T156 w 4281"/>
                              <a:gd name="T158" fmla="+- 0 13468 9807"/>
                              <a:gd name="T159" fmla="*/ 13468 h 4366"/>
                              <a:gd name="T160" fmla="+- 0 6159 5697"/>
                              <a:gd name="T161" fmla="*/ T160 w 4281"/>
                              <a:gd name="T162" fmla="+- 0 13621 9807"/>
                              <a:gd name="T163" fmla="*/ 13621 h 4366"/>
                              <a:gd name="T164" fmla="+- 0 6274 5697"/>
                              <a:gd name="T165" fmla="*/ T164 w 4281"/>
                              <a:gd name="T166" fmla="+- 0 13765 9807"/>
                              <a:gd name="T167" fmla="*/ 13765 h 4366"/>
                              <a:gd name="T168" fmla="+- 0 6399 5697"/>
                              <a:gd name="T169" fmla="*/ T168 w 4281"/>
                              <a:gd name="T170" fmla="+- 0 13900 9807"/>
                              <a:gd name="T171" fmla="*/ 13900 h 4366"/>
                              <a:gd name="T172" fmla="+- 0 6534 5697"/>
                              <a:gd name="T173" fmla="*/ T172 w 4281"/>
                              <a:gd name="T174" fmla="+- 0 14025 9807"/>
                              <a:gd name="T175" fmla="*/ 14025 h 4366"/>
                              <a:gd name="T176" fmla="+- 0 6678 5697"/>
                              <a:gd name="T177" fmla="*/ T176 w 4281"/>
                              <a:gd name="T178" fmla="+- 0 14140 9807"/>
                              <a:gd name="T179" fmla="*/ 14140 h 4366"/>
                              <a:gd name="T180" fmla="+- 0 6728 5697"/>
                              <a:gd name="T181" fmla="*/ T180 w 4281"/>
                              <a:gd name="T182" fmla="+- 0 14173 9807"/>
                              <a:gd name="T183" fmla="*/ 14173 h 4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281" h="4366">
                                <a:moveTo>
                                  <a:pt x="4281" y="917"/>
                                </a:moveTo>
                                <a:lnTo>
                                  <a:pt x="4218" y="837"/>
                                </a:lnTo>
                                <a:lnTo>
                                  <a:pt x="4093" y="702"/>
                                </a:lnTo>
                                <a:lnTo>
                                  <a:pt x="3958" y="577"/>
                                </a:lnTo>
                                <a:lnTo>
                                  <a:pt x="3813" y="462"/>
                                </a:lnTo>
                                <a:lnTo>
                                  <a:pt x="3660" y="359"/>
                                </a:lnTo>
                                <a:lnTo>
                                  <a:pt x="3499" y="267"/>
                                </a:lnTo>
                                <a:lnTo>
                                  <a:pt x="3331" y="188"/>
                                </a:lnTo>
                                <a:lnTo>
                                  <a:pt x="3155" y="122"/>
                                </a:lnTo>
                                <a:lnTo>
                                  <a:pt x="2974" y="69"/>
                                </a:lnTo>
                                <a:lnTo>
                                  <a:pt x="2786" y="31"/>
                                </a:lnTo>
                                <a:lnTo>
                                  <a:pt x="2594" y="8"/>
                                </a:lnTo>
                                <a:lnTo>
                                  <a:pt x="2397" y="0"/>
                                </a:lnTo>
                                <a:lnTo>
                                  <a:pt x="2201" y="8"/>
                                </a:lnTo>
                                <a:lnTo>
                                  <a:pt x="2008" y="31"/>
                                </a:lnTo>
                                <a:lnTo>
                                  <a:pt x="1821" y="69"/>
                                </a:lnTo>
                                <a:lnTo>
                                  <a:pt x="1639" y="122"/>
                                </a:lnTo>
                                <a:lnTo>
                                  <a:pt x="1464" y="188"/>
                                </a:lnTo>
                                <a:lnTo>
                                  <a:pt x="1295" y="267"/>
                                </a:lnTo>
                                <a:lnTo>
                                  <a:pt x="1134" y="359"/>
                                </a:lnTo>
                                <a:lnTo>
                                  <a:pt x="981" y="462"/>
                                </a:lnTo>
                                <a:lnTo>
                                  <a:pt x="837" y="577"/>
                                </a:lnTo>
                                <a:lnTo>
                                  <a:pt x="702" y="702"/>
                                </a:lnTo>
                                <a:lnTo>
                                  <a:pt x="577" y="837"/>
                                </a:lnTo>
                                <a:lnTo>
                                  <a:pt x="462" y="981"/>
                                </a:lnTo>
                                <a:lnTo>
                                  <a:pt x="359" y="1135"/>
                                </a:lnTo>
                                <a:lnTo>
                                  <a:pt x="267" y="1296"/>
                                </a:lnTo>
                                <a:lnTo>
                                  <a:pt x="188" y="1464"/>
                                </a:lnTo>
                                <a:lnTo>
                                  <a:pt x="122" y="1640"/>
                                </a:lnTo>
                                <a:lnTo>
                                  <a:pt x="69" y="1821"/>
                                </a:lnTo>
                                <a:lnTo>
                                  <a:pt x="31" y="2009"/>
                                </a:lnTo>
                                <a:lnTo>
                                  <a:pt x="8" y="2201"/>
                                </a:lnTo>
                                <a:lnTo>
                                  <a:pt x="0" y="2398"/>
                                </a:lnTo>
                                <a:lnTo>
                                  <a:pt x="8" y="2594"/>
                                </a:lnTo>
                                <a:lnTo>
                                  <a:pt x="31" y="2787"/>
                                </a:lnTo>
                                <a:lnTo>
                                  <a:pt x="69" y="2974"/>
                                </a:lnTo>
                                <a:lnTo>
                                  <a:pt x="122" y="3155"/>
                                </a:lnTo>
                                <a:lnTo>
                                  <a:pt x="188" y="3331"/>
                                </a:lnTo>
                                <a:lnTo>
                                  <a:pt x="267" y="3500"/>
                                </a:lnTo>
                                <a:lnTo>
                                  <a:pt x="359" y="3661"/>
                                </a:lnTo>
                                <a:lnTo>
                                  <a:pt x="462" y="3814"/>
                                </a:lnTo>
                                <a:lnTo>
                                  <a:pt x="577" y="3958"/>
                                </a:lnTo>
                                <a:lnTo>
                                  <a:pt x="702" y="4093"/>
                                </a:lnTo>
                                <a:lnTo>
                                  <a:pt x="837" y="4218"/>
                                </a:lnTo>
                                <a:lnTo>
                                  <a:pt x="981" y="4333"/>
                                </a:lnTo>
                                <a:lnTo>
                                  <a:pt x="1031" y="4366"/>
                                </a:lnTo>
                              </a:path>
                            </a:pathLst>
                          </a:custGeom>
                          <a:noFill/>
                          <a:ln w="39443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4CCC06" id="Group 534" o:spid="_x0000_s1026" style="position:absolute;margin-left:263.75pt;margin-top:41.5pt;width:214.05pt;height:218.3pt;z-index:-251349504" coordorigin="5697,9807" coordsize="4281,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">
                <v:shape id="Freeform 535" o:spid="_x0000_s1027" style="position:absolute;left:5697;top:9807;width:4281;height:4366;visibility:visible;mso-wrap-style:square;v-text-anchor:top"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" path="m3764,4366r49,-33l3958,4218r135,-125l4218,3958r63,-79e" filled="f" strokecolor="white" strokeweight="10.9566mm">
                  <v:path arrowok="t" o:connecttype="custom" o:connectlocs="3764,14173;3813,14140;3958,14025;4093,13900;4218,13765;4281,13686" o:connectangles="0,0,0,0,0,0"/>
                </v:shape>
                <v:shape id="Freeform 536" o:spid="_x0000_s1028" style="position:absolute;left:5697;top:9807;width:4281;height:4366;visibility:visible;mso-wrap-style:square;v-text-anchor:top" coordsize="4281,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" path="m4281,917r-63,-80l4093,702,3958,577,3813,462,3660,359,3499,267,3331,188,3155,122,2974,69,2786,31,2594,8,2397,,2201,8,2008,31,1821,69r-182,53l1464,188r-169,79l1134,359,981,462,837,577,702,702,577,837,462,981,359,1135r-92,161l188,1464r-66,176l69,1821,31,2009,8,2201,,2398r8,196l31,2787r38,187l122,3155r66,176l267,3500r92,161l462,3814r115,144l702,4093r135,125l981,4333r50,33e" filled="f" strokecolor="white" strokeweight="10.9566mm">
                  <v:path arrowok="t" o:connecttype="custom" o:connectlocs="4281,10724;4218,10644;4093,10509;3958,10384;3813,10269;3660,10166;3499,10074;3331,9995;3155,9929;2974,9876;2786,9838;2594,9815;2397,9807;2201,9815;2008,9838;1821,9876;1639,9929;1464,9995;1295,10074;1134,10166;981,10269;837,10384;702,10509;577,10644;462,10788;359,10942;267,11103;188,11271;122,11447;69,11628;31,11816;8,12008;0,12205;8,12401;31,12594;69,12781;122,12962;188,13138;267,13307;359,13468;462,13621;577,13765;702,13900;837,14025;981,14140;1031,14173" o:connectangles="0,0,0,0,0,0,0,0,0,0,0,0,0,0,0,0,0,0,0,0,0,0,0,0,0,0,0,0,0,0,0,0,0,0,0,0,0,0,0,0,0,0,0,0,0,0"/>
                </v:shape>
              </v:group>
            </w:pict>
          </mc:Fallback>
        </mc:AlternateContent>
      </w:r>
    </w:p>
    <w:p w:rsidR="0093316E" w:rsidRPr="000F425E" w:rsidRDefault="0093316E" w:rsidP="0093316E">
      <w:pPr>
        <w:jc w:val="right"/>
        <w:rPr>
          <w:color w:val="005A77"/>
          <w:sz w:val="72"/>
          <w:szCs w:val="72"/>
          <w:lang w:val="en-US"/>
        </w:rPr>
      </w:pPr>
    </w:p>
    <w:p w:rsidR="0093316E" w:rsidRPr="000F425E" w:rsidRDefault="0093316E" w:rsidP="0093316E">
      <w:pPr>
        <w:jc w:val="right"/>
        <w:rPr>
          <w:color w:val="005A77"/>
          <w:sz w:val="72"/>
          <w:szCs w:val="72"/>
          <w:lang w:val="en-US"/>
        </w:rPr>
      </w:pPr>
    </w:p>
    <w:p w:rsidR="0093316E" w:rsidRPr="000F425E" w:rsidRDefault="0093316E" w:rsidP="0093316E">
      <w:pPr>
        <w:jc w:val="right"/>
        <w:rPr>
          <w:color w:val="005A77"/>
          <w:sz w:val="72"/>
          <w:szCs w:val="72"/>
          <w:lang w:val="en-US"/>
        </w:rPr>
      </w:pPr>
    </w:p>
    <w:p w:rsidR="0093316E" w:rsidRPr="000F425E" w:rsidRDefault="0093316E" w:rsidP="00E97EBD">
      <w:pPr>
        <w:pStyle w:val="Heading2nonumbers"/>
      </w:pPr>
      <w:bookmarkStart w:id="21" w:name="_Toc390183428"/>
      <w:r w:rsidRPr="000F425E">
        <w:t>Appendix A: Exemptions from Division 2</w:t>
      </w:r>
      <w:bookmarkEnd w:id="21"/>
    </w:p>
    <w:p w:rsidR="0093316E" w:rsidRPr="000F425E" w:rsidRDefault="00AB5701" w:rsidP="0093316E">
      <w:pPr>
        <w:pStyle w:val="List"/>
        <w:numPr>
          <w:ilvl w:val="0"/>
          <w:numId w:val="0"/>
        </w:numPr>
      </w:pPr>
      <w:r w:rsidRPr="000F425E">
        <w:rPr>
          <w:i/>
        </w:rPr>
        <w:t>Procurement</w:t>
      </w:r>
      <w:r w:rsidR="0093316E" w:rsidRPr="000F425E">
        <w:t>s that are exempt from the rules of Division 2 by the operation of Appendix A are still required to be undertaken in accordance with value for money and with the rules of Division 1 of these CPRs.</w:t>
      </w:r>
    </w:p>
    <w:p w:rsidR="0093316E" w:rsidRPr="000F425E" w:rsidRDefault="0093316E" w:rsidP="0093316E">
      <w:pPr>
        <w:pStyle w:val="List"/>
        <w:numPr>
          <w:ilvl w:val="0"/>
          <w:numId w:val="0"/>
        </w:numPr>
        <w:ind w:left="567" w:hanging="567"/>
      </w:pPr>
      <w:r w:rsidRPr="000F425E">
        <w:t>Division 2 does not apply to:</w:t>
      </w:r>
    </w:p>
    <w:p w:rsidR="0093316E" w:rsidRPr="000F425E" w:rsidRDefault="0093316E" w:rsidP="00A27414">
      <w:pPr>
        <w:pStyle w:val="ListNumber"/>
        <w:spacing w:after="40"/>
        <w:contextualSpacing w:val="0"/>
      </w:pPr>
      <w:r w:rsidRPr="000F425E">
        <w:t xml:space="preserve">leasing or </w:t>
      </w:r>
      <w:r w:rsidR="00AB5701" w:rsidRPr="000F425E">
        <w:rPr>
          <w:i/>
        </w:rPr>
        <w:t>procurement</w:t>
      </w:r>
      <w:r w:rsidRPr="000F425E">
        <w:t xml:space="preserve"> of real property or accommodation (note: the </w:t>
      </w:r>
      <w:r w:rsidR="00AB5701" w:rsidRPr="000F425E">
        <w:rPr>
          <w:i/>
        </w:rPr>
        <w:t>procurement</w:t>
      </w:r>
      <w:r w:rsidRPr="000F425E">
        <w:t xml:space="preserve"> of </w:t>
      </w:r>
      <w:r w:rsidR="00AB5701" w:rsidRPr="000F425E">
        <w:rPr>
          <w:i/>
        </w:rPr>
        <w:t xml:space="preserve">construction services </w:t>
      </w:r>
      <w:r w:rsidRPr="000F425E">
        <w:t>is not exempt);</w:t>
      </w:r>
    </w:p>
    <w:p w:rsidR="0093316E" w:rsidRPr="000F425E" w:rsidRDefault="00AB5701" w:rsidP="00A27414">
      <w:pPr>
        <w:pStyle w:val="ListNumber"/>
        <w:spacing w:after="40"/>
        <w:contextualSpacing w:val="0"/>
      </w:pPr>
      <w:r w:rsidRPr="000F425E">
        <w:rPr>
          <w:i/>
        </w:rPr>
        <w:t>procurement</w:t>
      </w:r>
      <w:r w:rsidR="0093316E" w:rsidRPr="000F425E">
        <w:t xml:space="preserve"> of </w:t>
      </w:r>
      <w:r w:rsidRPr="000F425E">
        <w:rPr>
          <w:i/>
        </w:rPr>
        <w:t>goods</w:t>
      </w:r>
      <w:r w:rsidR="0093316E" w:rsidRPr="000F425E">
        <w:t xml:space="preserve"> and services by a </w:t>
      </w:r>
      <w:r w:rsidR="009F3D51" w:rsidRPr="009F3D51">
        <w:rPr>
          <w:i/>
        </w:rPr>
        <w:t>relevant entity</w:t>
      </w:r>
      <w:r w:rsidR="0093316E" w:rsidRPr="000F425E">
        <w:t xml:space="preserve"> from other Commonwealth, state, territory or local government entities </w:t>
      </w:r>
      <w:r w:rsidR="004461C3">
        <w:t>when</w:t>
      </w:r>
      <w:r w:rsidR="0093316E" w:rsidRPr="000F425E">
        <w:t xml:space="preserve"> no commercial market exists or </w:t>
      </w:r>
      <w:r w:rsidR="004461C3">
        <w:t>when</w:t>
      </w:r>
      <w:r w:rsidR="0093316E" w:rsidRPr="000F425E">
        <w:t xml:space="preserve"> legislation or Commonwealth policy requires the use of a government provider (for example, tied legal services);</w:t>
      </w:r>
    </w:p>
    <w:p w:rsidR="0093316E" w:rsidRPr="000F425E" w:rsidRDefault="00AB5701" w:rsidP="00A27414">
      <w:pPr>
        <w:pStyle w:val="ListNumber"/>
        <w:spacing w:after="40"/>
        <w:contextualSpacing w:val="0"/>
      </w:pPr>
      <w:r w:rsidRPr="000F425E">
        <w:rPr>
          <w:i/>
        </w:rPr>
        <w:t>procurement</w:t>
      </w:r>
      <w:r w:rsidR="0093316E" w:rsidRPr="000F425E">
        <w:t xml:space="preserve">s funded by international grants, loans or other assistance, </w:t>
      </w:r>
      <w:r w:rsidR="004461C3">
        <w:t>when</w:t>
      </w:r>
      <w:r w:rsidR="0093316E" w:rsidRPr="000F425E">
        <w:t xml:space="preserve"> the provision of such assistance is subject to conditions inconsistent with this document;</w:t>
      </w:r>
    </w:p>
    <w:p w:rsidR="0093316E" w:rsidRPr="000F425E" w:rsidRDefault="00AB5701" w:rsidP="00A27414">
      <w:pPr>
        <w:pStyle w:val="ListNumber"/>
        <w:spacing w:after="40"/>
        <w:contextualSpacing w:val="0"/>
      </w:pPr>
      <w:r w:rsidRPr="000F425E">
        <w:rPr>
          <w:i/>
        </w:rPr>
        <w:t>procurement</w:t>
      </w:r>
      <w:r w:rsidR="0093316E" w:rsidRPr="000F425E">
        <w:t>s funded by grants and sponsorship payments from non-Commonwealth entities;</w:t>
      </w:r>
    </w:p>
    <w:p w:rsidR="0093316E" w:rsidRPr="000F425E" w:rsidRDefault="00AB5701" w:rsidP="00A27414">
      <w:pPr>
        <w:pStyle w:val="ListNumber"/>
        <w:spacing w:after="40"/>
        <w:contextualSpacing w:val="0"/>
      </w:pPr>
      <w:r w:rsidRPr="000F425E">
        <w:rPr>
          <w:i/>
        </w:rPr>
        <w:t>procurement</w:t>
      </w:r>
      <w:r w:rsidR="0093316E" w:rsidRPr="000F425E">
        <w:t xml:space="preserve"> for the direct purpose of providing foreign assistance;</w:t>
      </w:r>
    </w:p>
    <w:p w:rsidR="0093316E" w:rsidRPr="000F425E" w:rsidRDefault="00AB5701" w:rsidP="00A27414">
      <w:pPr>
        <w:pStyle w:val="ListNumber"/>
        <w:spacing w:after="40"/>
        <w:contextualSpacing w:val="0"/>
      </w:pPr>
      <w:r w:rsidRPr="000F425E">
        <w:rPr>
          <w:i/>
        </w:rPr>
        <w:t>procurement</w:t>
      </w:r>
      <w:r w:rsidR="0093316E" w:rsidRPr="000F425E">
        <w:t xml:space="preserve"> of </w:t>
      </w:r>
      <w:r w:rsidRPr="000F425E">
        <w:rPr>
          <w:i/>
        </w:rPr>
        <w:t xml:space="preserve">research and development </w:t>
      </w:r>
      <w:r w:rsidR="0093316E" w:rsidRPr="000F425E">
        <w:t xml:space="preserve">services, but not the </w:t>
      </w:r>
      <w:r w:rsidRPr="000F425E">
        <w:rPr>
          <w:i/>
        </w:rPr>
        <w:t>procurement</w:t>
      </w:r>
      <w:r w:rsidR="0093316E" w:rsidRPr="000F425E">
        <w:t xml:space="preserve"> of inputs to </w:t>
      </w:r>
      <w:r w:rsidRPr="000F425E">
        <w:rPr>
          <w:i/>
        </w:rPr>
        <w:t xml:space="preserve">research and development </w:t>
      </w:r>
      <w:r w:rsidR="0093316E" w:rsidRPr="000F425E">
        <w:t xml:space="preserve">undertaken by a </w:t>
      </w:r>
      <w:r w:rsidR="009F3D51" w:rsidRPr="009F3D51">
        <w:rPr>
          <w:i/>
        </w:rPr>
        <w:t>relevant entity</w:t>
      </w:r>
      <w:r w:rsidR="0093316E" w:rsidRPr="000F425E">
        <w:t>;</w:t>
      </w:r>
    </w:p>
    <w:p w:rsidR="0093316E" w:rsidRPr="000F425E" w:rsidRDefault="0093316E" w:rsidP="00A27414">
      <w:pPr>
        <w:pStyle w:val="ListNumber"/>
        <w:spacing w:after="40"/>
        <w:contextualSpacing w:val="0"/>
      </w:pPr>
      <w:r w:rsidRPr="000F425E">
        <w:t>the engagement of an expert or neutral person, including engaging counsel or barristers, for any current or anticipated litigation or dispute;</w:t>
      </w:r>
    </w:p>
    <w:p w:rsidR="0093316E" w:rsidRPr="000F425E" w:rsidRDefault="00AB5701" w:rsidP="00A27414">
      <w:pPr>
        <w:pStyle w:val="ListNumber"/>
        <w:spacing w:after="40"/>
        <w:contextualSpacing w:val="0"/>
      </w:pPr>
      <w:r w:rsidRPr="000F425E">
        <w:rPr>
          <w:i/>
        </w:rPr>
        <w:t>procurement</w:t>
      </w:r>
      <w:r w:rsidR="0093316E" w:rsidRPr="000F425E">
        <w:t xml:space="preserve"> of </w:t>
      </w:r>
      <w:r w:rsidRPr="000F425E">
        <w:rPr>
          <w:i/>
        </w:rPr>
        <w:t>goods</w:t>
      </w:r>
      <w:r w:rsidR="0093316E" w:rsidRPr="000F425E">
        <w:t xml:space="preserve"> and services (including construction) outside Australian territory, for consumption outside Australian territory;</w:t>
      </w:r>
    </w:p>
    <w:p w:rsidR="0093316E" w:rsidRPr="000F425E" w:rsidRDefault="0093316E" w:rsidP="00A27414">
      <w:pPr>
        <w:pStyle w:val="ListNumber"/>
        <w:spacing w:after="40"/>
        <w:contextualSpacing w:val="0"/>
      </w:pPr>
      <w:r w:rsidRPr="000F425E">
        <w:t>acquisition of fiscal agency or depository services, liquidation and management services for regulated financial institutions, and sale and distribution services for government debt;</w:t>
      </w:r>
    </w:p>
    <w:p w:rsidR="0093316E" w:rsidRPr="000F425E" w:rsidRDefault="00AB5701" w:rsidP="00A27414">
      <w:pPr>
        <w:pStyle w:val="ListNumber"/>
        <w:spacing w:after="40"/>
        <w:contextualSpacing w:val="0"/>
      </w:pPr>
      <w:r w:rsidRPr="000F425E">
        <w:rPr>
          <w:i/>
        </w:rPr>
        <w:t>procurement</w:t>
      </w:r>
      <w:r w:rsidR="0093316E" w:rsidRPr="000F425E">
        <w:t xml:space="preserve"> of motor vehicles;</w:t>
      </w:r>
    </w:p>
    <w:p w:rsidR="0093316E" w:rsidRPr="000F425E" w:rsidRDefault="00AB5701" w:rsidP="00A27414">
      <w:pPr>
        <w:pStyle w:val="ListNumber"/>
        <w:spacing w:after="40"/>
        <w:contextualSpacing w:val="0"/>
      </w:pPr>
      <w:r w:rsidRPr="000F425E">
        <w:rPr>
          <w:i/>
        </w:rPr>
        <w:t>procurement</w:t>
      </w:r>
      <w:r w:rsidR="0093316E" w:rsidRPr="000F425E">
        <w:t xml:space="preserve"> by the Future Fund Management Agency</w:t>
      </w:r>
      <w:r w:rsidR="006A674C" w:rsidRPr="000F425E">
        <w:t xml:space="preserve"> </w:t>
      </w:r>
      <w:r w:rsidR="0093316E" w:rsidRPr="000F425E">
        <w:t>of investment management, investment advisory, or master custody and safekeeping services for the purposes of managing and investing the assets of the Future Fund;</w:t>
      </w:r>
    </w:p>
    <w:p w:rsidR="0093316E" w:rsidRPr="000F425E" w:rsidRDefault="00AB5701" w:rsidP="00A27414">
      <w:pPr>
        <w:pStyle w:val="ListNumber"/>
        <w:spacing w:after="40"/>
        <w:contextualSpacing w:val="0"/>
      </w:pPr>
      <w:r w:rsidRPr="000F425E">
        <w:rPr>
          <w:i/>
        </w:rPr>
        <w:t>procurement</w:t>
      </w:r>
      <w:r w:rsidR="0093316E" w:rsidRPr="000F425E">
        <w:t xml:space="preserve"> of blood plasma products or plasma fractionation services;</w:t>
      </w:r>
    </w:p>
    <w:p w:rsidR="0093316E" w:rsidRPr="000F425E" w:rsidRDefault="00AB5701" w:rsidP="00A27414">
      <w:pPr>
        <w:pStyle w:val="ListNumber"/>
        <w:spacing w:after="40"/>
        <w:contextualSpacing w:val="0"/>
      </w:pPr>
      <w:r w:rsidRPr="000F425E">
        <w:rPr>
          <w:i/>
        </w:rPr>
        <w:t>procurement</w:t>
      </w:r>
      <w:r w:rsidR="0093316E" w:rsidRPr="000F425E">
        <w:t xml:space="preserve"> of government advertising services;</w:t>
      </w:r>
      <w:r w:rsidR="0093316E" w:rsidRPr="000F425E">
        <w:rPr>
          <w:rStyle w:val="FootnoteReference"/>
        </w:rPr>
        <w:footnoteReference w:id="9"/>
      </w:r>
    </w:p>
    <w:p w:rsidR="0093316E" w:rsidRPr="000F425E" w:rsidRDefault="00AB5701" w:rsidP="00A27414">
      <w:pPr>
        <w:pStyle w:val="ListNumber"/>
        <w:spacing w:after="40"/>
        <w:contextualSpacing w:val="0"/>
      </w:pPr>
      <w:r w:rsidRPr="000F425E">
        <w:rPr>
          <w:i/>
        </w:rPr>
        <w:t>procurement</w:t>
      </w:r>
      <w:r w:rsidR="0093316E" w:rsidRPr="000F425E">
        <w:t xml:space="preserve"> of </w:t>
      </w:r>
      <w:r w:rsidRPr="000F425E">
        <w:rPr>
          <w:i/>
        </w:rPr>
        <w:t>goods</w:t>
      </w:r>
      <w:r w:rsidR="0093316E" w:rsidRPr="000F425E">
        <w:t xml:space="preserve"> and services by, or on behalf of, the Defence Intelligence Organisation, the </w:t>
      </w:r>
      <w:r w:rsidR="00216523">
        <w:t>Australian</w:t>
      </w:r>
      <w:r w:rsidR="00216523" w:rsidRPr="000F425E">
        <w:t xml:space="preserve"> </w:t>
      </w:r>
      <w:r w:rsidR="0093316E" w:rsidRPr="000F425E">
        <w:t>Signals Directorate, or the Defence Imagery and Geospatial Organisation;</w:t>
      </w:r>
    </w:p>
    <w:p w:rsidR="0093316E" w:rsidRPr="000F425E" w:rsidRDefault="00AB5701" w:rsidP="00A27414">
      <w:pPr>
        <w:pStyle w:val="ListNumber"/>
        <w:spacing w:after="40"/>
        <w:contextualSpacing w:val="0"/>
      </w:pPr>
      <w:r w:rsidRPr="000F425E">
        <w:rPr>
          <w:i/>
        </w:rPr>
        <w:t>contracts for labour hire</w:t>
      </w:r>
      <w:r w:rsidR="0093316E" w:rsidRPr="000F425E">
        <w:t>;</w:t>
      </w:r>
    </w:p>
    <w:p w:rsidR="0093316E" w:rsidRPr="000F425E" w:rsidRDefault="00AB5701" w:rsidP="00A27414">
      <w:pPr>
        <w:pStyle w:val="ListNumber"/>
        <w:spacing w:after="40"/>
        <w:contextualSpacing w:val="0"/>
      </w:pPr>
      <w:r w:rsidRPr="000F425E">
        <w:rPr>
          <w:i/>
        </w:rPr>
        <w:t>procurement</w:t>
      </w:r>
      <w:r w:rsidR="0093316E" w:rsidRPr="000F425E">
        <w:t xml:space="preserve"> of </w:t>
      </w:r>
      <w:r w:rsidRPr="000F425E">
        <w:rPr>
          <w:i/>
        </w:rPr>
        <w:t>goods</w:t>
      </w:r>
      <w:r w:rsidR="0093316E" w:rsidRPr="000F425E">
        <w:t xml:space="preserve"> and services from a business that primarily exists to provide the services of persons with a disability; and</w:t>
      </w:r>
    </w:p>
    <w:p w:rsidR="00E97EBD" w:rsidRPr="000F425E" w:rsidRDefault="00AB5701" w:rsidP="00A04754">
      <w:pPr>
        <w:pStyle w:val="ListNumber"/>
        <w:spacing w:after="0"/>
        <w:contextualSpacing w:val="0"/>
      </w:pPr>
      <w:r w:rsidRPr="000F425E">
        <w:rPr>
          <w:i/>
        </w:rPr>
        <w:t>procurement</w:t>
      </w:r>
      <w:r w:rsidR="0093316E" w:rsidRPr="000F425E">
        <w:t xml:space="preserve"> of </w:t>
      </w:r>
      <w:r w:rsidRPr="000F425E">
        <w:rPr>
          <w:i/>
        </w:rPr>
        <w:t>goods</w:t>
      </w:r>
      <w:r w:rsidR="0093316E" w:rsidRPr="000F425E">
        <w:t xml:space="preserve"> and services from an </w:t>
      </w:r>
      <w:r w:rsidR="00395F9C" w:rsidRPr="00395F9C">
        <w:rPr>
          <w:i/>
        </w:rPr>
        <w:t>SME</w:t>
      </w:r>
      <w:r w:rsidR="0093316E" w:rsidRPr="000F425E">
        <w:t xml:space="preserve"> with at least 50 per cent Indigenous ownership.</w:t>
      </w:r>
      <w:r w:rsidR="00A04754" w:rsidRPr="000F425E">
        <w:t xml:space="preserve"> </w:t>
      </w:r>
      <w:r w:rsidR="00E97EBD" w:rsidRPr="000F425E">
        <w:br w:type="page"/>
      </w:r>
    </w:p>
    <w:p w:rsidR="0093316E" w:rsidRPr="000F425E" w:rsidRDefault="0093316E" w:rsidP="00E97EBD">
      <w:pPr>
        <w:pStyle w:val="Heading2nonumbers"/>
      </w:pPr>
      <w:bookmarkStart w:id="22" w:name="_Toc390183429"/>
      <w:r w:rsidRPr="000F425E">
        <w:t xml:space="preserve">Appendix </w:t>
      </w:r>
      <w:r w:rsidR="00D52AEE">
        <w:t>B</w:t>
      </w:r>
      <w:r w:rsidRPr="000F425E">
        <w:t>: Definitions</w:t>
      </w:r>
      <w:bookmarkEnd w:id="22"/>
    </w:p>
    <w:p w:rsidR="0093316E" w:rsidRPr="000F425E" w:rsidRDefault="0093316E" w:rsidP="0093316E">
      <w:pPr>
        <w:pStyle w:val="List"/>
        <w:numPr>
          <w:ilvl w:val="0"/>
          <w:numId w:val="0"/>
        </w:numPr>
        <w:ind w:left="567" w:hanging="567"/>
      </w:pPr>
      <w:r w:rsidRPr="000F425E">
        <w:t>The following definitions apply for the purposes of these CPRs:</w:t>
      </w:r>
    </w:p>
    <w:p w:rsidR="0093316E" w:rsidRPr="000F425E" w:rsidRDefault="005E529F" w:rsidP="00AB5701">
      <w:pPr>
        <w:pStyle w:val="BodyText"/>
      </w:pPr>
      <w:r>
        <w:rPr>
          <w:b/>
        </w:rPr>
        <w:t>Accountable Authority</w:t>
      </w:r>
      <w:r w:rsidR="00AB5701" w:rsidRPr="000F425E">
        <w:rPr>
          <w:b/>
          <w:i/>
        </w:rPr>
        <w:t xml:space="preserve"> </w:t>
      </w:r>
      <w:r w:rsidR="00AB5701" w:rsidRPr="000F425E">
        <w:t xml:space="preserve">– </w:t>
      </w:r>
      <w:r w:rsidR="0093316E" w:rsidRPr="000F425E">
        <w:t xml:space="preserve">as defined in section 8 of the </w:t>
      </w:r>
      <w:r w:rsidR="0093316E" w:rsidRPr="000F425E">
        <w:rPr>
          <w:i/>
        </w:rPr>
        <w:t>Public Governance, Performance and Accountability Act</w:t>
      </w:r>
      <w:r w:rsidR="0093316E" w:rsidRPr="000F425E">
        <w:t xml:space="preserve"> </w:t>
      </w:r>
      <w:r w:rsidR="0093316E" w:rsidRPr="000F425E">
        <w:rPr>
          <w:i/>
        </w:rPr>
        <w:t>2013</w:t>
      </w:r>
      <w:r w:rsidR="0093316E" w:rsidRPr="000F425E">
        <w:t xml:space="preserve"> (PGPA Act)</w:t>
      </w:r>
    </w:p>
    <w:p w:rsidR="0093316E" w:rsidRPr="000F425E" w:rsidRDefault="00AB5701" w:rsidP="0093316E">
      <w:pPr>
        <w:pStyle w:val="BodyText"/>
      </w:pPr>
      <w:r w:rsidRPr="000F425E">
        <w:rPr>
          <w:b/>
        </w:rPr>
        <w:t>Annual procurement plan</w:t>
      </w:r>
      <w:r w:rsidRPr="000F425E">
        <w:rPr>
          <w:b/>
          <w:i/>
        </w:rPr>
        <w:t xml:space="preserve"> </w:t>
      </w:r>
      <w:r w:rsidR="0093316E" w:rsidRPr="000F425E">
        <w:t xml:space="preserve">– a document published on </w:t>
      </w:r>
      <w:r w:rsidRPr="000F425E">
        <w:rPr>
          <w:i/>
        </w:rPr>
        <w:t>AusTender</w:t>
      </w:r>
      <w:r w:rsidR="0093316E" w:rsidRPr="000F425E">
        <w:t xml:space="preserve"> through which </w:t>
      </w:r>
      <w:r w:rsidRPr="000F425E">
        <w:rPr>
          <w:i/>
        </w:rPr>
        <w:t>relevant entities</w:t>
      </w:r>
      <w:r w:rsidR="0093316E" w:rsidRPr="000F425E">
        <w:t xml:space="preserve"> provide a short summary of their strategic </w:t>
      </w:r>
      <w:r w:rsidRPr="000F425E">
        <w:rPr>
          <w:i/>
        </w:rPr>
        <w:t>procurement</w:t>
      </w:r>
      <w:r w:rsidR="0093316E" w:rsidRPr="000F425E">
        <w:t xml:space="preserve"> outlook for the coming year and information on significant </w:t>
      </w:r>
      <w:r w:rsidRPr="000F425E">
        <w:rPr>
          <w:i/>
        </w:rPr>
        <w:t>procurement</w:t>
      </w:r>
      <w:r w:rsidR="0093316E" w:rsidRPr="000F425E">
        <w:t>s they plan to undertake.</w:t>
      </w:r>
    </w:p>
    <w:p w:rsidR="0093316E" w:rsidRPr="000F425E" w:rsidRDefault="00AB5701" w:rsidP="0093316E">
      <w:pPr>
        <w:pStyle w:val="BodyText"/>
      </w:pPr>
      <w:r w:rsidRPr="000F425E">
        <w:rPr>
          <w:b/>
        </w:rPr>
        <w:t>Approach to market</w:t>
      </w:r>
      <w:r w:rsidRPr="000F425E">
        <w:rPr>
          <w:b/>
          <w:i/>
        </w:rPr>
        <w:t xml:space="preserve"> </w:t>
      </w:r>
      <w:r w:rsidR="0093316E" w:rsidRPr="000F425E">
        <w:t xml:space="preserve">– any notice inviting </w:t>
      </w:r>
      <w:r w:rsidR="0093316E" w:rsidRPr="000F425E">
        <w:rPr>
          <w:i/>
        </w:rPr>
        <w:t>potential</w:t>
      </w:r>
      <w:r w:rsidR="0093316E" w:rsidRPr="000F425E">
        <w:t xml:space="preserve"> </w:t>
      </w:r>
      <w:r w:rsidR="00A9151F" w:rsidRPr="000F425E">
        <w:rPr>
          <w:i/>
        </w:rPr>
        <w:t>supplier</w:t>
      </w:r>
      <w:r w:rsidR="0093316E" w:rsidRPr="000F425E">
        <w:t xml:space="preserve">s to participate in a </w:t>
      </w:r>
      <w:r w:rsidRPr="000F425E">
        <w:rPr>
          <w:i/>
        </w:rPr>
        <w:t>procurement</w:t>
      </w:r>
      <w:r w:rsidR="0093316E" w:rsidRPr="000F425E">
        <w:t xml:space="preserve"> which may include a request for tender, request for quote, request for expression of interest, request for application for inclusion on a </w:t>
      </w:r>
      <w:r w:rsidRPr="000F425E">
        <w:rPr>
          <w:i/>
        </w:rPr>
        <w:t>multi-use list</w:t>
      </w:r>
      <w:r w:rsidR="0093316E" w:rsidRPr="000F425E">
        <w:t>, request for information or request for proposal.</w:t>
      </w:r>
    </w:p>
    <w:p w:rsidR="0093316E" w:rsidRPr="000F425E" w:rsidRDefault="0093316E" w:rsidP="0093316E">
      <w:pPr>
        <w:pStyle w:val="BodyText"/>
      </w:pPr>
      <w:r w:rsidRPr="000F425E">
        <w:t xml:space="preserve">Note: the acronym ‘ATM’ is used on </w:t>
      </w:r>
      <w:r w:rsidR="00AB5701" w:rsidRPr="000F425E">
        <w:rPr>
          <w:i/>
        </w:rPr>
        <w:t>AusTender</w:t>
      </w:r>
      <w:r w:rsidRPr="000F425E">
        <w:t xml:space="preserve"> and other </w:t>
      </w:r>
      <w:r w:rsidR="00AB5701" w:rsidRPr="000F425E">
        <w:rPr>
          <w:i/>
        </w:rPr>
        <w:t>procurement</w:t>
      </w:r>
      <w:r w:rsidRPr="000F425E">
        <w:t xml:space="preserve"> documents to reference an approach to market.</w:t>
      </w:r>
    </w:p>
    <w:p w:rsidR="00C448CC" w:rsidRPr="000F425E" w:rsidRDefault="00AB5701" w:rsidP="0093316E">
      <w:pPr>
        <w:pStyle w:val="BodyText"/>
      </w:pPr>
      <w:r w:rsidRPr="000F425E">
        <w:rPr>
          <w:b/>
        </w:rPr>
        <w:t>AusTender</w:t>
      </w:r>
      <w:r w:rsidR="0093316E" w:rsidRPr="000F425E">
        <w:t xml:space="preserve"> – the central web-based facility for the publication of Australian Government </w:t>
      </w:r>
      <w:r w:rsidRPr="000478D0">
        <w:t>procurement</w:t>
      </w:r>
      <w:r w:rsidR="0093316E" w:rsidRPr="000F425E">
        <w:t xml:space="preserve"> information, including business opportunities, </w:t>
      </w:r>
      <w:r w:rsidR="0093316E" w:rsidRPr="0069518E">
        <w:rPr>
          <w:i/>
        </w:rPr>
        <w:t xml:space="preserve">annual </w:t>
      </w:r>
      <w:r w:rsidRPr="0069518E">
        <w:rPr>
          <w:i/>
        </w:rPr>
        <w:t>procurement</w:t>
      </w:r>
      <w:r w:rsidR="0093316E" w:rsidRPr="0069518E">
        <w:rPr>
          <w:i/>
        </w:rPr>
        <w:t xml:space="preserve"> plans</w:t>
      </w:r>
      <w:r w:rsidR="0093316E" w:rsidRPr="000F425E">
        <w:t xml:space="preserve"> and </w:t>
      </w:r>
      <w:r w:rsidRPr="000F425E">
        <w:rPr>
          <w:i/>
        </w:rPr>
        <w:t>contract</w:t>
      </w:r>
      <w:r w:rsidR="0093316E" w:rsidRPr="000F425E">
        <w:t>s awarded.</w:t>
      </w:r>
      <w:r w:rsidR="00C448CC" w:rsidRPr="000F425E">
        <w:t xml:space="preserve"> </w:t>
      </w:r>
    </w:p>
    <w:p w:rsidR="0093316E" w:rsidRPr="000F425E" w:rsidRDefault="0093316E" w:rsidP="0093316E">
      <w:pPr>
        <w:pStyle w:val="BodyText"/>
      </w:pPr>
      <w:r w:rsidRPr="000F425E">
        <w:rPr>
          <w:b/>
        </w:rPr>
        <w:t xml:space="preserve">Commercial </w:t>
      </w:r>
      <w:r w:rsidR="00AB5701" w:rsidRPr="000F425E">
        <w:rPr>
          <w:b/>
        </w:rPr>
        <w:t>goods</w:t>
      </w:r>
      <w:r w:rsidRPr="000F425E">
        <w:rPr>
          <w:b/>
        </w:rPr>
        <w:t xml:space="preserve"> and services</w:t>
      </w:r>
      <w:r w:rsidRPr="000F425E">
        <w:t xml:space="preserve"> – commercial </w:t>
      </w:r>
      <w:r w:rsidR="00AB5701" w:rsidRPr="000F425E">
        <w:rPr>
          <w:i/>
        </w:rPr>
        <w:t>goods</w:t>
      </w:r>
      <w:r w:rsidRPr="000F425E">
        <w:t xml:space="preserve"> and services are of a type that are offered for sale to, and routinely purchased by, non-government buyers for non-government purposes, including any modifications common in the commercial marketplace and any minor modifications not common in the commercial marketplace.</w:t>
      </w:r>
    </w:p>
    <w:p w:rsidR="0093316E" w:rsidRPr="000F425E" w:rsidRDefault="00AB5701" w:rsidP="0093316E">
      <w:pPr>
        <w:pStyle w:val="BodyText"/>
      </w:pPr>
      <w:r w:rsidRPr="000F425E">
        <w:rPr>
          <w:b/>
        </w:rPr>
        <w:t>Commodity market</w:t>
      </w:r>
      <w:r w:rsidRPr="000F425E">
        <w:rPr>
          <w:b/>
          <w:i/>
        </w:rPr>
        <w:t xml:space="preserve"> </w:t>
      </w:r>
      <w:r w:rsidR="0093316E" w:rsidRPr="000F425E">
        <w:t xml:space="preserve">– a recognised exchange dealing in generic, largely unprocessed, </w:t>
      </w:r>
      <w:r w:rsidRPr="000F425E">
        <w:rPr>
          <w:i/>
        </w:rPr>
        <w:t>goods</w:t>
      </w:r>
      <w:r w:rsidR="0093316E" w:rsidRPr="000F425E">
        <w:t xml:space="preserve"> that can be processed and resold.</w:t>
      </w:r>
    </w:p>
    <w:p w:rsidR="0093316E" w:rsidRPr="000F425E" w:rsidRDefault="00AB5701" w:rsidP="0093316E">
      <w:pPr>
        <w:pStyle w:val="BodyText"/>
      </w:pPr>
      <w:r w:rsidRPr="000F425E">
        <w:rPr>
          <w:b/>
        </w:rPr>
        <w:t>Conditions for participation</w:t>
      </w:r>
      <w:r w:rsidRPr="000F425E">
        <w:rPr>
          <w:b/>
          <w:i/>
        </w:rPr>
        <w:t xml:space="preserve"> </w:t>
      </w:r>
      <w:r w:rsidR="0093316E" w:rsidRPr="000F425E">
        <w:t xml:space="preserve">– minimum conditions that </w:t>
      </w:r>
      <w:r w:rsidR="0093316E" w:rsidRPr="000F425E">
        <w:rPr>
          <w:i/>
        </w:rPr>
        <w:t>potential</w:t>
      </w:r>
      <w:r w:rsidR="0093316E" w:rsidRPr="000F425E">
        <w:t xml:space="preserve"> </w:t>
      </w:r>
      <w:r w:rsidR="00A9151F" w:rsidRPr="000F425E">
        <w:rPr>
          <w:i/>
        </w:rPr>
        <w:t>supplier</w:t>
      </w:r>
      <w:r w:rsidR="0093316E" w:rsidRPr="000F425E">
        <w:t xml:space="preserve">s </w:t>
      </w:r>
      <w:r w:rsidR="00FC01EC" w:rsidRPr="000F425E">
        <w:rPr>
          <w:b/>
        </w:rPr>
        <w:t>must</w:t>
      </w:r>
      <w:r w:rsidR="0093316E" w:rsidRPr="000F425E">
        <w:t xml:space="preserve"> demonstrate compliance with, in order to participate in a </w:t>
      </w:r>
      <w:r w:rsidRPr="000F425E">
        <w:rPr>
          <w:i/>
        </w:rPr>
        <w:t>procurement</w:t>
      </w:r>
      <w:r w:rsidR="0093316E" w:rsidRPr="000F425E">
        <w:t xml:space="preserve"> process or for </w:t>
      </w:r>
      <w:r w:rsidR="00A9151F" w:rsidRPr="000F425E">
        <w:rPr>
          <w:i/>
        </w:rPr>
        <w:t>submission</w:t>
      </w:r>
      <w:r w:rsidR="0093316E" w:rsidRPr="000F425E">
        <w:t>s to be considered. This may include a requirement to undertake an accreditation or validation procedure.</w:t>
      </w:r>
    </w:p>
    <w:p w:rsidR="0093316E" w:rsidRPr="000F425E" w:rsidRDefault="00AB5701" w:rsidP="0093316E">
      <w:pPr>
        <w:pStyle w:val="BodyText"/>
      </w:pPr>
      <w:r w:rsidRPr="000F425E">
        <w:rPr>
          <w:b/>
        </w:rPr>
        <w:t>Construction services</w:t>
      </w:r>
      <w:r w:rsidRPr="000F425E">
        <w:rPr>
          <w:b/>
          <w:i/>
        </w:rPr>
        <w:t xml:space="preserve"> </w:t>
      </w:r>
      <w:r w:rsidR="0093316E" w:rsidRPr="000F425E">
        <w:t xml:space="preserve">– </w:t>
      </w:r>
      <w:r w:rsidRPr="000F425E">
        <w:rPr>
          <w:i/>
        </w:rPr>
        <w:t>procurement</w:t>
      </w:r>
      <w:r w:rsidR="0093316E" w:rsidRPr="000F425E">
        <w:t xml:space="preserve">s related to the construction of buildings and </w:t>
      </w:r>
      <w:r w:rsidRPr="000F425E">
        <w:rPr>
          <w:i/>
        </w:rPr>
        <w:t>procurement</w:t>
      </w:r>
      <w:r w:rsidR="0093316E" w:rsidRPr="000F425E">
        <w:t xml:space="preserve">s of works as defined by the </w:t>
      </w:r>
      <w:r w:rsidR="0093316E" w:rsidRPr="000F425E">
        <w:rPr>
          <w:i/>
        </w:rPr>
        <w:t>Public Works Committee Act</w:t>
      </w:r>
      <w:r w:rsidR="0093316E" w:rsidRPr="000F425E">
        <w:t xml:space="preserve"> </w:t>
      </w:r>
      <w:r w:rsidR="0093316E" w:rsidRPr="000F425E">
        <w:rPr>
          <w:i/>
        </w:rPr>
        <w:t>1969</w:t>
      </w:r>
      <w:r w:rsidR="0093316E" w:rsidRPr="000F425E">
        <w:t>.</w:t>
      </w:r>
    </w:p>
    <w:p w:rsidR="0093316E" w:rsidRPr="000F425E" w:rsidRDefault="00AB5701" w:rsidP="0093316E">
      <w:pPr>
        <w:pStyle w:val="BodyText"/>
      </w:pPr>
      <w:r w:rsidRPr="000F425E">
        <w:rPr>
          <w:b/>
        </w:rPr>
        <w:t>Contract</w:t>
      </w:r>
      <w:r w:rsidR="0093316E" w:rsidRPr="000F425E">
        <w:rPr>
          <w:b/>
        </w:rPr>
        <w:t xml:space="preserve"> </w:t>
      </w:r>
      <w:r w:rsidR="0093316E" w:rsidRPr="000F425E">
        <w:t xml:space="preserve">– an arrangement, as defined by s23(2) of the PGPA Act, for the </w:t>
      </w:r>
      <w:r w:rsidRPr="000F425E">
        <w:rPr>
          <w:i/>
        </w:rPr>
        <w:t>procurement</w:t>
      </w:r>
      <w:r w:rsidR="0093316E" w:rsidRPr="000F425E">
        <w:t xml:space="preserve"> of </w:t>
      </w:r>
      <w:r w:rsidRPr="000F425E">
        <w:rPr>
          <w:i/>
        </w:rPr>
        <w:t>goods</w:t>
      </w:r>
      <w:r w:rsidR="0093316E" w:rsidRPr="000F425E">
        <w:t xml:space="preserve"> and services under which </w:t>
      </w:r>
      <w:r w:rsidR="0054692F" w:rsidRPr="000F425E">
        <w:rPr>
          <w:i/>
        </w:rPr>
        <w:t>relevant money</w:t>
      </w:r>
      <w:r w:rsidR="0093316E" w:rsidRPr="000F425E">
        <w:t xml:space="preserve"> is payable or may become payable. Note: this includes </w:t>
      </w:r>
      <w:r w:rsidR="00A9151F" w:rsidRPr="000F425E">
        <w:rPr>
          <w:i/>
        </w:rPr>
        <w:t>standing offer</w:t>
      </w:r>
      <w:r w:rsidR="0093316E" w:rsidRPr="000F425E">
        <w:t>s and panels.</w:t>
      </w:r>
    </w:p>
    <w:p w:rsidR="0093316E" w:rsidRPr="000F425E" w:rsidRDefault="00AB5701" w:rsidP="0093316E">
      <w:pPr>
        <w:pStyle w:val="BodyText"/>
      </w:pPr>
      <w:r w:rsidRPr="000F425E">
        <w:rPr>
          <w:b/>
        </w:rPr>
        <w:t>Contracts for labour hire</w:t>
      </w:r>
      <w:r w:rsidR="0093316E" w:rsidRPr="000F425E">
        <w:t xml:space="preserve"> – a </w:t>
      </w:r>
      <w:r w:rsidRPr="000F425E">
        <w:rPr>
          <w:i/>
        </w:rPr>
        <w:t>contract</w:t>
      </w:r>
      <w:r w:rsidR="0093316E" w:rsidRPr="000F425E">
        <w:t xml:space="preserve"> under which a </w:t>
      </w:r>
      <w:r w:rsidR="009F3D51" w:rsidRPr="009F3D51">
        <w:rPr>
          <w:i/>
        </w:rPr>
        <w:t>relevant entity</w:t>
      </w:r>
      <w:r w:rsidR="0093316E" w:rsidRPr="000F425E">
        <w:t xml:space="preserve"> engages an individual to provide labour, </w:t>
      </w:r>
      <w:r w:rsidR="004461C3">
        <w:t>when</w:t>
      </w:r>
      <w:r w:rsidR="0093316E" w:rsidRPr="000F425E">
        <w:t xml:space="preserve"> the individual is engaged either directly or through a firm which primarily exists to provide the services of only that individual. This includes the appointment of an eminent individual to a special role by a</w:t>
      </w:r>
      <w:r w:rsidR="00C448CC" w:rsidRPr="000F425E">
        <w:t>n</w:t>
      </w:r>
      <w:r w:rsidR="0093316E" w:rsidRPr="000F425E">
        <w:t xml:space="preserve"> </w:t>
      </w:r>
      <w:r w:rsidR="005E529F">
        <w:rPr>
          <w:i/>
        </w:rPr>
        <w:t>Accountable Authority</w:t>
      </w:r>
      <w:r w:rsidR="0093316E" w:rsidRPr="000F425E">
        <w:t>, or the appointment of a person or persons by a</w:t>
      </w:r>
      <w:r w:rsidR="00C448CC" w:rsidRPr="000F425E">
        <w:t>n</w:t>
      </w:r>
      <w:r w:rsidR="0093316E" w:rsidRPr="000F425E">
        <w:t xml:space="preserve"> </w:t>
      </w:r>
      <w:r w:rsidR="005E529F">
        <w:rPr>
          <w:i/>
        </w:rPr>
        <w:t>Accountable Authority</w:t>
      </w:r>
      <w:r w:rsidRPr="000F425E">
        <w:rPr>
          <w:i/>
        </w:rPr>
        <w:t xml:space="preserve"> </w:t>
      </w:r>
      <w:r w:rsidR="0093316E" w:rsidRPr="000F425E">
        <w:t>to a governance committee (for example, an audit committee, ethics committee or steering committee), but does not include the engagement of consultants.</w:t>
      </w:r>
    </w:p>
    <w:p w:rsidR="0093316E" w:rsidRPr="000F425E" w:rsidRDefault="00AB5701" w:rsidP="0093316E">
      <w:pPr>
        <w:pStyle w:val="BodyText"/>
      </w:pPr>
      <w:r w:rsidRPr="000F425E">
        <w:rPr>
          <w:b/>
        </w:rPr>
        <w:t>Corporate Commonwealth entities</w:t>
      </w:r>
      <w:r w:rsidR="0093316E" w:rsidRPr="000F425E">
        <w:t xml:space="preserve"> – as defined in section 8 of the </w:t>
      </w:r>
      <w:r w:rsidR="0093316E" w:rsidRPr="000F425E">
        <w:rPr>
          <w:i/>
        </w:rPr>
        <w:t>Public Governance, Performance and Accountability Act</w:t>
      </w:r>
      <w:r w:rsidR="0093316E" w:rsidRPr="000F425E">
        <w:t xml:space="preserve"> </w:t>
      </w:r>
      <w:r w:rsidR="0093316E" w:rsidRPr="000F425E">
        <w:rPr>
          <w:i/>
        </w:rPr>
        <w:t>2013</w:t>
      </w:r>
      <w:r w:rsidR="0093316E" w:rsidRPr="000F425E">
        <w:t xml:space="preserve"> (PGPA Act)</w:t>
      </w:r>
    </w:p>
    <w:p w:rsidR="0093316E" w:rsidRPr="000F425E" w:rsidRDefault="00AB5701" w:rsidP="0093316E">
      <w:pPr>
        <w:pStyle w:val="BodyText"/>
      </w:pPr>
      <w:r w:rsidRPr="000F425E">
        <w:rPr>
          <w:b/>
        </w:rPr>
        <w:t>Days</w:t>
      </w:r>
      <w:r w:rsidR="0093316E" w:rsidRPr="000F425E">
        <w:rPr>
          <w:b/>
        </w:rPr>
        <w:t xml:space="preserve"> </w:t>
      </w:r>
      <w:r w:rsidR="0093316E" w:rsidRPr="000F425E">
        <w:t xml:space="preserve">– means calendar </w:t>
      </w:r>
      <w:r w:rsidRPr="000F425E">
        <w:rPr>
          <w:i/>
        </w:rPr>
        <w:t>days</w:t>
      </w:r>
      <w:r w:rsidR="0093316E" w:rsidRPr="000F425E">
        <w:t>.</w:t>
      </w:r>
    </w:p>
    <w:p w:rsidR="0093316E" w:rsidRPr="000F425E" w:rsidRDefault="00AB5701" w:rsidP="0093316E">
      <w:pPr>
        <w:pStyle w:val="BodyText"/>
      </w:pPr>
      <w:r w:rsidRPr="000F425E">
        <w:rPr>
          <w:b/>
        </w:rPr>
        <w:t>End date</w:t>
      </w:r>
      <w:r w:rsidR="0093316E" w:rsidRPr="000F425E">
        <w:rPr>
          <w:b/>
        </w:rPr>
        <w:t xml:space="preserve"> (in a </w:t>
      </w:r>
      <w:r w:rsidRPr="000F425E">
        <w:rPr>
          <w:b/>
        </w:rPr>
        <w:t>contract</w:t>
      </w:r>
      <w:r w:rsidR="0093316E" w:rsidRPr="000F425E">
        <w:rPr>
          <w:b/>
        </w:rPr>
        <w:t>)</w:t>
      </w:r>
      <w:r w:rsidR="0093316E" w:rsidRPr="000F425E">
        <w:t xml:space="preserve"> – can be defined by reference to a specific date or by reference to a specific event.</w:t>
      </w:r>
    </w:p>
    <w:p w:rsidR="0093316E" w:rsidRPr="000F425E" w:rsidRDefault="00AB5701" w:rsidP="0093316E">
      <w:pPr>
        <w:pStyle w:val="BodyText"/>
      </w:pPr>
      <w:r w:rsidRPr="000F425E">
        <w:rPr>
          <w:b/>
        </w:rPr>
        <w:t>Evaluation criteria</w:t>
      </w:r>
      <w:r w:rsidR="0093316E" w:rsidRPr="000F425E">
        <w:t xml:space="preserve"> – the criteria that are used to evaluate the compliance and/or relative ranking of </w:t>
      </w:r>
      <w:r w:rsidR="00A9151F" w:rsidRPr="000F425E">
        <w:rPr>
          <w:i/>
        </w:rPr>
        <w:t>submission</w:t>
      </w:r>
      <w:r w:rsidR="0093316E" w:rsidRPr="000F425E">
        <w:t xml:space="preserve">s. </w:t>
      </w:r>
      <w:r w:rsidRPr="000F425E">
        <w:rPr>
          <w:i/>
        </w:rPr>
        <w:t>Evaluation criteria</w:t>
      </w:r>
      <w:r w:rsidR="0093316E" w:rsidRPr="000F425E">
        <w:t xml:space="preserve"> </w:t>
      </w:r>
      <w:r w:rsidR="00FC01EC" w:rsidRPr="000F425E">
        <w:rPr>
          <w:b/>
        </w:rPr>
        <w:t>must</w:t>
      </w:r>
      <w:r w:rsidR="0093316E" w:rsidRPr="000F425E">
        <w:t xml:space="preserve"> be clearly stated in the </w:t>
      </w:r>
      <w:r w:rsidRPr="000F425E">
        <w:rPr>
          <w:i/>
        </w:rPr>
        <w:t>request documentation</w:t>
      </w:r>
      <w:r w:rsidR="0093316E" w:rsidRPr="000F425E">
        <w:t>.</w:t>
      </w:r>
    </w:p>
    <w:p w:rsidR="0093316E" w:rsidRPr="000F425E" w:rsidRDefault="00AB5701" w:rsidP="0093316E">
      <w:pPr>
        <w:pStyle w:val="BodyText"/>
      </w:pPr>
      <w:r w:rsidRPr="000F425E">
        <w:rPr>
          <w:b/>
        </w:rPr>
        <w:t>Goods</w:t>
      </w:r>
      <w:r w:rsidR="0093316E" w:rsidRPr="000F425E">
        <w:rPr>
          <w:b/>
        </w:rPr>
        <w:t xml:space="preserve"> </w:t>
      </w:r>
      <w:r w:rsidR="0093316E" w:rsidRPr="000F425E">
        <w:t xml:space="preserve">– every type of right, interest or thing which is legally capable of being owned. This includes, but is not restricted to, physical </w:t>
      </w:r>
      <w:r w:rsidRPr="000F425E">
        <w:rPr>
          <w:i/>
        </w:rPr>
        <w:t>goods</w:t>
      </w:r>
      <w:r w:rsidR="0093316E" w:rsidRPr="000F425E">
        <w:t xml:space="preserve"> and real property</w:t>
      </w:r>
      <w:r w:rsidR="008F477C" w:rsidRPr="000F425E">
        <w:t xml:space="preserve"> </w:t>
      </w:r>
      <w:r w:rsidR="0093316E" w:rsidRPr="000F425E">
        <w:t xml:space="preserve">as well as intangibles such as intellectual property, </w:t>
      </w:r>
      <w:r w:rsidRPr="000F425E">
        <w:rPr>
          <w:i/>
        </w:rPr>
        <w:t>contract</w:t>
      </w:r>
      <w:r w:rsidR="0093316E" w:rsidRPr="000F425E">
        <w:t xml:space="preserve"> options and goodwill.</w:t>
      </w:r>
    </w:p>
    <w:p w:rsidR="0093316E" w:rsidRPr="000F425E" w:rsidRDefault="00AB5701" w:rsidP="0093316E">
      <w:pPr>
        <w:pStyle w:val="BodyText"/>
      </w:pPr>
      <w:r w:rsidRPr="000F425E">
        <w:rPr>
          <w:b/>
        </w:rPr>
        <w:t>GST</w:t>
      </w:r>
      <w:r w:rsidR="0093316E" w:rsidRPr="000F425E">
        <w:t xml:space="preserve"> – </w:t>
      </w:r>
      <w:r w:rsidR="008F2ABA">
        <w:t>The Goods and Services Tax, a</w:t>
      </w:r>
      <w:r w:rsidR="0093316E" w:rsidRPr="000F425E">
        <w:t xml:space="preserve">s defined by the </w:t>
      </w:r>
      <w:r w:rsidR="0093316E" w:rsidRPr="000F425E">
        <w:rPr>
          <w:i/>
        </w:rPr>
        <w:t>A New Tax Systems (</w:t>
      </w:r>
      <w:r w:rsidRPr="000F425E">
        <w:rPr>
          <w:i/>
        </w:rPr>
        <w:t>Goods</w:t>
      </w:r>
      <w:r w:rsidR="0093316E" w:rsidRPr="000F425E">
        <w:rPr>
          <w:i/>
        </w:rPr>
        <w:t xml:space="preserve"> and Services Tax) Act</w:t>
      </w:r>
      <w:r w:rsidR="0093316E" w:rsidRPr="000F425E">
        <w:t xml:space="preserve"> </w:t>
      </w:r>
      <w:r w:rsidR="0093316E" w:rsidRPr="000F425E">
        <w:rPr>
          <w:i/>
        </w:rPr>
        <w:t>1999</w:t>
      </w:r>
      <w:r w:rsidR="0093316E" w:rsidRPr="000F425E">
        <w:t>.</w:t>
      </w:r>
    </w:p>
    <w:p w:rsidR="0093316E" w:rsidRPr="000F425E" w:rsidRDefault="00AB5701" w:rsidP="0093316E">
      <w:pPr>
        <w:pStyle w:val="BodyText"/>
      </w:pPr>
      <w:r w:rsidRPr="000F425E">
        <w:rPr>
          <w:b/>
        </w:rPr>
        <w:t>Limited tender</w:t>
      </w:r>
      <w:r w:rsidR="0093316E" w:rsidRPr="000F425E">
        <w:rPr>
          <w:b/>
        </w:rPr>
        <w:t xml:space="preserve"> </w:t>
      </w:r>
      <w:r w:rsidR="0093316E" w:rsidRPr="000F425E">
        <w:t xml:space="preserve">– involves a </w:t>
      </w:r>
      <w:r w:rsidR="009F3D51" w:rsidRPr="009F3D51">
        <w:rPr>
          <w:i/>
        </w:rPr>
        <w:t>relevant entity</w:t>
      </w:r>
      <w:r w:rsidR="0093316E" w:rsidRPr="000F425E">
        <w:t xml:space="preserve"> approaching one or more </w:t>
      </w:r>
      <w:r w:rsidR="0093316E" w:rsidRPr="000F425E">
        <w:rPr>
          <w:i/>
        </w:rPr>
        <w:t>potential</w:t>
      </w:r>
      <w:r w:rsidR="0093316E" w:rsidRPr="000F425E">
        <w:t xml:space="preserve"> </w:t>
      </w:r>
      <w:r w:rsidR="00A9151F" w:rsidRPr="000F425E">
        <w:rPr>
          <w:i/>
        </w:rPr>
        <w:t>supplier</w:t>
      </w:r>
      <w:r w:rsidR="0093316E" w:rsidRPr="000F425E">
        <w:t xml:space="preserve">s to make </w:t>
      </w:r>
      <w:r w:rsidR="00A9151F" w:rsidRPr="000F425E">
        <w:rPr>
          <w:i/>
        </w:rPr>
        <w:t>submission</w:t>
      </w:r>
      <w:r w:rsidR="0093316E" w:rsidRPr="000F425E">
        <w:t xml:space="preserve">s, </w:t>
      </w:r>
      <w:r w:rsidR="004461C3">
        <w:t>when</w:t>
      </w:r>
      <w:r w:rsidR="0093316E" w:rsidRPr="000F425E">
        <w:t xml:space="preserve"> the process does not meet the rules for </w:t>
      </w:r>
      <w:r w:rsidRPr="000F425E">
        <w:rPr>
          <w:i/>
        </w:rPr>
        <w:t xml:space="preserve">open tender </w:t>
      </w:r>
      <w:r w:rsidR="0093316E" w:rsidRPr="000F425E">
        <w:t xml:space="preserve">or </w:t>
      </w:r>
      <w:r w:rsidRPr="000F425E">
        <w:rPr>
          <w:i/>
        </w:rPr>
        <w:t>prequalified tender</w:t>
      </w:r>
      <w:r w:rsidR="0093316E" w:rsidRPr="000F425E">
        <w:t>.</w:t>
      </w:r>
    </w:p>
    <w:p w:rsidR="0093316E" w:rsidRPr="000F425E" w:rsidRDefault="00AB5701" w:rsidP="0093316E">
      <w:pPr>
        <w:pStyle w:val="BodyText"/>
      </w:pPr>
      <w:r w:rsidRPr="000F425E">
        <w:rPr>
          <w:b/>
        </w:rPr>
        <w:t>Minimum content and format requirements</w:t>
      </w:r>
      <w:r w:rsidR="0093316E" w:rsidRPr="000F425E">
        <w:t xml:space="preserve"> – criteria that a </w:t>
      </w:r>
      <w:r w:rsidR="00A9151F" w:rsidRPr="000F425E">
        <w:rPr>
          <w:i/>
        </w:rPr>
        <w:t>tenderer</w:t>
      </w:r>
      <w:r w:rsidR="0093316E" w:rsidRPr="000F425E">
        <w:t xml:space="preserve">’s </w:t>
      </w:r>
      <w:r w:rsidR="00A9151F" w:rsidRPr="000F425E">
        <w:rPr>
          <w:i/>
        </w:rPr>
        <w:t>submission</w:t>
      </w:r>
      <w:r w:rsidR="0093316E" w:rsidRPr="000F425E">
        <w:t xml:space="preserve"> is required to meet, when responding to an </w:t>
      </w:r>
      <w:r w:rsidR="0093316E" w:rsidRPr="000F425E">
        <w:rPr>
          <w:i/>
        </w:rPr>
        <w:t>approach to market</w:t>
      </w:r>
      <w:r w:rsidR="0093316E" w:rsidRPr="000F425E">
        <w:t xml:space="preserve">, to be eligible for further consideration in a </w:t>
      </w:r>
      <w:r w:rsidRPr="000F425E">
        <w:rPr>
          <w:i/>
        </w:rPr>
        <w:t>procurement</w:t>
      </w:r>
      <w:r w:rsidR="0093316E" w:rsidRPr="000F425E">
        <w:t xml:space="preserve"> process.</w:t>
      </w:r>
    </w:p>
    <w:p w:rsidR="0093316E" w:rsidRPr="000F425E" w:rsidRDefault="00AB5701" w:rsidP="0093316E">
      <w:pPr>
        <w:pStyle w:val="BodyText"/>
      </w:pPr>
      <w:r w:rsidRPr="000F425E">
        <w:rPr>
          <w:b/>
        </w:rPr>
        <w:t>Multi-use list</w:t>
      </w:r>
      <w:r w:rsidR="0093316E" w:rsidRPr="000F425E">
        <w:rPr>
          <w:b/>
        </w:rPr>
        <w:t xml:space="preserve"> </w:t>
      </w:r>
      <w:r w:rsidR="0093316E" w:rsidRPr="000F425E">
        <w:t xml:space="preserve">– a list, intended for use in more than one </w:t>
      </w:r>
      <w:r w:rsidRPr="000F425E">
        <w:rPr>
          <w:i/>
        </w:rPr>
        <w:t>procurement</w:t>
      </w:r>
      <w:r w:rsidR="0093316E" w:rsidRPr="000F425E">
        <w:t xml:space="preserve"> process, of pre-registered </w:t>
      </w:r>
      <w:r w:rsidR="00A9151F" w:rsidRPr="000F425E">
        <w:rPr>
          <w:i/>
        </w:rPr>
        <w:t>supplier</w:t>
      </w:r>
      <w:r w:rsidR="0093316E" w:rsidRPr="000F425E">
        <w:t xml:space="preserve">s who have satisfied the </w:t>
      </w:r>
      <w:r w:rsidRPr="000F425E">
        <w:rPr>
          <w:i/>
        </w:rPr>
        <w:t xml:space="preserve">conditions for participation </w:t>
      </w:r>
      <w:r w:rsidR="0093316E" w:rsidRPr="000F425E">
        <w:t xml:space="preserve">on the list. Each approach to a </w:t>
      </w:r>
      <w:r w:rsidR="007E1DF4">
        <w:br/>
      </w:r>
      <w:r w:rsidRPr="000F425E">
        <w:rPr>
          <w:i/>
        </w:rPr>
        <w:t>multi-use list</w:t>
      </w:r>
      <w:r w:rsidR="0093316E" w:rsidRPr="000F425E">
        <w:t xml:space="preserve"> is considered a new </w:t>
      </w:r>
      <w:r w:rsidRPr="000F425E">
        <w:rPr>
          <w:i/>
        </w:rPr>
        <w:t>procurement</w:t>
      </w:r>
      <w:r w:rsidR="0093316E" w:rsidRPr="000F425E">
        <w:t>.</w:t>
      </w:r>
    </w:p>
    <w:p w:rsidR="0093316E" w:rsidRPr="000F425E" w:rsidRDefault="00AB5701" w:rsidP="0093316E">
      <w:pPr>
        <w:pStyle w:val="BodyText"/>
      </w:pPr>
      <w:r w:rsidRPr="000F425E">
        <w:rPr>
          <w:b/>
        </w:rPr>
        <w:t>Non-corporate Commonwealth entities</w:t>
      </w:r>
      <w:r w:rsidRPr="000F425E">
        <w:rPr>
          <w:b/>
          <w:i/>
        </w:rPr>
        <w:t xml:space="preserve"> </w:t>
      </w:r>
      <w:r w:rsidR="0093316E" w:rsidRPr="000F425E">
        <w:t xml:space="preserve">– as defined in section 8 of the </w:t>
      </w:r>
      <w:r w:rsidR="0093316E" w:rsidRPr="000F425E">
        <w:rPr>
          <w:i/>
        </w:rPr>
        <w:t>Public Governance, Performance and Accountability Act</w:t>
      </w:r>
      <w:r w:rsidR="0093316E" w:rsidRPr="000F425E">
        <w:t xml:space="preserve"> </w:t>
      </w:r>
      <w:r w:rsidR="0093316E" w:rsidRPr="000F425E">
        <w:rPr>
          <w:i/>
        </w:rPr>
        <w:t>2013</w:t>
      </w:r>
      <w:r w:rsidR="0093316E" w:rsidRPr="000F425E">
        <w:t xml:space="preserve"> (PGPA Act)</w:t>
      </w:r>
      <w:r w:rsidR="00141696" w:rsidRPr="000F425E">
        <w:t>.</w:t>
      </w:r>
    </w:p>
    <w:p w:rsidR="0093316E" w:rsidRPr="000F425E" w:rsidRDefault="00AB5701" w:rsidP="0093316E">
      <w:pPr>
        <w:pStyle w:val="BodyText"/>
      </w:pPr>
      <w:r w:rsidRPr="000F425E">
        <w:rPr>
          <w:b/>
        </w:rPr>
        <w:t>Officials</w:t>
      </w:r>
      <w:r w:rsidR="0093316E" w:rsidRPr="000F425E">
        <w:rPr>
          <w:b/>
        </w:rPr>
        <w:t xml:space="preserve"> </w:t>
      </w:r>
      <w:r w:rsidR="0093316E" w:rsidRPr="000F425E">
        <w:t>–</w:t>
      </w:r>
      <w:r w:rsidR="00100245">
        <w:t xml:space="preserve"> </w:t>
      </w:r>
      <w:r w:rsidR="0093316E" w:rsidRPr="000F425E">
        <w:t xml:space="preserve">as defined in section 8 of the </w:t>
      </w:r>
      <w:r w:rsidR="0093316E" w:rsidRPr="000F425E">
        <w:rPr>
          <w:i/>
        </w:rPr>
        <w:t>Public Governance, Performance and Accountability Act</w:t>
      </w:r>
      <w:r w:rsidR="0093316E" w:rsidRPr="000F425E">
        <w:t xml:space="preserve"> </w:t>
      </w:r>
      <w:r w:rsidR="0093316E" w:rsidRPr="000F425E">
        <w:rPr>
          <w:i/>
        </w:rPr>
        <w:t>2013</w:t>
      </w:r>
      <w:r w:rsidR="0093316E" w:rsidRPr="000F425E">
        <w:t xml:space="preserve"> (PGPA Act)</w:t>
      </w:r>
      <w:r w:rsidR="00637C32" w:rsidRPr="000F425E">
        <w:t>.</w:t>
      </w:r>
    </w:p>
    <w:p w:rsidR="0093316E" w:rsidRPr="000F425E" w:rsidRDefault="00AB5701" w:rsidP="0093316E">
      <w:pPr>
        <w:pStyle w:val="BodyText"/>
      </w:pPr>
      <w:r w:rsidRPr="000F425E">
        <w:rPr>
          <w:b/>
        </w:rPr>
        <w:t>Open approach to market</w:t>
      </w:r>
      <w:r w:rsidRPr="000F425E">
        <w:rPr>
          <w:b/>
          <w:i/>
        </w:rPr>
        <w:t xml:space="preserve"> </w:t>
      </w:r>
      <w:r w:rsidR="0093316E" w:rsidRPr="000F425E">
        <w:t xml:space="preserve">– any notice inviting all </w:t>
      </w:r>
      <w:r w:rsidR="0093316E" w:rsidRPr="000F425E">
        <w:rPr>
          <w:i/>
        </w:rPr>
        <w:t>potential</w:t>
      </w:r>
      <w:r w:rsidR="0093316E" w:rsidRPr="000F425E">
        <w:t xml:space="preserve"> </w:t>
      </w:r>
      <w:r w:rsidR="00A9151F" w:rsidRPr="000F425E">
        <w:rPr>
          <w:i/>
        </w:rPr>
        <w:t>supplier</w:t>
      </w:r>
      <w:r w:rsidR="0093316E" w:rsidRPr="000F425E">
        <w:t xml:space="preserve">s to participate in a </w:t>
      </w:r>
      <w:r w:rsidRPr="000F425E">
        <w:rPr>
          <w:i/>
        </w:rPr>
        <w:t>procurement</w:t>
      </w:r>
      <w:r w:rsidR="0093316E" w:rsidRPr="000F425E">
        <w:t xml:space="preserve"> which may include a request for tender, request for quote, request for expression of interest, request for application for inclusion on a </w:t>
      </w:r>
      <w:r w:rsidRPr="000F425E">
        <w:rPr>
          <w:i/>
        </w:rPr>
        <w:t>multi-use list</w:t>
      </w:r>
      <w:r w:rsidR="0093316E" w:rsidRPr="000F425E">
        <w:t>, request for information and request for proposal.</w:t>
      </w:r>
    </w:p>
    <w:p w:rsidR="0093316E" w:rsidRPr="000F425E" w:rsidRDefault="00AB5701" w:rsidP="0093316E">
      <w:pPr>
        <w:pStyle w:val="BodyText"/>
      </w:pPr>
      <w:r w:rsidRPr="000F425E">
        <w:rPr>
          <w:b/>
        </w:rPr>
        <w:t>Open tender</w:t>
      </w:r>
      <w:r w:rsidRPr="000F425E">
        <w:rPr>
          <w:b/>
          <w:i/>
        </w:rPr>
        <w:t xml:space="preserve"> </w:t>
      </w:r>
      <w:r w:rsidR="0093316E" w:rsidRPr="000F425E">
        <w:t xml:space="preserve">– involves publishing an </w:t>
      </w:r>
      <w:r w:rsidRPr="000F425E">
        <w:rPr>
          <w:i/>
        </w:rPr>
        <w:t xml:space="preserve">open approach to market </w:t>
      </w:r>
      <w:r w:rsidR="0093316E" w:rsidRPr="000F425E">
        <w:t xml:space="preserve">and inviting </w:t>
      </w:r>
      <w:r w:rsidR="00A9151F" w:rsidRPr="000F425E">
        <w:rPr>
          <w:i/>
        </w:rPr>
        <w:t>submission</w:t>
      </w:r>
      <w:r w:rsidR="0093316E" w:rsidRPr="000F425E">
        <w:t>s.</w:t>
      </w:r>
    </w:p>
    <w:p w:rsidR="0093316E" w:rsidRPr="000F425E" w:rsidRDefault="00AB5701" w:rsidP="0093316E">
      <w:pPr>
        <w:pStyle w:val="BodyText"/>
      </w:pPr>
      <w:r w:rsidRPr="000F425E">
        <w:rPr>
          <w:b/>
        </w:rPr>
        <w:t xml:space="preserve">Potential </w:t>
      </w:r>
      <w:r w:rsidR="00A9151F" w:rsidRPr="000F425E">
        <w:rPr>
          <w:b/>
        </w:rPr>
        <w:t>supplier</w:t>
      </w:r>
      <w:r w:rsidRPr="000F425E">
        <w:rPr>
          <w:b/>
          <w:i/>
        </w:rPr>
        <w:t xml:space="preserve"> </w:t>
      </w:r>
      <w:r w:rsidR="0093316E" w:rsidRPr="000F425E">
        <w:t>– an entity or person who may respond to an approach to market.</w:t>
      </w:r>
    </w:p>
    <w:p w:rsidR="0093316E" w:rsidRPr="000F425E" w:rsidRDefault="00AB5701" w:rsidP="0093316E">
      <w:pPr>
        <w:pStyle w:val="BodyText"/>
      </w:pPr>
      <w:r w:rsidRPr="000F425E">
        <w:rPr>
          <w:b/>
        </w:rPr>
        <w:t>Prequalified tender</w:t>
      </w:r>
      <w:r w:rsidR="0093316E" w:rsidRPr="000F425E">
        <w:t xml:space="preserve"> – involves publishing an </w:t>
      </w:r>
      <w:r w:rsidRPr="000F425E">
        <w:rPr>
          <w:i/>
        </w:rPr>
        <w:t xml:space="preserve">approach to market </w:t>
      </w:r>
      <w:r w:rsidR="0093316E" w:rsidRPr="000F425E">
        <w:t>inviting</w:t>
      </w:r>
      <w:r w:rsidR="00A27414" w:rsidRPr="000F425E">
        <w:t xml:space="preserve"> </w:t>
      </w:r>
      <w:r w:rsidR="00A9151F" w:rsidRPr="000F425E">
        <w:rPr>
          <w:i/>
        </w:rPr>
        <w:t>submission</w:t>
      </w:r>
      <w:r w:rsidR="0093316E" w:rsidRPr="000F425E">
        <w:t xml:space="preserve">s from all </w:t>
      </w:r>
      <w:r w:rsidR="0093316E" w:rsidRPr="000F425E">
        <w:rPr>
          <w:i/>
        </w:rPr>
        <w:t>potential</w:t>
      </w:r>
      <w:r w:rsidR="0093316E" w:rsidRPr="000F425E">
        <w:t xml:space="preserve"> </w:t>
      </w:r>
      <w:r w:rsidR="00A9151F" w:rsidRPr="000F425E">
        <w:rPr>
          <w:i/>
        </w:rPr>
        <w:t>supplier</w:t>
      </w:r>
      <w:r w:rsidR="0093316E" w:rsidRPr="000F425E">
        <w:t>s on:</w:t>
      </w:r>
    </w:p>
    <w:p w:rsidR="0093316E" w:rsidRPr="000F425E" w:rsidRDefault="0093316E" w:rsidP="00202433">
      <w:pPr>
        <w:pStyle w:val="Numberedpara2ndindent"/>
        <w:numPr>
          <w:ilvl w:val="4"/>
          <w:numId w:val="37"/>
        </w:numPr>
        <w:spacing w:after="40"/>
      </w:pPr>
      <w:r w:rsidRPr="000F425E">
        <w:t xml:space="preserve">a shortlist of </w:t>
      </w:r>
      <w:r w:rsidRPr="00202433">
        <w:rPr>
          <w:i/>
        </w:rPr>
        <w:t>potential</w:t>
      </w:r>
      <w:r w:rsidRPr="000F425E">
        <w:t xml:space="preserve"> </w:t>
      </w:r>
      <w:r w:rsidR="00A9151F" w:rsidRPr="00202433">
        <w:rPr>
          <w:i/>
        </w:rPr>
        <w:t>supplier</w:t>
      </w:r>
      <w:r w:rsidRPr="000F425E">
        <w:t xml:space="preserve">s that responded to an initial </w:t>
      </w:r>
      <w:r w:rsidR="00AB5701" w:rsidRPr="00202433">
        <w:rPr>
          <w:i/>
        </w:rPr>
        <w:t xml:space="preserve">open approach to market </w:t>
      </w:r>
      <w:r w:rsidRPr="000F425E">
        <w:t xml:space="preserve">on </w:t>
      </w:r>
      <w:r w:rsidR="00AB5701" w:rsidRPr="00202433">
        <w:rPr>
          <w:i/>
        </w:rPr>
        <w:t>AusTender</w:t>
      </w:r>
      <w:r w:rsidRPr="000F425E">
        <w:t>;</w:t>
      </w:r>
    </w:p>
    <w:p w:rsidR="0093316E" w:rsidRPr="000F425E" w:rsidRDefault="0093316E" w:rsidP="00202433">
      <w:pPr>
        <w:pStyle w:val="Numberedpara2ndindent"/>
        <w:numPr>
          <w:ilvl w:val="4"/>
          <w:numId w:val="37"/>
        </w:numPr>
        <w:spacing w:after="40"/>
      </w:pPr>
      <w:r w:rsidRPr="000F425E">
        <w:t xml:space="preserve">a list of </w:t>
      </w:r>
      <w:r w:rsidRPr="00202433">
        <w:rPr>
          <w:i/>
        </w:rPr>
        <w:t>potential</w:t>
      </w:r>
      <w:r w:rsidRPr="000F425E">
        <w:t xml:space="preserve"> </w:t>
      </w:r>
      <w:r w:rsidR="00A9151F" w:rsidRPr="00202433">
        <w:rPr>
          <w:i/>
        </w:rPr>
        <w:t>supplier</w:t>
      </w:r>
      <w:r w:rsidRPr="000F425E">
        <w:t xml:space="preserve">s selected from a </w:t>
      </w:r>
      <w:r w:rsidR="00AB5701" w:rsidRPr="00202433">
        <w:rPr>
          <w:i/>
        </w:rPr>
        <w:t>multi-use list</w:t>
      </w:r>
      <w:r w:rsidRPr="000F425E">
        <w:t xml:space="preserve"> established through an </w:t>
      </w:r>
      <w:r w:rsidR="00AB5701" w:rsidRPr="00202433">
        <w:rPr>
          <w:i/>
        </w:rPr>
        <w:t>open approach to market</w:t>
      </w:r>
      <w:r w:rsidRPr="000F425E">
        <w:t>; or</w:t>
      </w:r>
    </w:p>
    <w:p w:rsidR="0093316E" w:rsidRPr="000F425E" w:rsidRDefault="0093316E" w:rsidP="00202433">
      <w:pPr>
        <w:pStyle w:val="Numberedpara2ndindent"/>
        <w:numPr>
          <w:ilvl w:val="4"/>
          <w:numId w:val="37"/>
        </w:numPr>
        <w:spacing w:after="40"/>
      </w:pPr>
      <w:r w:rsidRPr="000F425E">
        <w:t xml:space="preserve">a list of all </w:t>
      </w:r>
      <w:r w:rsidRPr="00202433">
        <w:rPr>
          <w:i/>
        </w:rPr>
        <w:t>potential</w:t>
      </w:r>
      <w:r w:rsidRPr="000F425E">
        <w:t xml:space="preserve"> </w:t>
      </w:r>
      <w:r w:rsidR="00A9151F" w:rsidRPr="00202433">
        <w:rPr>
          <w:i/>
        </w:rPr>
        <w:t>supplier</w:t>
      </w:r>
      <w:r w:rsidRPr="000F425E">
        <w:t xml:space="preserve">s that have been granted a specific licence or comply with a legal requirement, </w:t>
      </w:r>
      <w:r w:rsidR="004461C3">
        <w:t>when</w:t>
      </w:r>
      <w:r w:rsidRPr="000F425E">
        <w:t xml:space="preserve"> the licence or compliance with the legal requirement is essential to the conduct of the </w:t>
      </w:r>
      <w:r w:rsidR="00AB5701" w:rsidRPr="00202433">
        <w:rPr>
          <w:i/>
        </w:rPr>
        <w:t>procurement</w:t>
      </w:r>
      <w:r w:rsidRPr="000F425E">
        <w:t>.</w:t>
      </w:r>
    </w:p>
    <w:p w:rsidR="0093316E" w:rsidRPr="000F425E" w:rsidRDefault="00AB5701" w:rsidP="00AE6EC9">
      <w:pPr>
        <w:pStyle w:val="BodyText"/>
      </w:pPr>
      <w:r w:rsidRPr="000F425E">
        <w:rPr>
          <w:b/>
        </w:rPr>
        <w:t>Procurement</w:t>
      </w:r>
      <w:r w:rsidR="0093316E" w:rsidRPr="000F425E">
        <w:rPr>
          <w:b/>
        </w:rPr>
        <w:t xml:space="preserve"> </w:t>
      </w:r>
      <w:r w:rsidR="0093316E" w:rsidRPr="000F425E">
        <w:t xml:space="preserve">– </w:t>
      </w:r>
      <w:r w:rsidR="00AE6EC9" w:rsidRPr="000F425E">
        <w:t>refer to paragraphs 2.7 to 2.9</w:t>
      </w:r>
    </w:p>
    <w:p w:rsidR="0093316E" w:rsidRPr="000F425E" w:rsidRDefault="00AB5701" w:rsidP="0093316E">
      <w:pPr>
        <w:pStyle w:val="BodyText"/>
      </w:pPr>
      <w:r w:rsidRPr="000F425E">
        <w:rPr>
          <w:b/>
        </w:rPr>
        <w:t>Procurement thresholds</w:t>
      </w:r>
      <w:r w:rsidR="0093316E" w:rsidRPr="000F425E">
        <w:t xml:space="preserve"> – </w:t>
      </w:r>
      <w:r w:rsidR="00AE6EC9" w:rsidRPr="000F425E">
        <w:t>refer to paragraph 9.7</w:t>
      </w:r>
    </w:p>
    <w:p w:rsidR="00141696" w:rsidRPr="000F425E" w:rsidRDefault="00141696" w:rsidP="00141696">
      <w:pPr>
        <w:pStyle w:val="BodyText"/>
      </w:pPr>
      <w:r w:rsidRPr="000F425E">
        <w:rPr>
          <w:b/>
        </w:rPr>
        <w:t>Public resources</w:t>
      </w:r>
      <w:r w:rsidRPr="000F425E">
        <w:rPr>
          <w:b/>
          <w:i/>
        </w:rPr>
        <w:t xml:space="preserve"> </w:t>
      </w:r>
      <w:r w:rsidRPr="000F425E">
        <w:t xml:space="preserve">– as defined in section 8 of the </w:t>
      </w:r>
      <w:r w:rsidRPr="000F425E">
        <w:rPr>
          <w:i/>
        </w:rPr>
        <w:t>Public Governance, Performance and Accountability Act</w:t>
      </w:r>
      <w:r w:rsidRPr="000F425E">
        <w:t xml:space="preserve"> </w:t>
      </w:r>
      <w:r w:rsidRPr="000F425E">
        <w:rPr>
          <w:i/>
        </w:rPr>
        <w:t>2013</w:t>
      </w:r>
      <w:r w:rsidRPr="000F425E">
        <w:t xml:space="preserve"> (PGPA Act).</w:t>
      </w:r>
    </w:p>
    <w:p w:rsidR="00637C32" w:rsidRPr="000F425E" w:rsidRDefault="0054692F" w:rsidP="00637C32">
      <w:pPr>
        <w:pStyle w:val="BodyText"/>
      </w:pPr>
      <w:r w:rsidRPr="000F425E">
        <w:rPr>
          <w:b/>
        </w:rPr>
        <w:t>Relevant money</w:t>
      </w:r>
      <w:r w:rsidR="00637C32" w:rsidRPr="000F425E">
        <w:rPr>
          <w:b/>
          <w:i/>
        </w:rPr>
        <w:t xml:space="preserve"> </w:t>
      </w:r>
      <w:r w:rsidR="00637C32" w:rsidRPr="000F425E">
        <w:t xml:space="preserve">– as defined in section 8 of the </w:t>
      </w:r>
      <w:r w:rsidR="00637C32" w:rsidRPr="000F425E">
        <w:rPr>
          <w:i/>
        </w:rPr>
        <w:t>Public Governance, Performance and Accountability Act</w:t>
      </w:r>
      <w:r w:rsidR="00637C32" w:rsidRPr="000F425E">
        <w:t xml:space="preserve"> </w:t>
      </w:r>
      <w:r w:rsidR="00637C32" w:rsidRPr="000F425E">
        <w:rPr>
          <w:i/>
        </w:rPr>
        <w:t>2013</w:t>
      </w:r>
      <w:r w:rsidR="00637C32" w:rsidRPr="000F425E">
        <w:t xml:space="preserve"> (PGPA Act).</w:t>
      </w:r>
    </w:p>
    <w:p w:rsidR="0093316E" w:rsidRPr="000F425E" w:rsidRDefault="00AB5701" w:rsidP="0093316E">
      <w:pPr>
        <w:pStyle w:val="BodyText"/>
      </w:pPr>
      <w:r w:rsidRPr="000F425E">
        <w:rPr>
          <w:b/>
        </w:rPr>
        <w:t>Relevant entit</w:t>
      </w:r>
      <w:r w:rsidR="00877242" w:rsidRPr="000F425E">
        <w:rPr>
          <w:b/>
        </w:rPr>
        <w:t>y</w:t>
      </w:r>
      <w:r w:rsidR="0093316E" w:rsidRPr="000F425E">
        <w:t xml:space="preserve"> – </w:t>
      </w:r>
      <w:r w:rsidRPr="000F425E">
        <w:rPr>
          <w:i/>
        </w:rPr>
        <w:t xml:space="preserve">non-corporate Commonwealth entities </w:t>
      </w:r>
      <w:r w:rsidR="0093316E" w:rsidRPr="000F425E">
        <w:t xml:space="preserve">and prescribed </w:t>
      </w:r>
      <w:r w:rsidRPr="000F425E">
        <w:rPr>
          <w:i/>
        </w:rPr>
        <w:t>corporate Commonwealth entities</w:t>
      </w:r>
      <w:r w:rsidR="0093316E" w:rsidRPr="000F425E">
        <w:t xml:space="preserve"> (listed at Appendix B) that </w:t>
      </w:r>
      <w:r w:rsidR="00FC01EC" w:rsidRPr="000F425E">
        <w:rPr>
          <w:b/>
        </w:rPr>
        <w:t>must</w:t>
      </w:r>
      <w:r w:rsidR="0093316E" w:rsidRPr="000F425E">
        <w:t xml:space="preserve"> comply with the CPRs when performing duties related to </w:t>
      </w:r>
      <w:r w:rsidRPr="000F425E">
        <w:rPr>
          <w:i/>
        </w:rPr>
        <w:t>procurement</w:t>
      </w:r>
      <w:r w:rsidR="0093316E" w:rsidRPr="000F425E">
        <w:t xml:space="preserve">. </w:t>
      </w:r>
    </w:p>
    <w:p w:rsidR="00AE6EC9" w:rsidRPr="000F425E" w:rsidRDefault="00AB5701" w:rsidP="00AE6EC9">
      <w:pPr>
        <w:pStyle w:val="BodyText"/>
      </w:pPr>
      <w:r w:rsidRPr="000F425E">
        <w:rPr>
          <w:b/>
        </w:rPr>
        <w:t>Reporting thresholds</w:t>
      </w:r>
      <w:r w:rsidRPr="000F425E">
        <w:rPr>
          <w:b/>
          <w:i/>
        </w:rPr>
        <w:t xml:space="preserve"> </w:t>
      </w:r>
      <w:r w:rsidR="0093316E" w:rsidRPr="000F425E">
        <w:t xml:space="preserve">– </w:t>
      </w:r>
      <w:r w:rsidR="00CA69AD" w:rsidRPr="000F425E">
        <w:t>refer to paragraph 7.17</w:t>
      </w:r>
      <w:r w:rsidR="00DC2333">
        <w:t>.</w:t>
      </w:r>
    </w:p>
    <w:p w:rsidR="0093316E" w:rsidRPr="000F425E" w:rsidRDefault="00AB5701" w:rsidP="0093316E">
      <w:pPr>
        <w:pStyle w:val="BodyText"/>
      </w:pPr>
      <w:r w:rsidRPr="000F425E">
        <w:rPr>
          <w:b/>
        </w:rPr>
        <w:t>Request documentation</w:t>
      </w:r>
      <w:r w:rsidR="0093316E" w:rsidRPr="000F425E">
        <w:t xml:space="preserve"> – documentation provided to </w:t>
      </w:r>
      <w:r w:rsidR="0093316E" w:rsidRPr="000F425E">
        <w:rPr>
          <w:i/>
        </w:rPr>
        <w:t>potential</w:t>
      </w:r>
      <w:r w:rsidR="0093316E" w:rsidRPr="000F425E">
        <w:t xml:space="preserve"> </w:t>
      </w:r>
      <w:r w:rsidR="00A9151F" w:rsidRPr="000F425E">
        <w:rPr>
          <w:i/>
        </w:rPr>
        <w:t>supplier</w:t>
      </w:r>
      <w:r w:rsidR="0093316E" w:rsidRPr="000F425E">
        <w:t xml:space="preserve">s to enable them to understand and assess the requirements of the procuring </w:t>
      </w:r>
      <w:r w:rsidR="0093316E" w:rsidRPr="000F425E">
        <w:rPr>
          <w:i/>
        </w:rPr>
        <w:t>relevant entity</w:t>
      </w:r>
      <w:r w:rsidR="0093316E" w:rsidRPr="000F425E">
        <w:t xml:space="preserve"> and to prepare appropriate and responsive </w:t>
      </w:r>
      <w:r w:rsidR="00A9151F" w:rsidRPr="000F425E">
        <w:rPr>
          <w:i/>
        </w:rPr>
        <w:t>submission</w:t>
      </w:r>
      <w:r w:rsidR="0093316E" w:rsidRPr="000F425E">
        <w:t xml:space="preserve">s. This general term includes documentation for expressions of interest, </w:t>
      </w:r>
      <w:r w:rsidRPr="000F425E">
        <w:rPr>
          <w:i/>
        </w:rPr>
        <w:t>multi-use list</w:t>
      </w:r>
      <w:r w:rsidR="0093316E" w:rsidRPr="000F425E">
        <w:t xml:space="preserve">s, </w:t>
      </w:r>
      <w:r w:rsidR="0093316E" w:rsidRPr="000F425E">
        <w:rPr>
          <w:i/>
        </w:rPr>
        <w:t>open tender</w:t>
      </w:r>
      <w:r w:rsidR="0093316E" w:rsidRPr="000F425E">
        <w:t xml:space="preserve">, </w:t>
      </w:r>
      <w:r w:rsidRPr="000F425E">
        <w:rPr>
          <w:i/>
        </w:rPr>
        <w:t>prequalified tender</w:t>
      </w:r>
      <w:r w:rsidR="0093316E" w:rsidRPr="000F425E">
        <w:t xml:space="preserve"> and </w:t>
      </w:r>
      <w:r w:rsidRPr="000F425E">
        <w:rPr>
          <w:i/>
        </w:rPr>
        <w:t>limited tender</w:t>
      </w:r>
      <w:r w:rsidR="0093316E" w:rsidRPr="000F425E">
        <w:t>.</w:t>
      </w:r>
    </w:p>
    <w:p w:rsidR="0093316E" w:rsidRPr="000F425E" w:rsidRDefault="00AB5701" w:rsidP="0093316E">
      <w:pPr>
        <w:pStyle w:val="BodyText"/>
      </w:pPr>
      <w:r w:rsidRPr="000F425E">
        <w:rPr>
          <w:b/>
        </w:rPr>
        <w:t>Research and development</w:t>
      </w:r>
      <w:r w:rsidRPr="000F425E">
        <w:rPr>
          <w:b/>
          <w:i/>
        </w:rPr>
        <w:t xml:space="preserve"> </w:t>
      </w:r>
      <w:r w:rsidR="0093316E" w:rsidRPr="000F425E">
        <w:t>– research is described as systematic enquiry or investigation into a subject in order to discover facts or principles. Research includes surveys, market research, scientific research and educational research. Development applies to the function of creating/producing new and improved products, devices, processes or services. Development also extends to design, proof of concept and the production of prototypes.</w:t>
      </w:r>
    </w:p>
    <w:p w:rsidR="0093316E" w:rsidRPr="000F425E" w:rsidRDefault="00A9151F" w:rsidP="0093316E">
      <w:pPr>
        <w:pStyle w:val="BodyText"/>
      </w:pPr>
      <w:r w:rsidRPr="000F425E">
        <w:rPr>
          <w:b/>
        </w:rPr>
        <w:t>Small and Medium Enterprises</w:t>
      </w:r>
      <w:r w:rsidR="0093316E" w:rsidRPr="000F425E">
        <w:rPr>
          <w:b/>
        </w:rPr>
        <w:t xml:space="preserve"> (</w:t>
      </w:r>
      <w:r w:rsidRPr="000F425E">
        <w:rPr>
          <w:b/>
        </w:rPr>
        <w:t>SMEs</w:t>
      </w:r>
      <w:r w:rsidR="0093316E" w:rsidRPr="000F425E">
        <w:rPr>
          <w:b/>
        </w:rPr>
        <w:t>)</w:t>
      </w:r>
      <w:r w:rsidR="0093316E" w:rsidRPr="000F425E">
        <w:t xml:space="preserve"> – an Australian or New Zealand firm with fewer than 200 full-time equivalent employees.</w:t>
      </w:r>
    </w:p>
    <w:p w:rsidR="0093316E" w:rsidRPr="000F425E" w:rsidRDefault="00A9151F" w:rsidP="0093316E">
      <w:pPr>
        <w:pStyle w:val="BodyText"/>
      </w:pPr>
      <w:r w:rsidRPr="000F425E">
        <w:rPr>
          <w:b/>
        </w:rPr>
        <w:t>Specification</w:t>
      </w:r>
      <w:r w:rsidR="0093316E" w:rsidRPr="000F425E">
        <w:t xml:space="preserve"> – a description of the features of the </w:t>
      </w:r>
      <w:r w:rsidR="00AB5701" w:rsidRPr="000F425E">
        <w:rPr>
          <w:i/>
        </w:rPr>
        <w:t>goods</w:t>
      </w:r>
      <w:r w:rsidR="0093316E" w:rsidRPr="000F425E">
        <w:t xml:space="preserve"> and services to be procured.</w:t>
      </w:r>
    </w:p>
    <w:p w:rsidR="0093316E" w:rsidRPr="000F425E" w:rsidRDefault="00A9151F" w:rsidP="0093316E">
      <w:pPr>
        <w:pStyle w:val="BodyText"/>
      </w:pPr>
      <w:r w:rsidRPr="000F425E">
        <w:rPr>
          <w:b/>
        </w:rPr>
        <w:t>Standing offer</w:t>
      </w:r>
      <w:r w:rsidR="0093316E" w:rsidRPr="000F425E">
        <w:t xml:space="preserve"> – an arrangement setting out the terms and conditions, including a basis for pricing, under which a </w:t>
      </w:r>
      <w:r w:rsidRPr="000F425E">
        <w:rPr>
          <w:i/>
        </w:rPr>
        <w:t>supplier</w:t>
      </w:r>
      <w:r w:rsidR="0093316E" w:rsidRPr="000F425E">
        <w:t xml:space="preserve"> agrees to supply specified </w:t>
      </w:r>
      <w:r w:rsidR="00AB5701" w:rsidRPr="000F425E">
        <w:rPr>
          <w:i/>
        </w:rPr>
        <w:t>goods</w:t>
      </w:r>
      <w:r w:rsidR="0093316E" w:rsidRPr="000F425E">
        <w:t xml:space="preserve"> and services to a </w:t>
      </w:r>
      <w:r w:rsidR="009F3D51" w:rsidRPr="009F3D51">
        <w:rPr>
          <w:i/>
        </w:rPr>
        <w:t>relevant entity</w:t>
      </w:r>
      <w:r w:rsidR="0093316E" w:rsidRPr="000F425E">
        <w:t xml:space="preserve"> for a specified period.</w:t>
      </w:r>
    </w:p>
    <w:p w:rsidR="0093316E" w:rsidRPr="000F425E" w:rsidRDefault="00A9151F" w:rsidP="0093316E">
      <w:pPr>
        <w:pStyle w:val="BodyText"/>
      </w:pPr>
      <w:r w:rsidRPr="000F425E">
        <w:rPr>
          <w:b/>
        </w:rPr>
        <w:t>Submission</w:t>
      </w:r>
      <w:r w:rsidR="0093316E" w:rsidRPr="000F425E">
        <w:rPr>
          <w:b/>
        </w:rPr>
        <w:t xml:space="preserve"> </w:t>
      </w:r>
      <w:r w:rsidR="0093316E" w:rsidRPr="000F425E">
        <w:t xml:space="preserve">– any formally submitted response from a </w:t>
      </w:r>
      <w:r w:rsidR="00AB5701" w:rsidRPr="000F425E">
        <w:rPr>
          <w:i/>
        </w:rPr>
        <w:t xml:space="preserve">potential </w:t>
      </w:r>
      <w:r w:rsidRPr="000F425E">
        <w:rPr>
          <w:i/>
        </w:rPr>
        <w:t>supplier</w:t>
      </w:r>
      <w:r w:rsidR="00AB5701" w:rsidRPr="000F425E">
        <w:rPr>
          <w:i/>
        </w:rPr>
        <w:t xml:space="preserve"> </w:t>
      </w:r>
      <w:r w:rsidR="0093316E" w:rsidRPr="000F425E">
        <w:t xml:space="preserve">to an approach to market. </w:t>
      </w:r>
      <w:r w:rsidRPr="000F425E">
        <w:rPr>
          <w:i/>
        </w:rPr>
        <w:t>Submission</w:t>
      </w:r>
      <w:r w:rsidR="0093316E" w:rsidRPr="000F425E">
        <w:t xml:space="preserve">s may include tenders, responses to expressions of interest, applications for inclusion on a </w:t>
      </w:r>
      <w:r w:rsidR="00AB5701" w:rsidRPr="000F425E">
        <w:rPr>
          <w:i/>
        </w:rPr>
        <w:t>multi-use list</w:t>
      </w:r>
      <w:r w:rsidR="0093316E" w:rsidRPr="000F425E">
        <w:t xml:space="preserve"> or responses to request for quote.</w:t>
      </w:r>
    </w:p>
    <w:p w:rsidR="0093316E" w:rsidRPr="000F425E" w:rsidRDefault="00A9151F" w:rsidP="0093316E">
      <w:pPr>
        <w:pStyle w:val="BodyText"/>
      </w:pPr>
      <w:r w:rsidRPr="000F425E">
        <w:rPr>
          <w:b/>
        </w:rPr>
        <w:t>Supplier</w:t>
      </w:r>
      <w:r w:rsidR="0093316E" w:rsidRPr="000F425E">
        <w:rPr>
          <w:b/>
        </w:rPr>
        <w:t xml:space="preserve"> </w:t>
      </w:r>
      <w:r w:rsidR="0093316E" w:rsidRPr="000F425E">
        <w:t xml:space="preserve">– an entity or person who has entered into a </w:t>
      </w:r>
      <w:r w:rsidR="00AB5701" w:rsidRPr="000F425E">
        <w:rPr>
          <w:i/>
        </w:rPr>
        <w:t>contract</w:t>
      </w:r>
      <w:r w:rsidR="0093316E" w:rsidRPr="000F425E">
        <w:t xml:space="preserve"> with the</w:t>
      </w:r>
      <w:r w:rsidR="008F477C" w:rsidRPr="000F425E">
        <w:t xml:space="preserve"> </w:t>
      </w:r>
      <w:r w:rsidR="0093316E" w:rsidRPr="000F425E">
        <w:t>Commonwealth.</w:t>
      </w:r>
    </w:p>
    <w:p w:rsidR="00AE6EC9" w:rsidRPr="000F425E" w:rsidRDefault="00A9151F" w:rsidP="00300D2C">
      <w:pPr>
        <w:pStyle w:val="BodyText"/>
        <w:rPr>
          <w:rFonts w:ascii="Arial" w:eastAsia="Times New Roman" w:hAnsi="Arial"/>
          <w:color w:val="005A77"/>
          <w:spacing w:val="-10"/>
          <w:sz w:val="48"/>
          <w:szCs w:val="28"/>
        </w:rPr>
      </w:pPr>
      <w:r w:rsidRPr="000F425E">
        <w:rPr>
          <w:b/>
        </w:rPr>
        <w:t>Tenderer</w:t>
      </w:r>
      <w:r w:rsidR="0093316E" w:rsidRPr="000F425E">
        <w:rPr>
          <w:b/>
        </w:rPr>
        <w:t xml:space="preserve"> </w:t>
      </w:r>
      <w:r w:rsidR="0093316E" w:rsidRPr="000F425E">
        <w:t xml:space="preserve">– an entity or person who has responded with a </w:t>
      </w:r>
      <w:r w:rsidRPr="000F425E">
        <w:rPr>
          <w:i/>
        </w:rPr>
        <w:t>submission</w:t>
      </w:r>
      <w:r w:rsidR="0093316E" w:rsidRPr="000F425E">
        <w:t xml:space="preserve"> to an</w:t>
      </w:r>
      <w:r w:rsidR="008F477C" w:rsidRPr="000F425E">
        <w:t xml:space="preserve"> </w:t>
      </w:r>
      <w:r w:rsidR="0093316E" w:rsidRPr="000F425E">
        <w:t>approach to market.</w:t>
      </w:r>
      <w:r w:rsidR="00AE6EC9" w:rsidRPr="000F425E">
        <w:br w:type="page"/>
      </w:r>
    </w:p>
    <w:p w:rsidR="008F477C" w:rsidRPr="000F425E" w:rsidRDefault="008F477C" w:rsidP="008F477C">
      <w:pPr>
        <w:pStyle w:val="Heading2nonumbers"/>
      </w:pPr>
      <w:bookmarkStart w:id="23" w:name="_Toc390183430"/>
      <w:r w:rsidRPr="000F425E">
        <w:t>Index</w:t>
      </w:r>
      <w:bookmarkEnd w:id="23"/>
    </w:p>
    <w:p w:rsidR="008F477C" w:rsidRPr="000F425E" w:rsidRDefault="008F477C" w:rsidP="008F477C">
      <w:pPr>
        <w:pStyle w:val="BodyText"/>
        <w:sectPr w:rsidR="008F477C" w:rsidRPr="000F425E" w:rsidSect="00F152ED">
          <w:footerReference w:type="default" r:id="rId26"/>
          <w:pgSz w:w="11900" w:h="16840" w:code="9"/>
          <w:pgMar w:top="1440" w:right="1440" w:bottom="510" w:left="1440" w:header="510" w:footer="0" w:gutter="0"/>
          <w:cols w:space="708"/>
          <w:docGrid w:linePitch="360"/>
        </w:sectPr>
      </w:pPr>
    </w:p>
    <w:p w:rsidR="00DC0B2D" w:rsidRPr="00170A4A" w:rsidRDefault="00DC0B2D" w:rsidP="00DC0B2D">
      <w:pPr>
        <w:pStyle w:val="BodyText"/>
        <w:rPr>
          <w:b/>
          <w:sz w:val="16"/>
          <w:szCs w:val="16"/>
          <w:lang w:val="en-US"/>
        </w:rPr>
      </w:pPr>
      <w:r w:rsidRPr="00170A4A">
        <w:rPr>
          <w:b/>
          <w:sz w:val="16"/>
          <w:szCs w:val="16"/>
          <w:lang w:val="en-US"/>
        </w:rPr>
        <w:t>A</w:t>
      </w:r>
    </w:p>
    <w:p w:rsidR="00DC0B2D" w:rsidRPr="00170A4A" w:rsidRDefault="00DC0B2D" w:rsidP="00DC0B2D">
      <w:pPr>
        <w:pStyle w:val="BodyText"/>
        <w:rPr>
          <w:sz w:val="16"/>
          <w:szCs w:val="16"/>
          <w:lang w:val="en-US"/>
        </w:rPr>
      </w:pPr>
      <w:r w:rsidRPr="00170A4A">
        <w:rPr>
          <w:sz w:val="16"/>
          <w:szCs w:val="16"/>
          <w:lang w:val="en-US"/>
        </w:rPr>
        <w:t>accountability</w:t>
      </w:r>
      <w:r w:rsidR="00790E58" w:rsidRPr="00170A4A">
        <w:rPr>
          <w:sz w:val="16"/>
          <w:szCs w:val="16"/>
          <w:lang w:val="en-US"/>
        </w:rPr>
        <w:t xml:space="preserve"> and transparency, 19</w:t>
      </w:r>
      <w:r w:rsidRPr="00170A4A">
        <w:rPr>
          <w:sz w:val="16"/>
          <w:szCs w:val="16"/>
          <w:lang w:val="en-US"/>
        </w:rPr>
        <w:t>–</w:t>
      </w:r>
      <w:r w:rsidR="00790E58" w:rsidRPr="00170A4A">
        <w:rPr>
          <w:sz w:val="16"/>
          <w:szCs w:val="16"/>
          <w:lang w:val="en-US"/>
        </w:rPr>
        <w:t>22</w:t>
      </w:r>
      <w:r w:rsidRPr="00170A4A">
        <w:rPr>
          <w:sz w:val="16"/>
          <w:szCs w:val="16"/>
          <w:lang w:val="en-US"/>
        </w:rPr>
        <w:t xml:space="preserve"> </w:t>
      </w:r>
    </w:p>
    <w:p w:rsidR="004C3302" w:rsidRPr="00170A4A" w:rsidRDefault="004C3302" w:rsidP="004C3302">
      <w:pPr>
        <w:pStyle w:val="BodyText"/>
        <w:rPr>
          <w:sz w:val="16"/>
          <w:szCs w:val="16"/>
          <w:lang w:val="en-US"/>
        </w:rPr>
      </w:pPr>
      <w:r w:rsidRPr="00170A4A">
        <w:rPr>
          <w:sz w:val="16"/>
          <w:szCs w:val="16"/>
          <w:lang w:val="en-US"/>
        </w:rPr>
        <w:t>Accountable Authority Instructions, 7, 10</w:t>
      </w:r>
    </w:p>
    <w:p w:rsidR="00DC0B2D" w:rsidRPr="00170A4A" w:rsidRDefault="00DC0B2D" w:rsidP="00DC0B2D">
      <w:pPr>
        <w:pStyle w:val="BodyText"/>
        <w:spacing w:after="0"/>
        <w:rPr>
          <w:sz w:val="16"/>
          <w:szCs w:val="16"/>
          <w:lang w:val="en-US"/>
        </w:rPr>
      </w:pPr>
      <w:r w:rsidRPr="00170A4A">
        <w:rPr>
          <w:sz w:val="16"/>
          <w:szCs w:val="16"/>
          <w:lang w:val="en-US"/>
        </w:rPr>
        <w:t>annual procurement plans, 2</w:t>
      </w:r>
      <w:r w:rsidR="00790E58" w:rsidRPr="00170A4A">
        <w:rPr>
          <w:sz w:val="16"/>
          <w:szCs w:val="16"/>
          <w:lang w:val="en-US"/>
        </w:rPr>
        <w:t>0, 30</w:t>
      </w:r>
    </w:p>
    <w:p w:rsidR="00DC0B2D" w:rsidRPr="00170A4A" w:rsidRDefault="00790E58" w:rsidP="00DC0B2D">
      <w:pPr>
        <w:pStyle w:val="BodyText"/>
        <w:ind w:firstLine="426"/>
        <w:rPr>
          <w:sz w:val="16"/>
          <w:szCs w:val="16"/>
          <w:lang w:val="en-US"/>
        </w:rPr>
      </w:pPr>
      <w:r w:rsidRPr="00170A4A">
        <w:rPr>
          <w:sz w:val="16"/>
          <w:szCs w:val="16"/>
          <w:lang w:val="en-US"/>
        </w:rPr>
        <w:t>definition, 34</w:t>
      </w:r>
    </w:p>
    <w:p w:rsidR="00DC0B2D" w:rsidRPr="00170A4A" w:rsidRDefault="00DC0B2D" w:rsidP="00DC0B2D">
      <w:pPr>
        <w:pStyle w:val="BodyText"/>
        <w:spacing w:after="0"/>
        <w:rPr>
          <w:sz w:val="16"/>
          <w:szCs w:val="16"/>
          <w:lang w:val="en-US"/>
        </w:rPr>
      </w:pPr>
      <w:r w:rsidRPr="00170A4A">
        <w:rPr>
          <w:sz w:val="16"/>
          <w:szCs w:val="16"/>
          <w:lang w:val="en-US"/>
        </w:rPr>
        <w:t>approach to market, 2</w:t>
      </w:r>
      <w:r w:rsidR="00360E35" w:rsidRPr="00170A4A">
        <w:rPr>
          <w:sz w:val="16"/>
          <w:szCs w:val="16"/>
          <w:lang w:val="en-US"/>
        </w:rPr>
        <w:t>0</w:t>
      </w:r>
      <w:r w:rsidRPr="00170A4A">
        <w:rPr>
          <w:sz w:val="16"/>
          <w:szCs w:val="16"/>
          <w:lang w:val="en-US"/>
        </w:rPr>
        <w:t>, 2</w:t>
      </w:r>
      <w:r w:rsidR="00360E35" w:rsidRPr="00170A4A">
        <w:rPr>
          <w:sz w:val="16"/>
          <w:szCs w:val="16"/>
          <w:lang w:val="en-US"/>
        </w:rPr>
        <w:t>5, 27</w:t>
      </w:r>
      <w:r w:rsidRPr="00170A4A">
        <w:rPr>
          <w:sz w:val="16"/>
          <w:szCs w:val="16"/>
          <w:lang w:val="en-US"/>
        </w:rPr>
        <w:t>–3</w:t>
      </w:r>
      <w:r w:rsidR="00360E35" w:rsidRPr="00170A4A">
        <w:rPr>
          <w:sz w:val="16"/>
          <w:szCs w:val="16"/>
          <w:lang w:val="en-US"/>
        </w:rPr>
        <w:t>1</w:t>
      </w:r>
      <w:r w:rsidRPr="00170A4A">
        <w:rPr>
          <w:sz w:val="16"/>
          <w:szCs w:val="16"/>
          <w:lang w:val="en-US"/>
        </w:rPr>
        <w:t xml:space="preserve"> </w:t>
      </w:r>
    </w:p>
    <w:p w:rsidR="00DC0B2D" w:rsidRPr="00170A4A" w:rsidRDefault="00DC0B2D" w:rsidP="00DC0B2D">
      <w:pPr>
        <w:pStyle w:val="BodyText"/>
        <w:ind w:firstLine="426"/>
        <w:rPr>
          <w:sz w:val="16"/>
          <w:szCs w:val="16"/>
          <w:lang w:val="en-US"/>
        </w:rPr>
      </w:pPr>
      <w:r w:rsidRPr="00170A4A">
        <w:rPr>
          <w:sz w:val="16"/>
          <w:szCs w:val="16"/>
          <w:lang w:val="en-US"/>
        </w:rPr>
        <w:t>definition, 3</w:t>
      </w:r>
      <w:r w:rsidR="00790E58" w:rsidRPr="00170A4A">
        <w:rPr>
          <w:sz w:val="16"/>
          <w:szCs w:val="16"/>
          <w:lang w:val="en-US"/>
        </w:rPr>
        <w:t>4</w:t>
      </w:r>
    </w:p>
    <w:p w:rsidR="00DC0B2D" w:rsidRPr="00170A4A" w:rsidRDefault="00360E35" w:rsidP="00DC0B2D">
      <w:pPr>
        <w:pStyle w:val="BodyText"/>
        <w:rPr>
          <w:sz w:val="16"/>
          <w:szCs w:val="16"/>
          <w:lang w:val="en-US"/>
        </w:rPr>
      </w:pPr>
      <w:r w:rsidRPr="00170A4A">
        <w:rPr>
          <w:sz w:val="16"/>
          <w:szCs w:val="16"/>
          <w:lang w:val="en-US"/>
        </w:rPr>
        <w:t>audit, 21</w:t>
      </w:r>
    </w:p>
    <w:p w:rsidR="00DC0B2D" w:rsidRPr="00170A4A" w:rsidRDefault="00360E35" w:rsidP="00DC0B2D">
      <w:pPr>
        <w:pStyle w:val="BodyText"/>
        <w:spacing w:after="0"/>
        <w:rPr>
          <w:sz w:val="16"/>
          <w:szCs w:val="16"/>
          <w:lang w:val="en-US"/>
        </w:rPr>
      </w:pPr>
      <w:r w:rsidRPr="00170A4A">
        <w:rPr>
          <w:sz w:val="16"/>
          <w:szCs w:val="16"/>
          <w:lang w:val="en-US"/>
        </w:rPr>
        <w:t>AusTender, 19</w:t>
      </w:r>
      <w:r w:rsidR="00DC0B2D" w:rsidRPr="00170A4A">
        <w:rPr>
          <w:sz w:val="16"/>
          <w:szCs w:val="16"/>
          <w:lang w:val="en-US"/>
        </w:rPr>
        <w:t>–2</w:t>
      </w:r>
      <w:r w:rsidRPr="00170A4A">
        <w:rPr>
          <w:sz w:val="16"/>
          <w:szCs w:val="16"/>
          <w:lang w:val="en-US"/>
        </w:rPr>
        <w:t>1</w:t>
      </w:r>
      <w:r w:rsidR="00DC0B2D" w:rsidRPr="00170A4A">
        <w:rPr>
          <w:sz w:val="16"/>
          <w:szCs w:val="16"/>
          <w:lang w:val="en-US"/>
        </w:rPr>
        <w:t>, 2</w:t>
      </w:r>
      <w:r w:rsidRPr="00170A4A">
        <w:rPr>
          <w:sz w:val="16"/>
          <w:szCs w:val="16"/>
          <w:lang w:val="en-US"/>
        </w:rPr>
        <w:t>5, 30</w:t>
      </w:r>
      <w:r w:rsidR="00DC0B2D" w:rsidRPr="00170A4A">
        <w:rPr>
          <w:sz w:val="16"/>
          <w:szCs w:val="16"/>
          <w:lang w:val="en-US"/>
        </w:rPr>
        <w:t xml:space="preserve"> </w:t>
      </w:r>
    </w:p>
    <w:p w:rsidR="00DC0B2D" w:rsidRPr="00170A4A" w:rsidRDefault="00360E35" w:rsidP="00DC0B2D">
      <w:pPr>
        <w:pStyle w:val="BodyText"/>
        <w:ind w:firstLine="426"/>
        <w:rPr>
          <w:sz w:val="16"/>
          <w:szCs w:val="16"/>
          <w:lang w:val="en-US"/>
        </w:rPr>
      </w:pPr>
      <w:r w:rsidRPr="00170A4A">
        <w:rPr>
          <w:sz w:val="16"/>
          <w:szCs w:val="16"/>
          <w:lang w:val="en-US"/>
        </w:rPr>
        <w:t>definition, 34</w:t>
      </w:r>
    </w:p>
    <w:p w:rsidR="00DC0B2D" w:rsidRPr="00170A4A" w:rsidRDefault="008C4D03" w:rsidP="00DC0B2D">
      <w:pPr>
        <w:pStyle w:val="BodyText"/>
        <w:rPr>
          <w:sz w:val="16"/>
          <w:szCs w:val="16"/>
          <w:lang w:val="en-US"/>
        </w:rPr>
      </w:pPr>
      <w:r w:rsidRPr="00170A4A">
        <w:rPr>
          <w:sz w:val="16"/>
          <w:szCs w:val="16"/>
          <w:lang w:val="en-US"/>
        </w:rPr>
        <w:t>awarding contracts, 28</w:t>
      </w:r>
      <w:r w:rsidR="00DC0B2D" w:rsidRPr="00170A4A">
        <w:rPr>
          <w:sz w:val="16"/>
          <w:szCs w:val="16"/>
          <w:lang w:val="en-US"/>
        </w:rPr>
        <w:t>, 3</w:t>
      </w:r>
      <w:r w:rsidRPr="00170A4A">
        <w:rPr>
          <w:sz w:val="16"/>
          <w:szCs w:val="16"/>
          <w:lang w:val="en-US"/>
        </w:rPr>
        <w:t>1</w:t>
      </w:r>
    </w:p>
    <w:p w:rsidR="00DC0B2D" w:rsidRPr="00170A4A" w:rsidRDefault="00DC0B2D" w:rsidP="00DC0B2D">
      <w:pPr>
        <w:pStyle w:val="BodyText"/>
        <w:rPr>
          <w:b/>
          <w:sz w:val="16"/>
          <w:szCs w:val="16"/>
          <w:lang w:val="en-US"/>
        </w:rPr>
      </w:pPr>
      <w:r w:rsidRPr="00170A4A">
        <w:rPr>
          <w:b/>
          <w:sz w:val="16"/>
          <w:szCs w:val="16"/>
          <w:lang w:val="en-US"/>
        </w:rPr>
        <w:t>C</w:t>
      </w:r>
    </w:p>
    <w:p w:rsidR="00DC0B2D" w:rsidRPr="00170A4A" w:rsidRDefault="002E4EC1" w:rsidP="00DC0B2D">
      <w:pPr>
        <w:pStyle w:val="BodyText"/>
        <w:rPr>
          <w:sz w:val="16"/>
          <w:szCs w:val="16"/>
          <w:lang w:val="en-US"/>
        </w:rPr>
      </w:pPr>
      <w:r w:rsidRPr="00170A4A">
        <w:rPr>
          <w:sz w:val="16"/>
          <w:szCs w:val="16"/>
          <w:lang w:val="en-US"/>
        </w:rPr>
        <w:t>Commonwealth c</w:t>
      </w:r>
      <w:r w:rsidR="00DC0B2D" w:rsidRPr="00170A4A">
        <w:rPr>
          <w:sz w:val="16"/>
          <w:szCs w:val="16"/>
          <w:lang w:val="en-US"/>
        </w:rPr>
        <w:t>ompliance</w:t>
      </w:r>
      <w:r w:rsidRPr="00170A4A">
        <w:rPr>
          <w:sz w:val="16"/>
          <w:szCs w:val="16"/>
          <w:lang w:val="en-US"/>
        </w:rPr>
        <w:t xml:space="preserve"> reporting, 7</w:t>
      </w:r>
      <w:r w:rsidR="00DC0B2D" w:rsidRPr="00170A4A">
        <w:rPr>
          <w:sz w:val="16"/>
          <w:szCs w:val="16"/>
          <w:lang w:val="en-US"/>
        </w:rPr>
        <w:t xml:space="preserve">, </w:t>
      </w:r>
      <w:r w:rsidR="00011AA2" w:rsidRPr="00170A4A">
        <w:rPr>
          <w:sz w:val="16"/>
          <w:szCs w:val="16"/>
          <w:lang w:val="en-US"/>
        </w:rPr>
        <w:t>22</w:t>
      </w:r>
    </w:p>
    <w:p w:rsidR="00DC0B2D" w:rsidRPr="00170A4A" w:rsidRDefault="00DC0B2D" w:rsidP="00DC0B2D">
      <w:pPr>
        <w:pStyle w:val="BodyText"/>
        <w:spacing w:after="0"/>
        <w:rPr>
          <w:sz w:val="16"/>
          <w:szCs w:val="16"/>
          <w:lang w:val="en-US"/>
        </w:rPr>
      </w:pPr>
      <w:r w:rsidRPr="00170A4A">
        <w:rPr>
          <w:sz w:val="16"/>
          <w:szCs w:val="16"/>
          <w:lang w:val="en-US"/>
        </w:rPr>
        <w:t>c</w:t>
      </w:r>
      <w:r w:rsidR="004C3302" w:rsidRPr="00170A4A">
        <w:rPr>
          <w:sz w:val="16"/>
          <w:szCs w:val="16"/>
          <w:lang w:val="en-US"/>
        </w:rPr>
        <w:t>ommercial goods and services, 30</w:t>
      </w:r>
      <w:r w:rsidRPr="00170A4A">
        <w:rPr>
          <w:sz w:val="16"/>
          <w:szCs w:val="16"/>
          <w:lang w:val="en-US"/>
        </w:rPr>
        <w:t xml:space="preserve"> </w:t>
      </w:r>
    </w:p>
    <w:p w:rsidR="00DC0B2D" w:rsidRPr="00170A4A" w:rsidRDefault="00DC0B2D" w:rsidP="00DC0B2D">
      <w:pPr>
        <w:pStyle w:val="BodyText"/>
        <w:ind w:firstLine="426"/>
        <w:rPr>
          <w:sz w:val="16"/>
          <w:szCs w:val="16"/>
          <w:lang w:val="en-US"/>
        </w:rPr>
      </w:pPr>
      <w:r w:rsidRPr="00170A4A">
        <w:rPr>
          <w:sz w:val="16"/>
          <w:szCs w:val="16"/>
          <w:lang w:val="en-US"/>
        </w:rPr>
        <w:t xml:space="preserve">definition, </w:t>
      </w:r>
      <w:r w:rsidR="00360E35" w:rsidRPr="00170A4A">
        <w:rPr>
          <w:sz w:val="16"/>
          <w:szCs w:val="16"/>
          <w:lang w:val="en-US"/>
        </w:rPr>
        <w:t>34</w:t>
      </w:r>
    </w:p>
    <w:p w:rsidR="00DC0B2D" w:rsidRPr="00170A4A" w:rsidRDefault="00A02FCD" w:rsidP="00DC0B2D">
      <w:pPr>
        <w:pStyle w:val="BodyText"/>
        <w:spacing w:after="0"/>
        <w:rPr>
          <w:sz w:val="16"/>
          <w:szCs w:val="16"/>
          <w:lang w:val="en-US"/>
        </w:rPr>
      </w:pPr>
      <w:r w:rsidRPr="00170A4A">
        <w:rPr>
          <w:sz w:val="16"/>
          <w:szCs w:val="16"/>
          <w:lang w:val="en-US"/>
        </w:rPr>
        <w:t>commodity market, 27</w:t>
      </w:r>
    </w:p>
    <w:p w:rsidR="00DC0B2D" w:rsidRPr="00170A4A" w:rsidRDefault="00DC0B2D" w:rsidP="00DC0B2D">
      <w:pPr>
        <w:pStyle w:val="BodyText"/>
        <w:ind w:firstLine="426"/>
        <w:rPr>
          <w:sz w:val="16"/>
          <w:szCs w:val="16"/>
          <w:lang w:val="en-US"/>
        </w:rPr>
      </w:pPr>
      <w:r w:rsidRPr="00170A4A">
        <w:rPr>
          <w:sz w:val="16"/>
          <w:szCs w:val="16"/>
          <w:lang w:val="en-US"/>
        </w:rPr>
        <w:t xml:space="preserve">definition, </w:t>
      </w:r>
      <w:r w:rsidR="00360E35" w:rsidRPr="00170A4A">
        <w:rPr>
          <w:sz w:val="16"/>
          <w:szCs w:val="16"/>
          <w:lang w:val="en-US"/>
        </w:rPr>
        <w:t>34</w:t>
      </w:r>
    </w:p>
    <w:p w:rsidR="00DC0B2D" w:rsidRPr="00170A4A" w:rsidRDefault="00DC0B2D" w:rsidP="00DC0B2D">
      <w:pPr>
        <w:pStyle w:val="BodyText"/>
        <w:spacing w:after="0"/>
        <w:rPr>
          <w:sz w:val="16"/>
          <w:szCs w:val="16"/>
          <w:lang w:val="en-US"/>
        </w:rPr>
      </w:pPr>
      <w:r w:rsidRPr="00170A4A">
        <w:rPr>
          <w:sz w:val="16"/>
          <w:szCs w:val="16"/>
          <w:lang w:val="en-US"/>
        </w:rPr>
        <w:t>competition, 2</w:t>
      </w:r>
      <w:r w:rsidR="00E10BCC" w:rsidRPr="00170A4A">
        <w:rPr>
          <w:sz w:val="16"/>
          <w:szCs w:val="16"/>
          <w:lang w:val="en-US"/>
        </w:rPr>
        <w:t>7–</w:t>
      </w:r>
      <w:r w:rsidR="00B572C6" w:rsidRPr="00170A4A">
        <w:rPr>
          <w:sz w:val="16"/>
          <w:szCs w:val="16"/>
          <w:lang w:val="en-US"/>
        </w:rPr>
        <w:t>8</w:t>
      </w:r>
      <w:r w:rsidRPr="00170A4A">
        <w:rPr>
          <w:sz w:val="16"/>
          <w:szCs w:val="16"/>
          <w:lang w:val="en-US"/>
        </w:rPr>
        <w:t xml:space="preserve"> </w:t>
      </w:r>
    </w:p>
    <w:p w:rsidR="00DC0B2D" w:rsidRPr="00170A4A" w:rsidRDefault="00DC0B2D" w:rsidP="00DC0B2D">
      <w:pPr>
        <w:pStyle w:val="BodyText"/>
        <w:ind w:firstLine="426"/>
        <w:rPr>
          <w:sz w:val="16"/>
          <w:szCs w:val="16"/>
          <w:lang w:val="en-US"/>
        </w:rPr>
      </w:pPr>
      <w:r w:rsidRPr="00170A4A">
        <w:rPr>
          <w:sz w:val="16"/>
          <w:szCs w:val="16"/>
          <w:lang w:val="en-US"/>
        </w:rPr>
        <w:t>encouragement of, 1</w:t>
      </w:r>
      <w:r w:rsidR="00B572C6" w:rsidRPr="00170A4A">
        <w:rPr>
          <w:sz w:val="16"/>
          <w:szCs w:val="16"/>
          <w:lang w:val="en-US"/>
        </w:rPr>
        <w:t>6</w:t>
      </w:r>
    </w:p>
    <w:p w:rsidR="00DC0B2D" w:rsidRPr="00170A4A" w:rsidRDefault="00DC0B2D" w:rsidP="00DC0B2D">
      <w:pPr>
        <w:pStyle w:val="BodyText"/>
        <w:spacing w:after="0"/>
        <w:rPr>
          <w:sz w:val="16"/>
          <w:szCs w:val="16"/>
          <w:lang w:val="en-US"/>
        </w:rPr>
      </w:pPr>
      <w:r w:rsidRPr="00170A4A">
        <w:rPr>
          <w:sz w:val="16"/>
          <w:szCs w:val="16"/>
          <w:lang w:val="en-US"/>
        </w:rPr>
        <w:t>con</w:t>
      </w:r>
      <w:r w:rsidR="001212C9" w:rsidRPr="00170A4A">
        <w:rPr>
          <w:sz w:val="16"/>
          <w:szCs w:val="16"/>
          <w:lang w:val="en-US"/>
        </w:rPr>
        <w:t>ditions for participation, 27</w:t>
      </w:r>
      <w:r w:rsidR="00704DF8" w:rsidRPr="00170A4A">
        <w:rPr>
          <w:sz w:val="16"/>
          <w:szCs w:val="16"/>
          <w:lang w:val="en-US"/>
        </w:rPr>
        <w:t>–</w:t>
      </w:r>
      <w:r w:rsidRPr="00170A4A">
        <w:rPr>
          <w:sz w:val="16"/>
          <w:szCs w:val="16"/>
          <w:lang w:val="en-US"/>
        </w:rPr>
        <w:t>3</w:t>
      </w:r>
      <w:r w:rsidR="001212C9" w:rsidRPr="00170A4A">
        <w:rPr>
          <w:sz w:val="16"/>
          <w:szCs w:val="16"/>
          <w:lang w:val="en-US"/>
        </w:rPr>
        <w:t>1</w:t>
      </w:r>
    </w:p>
    <w:p w:rsidR="00DC0B2D" w:rsidRPr="00170A4A" w:rsidRDefault="00DC0B2D" w:rsidP="00DC0B2D">
      <w:pPr>
        <w:pStyle w:val="BodyText"/>
        <w:ind w:firstLine="426"/>
        <w:rPr>
          <w:sz w:val="16"/>
          <w:szCs w:val="16"/>
          <w:lang w:val="en-US"/>
        </w:rPr>
      </w:pPr>
      <w:r w:rsidRPr="00170A4A">
        <w:rPr>
          <w:sz w:val="16"/>
          <w:szCs w:val="16"/>
          <w:lang w:val="en-US"/>
        </w:rPr>
        <w:t xml:space="preserve">definition, </w:t>
      </w:r>
      <w:r w:rsidR="00360E35" w:rsidRPr="00170A4A">
        <w:rPr>
          <w:sz w:val="16"/>
          <w:szCs w:val="16"/>
          <w:lang w:val="en-US"/>
        </w:rPr>
        <w:t>34</w:t>
      </w:r>
    </w:p>
    <w:p w:rsidR="00DC0B2D" w:rsidRPr="00170A4A" w:rsidRDefault="00E10BCC" w:rsidP="00DC0B2D">
      <w:pPr>
        <w:pStyle w:val="BodyText"/>
        <w:spacing w:after="0"/>
        <w:rPr>
          <w:sz w:val="16"/>
          <w:szCs w:val="16"/>
          <w:lang w:val="en-US"/>
        </w:rPr>
      </w:pPr>
      <w:r w:rsidRPr="00170A4A">
        <w:rPr>
          <w:sz w:val="16"/>
          <w:szCs w:val="16"/>
          <w:lang w:val="en-US"/>
        </w:rPr>
        <w:t>confidential information, 28</w:t>
      </w:r>
    </w:p>
    <w:p w:rsidR="00DC0B2D" w:rsidRPr="00170A4A" w:rsidRDefault="00DC0B2D" w:rsidP="00DC0B2D">
      <w:pPr>
        <w:pStyle w:val="BodyText"/>
        <w:ind w:firstLine="426"/>
        <w:rPr>
          <w:sz w:val="16"/>
          <w:szCs w:val="16"/>
          <w:lang w:val="en-US"/>
        </w:rPr>
      </w:pPr>
      <w:r w:rsidRPr="00170A4A">
        <w:rPr>
          <w:sz w:val="16"/>
          <w:szCs w:val="16"/>
          <w:lang w:val="en-US"/>
        </w:rPr>
        <w:t>treatment of, 2</w:t>
      </w:r>
      <w:r w:rsidR="00E10BCC" w:rsidRPr="00170A4A">
        <w:rPr>
          <w:sz w:val="16"/>
          <w:szCs w:val="16"/>
          <w:lang w:val="en-US"/>
        </w:rPr>
        <w:t>1</w:t>
      </w:r>
      <w:r w:rsidRPr="00170A4A">
        <w:rPr>
          <w:sz w:val="16"/>
          <w:szCs w:val="16"/>
          <w:lang w:val="en-US"/>
        </w:rPr>
        <w:t>–</w:t>
      </w:r>
      <w:r w:rsidR="00E10BCC" w:rsidRPr="00170A4A">
        <w:rPr>
          <w:sz w:val="16"/>
          <w:szCs w:val="16"/>
          <w:lang w:val="en-US"/>
        </w:rPr>
        <w:t>2</w:t>
      </w:r>
    </w:p>
    <w:p w:rsidR="00DC0B2D" w:rsidRPr="00170A4A" w:rsidRDefault="00DC0B2D" w:rsidP="00DC0B2D">
      <w:pPr>
        <w:pStyle w:val="BodyText"/>
        <w:spacing w:after="0"/>
        <w:rPr>
          <w:sz w:val="16"/>
          <w:szCs w:val="16"/>
          <w:lang w:val="en-US"/>
        </w:rPr>
      </w:pPr>
      <w:r w:rsidRPr="00170A4A">
        <w:rPr>
          <w:sz w:val="16"/>
          <w:szCs w:val="16"/>
          <w:lang w:val="en-US"/>
        </w:rPr>
        <w:t>confidentiality</w:t>
      </w:r>
    </w:p>
    <w:p w:rsidR="00DC0B2D" w:rsidRPr="00170A4A" w:rsidRDefault="00DC0B2D" w:rsidP="00DC0B2D">
      <w:pPr>
        <w:pStyle w:val="BodyText"/>
        <w:ind w:firstLine="426"/>
        <w:rPr>
          <w:sz w:val="16"/>
          <w:szCs w:val="16"/>
          <w:lang w:val="en-US"/>
        </w:rPr>
      </w:pPr>
      <w:r w:rsidRPr="00170A4A">
        <w:rPr>
          <w:sz w:val="16"/>
          <w:szCs w:val="16"/>
          <w:lang w:val="en-US"/>
        </w:rPr>
        <w:t>submissions, 2</w:t>
      </w:r>
      <w:r w:rsidR="00E10BCC" w:rsidRPr="00170A4A">
        <w:rPr>
          <w:sz w:val="16"/>
          <w:szCs w:val="16"/>
          <w:lang w:val="en-US"/>
        </w:rPr>
        <w:t>1–2, 31</w:t>
      </w:r>
    </w:p>
    <w:p w:rsidR="00DC0B2D" w:rsidRPr="00170A4A" w:rsidRDefault="00DC0B2D" w:rsidP="00DC0B2D">
      <w:pPr>
        <w:pStyle w:val="BodyText"/>
        <w:spacing w:after="0"/>
        <w:rPr>
          <w:sz w:val="16"/>
          <w:szCs w:val="16"/>
          <w:lang w:val="en-US"/>
        </w:rPr>
      </w:pPr>
      <w:r w:rsidRPr="00170A4A">
        <w:rPr>
          <w:sz w:val="16"/>
          <w:szCs w:val="16"/>
          <w:lang w:val="en-US"/>
        </w:rPr>
        <w:t xml:space="preserve">construction services </w:t>
      </w:r>
      <w:r w:rsidR="00704DF8" w:rsidRPr="00170A4A">
        <w:rPr>
          <w:sz w:val="16"/>
          <w:szCs w:val="16"/>
          <w:lang w:val="en-US"/>
        </w:rPr>
        <w:t>21</w:t>
      </w:r>
      <w:r w:rsidRPr="00170A4A">
        <w:rPr>
          <w:sz w:val="16"/>
          <w:szCs w:val="16"/>
          <w:lang w:val="en-US"/>
        </w:rPr>
        <w:t xml:space="preserve">, </w:t>
      </w:r>
      <w:r w:rsidR="00704DF8" w:rsidRPr="00170A4A">
        <w:rPr>
          <w:sz w:val="16"/>
          <w:szCs w:val="16"/>
          <w:lang w:val="en-US"/>
        </w:rPr>
        <w:t>24</w:t>
      </w:r>
      <w:r w:rsidRPr="00170A4A">
        <w:rPr>
          <w:sz w:val="16"/>
          <w:szCs w:val="16"/>
          <w:lang w:val="en-US"/>
        </w:rPr>
        <w:t xml:space="preserve">, </w:t>
      </w:r>
      <w:r w:rsidR="00704DF8" w:rsidRPr="00170A4A">
        <w:rPr>
          <w:sz w:val="16"/>
          <w:szCs w:val="16"/>
          <w:lang w:val="en-US"/>
        </w:rPr>
        <w:t>28, 33</w:t>
      </w:r>
    </w:p>
    <w:p w:rsidR="00DC0B2D" w:rsidRPr="00170A4A" w:rsidRDefault="00790E58" w:rsidP="00DC0B2D">
      <w:pPr>
        <w:pStyle w:val="BodyText"/>
        <w:ind w:firstLine="426"/>
        <w:rPr>
          <w:sz w:val="16"/>
          <w:szCs w:val="16"/>
          <w:lang w:val="en-US"/>
        </w:rPr>
      </w:pPr>
      <w:r w:rsidRPr="00170A4A">
        <w:rPr>
          <w:sz w:val="16"/>
          <w:szCs w:val="16"/>
          <w:lang w:val="en-US"/>
        </w:rPr>
        <w:t>definition, 34</w:t>
      </w:r>
    </w:p>
    <w:p w:rsidR="00DC0B2D" w:rsidRPr="00170A4A" w:rsidRDefault="00DC0B2D" w:rsidP="00DC0B2D">
      <w:pPr>
        <w:pStyle w:val="BodyText"/>
        <w:spacing w:after="0"/>
        <w:rPr>
          <w:sz w:val="16"/>
          <w:szCs w:val="16"/>
          <w:lang w:val="en-US"/>
        </w:rPr>
      </w:pPr>
      <w:r w:rsidRPr="00170A4A">
        <w:rPr>
          <w:sz w:val="16"/>
          <w:szCs w:val="16"/>
          <w:lang w:val="en-US"/>
        </w:rPr>
        <w:t>contract end dates, 1</w:t>
      </w:r>
      <w:r w:rsidR="007E1DF4" w:rsidRPr="00170A4A">
        <w:rPr>
          <w:sz w:val="16"/>
          <w:szCs w:val="16"/>
          <w:lang w:val="en-US"/>
        </w:rPr>
        <w:t>5</w:t>
      </w:r>
      <w:r w:rsidRPr="00170A4A">
        <w:rPr>
          <w:sz w:val="16"/>
          <w:szCs w:val="16"/>
          <w:lang w:val="en-US"/>
        </w:rPr>
        <w:t xml:space="preserve"> </w:t>
      </w:r>
    </w:p>
    <w:p w:rsidR="00DC0B2D" w:rsidRPr="00170A4A" w:rsidRDefault="00DC0B2D" w:rsidP="00DC0B2D">
      <w:pPr>
        <w:pStyle w:val="BodyText"/>
        <w:ind w:firstLine="426"/>
        <w:rPr>
          <w:sz w:val="16"/>
          <w:szCs w:val="16"/>
          <w:lang w:val="en-US"/>
        </w:rPr>
      </w:pPr>
      <w:r w:rsidRPr="00170A4A">
        <w:rPr>
          <w:sz w:val="16"/>
          <w:szCs w:val="16"/>
          <w:lang w:val="en-US"/>
        </w:rPr>
        <w:t xml:space="preserve">definition, </w:t>
      </w:r>
      <w:r w:rsidR="007E1DF4" w:rsidRPr="00170A4A">
        <w:rPr>
          <w:sz w:val="16"/>
          <w:szCs w:val="16"/>
          <w:lang w:val="en-US"/>
        </w:rPr>
        <w:t xml:space="preserve">35 </w:t>
      </w:r>
    </w:p>
    <w:p w:rsidR="00DC0B2D" w:rsidRPr="00170A4A" w:rsidRDefault="00DC0B2D" w:rsidP="00DC0B2D">
      <w:pPr>
        <w:pStyle w:val="BodyText"/>
        <w:spacing w:after="0"/>
        <w:rPr>
          <w:sz w:val="16"/>
          <w:szCs w:val="16"/>
          <w:lang w:val="en-US"/>
        </w:rPr>
      </w:pPr>
      <w:r w:rsidRPr="00170A4A">
        <w:rPr>
          <w:sz w:val="16"/>
          <w:szCs w:val="16"/>
          <w:lang w:val="en-US"/>
        </w:rPr>
        <w:t xml:space="preserve">contracts, 9, 16, 19–25 </w:t>
      </w:r>
    </w:p>
    <w:p w:rsidR="00DC0B2D" w:rsidRPr="00170A4A" w:rsidRDefault="00790E58" w:rsidP="00DC0B2D">
      <w:pPr>
        <w:pStyle w:val="BodyText"/>
        <w:spacing w:after="0"/>
        <w:ind w:firstLine="426"/>
        <w:rPr>
          <w:sz w:val="16"/>
          <w:szCs w:val="16"/>
          <w:lang w:val="en-US"/>
        </w:rPr>
      </w:pPr>
      <w:r w:rsidRPr="00170A4A">
        <w:rPr>
          <w:sz w:val="16"/>
          <w:szCs w:val="16"/>
          <w:lang w:val="en-US"/>
        </w:rPr>
        <w:t>definition, 34</w:t>
      </w:r>
    </w:p>
    <w:p w:rsidR="00DC0B2D" w:rsidRPr="00170A4A" w:rsidRDefault="00DC0B2D" w:rsidP="00DC0B2D">
      <w:pPr>
        <w:pStyle w:val="BodyText"/>
        <w:ind w:firstLine="426"/>
        <w:rPr>
          <w:sz w:val="16"/>
          <w:szCs w:val="16"/>
          <w:lang w:val="en-US"/>
        </w:rPr>
      </w:pPr>
      <w:r w:rsidRPr="00170A4A">
        <w:rPr>
          <w:sz w:val="16"/>
          <w:szCs w:val="16"/>
          <w:lang w:val="en-US"/>
        </w:rPr>
        <w:t xml:space="preserve">see also awarding contracts </w:t>
      </w:r>
    </w:p>
    <w:p w:rsidR="00DC0B2D" w:rsidRPr="00170A4A" w:rsidRDefault="00DC0B2D" w:rsidP="00DC0B2D">
      <w:pPr>
        <w:pStyle w:val="BodyText"/>
        <w:spacing w:after="0"/>
        <w:rPr>
          <w:sz w:val="16"/>
          <w:szCs w:val="16"/>
          <w:lang w:val="en-US"/>
        </w:rPr>
      </w:pPr>
      <w:r w:rsidRPr="00170A4A">
        <w:rPr>
          <w:sz w:val="16"/>
          <w:szCs w:val="16"/>
          <w:lang w:val="en-US"/>
        </w:rPr>
        <w:t>contracts for labour hire, 3</w:t>
      </w:r>
      <w:r w:rsidR="00A57060" w:rsidRPr="00170A4A">
        <w:rPr>
          <w:sz w:val="16"/>
          <w:szCs w:val="16"/>
          <w:lang w:val="en-US"/>
        </w:rPr>
        <w:t>6</w:t>
      </w:r>
    </w:p>
    <w:p w:rsidR="00DC0B2D" w:rsidRPr="00170A4A" w:rsidRDefault="00790E58" w:rsidP="00DC0B2D">
      <w:pPr>
        <w:pStyle w:val="BodyText"/>
        <w:ind w:firstLine="426"/>
        <w:rPr>
          <w:sz w:val="16"/>
          <w:szCs w:val="16"/>
          <w:lang w:val="en-US"/>
        </w:rPr>
      </w:pPr>
      <w:r w:rsidRPr="00170A4A">
        <w:rPr>
          <w:sz w:val="16"/>
          <w:szCs w:val="16"/>
          <w:lang w:val="en-US"/>
        </w:rPr>
        <w:t>definition, 34</w:t>
      </w:r>
    </w:p>
    <w:p w:rsidR="00DC0B2D" w:rsidRPr="00170A4A" w:rsidRDefault="00A57060" w:rsidP="00DC0B2D">
      <w:pPr>
        <w:pStyle w:val="BodyText"/>
        <w:rPr>
          <w:sz w:val="16"/>
          <w:szCs w:val="16"/>
          <w:lang w:val="en-US"/>
        </w:rPr>
      </w:pPr>
      <w:r w:rsidRPr="00170A4A">
        <w:rPr>
          <w:sz w:val="16"/>
          <w:szCs w:val="16"/>
          <w:lang w:val="en-US"/>
        </w:rPr>
        <w:t>cooperative</w:t>
      </w:r>
      <w:r w:rsidR="00DC0B2D" w:rsidRPr="00170A4A">
        <w:rPr>
          <w:sz w:val="16"/>
          <w:szCs w:val="16"/>
          <w:lang w:val="en-US"/>
        </w:rPr>
        <w:t xml:space="preserve"> procurements, 1</w:t>
      </w:r>
      <w:r w:rsidRPr="00170A4A">
        <w:rPr>
          <w:sz w:val="16"/>
          <w:szCs w:val="16"/>
          <w:lang w:val="en-US"/>
        </w:rPr>
        <w:t>4</w:t>
      </w:r>
      <w:r w:rsidR="00DC0B2D" w:rsidRPr="00170A4A">
        <w:rPr>
          <w:sz w:val="16"/>
          <w:szCs w:val="16"/>
          <w:lang w:val="en-US"/>
        </w:rPr>
        <w:t xml:space="preserve"> </w:t>
      </w:r>
    </w:p>
    <w:p w:rsidR="00DC0B2D" w:rsidRPr="00170A4A" w:rsidRDefault="00A57060" w:rsidP="00DC0B2D">
      <w:pPr>
        <w:pStyle w:val="BodyText"/>
        <w:rPr>
          <w:sz w:val="16"/>
          <w:szCs w:val="16"/>
          <w:lang w:val="en-US"/>
        </w:rPr>
      </w:pPr>
      <w:r w:rsidRPr="00170A4A">
        <w:rPr>
          <w:sz w:val="16"/>
          <w:szCs w:val="16"/>
          <w:lang w:val="en-US"/>
        </w:rPr>
        <w:t>coordinated procurement, 14</w:t>
      </w:r>
    </w:p>
    <w:p w:rsidR="002E4EC1" w:rsidRPr="00170A4A" w:rsidRDefault="001318A2" w:rsidP="002E4EC1">
      <w:pPr>
        <w:pStyle w:val="BodyText"/>
        <w:spacing w:after="0"/>
        <w:ind w:right="544"/>
        <w:rPr>
          <w:sz w:val="16"/>
          <w:szCs w:val="16"/>
          <w:lang w:val="en-US"/>
        </w:rPr>
      </w:pPr>
      <w:r w:rsidRPr="00170A4A">
        <w:rPr>
          <w:sz w:val="16"/>
          <w:szCs w:val="16"/>
          <w:lang w:val="en-US"/>
        </w:rPr>
        <w:t>c</w:t>
      </w:r>
      <w:r w:rsidR="002E4EC1" w:rsidRPr="00170A4A">
        <w:rPr>
          <w:sz w:val="16"/>
          <w:szCs w:val="16"/>
          <w:lang w:val="en-US"/>
        </w:rPr>
        <w:t xml:space="preserve">orporate Commonwealth </w:t>
      </w:r>
      <w:r w:rsidRPr="00170A4A">
        <w:rPr>
          <w:sz w:val="16"/>
          <w:szCs w:val="16"/>
          <w:lang w:val="en-US"/>
        </w:rPr>
        <w:t>entities</w:t>
      </w:r>
      <w:r w:rsidR="002E4EC1" w:rsidRPr="00170A4A">
        <w:rPr>
          <w:sz w:val="16"/>
          <w:szCs w:val="16"/>
          <w:lang w:val="en-US"/>
        </w:rPr>
        <w:t xml:space="preserve">, </w:t>
      </w:r>
      <w:r w:rsidR="007129C2" w:rsidRPr="00170A4A">
        <w:rPr>
          <w:sz w:val="16"/>
          <w:szCs w:val="16"/>
          <w:lang w:val="en-US"/>
        </w:rPr>
        <w:t xml:space="preserve">7, </w:t>
      </w:r>
      <w:r w:rsidR="002E4EC1" w:rsidRPr="00170A4A">
        <w:rPr>
          <w:sz w:val="16"/>
          <w:szCs w:val="16"/>
          <w:lang w:val="en-US"/>
        </w:rPr>
        <w:t>11</w:t>
      </w:r>
      <w:r w:rsidR="007129C2" w:rsidRPr="00170A4A">
        <w:rPr>
          <w:sz w:val="16"/>
          <w:szCs w:val="16"/>
          <w:lang w:val="en-US"/>
        </w:rPr>
        <w:t xml:space="preserve">, </w:t>
      </w:r>
      <w:r w:rsidR="007E1DF4" w:rsidRPr="00170A4A">
        <w:rPr>
          <w:sz w:val="16"/>
          <w:szCs w:val="16"/>
          <w:lang w:val="en-US"/>
        </w:rPr>
        <w:t xml:space="preserve">14, </w:t>
      </w:r>
      <w:r w:rsidR="007129C2" w:rsidRPr="00170A4A">
        <w:rPr>
          <w:sz w:val="16"/>
          <w:szCs w:val="16"/>
          <w:lang w:val="en-US"/>
        </w:rPr>
        <w:t>21</w:t>
      </w:r>
      <w:r w:rsidR="002E4EC1" w:rsidRPr="00170A4A">
        <w:rPr>
          <w:sz w:val="16"/>
          <w:szCs w:val="16"/>
          <w:lang w:val="en-US"/>
        </w:rPr>
        <w:t>, 2</w:t>
      </w:r>
      <w:r w:rsidR="007129C2" w:rsidRPr="00170A4A">
        <w:rPr>
          <w:sz w:val="16"/>
          <w:szCs w:val="16"/>
          <w:lang w:val="en-US"/>
        </w:rPr>
        <w:t>4</w:t>
      </w:r>
      <w:r w:rsidR="002E4EC1" w:rsidRPr="00170A4A">
        <w:rPr>
          <w:sz w:val="16"/>
          <w:szCs w:val="16"/>
          <w:lang w:val="en-US"/>
        </w:rPr>
        <w:t xml:space="preserve"> </w:t>
      </w:r>
    </w:p>
    <w:p w:rsidR="002E4EC1" w:rsidRPr="00170A4A" w:rsidRDefault="002E4EC1" w:rsidP="002E4EC1">
      <w:pPr>
        <w:pStyle w:val="BodyText"/>
        <w:ind w:firstLine="426"/>
        <w:rPr>
          <w:sz w:val="16"/>
          <w:szCs w:val="16"/>
          <w:lang w:val="en-US"/>
        </w:rPr>
      </w:pPr>
      <w:r w:rsidRPr="00170A4A">
        <w:rPr>
          <w:sz w:val="16"/>
          <w:szCs w:val="16"/>
          <w:lang w:val="en-US"/>
        </w:rPr>
        <w:t>definition, 34</w:t>
      </w:r>
    </w:p>
    <w:p w:rsidR="00DC0B2D" w:rsidRPr="00170A4A" w:rsidRDefault="00DC0B2D" w:rsidP="00DC0B2D">
      <w:pPr>
        <w:pStyle w:val="BodyText"/>
        <w:rPr>
          <w:b/>
          <w:sz w:val="16"/>
          <w:szCs w:val="16"/>
          <w:lang w:val="en-US"/>
        </w:rPr>
      </w:pPr>
      <w:r w:rsidRPr="00170A4A">
        <w:rPr>
          <w:b/>
          <w:sz w:val="16"/>
          <w:szCs w:val="16"/>
          <w:lang w:val="en-US"/>
        </w:rPr>
        <w:t>D</w:t>
      </w:r>
    </w:p>
    <w:p w:rsidR="00DC0B2D" w:rsidRPr="00170A4A" w:rsidRDefault="00DC0B2D" w:rsidP="00DC0B2D">
      <w:pPr>
        <w:pStyle w:val="BodyText"/>
        <w:rPr>
          <w:sz w:val="16"/>
          <w:szCs w:val="16"/>
          <w:lang w:val="en-US"/>
        </w:rPr>
      </w:pPr>
      <w:r w:rsidRPr="00170A4A">
        <w:rPr>
          <w:sz w:val="16"/>
          <w:szCs w:val="16"/>
          <w:lang w:val="en-US"/>
        </w:rPr>
        <w:t xml:space="preserve">disclosure, </w:t>
      </w:r>
      <w:r w:rsidR="007129C2" w:rsidRPr="00170A4A">
        <w:rPr>
          <w:sz w:val="16"/>
          <w:szCs w:val="16"/>
          <w:lang w:val="en-US"/>
        </w:rPr>
        <w:t>21–2</w:t>
      </w:r>
    </w:p>
    <w:p w:rsidR="00DC0B2D" w:rsidRPr="00170A4A" w:rsidRDefault="00DC0B2D" w:rsidP="00DC0B2D">
      <w:pPr>
        <w:pStyle w:val="BodyText"/>
        <w:rPr>
          <w:sz w:val="16"/>
          <w:szCs w:val="16"/>
          <w:lang w:val="en-US"/>
        </w:rPr>
      </w:pPr>
      <w:r w:rsidRPr="00170A4A">
        <w:rPr>
          <w:sz w:val="16"/>
          <w:szCs w:val="16"/>
          <w:lang w:val="en-US"/>
        </w:rPr>
        <w:t xml:space="preserve">Division 1: Rules for all procurements, </w:t>
      </w:r>
      <w:r w:rsidR="007129C2" w:rsidRPr="00170A4A">
        <w:rPr>
          <w:sz w:val="16"/>
          <w:szCs w:val="16"/>
          <w:lang w:val="en-US"/>
        </w:rPr>
        <w:t>11, 13</w:t>
      </w:r>
      <w:r w:rsidRPr="00170A4A">
        <w:rPr>
          <w:sz w:val="16"/>
          <w:szCs w:val="16"/>
          <w:lang w:val="en-US"/>
        </w:rPr>
        <w:t>–2</w:t>
      </w:r>
      <w:r w:rsidR="007129C2" w:rsidRPr="00170A4A">
        <w:rPr>
          <w:sz w:val="16"/>
          <w:szCs w:val="16"/>
          <w:lang w:val="en-US"/>
        </w:rPr>
        <w:t>5</w:t>
      </w:r>
    </w:p>
    <w:p w:rsidR="00DC0B2D" w:rsidRPr="00170A4A" w:rsidRDefault="00DC0B2D" w:rsidP="00DC0B2D">
      <w:pPr>
        <w:pStyle w:val="BodyText"/>
        <w:spacing w:after="0"/>
        <w:ind w:right="544"/>
        <w:rPr>
          <w:sz w:val="16"/>
          <w:szCs w:val="16"/>
          <w:lang w:val="en-US"/>
        </w:rPr>
      </w:pPr>
      <w:r w:rsidRPr="00170A4A">
        <w:rPr>
          <w:sz w:val="16"/>
          <w:szCs w:val="16"/>
          <w:lang w:val="en-US"/>
        </w:rPr>
        <w:t>Division 2: Additional rules for procurements at or above the relevant procurement threshold, 1</w:t>
      </w:r>
      <w:r w:rsidR="007129C2" w:rsidRPr="00170A4A">
        <w:rPr>
          <w:sz w:val="16"/>
          <w:szCs w:val="16"/>
          <w:lang w:val="en-US"/>
        </w:rPr>
        <w:t>1</w:t>
      </w:r>
      <w:r w:rsidRPr="00170A4A">
        <w:rPr>
          <w:sz w:val="16"/>
          <w:szCs w:val="16"/>
          <w:lang w:val="en-US"/>
        </w:rPr>
        <w:t>, 2</w:t>
      </w:r>
      <w:r w:rsidR="007129C2" w:rsidRPr="00170A4A">
        <w:rPr>
          <w:sz w:val="16"/>
          <w:szCs w:val="16"/>
          <w:lang w:val="en-US"/>
        </w:rPr>
        <w:t>7–31</w:t>
      </w:r>
    </w:p>
    <w:p w:rsidR="00DC0B2D" w:rsidRPr="00170A4A" w:rsidRDefault="00B72CE1" w:rsidP="00DC0B2D">
      <w:pPr>
        <w:pStyle w:val="BodyText"/>
        <w:ind w:firstLine="426"/>
        <w:rPr>
          <w:sz w:val="16"/>
          <w:szCs w:val="16"/>
          <w:lang w:val="en-US"/>
        </w:rPr>
      </w:pPr>
      <w:r w:rsidRPr="00170A4A">
        <w:rPr>
          <w:sz w:val="16"/>
          <w:szCs w:val="16"/>
          <w:lang w:val="en-US"/>
        </w:rPr>
        <w:t>exemptions from, 24-25</w:t>
      </w:r>
      <w:r w:rsidR="00DC0B2D" w:rsidRPr="00170A4A">
        <w:rPr>
          <w:sz w:val="16"/>
          <w:szCs w:val="16"/>
          <w:lang w:val="en-US"/>
        </w:rPr>
        <w:t>, 2</w:t>
      </w:r>
      <w:r w:rsidRPr="00170A4A">
        <w:rPr>
          <w:sz w:val="16"/>
          <w:szCs w:val="16"/>
          <w:lang w:val="en-US"/>
        </w:rPr>
        <w:t>7</w:t>
      </w:r>
      <w:r w:rsidR="00DC0B2D" w:rsidRPr="00170A4A">
        <w:rPr>
          <w:sz w:val="16"/>
          <w:szCs w:val="16"/>
          <w:lang w:val="en-US"/>
        </w:rPr>
        <w:t>, 3</w:t>
      </w:r>
      <w:r w:rsidRPr="00170A4A">
        <w:rPr>
          <w:sz w:val="16"/>
          <w:szCs w:val="16"/>
          <w:lang w:val="en-US"/>
        </w:rPr>
        <w:t>3</w:t>
      </w:r>
    </w:p>
    <w:p w:rsidR="00DC0B2D" w:rsidRPr="00170A4A" w:rsidRDefault="00B72CE1" w:rsidP="00DC0B2D">
      <w:pPr>
        <w:pStyle w:val="BodyText"/>
        <w:spacing w:after="0"/>
        <w:rPr>
          <w:sz w:val="16"/>
          <w:szCs w:val="16"/>
          <w:lang w:val="en-US"/>
        </w:rPr>
      </w:pPr>
      <w:r w:rsidRPr="00170A4A">
        <w:rPr>
          <w:sz w:val="16"/>
          <w:szCs w:val="16"/>
          <w:lang w:val="en-US"/>
        </w:rPr>
        <w:t>documentation, 19</w:t>
      </w:r>
    </w:p>
    <w:p w:rsidR="00DC0B2D" w:rsidRPr="00170A4A" w:rsidRDefault="00DC0B2D" w:rsidP="00DC0B2D">
      <w:pPr>
        <w:pStyle w:val="BodyText"/>
        <w:ind w:firstLine="426"/>
        <w:rPr>
          <w:sz w:val="16"/>
          <w:szCs w:val="16"/>
          <w:lang w:val="en-US"/>
        </w:rPr>
      </w:pPr>
      <w:r w:rsidRPr="00170A4A">
        <w:rPr>
          <w:sz w:val="16"/>
          <w:szCs w:val="16"/>
          <w:lang w:val="en-US"/>
        </w:rPr>
        <w:t>see also request documentation</w:t>
      </w:r>
    </w:p>
    <w:p w:rsidR="00DC0B2D" w:rsidRPr="00170A4A" w:rsidRDefault="00DC0B2D" w:rsidP="00DC0B2D">
      <w:pPr>
        <w:pStyle w:val="BodyText"/>
        <w:rPr>
          <w:b/>
          <w:sz w:val="16"/>
          <w:szCs w:val="16"/>
          <w:lang w:val="en-US"/>
        </w:rPr>
      </w:pPr>
      <w:r w:rsidRPr="00170A4A">
        <w:rPr>
          <w:b/>
          <w:sz w:val="16"/>
          <w:szCs w:val="16"/>
          <w:lang w:val="en-US"/>
        </w:rPr>
        <w:t>E</w:t>
      </w:r>
    </w:p>
    <w:p w:rsidR="00DC0B2D" w:rsidRPr="00170A4A" w:rsidRDefault="00DC0B2D" w:rsidP="00DC0B2D">
      <w:pPr>
        <w:pStyle w:val="BodyText"/>
        <w:spacing w:after="0"/>
        <w:rPr>
          <w:sz w:val="16"/>
          <w:szCs w:val="16"/>
          <w:lang w:val="en-US"/>
        </w:rPr>
      </w:pPr>
      <w:r w:rsidRPr="00170A4A">
        <w:rPr>
          <w:sz w:val="16"/>
          <w:szCs w:val="16"/>
          <w:lang w:val="en-US"/>
        </w:rPr>
        <w:t>evaluation criteria, 2</w:t>
      </w:r>
      <w:r w:rsidR="001318A2" w:rsidRPr="00170A4A">
        <w:rPr>
          <w:sz w:val="16"/>
          <w:szCs w:val="16"/>
          <w:lang w:val="en-US"/>
        </w:rPr>
        <w:t xml:space="preserve">0, </w:t>
      </w:r>
      <w:r w:rsidR="00E046FB" w:rsidRPr="00170A4A">
        <w:rPr>
          <w:sz w:val="16"/>
          <w:szCs w:val="16"/>
          <w:lang w:val="en-US"/>
        </w:rPr>
        <w:t xml:space="preserve">28, </w:t>
      </w:r>
      <w:r w:rsidR="001318A2" w:rsidRPr="00170A4A">
        <w:rPr>
          <w:sz w:val="16"/>
          <w:szCs w:val="16"/>
          <w:lang w:val="en-US"/>
        </w:rPr>
        <w:t>29</w:t>
      </w:r>
      <w:r w:rsidRPr="00170A4A">
        <w:rPr>
          <w:sz w:val="16"/>
          <w:szCs w:val="16"/>
          <w:lang w:val="en-US"/>
        </w:rPr>
        <w:t>, 3</w:t>
      </w:r>
      <w:r w:rsidR="001318A2" w:rsidRPr="00170A4A">
        <w:rPr>
          <w:sz w:val="16"/>
          <w:szCs w:val="16"/>
          <w:lang w:val="en-US"/>
        </w:rPr>
        <w:t>1</w:t>
      </w:r>
      <w:r w:rsidRPr="00170A4A">
        <w:rPr>
          <w:sz w:val="16"/>
          <w:szCs w:val="16"/>
          <w:lang w:val="en-US"/>
        </w:rPr>
        <w:t xml:space="preserve"> </w:t>
      </w:r>
    </w:p>
    <w:p w:rsidR="00DC0B2D" w:rsidRPr="00170A4A" w:rsidRDefault="00360E35" w:rsidP="00DC0B2D">
      <w:pPr>
        <w:pStyle w:val="BodyText"/>
        <w:ind w:firstLine="426"/>
        <w:rPr>
          <w:sz w:val="16"/>
          <w:szCs w:val="16"/>
          <w:lang w:val="en-US"/>
        </w:rPr>
      </w:pPr>
      <w:r w:rsidRPr="00170A4A">
        <w:rPr>
          <w:sz w:val="16"/>
          <w:szCs w:val="16"/>
          <w:lang w:val="en-US"/>
        </w:rPr>
        <w:t>definition, 35</w:t>
      </w:r>
    </w:p>
    <w:p w:rsidR="00DC0B2D" w:rsidRPr="00170A4A" w:rsidRDefault="001318A2" w:rsidP="00DC0B2D">
      <w:pPr>
        <w:pStyle w:val="BodyText"/>
        <w:rPr>
          <w:sz w:val="16"/>
          <w:szCs w:val="16"/>
          <w:lang w:val="en-US"/>
        </w:rPr>
      </w:pPr>
      <w:r w:rsidRPr="00170A4A">
        <w:rPr>
          <w:sz w:val="16"/>
          <w:szCs w:val="16"/>
          <w:lang w:val="en-US"/>
        </w:rPr>
        <w:t xml:space="preserve">expected value of procurement, </w:t>
      </w:r>
      <w:r w:rsidR="00DC0B2D" w:rsidRPr="00170A4A">
        <w:rPr>
          <w:sz w:val="16"/>
          <w:szCs w:val="16"/>
          <w:lang w:val="en-US"/>
        </w:rPr>
        <w:t>2</w:t>
      </w:r>
      <w:r w:rsidRPr="00170A4A">
        <w:rPr>
          <w:sz w:val="16"/>
          <w:szCs w:val="16"/>
          <w:lang w:val="en-US"/>
        </w:rPr>
        <w:t>4</w:t>
      </w:r>
      <w:r w:rsidR="00DC0B2D" w:rsidRPr="00170A4A">
        <w:rPr>
          <w:sz w:val="16"/>
          <w:szCs w:val="16"/>
          <w:lang w:val="en-US"/>
        </w:rPr>
        <w:t>, 2</w:t>
      </w:r>
      <w:r w:rsidRPr="00170A4A">
        <w:rPr>
          <w:sz w:val="16"/>
          <w:szCs w:val="16"/>
          <w:lang w:val="en-US"/>
        </w:rPr>
        <w:t>7</w:t>
      </w:r>
    </w:p>
    <w:p w:rsidR="00DC0B2D" w:rsidRPr="00170A4A" w:rsidRDefault="00DC0B2D" w:rsidP="00DC0B2D">
      <w:pPr>
        <w:pStyle w:val="BodyText"/>
        <w:rPr>
          <w:b/>
          <w:sz w:val="16"/>
          <w:szCs w:val="16"/>
          <w:lang w:val="en-US"/>
        </w:rPr>
      </w:pPr>
      <w:r w:rsidRPr="00170A4A">
        <w:rPr>
          <w:b/>
          <w:sz w:val="16"/>
          <w:szCs w:val="16"/>
          <w:lang w:val="en-US"/>
        </w:rPr>
        <w:t>G</w:t>
      </w:r>
    </w:p>
    <w:p w:rsidR="00DC0B2D" w:rsidRPr="00170A4A" w:rsidRDefault="00DC0B2D" w:rsidP="00DC0B2D">
      <w:pPr>
        <w:pStyle w:val="BodyText"/>
        <w:rPr>
          <w:sz w:val="16"/>
          <w:szCs w:val="16"/>
          <w:lang w:val="en-US"/>
        </w:rPr>
      </w:pPr>
      <w:r w:rsidRPr="00170A4A">
        <w:rPr>
          <w:sz w:val="16"/>
          <w:szCs w:val="16"/>
          <w:lang w:val="en-US"/>
        </w:rPr>
        <w:t>gifts, 1</w:t>
      </w:r>
      <w:r w:rsidR="001318A2" w:rsidRPr="00170A4A">
        <w:rPr>
          <w:sz w:val="16"/>
          <w:szCs w:val="16"/>
          <w:lang w:val="en-US"/>
        </w:rPr>
        <w:t>7</w:t>
      </w:r>
      <w:r w:rsidRPr="00170A4A">
        <w:rPr>
          <w:sz w:val="16"/>
          <w:szCs w:val="16"/>
          <w:lang w:val="en-US"/>
        </w:rPr>
        <w:t xml:space="preserve"> </w:t>
      </w:r>
    </w:p>
    <w:p w:rsidR="00DC0B2D" w:rsidRPr="00170A4A" w:rsidRDefault="00DC0B2D" w:rsidP="00DC0B2D">
      <w:pPr>
        <w:pStyle w:val="BodyText"/>
        <w:spacing w:after="0"/>
        <w:rPr>
          <w:sz w:val="16"/>
          <w:szCs w:val="16"/>
          <w:lang w:val="en-US"/>
        </w:rPr>
      </w:pPr>
      <w:r w:rsidRPr="00170A4A">
        <w:rPr>
          <w:sz w:val="16"/>
          <w:szCs w:val="16"/>
          <w:lang w:val="en-US"/>
        </w:rPr>
        <w:t>goods</w:t>
      </w:r>
    </w:p>
    <w:p w:rsidR="00DC0B2D" w:rsidRPr="00170A4A" w:rsidRDefault="00360E35" w:rsidP="00DC0B2D">
      <w:pPr>
        <w:pStyle w:val="BodyText"/>
        <w:ind w:firstLine="426"/>
        <w:rPr>
          <w:sz w:val="16"/>
          <w:szCs w:val="16"/>
          <w:lang w:val="en-US"/>
        </w:rPr>
      </w:pPr>
      <w:r w:rsidRPr="00170A4A">
        <w:rPr>
          <w:sz w:val="16"/>
          <w:szCs w:val="16"/>
          <w:lang w:val="en-US"/>
        </w:rPr>
        <w:t>definition, 35</w:t>
      </w:r>
    </w:p>
    <w:p w:rsidR="00DC0B2D" w:rsidRPr="00170A4A" w:rsidRDefault="00DC0B2D" w:rsidP="00DC0B2D">
      <w:pPr>
        <w:pStyle w:val="BodyText"/>
        <w:rPr>
          <w:b/>
          <w:sz w:val="16"/>
          <w:szCs w:val="16"/>
          <w:lang w:val="en-US"/>
        </w:rPr>
      </w:pPr>
      <w:r w:rsidRPr="00170A4A">
        <w:rPr>
          <w:b/>
          <w:sz w:val="16"/>
          <w:szCs w:val="16"/>
          <w:lang w:val="en-US"/>
        </w:rPr>
        <w:t>I</w:t>
      </w:r>
    </w:p>
    <w:p w:rsidR="00DC0B2D" w:rsidRPr="00170A4A" w:rsidRDefault="001318A2" w:rsidP="00DC0B2D">
      <w:pPr>
        <w:pStyle w:val="BodyText"/>
        <w:rPr>
          <w:sz w:val="16"/>
          <w:szCs w:val="16"/>
          <w:lang w:val="en-US"/>
        </w:rPr>
      </w:pPr>
      <w:r w:rsidRPr="00170A4A">
        <w:rPr>
          <w:sz w:val="16"/>
          <w:szCs w:val="16"/>
          <w:lang w:val="en-US"/>
        </w:rPr>
        <w:t>international obligations, 10</w:t>
      </w:r>
    </w:p>
    <w:p w:rsidR="00DC0B2D" w:rsidRPr="00170A4A" w:rsidRDefault="00DC0B2D" w:rsidP="00DC0B2D">
      <w:pPr>
        <w:pStyle w:val="BodyText"/>
        <w:rPr>
          <w:b/>
          <w:sz w:val="16"/>
          <w:szCs w:val="16"/>
          <w:lang w:val="en-US"/>
        </w:rPr>
      </w:pPr>
      <w:r w:rsidRPr="00170A4A">
        <w:rPr>
          <w:b/>
          <w:sz w:val="16"/>
          <w:szCs w:val="16"/>
          <w:lang w:val="en-US"/>
        </w:rPr>
        <w:t>L</w:t>
      </w:r>
    </w:p>
    <w:p w:rsidR="00DC0B2D" w:rsidRPr="00170A4A" w:rsidRDefault="001318A2" w:rsidP="00DC0B2D">
      <w:pPr>
        <w:pStyle w:val="BodyText"/>
        <w:rPr>
          <w:sz w:val="16"/>
          <w:szCs w:val="16"/>
          <w:lang w:val="en-US"/>
        </w:rPr>
      </w:pPr>
      <w:r w:rsidRPr="00170A4A">
        <w:rPr>
          <w:sz w:val="16"/>
          <w:szCs w:val="16"/>
          <w:lang w:val="en-US"/>
        </w:rPr>
        <w:t>late submissions, 31</w:t>
      </w:r>
    </w:p>
    <w:p w:rsidR="00DC0B2D" w:rsidRPr="00170A4A" w:rsidRDefault="00DC0B2D" w:rsidP="00DC0B2D">
      <w:pPr>
        <w:pStyle w:val="BodyText"/>
        <w:rPr>
          <w:sz w:val="16"/>
          <w:szCs w:val="16"/>
          <w:lang w:val="en-US"/>
        </w:rPr>
      </w:pPr>
      <w:r w:rsidRPr="00170A4A">
        <w:rPr>
          <w:sz w:val="16"/>
          <w:szCs w:val="16"/>
          <w:lang w:val="en-US"/>
        </w:rPr>
        <w:t>legisla</w:t>
      </w:r>
      <w:r w:rsidR="001318A2" w:rsidRPr="00170A4A">
        <w:rPr>
          <w:sz w:val="16"/>
          <w:szCs w:val="16"/>
          <w:lang w:val="en-US"/>
        </w:rPr>
        <w:t>tive and policy environment, 9</w:t>
      </w:r>
    </w:p>
    <w:p w:rsidR="00DC0B2D" w:rsidRPr="00170A4A" w:rsidRDefault="001318A2" w:rsidP="00DC0B2D">
      <w:pPr>
        <w:pStyle w:val="BodyText"/>
        <w:spacing w:after="0"/>
        <w:rPr>
          <w:sz w:val="16"/>
          <w:szCs w:val="16"/>
          <w:lang w:val="en-US"/>
        </w:rPr>
      </w:pPr>
      <w:r w:rsidRPr="00170A4A">
        <w:rPr>
          <w:sz w:val="16"/>
          <w:szCs w:val="16"/>
          <w:lang w:val="en-US"/>
        </w:rPr>
        <w:t>limited tender, 20</w:t>
      </w:r>
      <w:r w:rsidR="00DC0B2D" w:rsidRPr="00170A4A">
        <w:rPr>
          <w:sz w:val="16"/>
          <w:szCs w:val="16"/>
          <w:lang w:val="en-US"/>
        </w:rPr>
        <w:t>, 2</w:t>
      </w:r>
      <w:r w:rsidRPr="00170A4A">
        <w:rPr>
          <w:sz w:val="16"/>
          <w:szCs w:val="16"/>
          <w:lang w:val="en-US"/>
        </w:rPr>
        <w:t>4</w:t>
      </w:r>
      <w:r w:rsidR="00DC0B2D" w:rsidRPr="00170A4A">
        <w:rPr>
          <w:sz w:val="16"/>
          <w:szCs w:val="16"/>
          <w:lang w:val="en-US"/>
        </w:rPr>
        <w:t>–</w:t>
      </w:r>
      <w:r w:rsidRPr="00170A4A">
        <w:rPr>
          <w:sz w:val="16"/>
          <w:szCs w:val="16"/>
          <w:lang w:val="en-US"/>
        </w:rPr>
        <w:t>5</w:t>
      </w:r>
      <w:r w:rsidR="00DC0B2D" w:rsidRPr="00170A4A">
        <w:rPr>
          <w:sz w:val="16"/>
          <w:szCs w:val="16"/>
          <w:lang w:val="en-US"/>
        </w:rPr>
        <w:t>, 2</w:t>
      </w:r>
      <w:r w:rsidRPr="00170A4A">
        <w:rPr>
          <w:sz w:val="16"/>
          <w:szCs w:val="16"/>
          <w:lang w:val="en-US"/>
        </w:rPr>
        <w:t>7–28</w:t>
      </w:r>
    </w:p>
    <w:p w:rsidR="00DC0B2D" w:rsidRPr="00170A4A" w:rsidRDefault="00360E35" w:rsidP="00DC0B2D">
      <w:pPr>
        <w:pStyle w:val="BodyText"/>
        <w:ind w:firstLine="426"/>
        <w:rPr>
          <w:sz w:val="16"/>
          <w:szCs w:val="16"/>
          <w:lang w:val="en-US"/>
        </w:rPr>
      </w:pPr>
      <w:r w:rsidRPr="00170A4A">
        <w:rPr>
          <w:sz w:val="16"/>
          <w:szCs w:val="16"/>
          <w:lang w:val="en-US"/>
        </w:rPr>
        <w:t>definition, 35</w:t>
      </w:r>
    </w:p>
    <w:p w:rsidR="00DC0B2D" w:rsidRPr="00170A4A" w:rsidRDefault="00DC0B2D" w:rsidP="00DC0B2D">
      <w:pPr>
        <w:pStyle w:val="BodyText"/>
        <w:rPr>
          <w:b/>
          <w:sz w:val="16"/>
          <w:szCs w:val="16"/>
          <w:lang w:val="en-US"/>
        </w:rPr>
      </w:pPr>
      <w:r w:rsidRPr="00170A4A">
        <w:rPr>
          <w:b/>
          <w:sz w:val="16"/>
          <w:szCs w:val="16"/>
          <w:lang w:val="en-US"/>
        </w:rPr>
        <w:t>M</w:t>
      </w:r>
    </w:p>
    <w:p w:rsidR="00DC0B2D" w:rsidRPr="00170A4A" w:rsidRDefault="00DC0B2D" w:rsidP="00DC0B2D">
      <w:pPr>
        <w:pStyle w:val="BodyText"/>
        <w:spacing w:after="0"/>
        <w:rPr>
          <w:sz w:val="16"/>
          <w:szCs w:val="16"/>
          <w:lang w:val="en-US"/>
        </w:rPr>
      </w:pPr>
      <w:r w:rsidRPr="00170A4A">
        <w:rPr>
          <w:sz w:val="16"/>
          <w:szCs w:val="16"/>
          <w:lang w:val="en-US"/>
        </w:rPr>
        <w:t>minimum content and format requirements, 2</w:t>
      </w:r>
      <w:r w:rsidR="007459DA" w:rsidRPr="00170A4A">
        <w:rPr>
          <w:sz w:val="16"/>
          <w:szCs w:val="16"/>
          <w:lang w:val="en-US"/>
        </w:rPr>
        <w:t>7, 28</w:t>
      </w:r>
      <w:r w:rsidRPr="00170A4A">
        <w:rPr>
          <w:sz w:val="16"/>
          <w:szCs w:val="16"/>
          <w:lang w:val="en-US"/>
        </w:rPr>
        <w:t>, 3</w:t>
      </w:r>
      <w:r w:rsidR="007459DA" w:rsidRPr="00170A4A">
        <w:rPr>
          <w:sz w:val="16"/>
          <w:szCs w:val="16"/>
          <w:lang w:val="en-US"/>
        </w:rPr>
        <w:t>1</w:t>
      </w:r>
      <w:r w:rsidRPr="00170A4A">
        <w:rPr>
          <w:sz w:val="16"/>
          <w:szCs w:val="16"/>
          <w:lang w:val="en-US"/>
        </w:rPr>
        <w:t xml:space="preserve"> </w:t>
      </w:r>
    </w:p>
    <w:p w:rsidR="00DC0B2D" w:rsidRPr="00170A4A" w:rsidRDefault="00360E35" w:rsidP="00DC0B2D">
      <w:pPr>
        <w:pStyle w:val="BodyText"/>
        <w:ind w:firstLine="426"/>
        <w:rPr>
          <w:sz w:val="16"/>
          <w:szCs w:val="16"/>
          <w:lang w:val="en-US"/>
        </w:rPr>
      </w:pPr>
      <w:r w:rsidRPr="00170A4A">
        <w:rPr>
          <w:sz w:val="16"/>
          <w:szCs w:val="16"/>
          <w:lang w:val="en-US"/>
        </w:rPr>
        <w:t>definition, 35</w:t>
      </w:r>
    </w:p>
    <w:p w:rsidR="00DC0B2D" w:rsidRPr="00170A4A" w:rsidRDefault="007459DA" w:rsidP="00DC0B2D">
      <w:pPr>
        <w:pStyle w:val="BodyText"/>
        <w:rPr>
          <w:sz w:val="16"/>
          <w:szCs w:val="16"/>
          <w:lang w:val="en-US"/>
        </w:rPr>
      </w:pPr>
      <w:r w:rsidRPr="00170A4A">
        <w:rPr>
          <w:sz w:val="16"/>
          <w:szCs w:val="16"/>
          <w:lang w:val="en-US"/>
        </w:rPr>
        <w:t>minimum time limits, 28</w:t>
      </w:r>
      <w:r w:rsidR="00DC0B2D" w:rsidRPr="00170A4A">
        <w:rPr>
          <w:sz w:val="16"/>
          <w:szCs w:val="16"/>
          <w:lang w:val="en-US"/>
        </w:rPr>
        <w:t>, 3</w:t>
      </w:r>
      <w:r w:rsidRPr="00170A4A">
        <w:rPr>
          <w:sz w:val="16"/>
          <w:szCs w:val="16"/>
          <w:lang w:val="en-US"/>
        </w:rPr>
        <w:t>0</w:t>
      </w:r>
    </w:p>
    <w:p w:rsidR="00DC0B2D" w:rsidRPr="00170A4A" w:rsidRDefault="00DC0B2D" w:rsidP="00DC0B2D">
      <w:pPr>
        <w:pStyle w:val="BodyText"/>
        <w:rPr>
          <w:sz w:val="16"/>
          <w:szCs w:val="16"/>
          <w:lang w:val="en-US"/>
        </w:rPr>
      </w:pPr>
      <w:r w:rsidRPr="00170A4A">
        <w:rPr>
          <w:sz w:val="16"/>
          <w:szCs w:val="16"/>
          <w:lang w:val="en-US"/>
        </w:rPr>
        <w:t>modification of evaluatio</w:t>
      </w:r>
      <w:r w:rsidR="007459DA" w:rsidRPr="00170A4A">
        <w:rPr>
          <w:sz w:val="16"/>
          <w:szCs w:val="16"/>
          <w:lang w:val="en-US"/>
        </w:rPr>
        <w:t>n criteria or specifications, 29</w:t>
      </w:r>
    </w:p>
    <w:p w:rsidR="00DC0B2D" w:rsidRPr="00170A4A" w:rsidRDefault="007459DA" w:rsidP="00DC0B2D">
      <w:pPr>
        <w:pStyle w:val="BodyText"/>
        <w:spacing w:after="0"/>
        <w:rPr>
          <w:sz w:val="16"/>
          <w:szCs w:val="16"/>
          <w:lang w:val="en-US"/>
        </w:rPr>
      </w:pPr>
      <w:r w:rsidRPr="00170A4A">
        <w:rPr>
          <w:sz w:val="16"/>
          <w:szCs w:val="16"/>
          <w:lang w:val="en-US"/>
        </w:rPr>
        <w:t>multi-use list, 19</w:t>
      </w:r>
      <w:r w:rsidR="00DC0B2D" w:rsidRPr="00170A4A">
        <w:rPr>
          <w:sz w:val="16"/>
          <w:szCs w:val="16"/>
          <w:lang w:val="en-US"/>
        </w:rPr>
        <w:t>–</w:t>
      </w:r>
      <w:r w:rsidRPr="00170A4A">
        <w:rPr>
          <w:sz w:val="16"/>
          <w:szCs w:val="16"/>
          <w:lang w:val="en-US"/>
        </w:rPr>
        <w:t>20</w:t>
      </w:r>
      <w:r w:rsidR="00DC0B2D" w:rsidRPr="00170A4A">
        <w:rPr>
          <w:sz w:val="16"/>
          <w:szCs w:val="16"/>
          <w:lang w:val="en-US"/>
        </w:rPr>
        <w:t>, 2</w:t>
      </w:r>
      <w:r w:rsidRPr="00170A4A">
        <w:rPr>
          <w:sz w:val="16"/>
          <w:szCs w:val="16"/>
          <w:lang w:val="en-US"/>
        </w:rPr>
        <w:t>5</w:t>
      </w:r>
      <w:r w:rsidR="00DC0B2D" w:rsidRPr="00170A4A">
        <w:rPr>
          <w:sz w:val="16"/>
          <w:szCs w:val="16"/>
          <w:lang w:val="en-US"/>
        </w:rPr>
        <w:t xml:space="preserve"> </w:t>
      </w:r>
    </w:p>
    <w:p w:rsidR="00DC0B2D" w:rsidRPr="00170A4A" w:rsidRDefault="00360E35" w:rsidP="00DC0B2D">
      <w:pPr>
        <w:pStyle w:val="BodyText"/>
        <w:ind w:firstLine="426"/>
        <w:rPr>
          <w:sz w:val="16"/>
          <w:szCs w:val="16"/>
          <w:lang w:val="en-US"/>
        </w:rPr>
      </w:pPr>
      <w:r w:rsidRPr="00170A4A">
        <w:rPr>
          <w:sz w:val="16"/>
          <w:szCs w:val="16"/>
          <w:lang w:val="en-US"/>
        </w:rPr>
        <w:t>definition, 35</w:t>
      </w:r>
    </w:p>
    <w:p w:rsidR="00DC0B2D" w:rsidRPr="00170A4A" w:rsidRDefault="00DC0B2D" w:rsidP="00DC0B2D">
      <w:pPr>
        <w:pStyle w:val="BodyText"/>
        <w:rPr>
          <w:b/>
          <w:sz w:val="16"/>
          <w:szCs w:val="16"/>
          <w:lang w:val="en-US"/>
        </w:rPr>
      </w:pPr>
      <w:r w:rsidRPr="00170A4A">
        <w:rPr>
          <w:b/>
          <w:sz w:val="16"/>
          <w:szCs w:val="16"/>
          <w:lang w:val="en-US"/>
        </w:rPr>
        <w:t>N</w:t>
      </w:r>
    </w:p>
    <w:p w:rsidR="001318A2" w:rsidRPr="00170A4A" w:rsidRDefault="004A5B4D" w:rsidP="001318A2">
      <w:pPr>
        <w:pStyle w:val="BodyText"/>
        <w:spacing w:after="0"/>
        <w:rPr>
          <w:sz w:val="16"/>
          <w:szCs w:val="16"/>
          <w:lang w:val="en-US"/>
        </w:rPr>
      </w:pPr>
      <w:r w:rsidRPr="00170A4A">
        <w:rPr>
          <w:sz w:val="16"/>
          <w:szCs w:val="16"/>
          <w:lang w:val="en-US"/>
        </w:rPr>
        <w:t>non-</w:t>
      </w:r>
      <w:r w:rsidR="001318A2" w:rsidRPr="00170A4A">
        <w:rPr>
          <w:sz w:val="16"/>
          <w:szCs w:val="16"/>
          <w:lang w:val="en-US"/>
        </w:rPr>
        <w:t xml:space="preserve">corporate Commonwealth entities, 7, 11, </w:t>
      </w:r>
      <w:r w:rsidR="008D47B8" w:rsidRPr="00170A4A">
        <w:rPr>
          <w:sz w:val="16"/>
          <w:szCs w:val="16"/>
          <w:lang w:val="en-US"/>
        </w:rPr>
        <w:t>14, 16</w:t>
      </w:r>
      <w:r w:rsidR="00F9504F" w:rsidRPr="00170A4A">
        <w:rPr>
          <w:sz w:val="16"/>
          <w:szCs w:val="16"/>
          <w:lang w:val="en-US"/>
        </w:rPr>
        <w:t>–</w:t>
      </w:r>
      <w:r w:rsidR="008D47B8" w:rsidRPr="00170A4A">
        <w:rPr>
          <w:sz w:val="16"/>
          <w:szCs w:val="16"/>
          <w:lang w:val="en-US"/>
        </w:rPr>
        <w:t xml:space="preserve">7, </w:t>
      </w:r>
      <w:r w:rsidR="001318A2" w:rsidRPr="00170A4A">
        <w:rPr>
          <w:sz w:val="16"/>
          <w:szCs w:val="16"/>
          <w:lang w:val="en-US"/>
        </w:rPr>
        <w:t>21, 24</w:t>
      </w:r>
    </w:p>
    <w:p w:rsidR="001318A2" w:rsidRPr="00170A4A" w:rsidRDefault="001318A2" w:rsidP="001318A2">
      <w:pPr>
        <w:pStyle w:val="BodyText"/>
        <w:ind w:firstLine="426"/>
        <w:rPr>
          <w:sz w:val="16"/>
          <w:szCs w:val="16"/>
          <w:lang w:val="en-US"/>
        </w:rPr>
      </w:pPr>
      <w:r w:rsidRPr="00170A4A">
        <w:rPr>
          <w:sz w:val="16"/>
          <w:szCs w:val="16"/>
          <w:lang w:val="en-US"/>
        </w:rPr>
        <w:t>definition, 35</w:t>
      </w:r>
    </w:p>
    <w:p w:rsidR="00DC0B2D" w:rsidRPr="00170A4A" w:rsidRDefault="00DC0B2D" w:rsidP="00DC0B2D">
      <w:pPr>
        <w:pStyle w:val="BodyText"/>
        <w:rPr>
          <w:sz w:val="16"/>
          <w:szCs w:val="16"/>
          <w:lang w:val="en-US"/>
        </w:rPr>
      </w:pPr>
      <w:r w:rsidRPr="00170A4A">
        <w:rPr>
          <w:sz w:val="16"/>
          <w:szCs w:val="16"/>
          <w:lang w:val="en-US"/>
        </w:rPr>
        <w:t>non-discrimination, 1</w:t>
      </w:r>
      <w:r w:rsidR="007459DA" w:rsidRPr="00170A4A">
        <w:rPr>
          <w:sz w:val="16"/>
          <w:szCs w:val="16"/>
          <w:lang w:val="en-US"/>
        </w:rPr>
        <w:t>6</w:t>
      </w:r>
    </w:p>
    <w:p w:rsidR="00DC0B2D" w:rsidRPr="00170A4A" w:rsidRDefault="00DC0B2D" w:rsidP="00DC0B2D">
      <w:pPr>
        <w:pStyle w:val="BodyText"/>
        <w:rPr>
          <w:sz w:val="16"/>
          <w:szCs w:val="16"/>
          <w:lang w:val="en-US"/>
        </w:rPr>
      </w:pPr>
      <w:r w:rsidRPr="00170A4A">
        <w:rPr>
          <w:sz w:val="16"/>
          <w:szCs w:val="16"/>
          <w:lang w:val="en-US"/>
        </w:rPr>
        <w:t xml:space="preserve">notifications to the market </w:t>
      </w:r>
      <w:r w:rsidR="007459DA" w:rsidRPr="00170A4A">
        <w:rPr>
          <w:sz w:val="16"/>
          <w:szCs w:val="16"/>
          <w:lang w:val="en-US"/>
        </w:rPr>
        <w:t>and AusTender, 20</w:t>
      </w:r>
    </w:p>
    <w:p w:rsidR="00DC0B2D" w:rsidRPr="00170A4A" w:rsidRDefault="00DC0B2D" w:rsidP="00DC0B2D">
      <w:pPr>
        <w:pStyle w:val="BodyText"/>
        <w:rPr>
          <w:b/>
          <w:sz w:val="16"/>
          <w:szCs w:val="16"/>
          <w:lang w:val="en-US"/>
        </w:rPr>
      </w:pPr>
      <w:r w:rsidRPr="00170A4A">
        <w:rPr>
          <w:b/>
          <w:sz w:val="16"/>
          <w:szCs w:val="16"/>
          <w:lang w:val="en-US"/>
        </w:rPr>
        <w:t>O</w:t>
      </w:r>
    </w:p>
    <w:p w:rsidR="00DC0B2D" w:rsidRPr="00170A4A" w:rsidRDefault="00DC0B2D" w:rsidP="00DC0B2D">
      <w:pPr>
        <w:pStyle w:val="BodyText"/>
        <w:spacing w:after="0"/>
        <w:rPr>
          <w:sz w:val="16"/>
          <w:szCs w:val="16"/>
          <w:lang w:val="en-US"/>
        </w:rPr>
      </w:pPr>
      <w:r w:rsidRPr="00170A4A">
        <w:rPr>
          <w:sz w:val="16"/>
          <w:szCs w:val="16"/>
          <w:lang w:val="en-US"/>
        </w:rPr>
        <w:t>open approach to market, 2</w:t>
      </w:r>
      <w:r w:rsidR="007459DA" w:rsidRPr="00170A4A">
        <w:rPr>
          <w:sz w:val="16"/>
          <w:szCs w:val="16"/>
          <w:lang w:val="en-US"/>
        </w:rPr>
        <w:t>5</w:t>
      </w:r>
    </w:p>
    <w:p w:rsidR="00DC0B2D" w:rsidRPr="00170A4A" w:rsidRDefault="00360E35" w:rsidP="00DC0B2D">
      <w:pPr>
        <w:pStyle w:val="BodyText"/>
        <w:ind w:firstLine="426"/>
        <w:rPr>
          <w:sz w:val="16"/>
          <w:szCs w:val="16"/>
          <w:lang w:val="en-US"/>
        </w:rPr>
      </w:pPr>
      <w:r w:rsidRPr="00170A4A">
        <w:rPr>
          <w:sz w:val="16"/>
          <w:szCs w:val="16"/>
          <w:lang w:val="en-US"/>
        </w:rPr>
        <w:t>definition, 35</w:t>
      </w:r>
    </w:p>
    <w:p w:rsidR="00DC0B2D" w:rsidRPr="00170A4A" w:rsidRDefault="00DC0B2D" w:rsidP="00DC0B2D">
      <w:pPr>
        <w:pStyle w:val="BodyText"/>
        <w:spacing w:after="0"/>
        <w:rPr>
          <w:sz w:val="16"/>
          <w:szCs w:val="16"/>
          <w:lang w:val="en-US"/>
        </w:rPr>
      </w:pPr>
      <w:r w:rsidRPr="00170A4A">
        <w:rPr>
          <w:sz w:val="16"/>
          <w:szCs w:val="16"/>
          <w:lang w:val="en-US"/>
        </w:rPr>
        <w:t xml:space="preserve">open tender, </w:t>
      </w:r>
      <w:r w:rsidR="008D47B8" w:rsidRPr="00170A4A">
        <w:rPr>
          <w:sz w:val="16"/>
          <w:szCs w:val="16"/>
          <w:lang w:val="en-US"/>
        </w:rPr>
        <w:t xml:space="preserve">19, </w:t>
      </w:r>
      <w:r w:rsidRPr="00170A4A">
        <w:rPr>
          <w:sz w:val="16"/>
          <w:szCs w:val="16"/>
          <w:lang w:val="en-US"/>
        </w:rPr>
        <w:t>20, 2</w:t>
      </w:r>
      <w:r w:rsidR="007459DA" w:rsidRPr="00170A4A">
        <w:rPr>
          <w:sz w:val="16"/>
          <w:szCs w:val="16"/>
          <w:lang w:val="en-US"/>
        </w:rPr>
        <w:t>4</w:t>
      </w:r>
      <w:r w:rsidRPr="00170A4A">
        <w:rPr>
          <w:sz w:val="16"/>
          <w:szCs w:val="16"/>
          <w:lang w:val="en-US"/>
        </w:rPr>
        <w:t>–</w:t>
      </w:r>
      <w:r w:rsidR="007459DA" w:rsidRPr="00170A4A">
        <w:rPr>
          <w:sz w:val="16"/>
          <w:szCs w:val="16"/>
          <w:lang w:val="en-US"/>
        </w:rPr>
        <w:t>5</w:t>
      </w:r>
      <w:r w:rsidRPr="00170A4A">
        <w:rPr>
          <w:sz w:val="16"/>
          <w:szCs w:val="16"/>
          <w:lang w:val="en-US"/>
        </w:rPr>
        <w:t>, 2</w:t>
      </w:r>
      <w:r w:rsidR="007459DA" w:rsidRPr="00170A4A">
        <w:rPr>
          <w:sz w:val="16"/>
          <w:szCs w:val="16"/>
          <w:lang w:val="en-US"/>
        </w:rPr>
        <w:t>7</w:t>
      </w:r>
      <w:r w:rsidRPr="00170A4A">
        <w:rPr>
          <w:sz w:val="16"/>
          <w:szCs w:val="16"/>
          <w:lang w:val="en-US"/>
        </w:rPr>
        <w:t>–</w:t>
      </w:r>
      <w:r w:rsidR="007459DA" w:rsidRPr="00170A4A">
        <w:rPr>
          <w:sz w:val="16"/>
          <w:szCs w:val="16"/>
          <w:lang w:val="en-US"/>
        </w:rPr>
        <w:t>8, 30</w:t>
      </w:r>
    </w:p>
    <w:p w:rsidR="00DC0B2D" w:rsidRPr="00170A4A" w:rsidRDefault="00360E35" w:rsidP="00DC0B2D">
      <w:pPr>
        <w:pStyle w:val="BodyText"/>
        <w:ind w:firstLine="426"/>
        <w:rPr>
          <w:sz w:val="16"/>
          <w:szCs w:val="16"/>
          <w:lang w:val="en-US"/>
        </w:rPr>
      </w:pPr>
      <w:r w:rsidRPr="00170A4A">
        <w:rPr>
          <w:sz w:val="16"/>
          <w:szCs w:val="16"/>
          <w:lang w:val="en-US"/>
        </w:rPr>
        <w:t>definition, 35</w:t>
      </w:r>
    </w:p>
    <w:p w:rsidR="00DC0B2D" w:rsidRPr="00170A4A" w:rsidRDefault="00DC0B2D" w:rsidP="00DC0B2D">
      <w:pPr>
        <w:pStyle w:val="BodyText"/>
        <w:spacing w:after="0"/>
        <w:rPr>
          <w:sz w:val="16"/>
          <w:szCs w:val="16"/>
          <w:lang w:val="en-US"/>
        </w:rPr>
      </w:pPr>
      <w:r w:rsidRPr="00170A4A">
        <w:rPr>
          <w:sz w:val="16"/>
          <w:szCs w:val="16"/>
          <w:lang w:val="en-US"/>
        </w:rPr>
        <w:t>opening of submissions</w:t>
      </w:r>
    </w:p>
    <w:p w:rsidR="007129C2" w:rsidRDefault="00DC0B2D" w:rsidP="007129C2">
      <w:pPr>
        <w:pStyle w:val="BodyText"/>
        <w:ind w:firstLine="426"/>
        <w:rPr>
          <w:b/>
          <w:sz w:val="16"/>
          <w:szCs w:val="16"/>
          <w:lang w:val="en-US"/>
        </w:rPr>
      </w:pPr>
      <w:r w:rsidRPr="00170A4A">
        <w:rPr>
          <w:sz w:val="16"/>
          <w:szCs w:val="16"/>
          <w:lang w:val="en-US"/>
        </w:rPr>
        <w:t>see receipt and opening of submissions</w:t>
      </w:r>
      <w:r w:rsidR="007129C2">
        <w:rPr>
          <w:b/>
          <w:sz w:val="16"/>
          <w:szCs w:val="16"/>
          <w:lang w:val="en-US"/>
        </w:rPr>
        <w:br w:type="page"/>
      </w:r>
    </w:p>
    <w:p w:rsidR="00DC0B2D" w:rsidRPr="00DC0B2D" w:rsidRDefault="00DC0B2D" w:rsidP="00DC0B2D">
      <w:pPr>
        <w:pStyle w:val="BodyText"/>
        <w:rPr>
          <w:b/>
          <w:sz w:val="16"/>
          <w:szCs w:val="16"/>
          <w:lang w:val="en-US"/>
        </w:rPr>
      </w:pPr>
      <w:r>
        <w:rPr>
          <w:b/>
          <w:sz w:val="16"/>
          <w:szCs w:val="16"/>
          <w:lang w:val="en-US"/>
        </w:rPr>
        <w:t>P</w:t>
      </w:r>
    </w:p>
    <w:p w:rsidR="00DC0B2D" w:rsidRPr="005539B6" w:rsidRDefault="007459DA" w:rsidP="00DC0B2D">
      <w:pPr>
        <w:pStyle w:val="BodyText"/>
        <w:spacing w:after="0"/>
        <w:rPr>
          <w:sz w:val="16"/>
          <w:szCs w:val="16"/>
          <w:lang w:val="en-US"/>
        </w:rPr>
      </w:pPr>
      <w:r w:rsidRPr="005539B6">
        <w:rPr>
          <w:sz w:val="16"/>
          <w:szCs w:val="16"/>
          <w:lang w:val="en-US"/>
        </w:rPr>
        <w:t>potential suppliers, 13</w:t>
      </w:r>
      <w:r w:rsidR="00DC0B2D" w:rsidRPr="005539B6">
        <w:rPr>
          <w:sz w:val="16"/>
          <w:szCs w:val="16"/>
          <w:lang w:val="en-US"/>
        </w:rPr>
        <w:t>, 1</w:t>
      </w:r>
      <w:r w:rsidR="00932137" w:rsidRPr="005539B6">
        <w:rPr>
          <w:sz w:val="16"/>
          <w:szCs w:val="16"/>
          <w:lang w:val="en-US"/>
        </w:rPr>
        <w:t>6</w:t>
      </w:r>
      <w:r w:rsidR="00DC0B2D" w:rsidRPr="005539B6">
        <w:rPr>
          <w:sz w:val="16"/>
          <w:szCs w:val="16"/>
          <w:lang w:val="en-US"/>
        </w:rPr>
        <w:t>–</w:t>
      </w:r>
      <w:r w:rsidR="00932137" w:rsidRPr="005539B6">
        <w:rPr>
          <w:sz w:val="16"/>
          <w:szCs w:val="16"/>
          <w:lang w:val="en-US"/>
        </w:rPr>
        <w:t>7, 19</w:t>
      </w:r>
      <w:r w:rsidR="00DC0B2D" w:rsidRPr="005539B6">
        <w:rPr>
          <w:sz w:val="16"/>
          <w:szCs w:val="16"/>
          <w:lang w:val="en-US"/>
        </w:rPr>
        <w:t>–</w:t>
      </w:r>
      <w:r w:rsidR="00932137" w:rsidRPr="005539B6">
        <w:rPr>
          <w:sz w:val="16"/>
          <w:szCs w:val="16"/>
          <w:lang w:val="en-US"/>
        </w:rPr>
        <w:t>20, 21</w:t>
      </w:r>
      <w:r w:rsidR="00DC0B2D" w:rsidRPr="005539B6">
        <w:rPr>
          <w:sz w:val="16"/>
          <w:szCs w:val="16"/>
          <w:lang w:val="en-US"/>
        </w:rPr>
        <w:t>, 2</w:t>
      </w:r>
      <w:r w:rsidR="00932137" w:rsidRPr="005539B6">
        <w:rPr>
          <w:sz w:val="16"/>
          <w:szCs w:val="16"/>
          <w:lang w:val="en-US"/>
        </w:rPr>
        <w:t>5, 28</w:t>
      </w:r>
      <w:r w:rsidR="00DC0B2D" w:rsidRPr="005539B6">
        <w:rPr>
          <w:sz w:val="16"/>
          <w:szCs w:val="16"/>
          <w:lang w:val="en-US"/>
        </w:rPr>
        <w:t>–3</w:t>
      </w:r>
      <w:r w:rsidR="006D7814" w:rsidRPr="005539B6">
        <w:rPr>
          <w:sz w:val="16"/>
          <w:szCs w:val="16"/>
          <w:lang w:val="en-US"/>
        </w:rPr>
        <w:t>1</w:t>
      </w:r>
    </w:p>
    <w:p w:rsidR="00DC0B2D" w:rsidRPr="005539B6" w:rsidRDefault="00360E35" w:rsidP="00DC0B2D">
      <w:pPr>
        <w:pStyle w:val="BodyText"/>
        <w:ind w:firstLine="426"/>
        <w:rPr>
          <w:sz w:val="16"/>
          <w:szCs w:val="16"/>
          <w:lang w:val="en-US"/>
        </w:rPr>
      </w:pPr>
      <w:r w:rsidRPr="005539B6">
        <w:rPr>
          <w:sz w:val="16"/>
          <w:szCs w:val="16"/>
          <w:lang w:val="en-US"/>
        </w:rPr>
        <w:t>definition, 35</w:t>
      </w:r>
    </w:p>
    <w:p w:rsidR="00932137" w:rsidRPr="005539B6" w:rsidRDefault="00DC0B2D" w:rsidP="00DC0B2D">
      <w:pPr>
        <w:pStyle w:val="BodyText"/>
        <w:spacing w:after="0"/>
        <w:rPr>
          <w:sz w:val="16"/>
          <w:szCs w:val="16"/>
          <w:lang w:val="en-US"/>
        </w:rPr>
      </w:pPr>
      <w:r w:rsidRPr="005539B6">
        <w:rPr>
          <w:sz w:val="16"/>
          <w:szCs w:val="16"/>
          <w:lang w:val="en-US"/>
        </w:rPr>
        <w:t xml:space="preserve">prequalified tender, </w:t>
      </w:r>
      <w:r w:rsidR="00932137" w:rsidRPr="005539B6">
        <w:rPr>
          <w:sz w:val="16"/>
          <w:szCs w:val="16"/>
          <w:lang w:val="en-US"/>
        </w:rPr>
        <w:t>20, 24–5, 27–8, 30</w:t>
      </w:r>
    </w:p>
    <w:p w:rsidR="00DC0B2D" w:rsidRPr="005539B6" w:rsidRDefault="00360E35" w:rsidP="00DC0B2D">
      <w:pPr>
        <w:pStyle w:val="BodyText"/>
        <w:ind w:firstLine="426"/>
        <w:rPr>
          <w:sz w:val="16"/>
          <w:szCs w:val="16"/>
          <w:lang w:val="en-US"/>
        </w:rPr>
      </w:pPr>
      <w:r w:rsidRPr="005539B6">
        <w:rPr>
          <w:sz w:val="16"/>
          <w:szCs w:val="16"/>
          <w:lang w:val="en-US"/>
        </w:rPr>
        <w:t>definition, 35</w:t>
      </w:r>
    </w:p>
    <w:p w:rsidR="00DC0B2D" w:rsidRPr="005539B6" w:rsidRDefault="00DC0B2D" w:rsidP="00DC0B2D">
      <w:pPr>
        <w:pStyle w:val="BodyText"/>
        <w:rPr>
          <w:sz w:val="16"/>
          <w:szCs w:val="16"/>
          <w:lang w:val="en-US"/>
        </w:rPr>
      </w:pPr>
      <w:r w:rsidRPr="005539B6">
        <w:rPr>
          <w:sz w:val="16"/>
          <w:szCs w:val="16"/>
          <w:lang w:val="en-US"/>
        </w:rPr>
        <w:t>probity issues, 1</w:t>
      </w:r>
      <w:r w:rsidR="00E62F5B" w:rsidRPr="005539B6">
        <w:rPr>
          <w:sz w:val="16"/>
          <w:szCs w:val="16"/>
          <w:lang w:val="en-US"/>
        </w:rPr>
        <w:t>7</w:t>
      </w:r>
    </w:p>
    <w:p w:rsidR="00DC0B2D" w:rsidRPr="005539B6" w:rsidRDefault="00E62F5B" w:rsidP="00DC0B2D">
      <w:pPr>
        <w:pStyle w:val="BodyText"/>
        <w:spacing w:after="0"/>
        <w:rPr>
          <w:sz w:val="16"/>
          <w:szCs w:val="16"/>
          <w:lang w:val="en-US"/>
        </w:rPr>
      </w:pPr>
      <w:r w:rsidRPr="005539B6">
        <w:rPr>
          <w:sz w:val="16"/>
          <w:szCs w:val="16"/>
          <w:lang w:val="en-US"/>
        </w:rPr>
        <w:t>procurement, 8</w:t>
      </w:r>
    </w:p>
    <w:p w:rsidR="00DC0B2D" w:rsidRPr="005539B6" w:rsidRDefault="00360E35" w:rsidP="00DC0B2D">
      <w:pPr>
        <w:pStyle w:val="BodyText"/>
        <w:ind w:firstLine="426"/>
        <w:rPr>
          <w:sz w:val="16"/>
          <w:szCs w:val="16"/>
          <w:lang w:val="en-US"/>
        </w:rPr>
      </w:pPr>
      <w:r w:rsidRPr="005539B6">
        <w:rPr>
          <w:sz w:val="16"/>
          <w:szCs w:val="16"/>
          <w:lang w:val="en-US"/>
        </w:rPr>
        <w:t>definition, 35</w:t>
      </w:r>
    </w:p>
    <w:p w:rsidR="00DC0B2D" w:rsidRPr="005539B6" w:rsidRDefault="00E62F5B" w:rsidP="00DC0B2D">
      <w:pPr>
        <w:pStyle w:val="BodyText"/>
        <w:rPr>
          <w:sz w:val="16"/>
          <w:szCs w:val="16"/>
          <w:lang w:val="en-US"/>
        </w:rPr>
      </w:pPr>
      <w:r w:rsidRPr="005539B6">
        <w:rPr>
          <w:sz w:val="16"/>
          <w:szCs w:val="16"/>
          <w:lang w:val="en-US"/>
        </w:rPr>
        <w:t>procurement framework, 7</w:t>
      </w:r>
    </w:p>
    <w:p w:rsidR="00DC0B2D" w:rsidRPr="005539B6" w:rsidRDefault="00DC0B2D" w:rsidP="00DC0B2D">
      <w:pPr>
        <w:pStyle w:val="BodyText"/>
        <w:rPr>
          <w:sz w:val="16"/>
          <w:szCs w:val="16"/>
          <w:lang w:val="en-US"/>
        </w:rPr>
      </w:pPr>
      <w:r w:rsidRPr="005539B6">
        <w:rPr>
          <w:sz w:val="16"/>
          <w:szCs w:val="16"/>
          <w:lang w:val="en-US"/>
        </w:rPr>
        <w:t xml:space="preserve">procurement methods, </w:t>
      </w:r>
      <w:r w:rsidR="00E62F5B" w:rsidRPr="005539B6">
        <w:rPr>
          <w:sz w:val="16"/>
          <w:szCs w:val="16"/>
          <w:lang w:val="en-US"/>
        </w:rPr>
        <w:t>24–5</w:t>
      </w:r>
      <w:r w:rsidRPr="005539B6">
        <w:rPr>
          <w:sz w:val="16"/>
          <w:szCs w:val="16"/>
          <w:lang w:val="en-US"/>
        </w:rPr>
        <w:t xml:space="preserve"> </w:t>
      </w:r>
    </w:p>
    <w:p w:rsidR="00DC0B2D" w:rsidRPr="005539B6" w:rsidRDefault="00E62F5B" w:rsidP="00DC0B2D">
      <w:pPr>
        <w:pStyle w:val="BodyText"/>
        <w:rPr>
          <w:sz w:val="16"/>
          <w:szCs w:val="16"/>
          <w:lang w:val="en-US"/>
        </w:rPr>
      </w:pPr>
      <w:r w:rsidRPr="005539B6">
        <w:rPr>
          <w:sz w:val="16"/>
          <w:szCs w:val="16"/>
          <w:lang w:val="en-US"/>
        </w:rPr>
        <w:t>procurement risk, 8, 13, 23</w:t>
      </w:r>
      <w:r w:rsidR="00DC0B2D" w:rsidRPr="005539B6">
        <w:rPr>
          <w:sz w:val="16"/>
          <w:szCs w:val="16"/>
          <w:lang w:val="en-US"/>
        </w:rPr>
        <w:t xml:space="preserve"> </w:t>
      </w:r>
    </w:p>
    <w:p w:rsidR="00DC0B2D" w:rsidRPr="005539B6" w:rsidRDefault="00DC0B2D" w:rsidP="00DC0B2D">
      <w:pPr>
        <w:pStyle w:val="BodyText"/>
        <w:spacing w:after="0"/>
        <w:rPr>
          <w:sz w:val="16"/>
          <w:szCs w:val="16"/>
          <w:lang w:val="en-US"/>
        </w:rPr>
      </w:pPr>
      <w:r w:rsidRPr="005539B6">
        <w:rPr>
          <w:sz w:val="16"/>
          <w:szCs w:val="16"/>
          <w:lang w:val="en-US"/>
        </w:rPr>
        <w:t>procurement thresholds, 2</w:t>
      </w:r>
      <w:r w:rsidR="0079481A" w:rsidRPr="005539B6">
        <w:rPr>
          <w:sz w:val="16"/>
          <w:szCs w:val="16"/>
          <w:lang w:val="en-US"/>
        </w:rPr>
        <w:t>4</w:t>
      </w:r>
      <w:r w:rsidRPr="005539B6">
        <w:rPr>
          <w:sz w:val="16"/>
          <w:szCs w:val="16"/>
          <w:lang w:val="en-US"/>
        </w:rPr>
        <w:t>–</w:t>
      </w:r>
      <w:r w:rsidR="0079481A" w:rsidRPr="005539B6">
        <w:rPr>
          <w:sz w:val="16"/>
          <w:szCs w:val="16"/>
          <w:lang w:val="en-US"/>
        </w:rPr>
        <w:t>5</w:t>
      </w:r>
    </w:p>
    <w:p w:rsidR="00DC0B2D" w:rsidRPr="005539B6" w:rsidRDefault="00360E35" w:rsidP="00DC0B2D">
      <w:pPr>
        <w:pStyle w:val="BodyText"/>
        <w:ind w:firstLine="426"/>
        <w:rPr>
          <w:sz w:val="16"/>
          <w:szCs w:val="16"/>
          <w:lang w:val="en-US"/>
        </w:rPr>
      </w:pPr>
      <w:r w:rsidRPr="005539B6">
        <w:rPr>
          <w:sz w:val="16"/>
          <w:szCs w:val="16"/>
          <w:lang w:val="en-US"/>
        </w:rPr>
        <w:t>definition, 35</w:t>
      </w:r>
    </w:p>
    <w:p w:rsidR="00DC0B2D" w:rsidRPr="005539B6" w:rsidRDefault="00DC0B2D" w:rsidP="00DC0B2D">
      <w:pPr>
        <w:pStyle w:val="BodyText"/>
        <w:rPr>
          <w:sz w:val="16"/>
          <w:szCs w:val="16"/>
          <w:lang w:val="en-US"/>
        </w:rPr>
      </w:pPr>
      <w:r w:rsidRPr="005539B6">
        <w:rPr>
          <w:sz w:val="16"/>
          <w:szCs w:val="16"/>
          <w:lang w:val="en-US"/>
        </w:rPr>
        <w:t>procurement-connected policies, 1</w:t>
      </w:r>
      <w:r w:rsidR="007459DA" w:rsidRPr="005539B6">
        <w:rPr>
          <w:sz w:val="16"/>
          <w:szCs w:val="16"/>
          <w:lang w:val="en-US"/>
        </w:rPr>
        <w:t>4</w:t>
      </w:r>
    </w:p>
    <w:p w:rsidR="00DC0B2D" w:rsidRPr="005539B6" w:rsidRDefault="00DC0B2D" w:rsidP="00813B08">
      <w:pPr>
        <w:pStyle w:val="BodyText"/>
        <w:rPr>
          <w:sz w:val="16"/>
          <w:szCs w:val="16"/>
          <w:lang w:val="en-US"/>
        </w:rPr>
      </w:pPr>
      <w:r w:rsidRPr="005539B6">
        <w:rPr>
          <w:sz w:val="16"/>
          <w:szCs w:val="16"/>
          <w:lang w:val="en-US"/>
        </w:rPr>
        <w:t>proper use</w:t>
      </w:r>
      <w:r w:rsidR="00813B08" w:rsidRPr="005539B6">
        <w:rPr>
          <w:sz w:val="16"/>
          <w:szCs w:val="16"/>
          <w:lang w:val="en-US"/>
        </w:rPr>
        <w:t>, 10</w:t>
      </w:r>
      <w:r w:rsidR="00360E35" w:rsidRPr="005539B6">
        <w:rPr>
          <w:sz w:val="16"/>
          <w:szCs w:val="16"/>
          <w:lang w:val="en-US"/>
        </w:rPr>
        <w:t>, 1</w:t>
      </w:r>
      <w:r w:rsidR="00813B08" w:rsidRPr="005539B6">
        <w:rPr>
          <w:sz w:val="16"/>
          <w:szCs w:val="16"/>
          <w:lang w:val="en-US"/>
        </w:rPr>
        <w:t>3, 17</w:t>
      </w:r>
    </w:p>
    <w:p w:rsidR="00DC0B2D" w:rsidRPr="005539B6" w:rsidRDefault="00DC0B2D" w:rsidP="00DC0B2D">
      <w:pPr>
        <w:pStyle w:val="BodyText"/>
        <w:rPr>
          <w:sz w:val="16"/>
          <w:szCs w:val="16"/>
          <w:lang w:val="en-US"/>
        </w:rPr>
      </w:pPr>
      <w:r w:rsidRPr="005539B6">
        <w:rPr>
          <w:sz w:val="16"/>
          <w:szCs w:val="16"/>
          <w:lang w:val="en-US"/>
        </w:rPr>
        <w:t>providing inform</w:t>
      </w:r>
      <w:r w:rsidR="00813B08" w:rsidRPr="005539B6">
        <w:rPr>
          <w:sz w:val="16"/>
          <w:szCs w:val="16"/>
          <w:lang w:val="en-US"/>
        </w:rPr>
        <w:t>ation, 20–1, 28</w:t>
      </w:r>
    </w:p>
    <w:p w:rsidR="00DC0B2D" w:rsidRPr="005539B6" w:rsidRDefault="00DC0B2D" w:rsidP="00DC0B2D">
      <w:pPr>
        <w:pStyle w:val="BodyText"/>
        <w:rPr>
          <w:b/>
          <w:sz w:val="16"/>
          <w:szCs w:val="16"/>
          <w:lang w:val="en-US"/>
        </w:rPr>
      </w:pPr>
      <w:r w:rsidRPr="005539B6">
        <w:rPr>
          <w:b/>
          <w:sz w:val="16"/>
          <w:szCs w:val="16"/>
          <w:lang w:val="en-US"/>
        </w:rPr>
        <w:t>R</w:t>
      </w:r>
    </w:p>
    <w:p w:rsidR="00DC0B2D" w:rsidRPr="005539B6" w:rsidRDefault="00DC0B2D" w:rsidP="00DC0B2D">
      <w:pPr>
        <w:pStyle w:val="BodyText"/>
        <w:rPr>
          <w:sz w:val="16"/>
          <w:szCs w:val="16"/>
          <w:lang w:val="en-US"/>
        </w:rPr>
      </w:pPr>
      <w:r w:rsidRPr="005539B6">
        <w:rPr>
          <w:sz w:val="16"/>
          <w:szCs w:val="16"/>
          <w:lang w:val="en-US"/>
        </w:rPr>
        <w:t>receipt</w:t>
      </w:r>
      <w:r w:rsidR="00813B08" w:rsidRPr="005539B6">
        <w:rPr>
          <w:sz w:val="16"/>
          <w:szCs w:val="16"/>
          <w:lang w:val="en-US"/>
        </w:rPr>
        <w:t xml:space="preserve"> and opening of submissions, 31</w:t>
      </w:r>
    </w:p>
    <w:p w:rsidR="00DC0B2D" w:rsidRPr="005539B6" w:rsidRDefault="00813B08" w:rsidP="00DC0B2D">
      <w:pPr>
        <w:pStyle w:val="BodyText"/>
        <w:rPr>
          <w:sz w:val="16"/>
          <w:szCs w:val="16"/>
          <w:lang w:val="en-US"/>
        </w:rPr>
      </w:pPr>
      <w:r w:rsidRPr="005539B6">
        <w:rPr>
          <w:sz w:val="16"/>
          <w:szCs w:val="16"/>
          <w:lang w:val="en-US"/>
        </w:rPr>
        <w:t>records, 19</w:t>
      </w:r>
      <w:r w:rsidR="00DC0B2D" w:rsidRPr="005539B6">
        <w:rPr>
          <w:sz w:val="16"/>
          <w:szCs w:val="16"/>
          <w:lang w:val="en-US"/>
        </w:rPr>
        <w:t>, 2</w:t>
      </w:r>
      <w:r w:rsidR="0003208C" w:rsidRPr="005539B6">
        <w:rPr>
          <w:sz w:val="16"/>
          <w:szCs w:val="16"/>
          <w:lang w:val="en-US"/>
        </w:rPr>
        <w:t>1</w:t>
      </w:r>
      <w:r w:rsidRPr="005539B6">
        <w:rPr>
          <w:sz w:val="16"/>
          <w:szCs w:val="16"/>
          <w:lang w:val="en-US"/>
        </w:rPr>
        <w:t>, 28</w:t>
      </w:r>
    </w:p>
    <w:p w:rsidR="00DC0B2D" w:rsidRPr="005539B6" w:rsidRDefault="00DC0B2D" w:rsidP="00DC0B2D">
      <w:pPr>
        <w:pStyle w:val="BodyText"/>
        <w:rPr>
          <w:sz w:val="16"/>
          <w:szCs w:val="16"/>
          <w:lang w:val="en-US"/>
        </w:rPr>
      </w:pPr>
      <w:r w:rsidRPr="005539B6">
        <w:rPr>
          <w:sz w:val="16"/>
          <w:szCs w:val="16"/>
          <w:lang w:val="en-US"/>
        </w:rPr>
        <w:t>reporting arrangements, 2</w:t>
      </w:r>
      <w:r w:rsidR="00813B08" w:rsidRPr="005539B6">
        <w:rPr>
          <w:sz w:val="16"/>
          <w:szCs w:val="16"/>
          <w:lang w:val="en-US"/>
        </w:rPr>
        <w:t>1</w:t>
      </w:r>
    </w:p>
    <w:p w:rsidR="00DC0B2D" w:rsidRPr="005539B6" w:rsidRDefault="00813B08" w:rsidP="00DC0B2D">
      <w:pPr>
        <w:pStyle w:val="BodyText"/>
        <w:spacing w:after="0"/>
        <w:rPr>
          <w:sz w:val="16"/>
          <w:szCs w:val="16"/>
          <w:lang w:val="en-US"/>
        </w:rPr>
      </w:pPr>
      <w:r w:rsidRPr="005539B6">
        <w:rPr>
          <w:sz w:val="16"/>
          <w:szCs w:val="16"/>
          <w:lang w:val="en-US"/>
        </w:rPr>
        <w:t>reporting thresholds, 21</w:t>
      </w:r>
    </w:p>
    <w:p w:rsidR="00DC0B2D" w:rsidRPr="005539B6" w:rsidRDefault="00DC0B2D" w:rsidP="00DC0B2D">
      <w:pPr>
        <w:pStyle w:val="BodyText"/>
        <w:ind w:firstLine="426"/>
        <w:rPr>
          <w:sz w:val="16"/>
          <w:szCs w:val="16"/>
          <w:lang w:val="en-US"/>
        </w:rPr>
      </w:pPr>
      <w:r w:rsidRPr="005539B6">
        <w:rPr>
          <w:sz w:val="16"/>
          <w:szCs w:val="16"/>
          <w:lang w:val="en-US"/>
        </w:rPr>
        <w:t xml:space="preserve">definition, </w:t>
      </w:r>
      <w:r w:rsidR="00360E35" w:rsidRPr="005539B6">
        <w:rPr>
          <w:sz w:val="16"/>
          <w:szCs w:val="16"/>
          <w:lang w:val="en-US"/>
        </w:rPr>
        <w:t>36</w:t>
      </w:r>
    </w:p>
    <w:p w:rsidR="00DC0B2D" w:rsidRPr="005539B6" w:rsidRDefault="00DC0B2D" w:rsidP="00DC0B2D">
      <w:pPr>
        <w:pStyle w:val="BodyText"/>
        <w:spacing w:after="0"/>
        <w:rPr>
          <w:sz w:val="16"/>
          <w:szCs w:val="16"/>
          <w:lang w:val="en-US"/>
        </w:rPr>
      </w:pPr>
      <w:r w:rsidRPr="005539B6">
        <w:rPr>
          <w:sz w:val="16"/>
          <w:szCs w:val="16"/>
          <w:lang w:val="en-US"/>
        </w:rPr>
        <w:t>request documentation, 1</w:t>
      </w:r>
      <w:r w:rsidR="00E519A3" w:rsidRPr="005539B6">
        <w:rPr>
          <w:sz w:val="16"/>
          <w:szCs w:val="16"/>
          <w:lang w:val="en-US"/>
        </w:rPr>
        <w:t>4, 20</w:t>
      </w:r>
      <w:r w:rsidR="005F2BB8" w:rsidRPr="005539B6">
        <w:rPr>
          <w:sz w:val="16"/>
          <w:szCs w:val="16"/>
          <w:lang w:val="en-US"/>
        </w:rPr>
        <w:t>–1</w:t>
      </w:r>
      <w:r w:rsidRPr="005539B6">
        <w:rPr>
          <w:sz w:val="16"/>
          <w:szCs w:val="16"/>
          <w:lang w:val="en-US"/>
        </w:rPr>
        <w:t>, 2</w:t>
      </w:r>
      <w:r w:rsidR="00E519A3" w:rsidRPr="005539B6">
        <w:rPr>
          <w:sz w:val="16"/>
          <w:szCs w:val="16"/>
          <w:lang w:val="en-US"/>
        </w:rPr>
        <w:t>7</w:t>
      </w:r>
      <w:r w:rsidRPr="005539B6">
        <w:rPr>
          <w:sz w:val="16"/>
          <w:szCs w:val="16"/>
          <w:lang w:val="en-US"/>
        </w:rPr>
        <w:t>–3</w:t>
      </w:r>
      <w:r w:rsidR="00E519A3" w:rsidRPr="005539B6">
        <w:rPr>
          <w:sz w:val="16"/>
          <w:szCs w:val="16"/>
          <w:lang w:val="en-US"/>
        </w:rPr>
        <w:t>1</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DC0B2D" w:rsidRPr="005539B6" w:rsidRDefault="00E519A3" w:rsidP="00DC0B2D">
      <w:pPr>
        <w:pStyle w:val="BodyText"/>
        <w:spacing w:after="0"/>
        <w:rPr>
          <w:sz w:val="16"/>
          <w:szCs w:val="16"/>
          <w:lang w:val="en-US"/>
        </w:rPr>
      </w:pPr>
      <w:r w:rsidRPr="005539B6">
        <w:rPr>
          <w:sz w:val="16"/>
          <w:szCs w:val="16"/>
          <w:lang w:val="en-US"/>
        </w:rPr>
        <w:t>research and development, 33</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1318A2" w:rsidRPr="005539B6" w:rsidRDefault="001318A2" w:rsidP="001318A2">
      <w:pPr>
        <w:pStyle w:val="BodyText"/>
        <w:rPr>
          <w:sz w:val="16"/>
          <w:szCs w:val="16"/>
          <w:lang w:val="en-US"/>
        </w:rPr>
      </w:pPr>
      <w:r w:rsidRPr="005539B6">
        <w:rPr>
          <w:sz w:val="16"/>
          <w:szCs w:val="16"/>
          <w:lang w:val="en-US"/>
        </w:rPr>
        <w:t>resource management framework, 9</w:t>
      </w:r>
    </w:p>
    <w:p w:rsidR="00DC0B2D" w:rsidRPr="005539B6" w:rsidRDefault="00DC0B2D" w:rsidP="00DC0B2D">
      <w:pPr>
        <w:pStyle w:val="BodyText"/>
        <w:rPr>
          <w:sz w:val="16"/>
          <w:szCs w:val="16"/>
          <w:lang w:val="en-US"/>
        </w:rPr>
      </w:pPr>
      <w:r w:rsidRPr="005539B6">
        <w:rPr>
          <w:sz w:val="16"/>
          <w:szCs w:val="16"/>
          <w:lang w:val="en-US"/>
        </w:rPr>
        <w:t>risk see procurement risk</w:t>
      </w:r>
    </w:p>
    <w:p w:rsidR="00DC0B2D" w:rsidRPr="005539B6" w:rsidRDefault="00DC0B2D" w:rsidP="00DC0B2D">
      <w:pPr>
        <w:pStyle w:val="BodyText"/>
        <w:rPr>
          <w:b/>
          <w:sz w:val="16"/>
          <w:szCs w:val="16"/>
          <w:lang w:val="en-US"/>
        </w:rPr>
      </w:pPr>
      <w:r w:rsidRPr="005539B6">
        <w:rPr>
          <w:b/>
          <w:sz w:val="16"/>
          <w:szCs w:val="16"/>
          <w:lang w:val="en-US"/>
        </w:rPr>
        <w:t>S</w:t>
      </w:r>
    </w:p>
    <w:p w:rsidR="00DC0B2D" w:rsidRPr="005539B6" w:rsidRDefault="00DC0B2D" w:rsidP="00DC0B2D">
      <w:pPr>
        <w:pStyle w:val="BodyText"/>
        <w:spacing w:after="0"/>
        <w:rPr>
          <w:sz w:val="16"/>
          <w:szCs w:val="16"/>
          <w:lang w:val="en-US"/>
        </w:rPr>
      </w:pPr>
      <w:r w:rsidRPr="005539B6">
        <w:rPr>
          <w:sz w:val="16"/>
          <w:szCs w:val="16"/>
          <w:lang w:val="en-US"/>
        </w:rPr>
        <w:t>small and medium enterprises (SMEs), 1</w:t>
      </w:r>
      <w:r w:rsidR="00E86D5B" w:rsidRPr="005539B6">
        <w:rPr>
          <w:sz w:val="16"/>
          <w:szCs w:val="16"/>
          <w:lang w:val="en-US"/>
        </w:rPr>
        <w:t>6, 33</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DC0B2D" w:rsidRPr="005539B6" w:rsidRDefault="00E86D5B" w:rsidP="00DC0B2D">
      <w:pPr>
        <w:pStyle w:val="BodyText"/>
        <w:spacing w:after="0"/>
        <w:rPr>
          <w:sz w:val="16"/>
          <w:szCs w:val="16"/>
          <w:lang w:val="en-US"/>
        </w:rPr>
      </w:pPr>
      <w:r w:rsidRPr="005539B6">
        <w:rPr>
          <w:sz w:val="16"/>
          <w:szCs w:val="16"/>
          <w:lang w:val="en-US"/>
        </w:rPr>
        <w:t>specification, 28</w:t>
      </w:r>
      <w:r w:rsidR="00DC0B2D" w:rsidRPr="005539B6">
        <w:rPr>
          <w:sz w:val="16"/>
          <w:szCs w:val="16"/>
          <w:lang w:val="en-US"/>
        </w:rPr>
        <w:t>–</w:t>
      </w:r>
      <w:r w:rsidRPr="005539B6">
        <w:rPr>
          <w:sz w:val="16"/>
          <w:szCs w:val="16"/>
          <w:lang w:val="en-US"/>
        </w:rPr>
        <w:t>9</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DC0B2D" w:rsidRPr="005539B6" w:rsidRDefault="00E86D5B" w:rsidP="00DC0B2D">
      <w:pPr>
        <w:pStyle w:val="BodyText"/>
        <w:spacing w:after="0"/>
        <w:rPr>
          <w:sz w:val="16"/>
          <w:szCs w:val="16"/>
          <w:lang w:val="en-US"/>
        </w:rPr>
      </w:pPr>
      <w:r w:rsidRPr="005539B6">
        <w:rPr>
          <w:sz w:val="16"/>
          <w:szCs w:val="16"/>
          <w:lang w:val="en-US"/>
        </w:rPr>
        <w:t>standing offer, 21, 25</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DC0B2D" w:rsidRPr="005539B6" w:rsidRDefault="00DC0B2D" w:rsidP="00DC0B2D">
      <w:pPr>
        <w:pStyle w:val="BodyText"/>
        <w:rPr>
          <w:sz w:val="16"/>
          <w:szCs w:val="16"/>
          <w:lang w:val="en-US"/>
        </w:rPr>
      </w:pPr>
      <w:r w:rsidRPr="005539B6">
        <w:rPr>
          <w:sz w:val="16"/>
          <w:szCs w:val="16"/>
          <w:lang w:val="en-US"/>
        </w:rPr>
        <w:t>subcontractors, 2</w:t>
      </w:r>
      <w:r w:rsidR="009F256F" w:rsidRPr="005539B6">
        <w:rPr>
          <w:sz w:val="16"/>
          <w:szCs w:val="16"/>
          <w:lang w:val="en-US"/>
        </w:rPr>
        <w:t>1</w:t>
      </w:r>
    </w:p>
    <w:p w:rsidR="00DC0B2D" w:rsidRPr="005539B6" w:rsidRDefault="00E86D5B" w:rsidP="00DC0B2D">
      <w:pPr>
        <w:pStyle w:val="BodyText"/>
        <w:spacing w:after="0"/>
        <w:rPr>
          <w:sz w:val="16"/>
          <w:szCs w:val="16"/>
          <w:lang w:val="en-US"/>
        </w:rPr>
      </w:pPr>
      <w:r w:rsidRPr="005539B6">
        <w:rPr>
          <w:sz w:val="16"/>
          <w:szCs w:val="16"/>
          <w:lang w:val="en-US"/>
        </w:rPr>
        <w:t xml:space="preserve">submissions, </w:t>
      </w:r>
      <w:r w:rsidR="009F256F" w:rsidRPr="005539B6">
        <w:rPr>
          <w:sz w:val="16"/>
          <w:szCs w:val="16"/>
          <w:lang w:val="en-US"/>
        </w:rPr>
        <w:t xml:space="preserve">13, </w:t>
      </w:r>
      <w:r w:rsidRPr="005539B6">
        <w:rPr>
          <w:sz w:val="16"/>
          <w:szCs w:val="16"/>
          <w:lang w:val="en-US"/>
        </w:rPr>
        <w:t>16,</w:t>
      </w:r>
      <w:r w:rsidR="00DC0B2D" w:rsidRPr="005539B6">
        <w:rPr>
          <w:sz w:val="16"/>
          <w:szCs w:val="16"/>
          <w:lang w:val="en-US"/>
        </w:rPr>
        <w:t xml:space="preserve"> 2</w:t>
      </w:r>
      <w:r w:rsidRPr="005539B6">
        <w:rPr>
          <w:sz w:val="16"/>
          <w:szCs w:val="16"/>
          <w:lang w:val="en-US"/>
        </w:rPr>
        <w:t>0–1</w:t>
      </w:r>
      <w:r w:rsidR="00DC0B2D" w:rsidRPr="005539B6">
        <w:rPr>
          <w:sz w:val="16"/>
          <w:szCs w:val="16"/>
          <w:lang w:val="en-US"/>
        </w:rPr>
        <w:t>, 2</w:t>
      </w:r>
      <w:r w:rsidRPr="005539B6">
        <w:rPr>
          <w:sz w:val="16"/>
          <w:szCs w:val="16"/>
          <w:lang w:val="en-US"/>
        </w:rPr>
        <w:t>5, 27</w:t>
      </w:r>
      <w:r w:rsidR="00DC0B2D" w:rsidRPr="005539B6">
        <w:rPr>
          <w:sz w:val="16"/>
          <w:szCs w:val="16"/>
          <w:lang w:val="en-US"/>
        </w:rPr>
        <w:t>–3</w:t>
      </w:r>
      <w:r w:rsidRPr="005539B6">
        <w:rPr>
          <w:sz w:val="16"/>
          <w:szCs w:val="16"/>
          <w:lang w:val="en-US"/>
        </w:rPr>
        <w:t>1</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DC0B2D" w:rsidRPr="005539B6" w:rsidRDefault="009C0497" w:rsidP="00DC0B2D">
      <w:pPr>
        <w:pStyle w:val="BodyText"/>
        <w:spacing w:after="0"/>
        <w:rPr>
          <w:sz w:val="16"/>
          <w:szCs w:val="16"/>
          <w:lang w:val="en-US"/>
        </w:rPr>
      </w:pPr>
      <w:r w:rsidRPr="005539B6">
        <w:rPr>
          <w:sz w:val="16"/>
          <w:szCs w:val="16"/>
          <w:lang w:val="en-US"/>
        </w:rPr>
        <w:t xml:space="preserve">supplier, </w:t>
      </w:r>
      <w:r w:rsidR="009F256F" w:rsidRPr="005539B6">
        <w:rPr>
          <w:sz w:val="16"/>
          <w:szCs w:val="16"/>
          <w:lang w:val="en-US"/>
        </w:rPr>
        <w:t>16</w:t>
      </w:r>
      <w:r w:rsidRPr="005539B6">
        <w:rPr>
          <w:sz w:val="16"/>
          <w:szCs w:val="16"/>
          <w:lang w:val="en-US"/>
        </w:rPr>
        <w:t>–</w:t>
      </w:r>
      <w:r w:rsidR="00D0632C" w:rsidRPr="005539B6">
        <w:rPr>
          <w:sz w:val="16"/>
          <w:szCs w:val="16"/>
          <w:lang w:val="en-US"/>
        </w:rPr>
        <w:t>7</w:t>
      </w:r>
      <w:r w:rsidR="00DC0B2D" w:rsidRPr="005539B6">
        <w:rPr>
          <w:sz w:val="16"/>
          <w:szCs w:val="16"/>
          <w:lang w:val="en-US"/>
        </w:rPr>
        <w:t xml:space="preserve">, </w:t>
      </w:r>
      <w:r w:rsidRPr="005539B6">
        <w:rPr>
          <w:sz w:val="16"/>
          <w:szCs w:val="16"/>
          <w:lang w:val="en-US"/>
        </w:rPr>
        <w:t>19</w:t>
      </w:r>
      <w:r w:rsidR="00DC0B2D" w:rsidRPr="005539B6">
        <w:rPr>
          <w:sz w:val="16"/>
          <w:szCs w:val="16"/>
          <w:lang w:val="en-US"/>
        </w:rPr>
        <w:t>–</w:t>
      </w:r>
      <w:r w:rsidR="00D0632C" w:rsidRPr="005539B6">
        <w:rPr>
          <w:sz w:val="16"/>
          <w:szCs w:val="16"/>
          <w:lang w:val="en-US"/>
        </w:rPr>
        <w:t>21</w:t>
      </w:r>
      <w:r w:rsidRPr="005539B6">
        <w:rPr>
          <w:sz w:val="16"/>
          <w:szCs w:val="16"/>
          <w:lang w:val="en-US"/>
        </w:rPr>
        <w:t xml:space="preserve">, </w:t>
      </w:r>
      <w:r w:rsidR="00D0632C" w:rsidRPr="005539B6">
        <w:rPr>
          <w:sz w:val="16"/>
          <w:szCs w:val="16"/>
          <w:lang w:val="en-US"/>
        </w:rPr>
        <w:t xml:space="preserve">23-4, </w:t>
      </w:r>
      <w:r w:rsidRPr="005539B6">
        <w:rPr>
          <w:sz w:val="16"/>
          <w:szCs w:val="16"/>
          <w:lang w:val="en-US"/>
        </w:rPr>
        <w:t>27</w:t>
      </w:r>
      <w:r w:rsidR="00D0632C" w:rsidRPr="005539B6">
        <w:rPr>
          <w:sz w:val="16"/>
          <w:szCs w:val="16"/>
          <w:lang w:val="en-US"/>
        </w:rPr>
        <w:t xml:space="preserve">, </w:t>
      </w:r>
      <w:r w:rsidRPr="005539B6">
        <w:rPr>
          <w:sz w:val="16"/>
          <w:szCs w:val="16"/>
          <w:lang w:val="en-US"/>
        </w:rPr>
        <w:t>29</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9C0497" w:rsidRPr="005539B6" w:rsidRDefault="009C0497" w:rsidP="00DC0B2D">
      <w:pPr>
        <w:pStyle w:val="BodyText"/>
        <w:spacing w:after="0"/>
        <w:rPr>
          <w:b/>
          <w:sz w:val="16"/>
          <w:szCs w:val="16"/>
          <w:lang w:val="en-US"/>
        </w:rPr>
      </w:pPr>
      <w:r w:rsidRPr="005539B6">
        <w:rPr>
          <w:b/>
          <w:sz w:val="16"/>
          <w:szCs w:val="16"/>
          <w:lang w:val="en-US"/>
        </w:rPr>
        <w:t>T</w:t>
      </w:r>
    </w:p>
    <w:p w:rsidR="00DC0B2D" w:rsidRPr="005539B6" w:rsidRDefault="00DC0B2D" w:rsidP="00DC0B2D">
      <w:pPr>
        <w:pStyle w:val="BodyText"/>
        <w:spacing w:after="0"/>
        <w:rPr>
          <w:sz w:val="16"/>
          <w:szCs w:val="16"/>
          <w:lang w:val="en-US"/>
        </w:rPr>
      </w:pPr>
      <w:r w:rsidRPr="005539B6">
        <w:rPr>
          <w:sz w:val="16"/>
          <w:szCs w:val="16"/>
          <w:lang w:val="en-US"/>
        </w:rPr>
        <w:t>tenderer, 1</w:t>
      </w:r>
      <w:r w:rsidR="009C0497" w:rsidRPr="005539B6">
        <w:rPr>
          <w:sz w:val="16"/>
          <w:szCs w:val="16"/>
          <w:lang w:val="en-US"/>
        </w:rPr>
        <w:t>7</w:t>
      </w:r>
      <w:r w:rsidRPr="005539B6">
        <w:rPr>
          <w:sz w:val="16"/>
          <w:szCs w:val="16"/>
          <w:lang w:val="en-US"/>
        </w:rPr>
        <w:t>–</w:t>
      </w:r>
      <w:r w:rsidR="009C0497" w:rsidRPr="005539B6">
        <w:rPr>
          <w:sz w:val="16"/>
          <w:szCs w:val="16"/>
          <w:lang w:val="en-US"/>
        </w:rPr>
        <w:t>8, 20</w:t>
      </w:r>
      <w:r w:rsidRPr="005539B6">
        <w:rPr>
          <w:sz w:val="16"/>
          <w:szCs w:val="16"/>
          <w:lang w:val="en-US"/>
        </w:rPr>
        <w:t xml:space="preserve">, </w:t>
      </w:r>
      <w:r w:rsidR="009C0497" w:rsidRPr="005539B6">
        <w:rPr>
          <w:sz w:val="16"/>
          <w:szCs w:val="16"/>
          <w:lang w:val="en-US"/>
        </w:rPr>
        <w:t>27–31</w:t>
      </w:r>
    </w:p>
    <w:p w:rsidR="00DC0B2D" w:rsidRPr="005539B6" w:rsidRDefault="00360E35" w:rsidP="00DC0B2D">
      <w:pPr>
        <w:pStyle w:val="BodyText"/>
        <w:ind w:firstLine="426"/>
        <w:rPr>
          <w:sz w:val="16"/>
          <w:szCs w:val="16"/>
          <w:lang w:val="en-US"/>
        </w:rPr>
      </w:pPr>
      <w:r w:rsidRPr="005539B6">
        <w:rPr>
          <w:sz w:val="16"/>
          <w:szCs w:val="16"/>
          <w:lang w:val="en-US"/>
        </w:rPr>
        <w:t>definition, 36</w:t>
      </w:r>
    </w:p>
    <w:p w:rsidR="00DC0B2D" w:rsidRPr="005539B6" w:rsidRDefault="009C0497" w:rsidP="00DC0B2D">
      <w:pPr>
        <w:pStyle w:val="BodyText"/>
        <w:rPr>
          <w:sz w:val="16"/>
          <w:szCs w:val="16"/>
          <w:lang w:val="en-US"/>
        </w:rPr>
      </w:pPr>
      <w:r w:rsidRPr="005539B6">
        <w:rPr>
          <w:sz w:val="16"/>
          <w:szCs w:val="16"/>
          <w:lang w:val="en-US"/>
        </w:rPr>
        <w:t>third-party procurement, 15</w:t>
      </w:r>
    </w:p>
    <w:p w:rsidR="00DC0B2D" w:rsidRPr="005539B6" w:rsidRDefault="00DC0B2D" w:rsidP="00DC0B2D">
      <w:pPr>
        <w:pStyle w:val="BodyText"/>
        <w:rPr>
          <w:b/>
          <w:sz w:val="16"/>
          <w:szCs w:val="16"/>
          <w:lang w:val="en-US"/>
        </w:rPr>
      </w:pPr>
      <w:r w:rsidRPr="005539B6">
        <w:rPr>
          <w:b/>
          <w:sz w:val="16"/>
          <w:szCs w:val="16"/>
          <w:lang w:val="en-US"/>
        </w:rPr>
        <w:t>V</w:t>
      </w:r>
    </w:p>
    <w:p w:rsidR="00DC0B2D" w:rsidRPr="005539B6" w:rsidRDefault="00DC0B2D" w:rsidP="00DC0B2D">
      <w:pPr>
        <w:pStyle w:val="BodyText"/>
        <w:rPr>
          <w:sz w:val="16"/>
          <w:szCs w:val="16"/>
          <w:lang w:val="en-US"/>
        </w:rPr>
      </w:pPr>
      <w:r w:rsidRPr="005539B6">
        <w:rPr>
          <w:sz w:val="16"/>
          <w:szCs w:val="16"/>
          <w:lang w:val="en-US"/>
        </w:rPr>
        <w:t>value for money, 1</w:t>
      </w:r>
      <w:r w:rsidR="00AE6CB4" w:rsidRPr="005539B6">
        <w:rPr>
          <w:sz w:val="16"/>
          <w:szCs w:val="16"/>
          <w:lang w:val="en-US"/>
        </w:rPr>
        <w:t>1, 13–6</w:t>
      </w:r>
      <w:r w:rsidRPr="005539B6">
        <w:rPr>
          <w:sz w:val="16"/>
          <w:szCs w:val="16"/>
          <w:lang w:val="en-US"/>
        </w:rPr>
        <w:t xml:space="preserve">, </w:t>
      </w:r>
      <w:r w:rsidR="00AE6CB4" w:rsidRPr="005539B6">
        <w:rPr>
          <w:sz w:val="16"/>
          <w:szCs w:val="16"/>
          <w:lang w:val="en-US"/>
        </w:rPr>
        <w:t>19</w:t>
      </w:r>
      <w:r w:rsidRPr="005539B6">
        <w:rPr>
          <w:sz w:val="16"/>
          <w:szCs w:val="16"/>
          <w:lang w:val="en-US"/>
        </w:rPr>
        <w:t>, 2</w:t>
      </w:r>
      <w:r w:rsidR="00AE6CB4" w:rsidRPr="005539B6">
        <w:rPr>
          <w:sz w:val="16"/>
          <w:szCs w:val="16"/>
          <w:lang w:val="en-US"/>
        </w:rPr>
        <w:t>3, 27</w:t>
      </w:r>
      <w:r w:rsidRPr="005539B6">
        <w:rPr>
          <w:sz w:val="16"/>
          <w:szCs w:val="16"/>
          <w:lang w:val="en-US"/>
        </w:rPr>
        <w:t>–</w:t>
      </w:r>
      <w:r w:rsidR="00AE6CB4" w:rsidRPr="005539B6">
        <w:rPr>
          <w:sz w:val="16"/>
          <w:szCs w:val="16"/>
          <w:lang w:val="en-US"/>
        </w:rPr>
        <w:t>8</w:t>
      </w:r>
      <w:r w:rsidRPr="005539B6">
        <w:rPr>
          <w:sz w:val="16"/>
          <w:szCs w:val="16"/>
          <w:lang w:val="en-US"/>
        </w:rPr>
        <w:t>, 3</w:t>
      </w:r>
      <w:r w:rsidR="005F2BB8" w:rsidRPr="005539B6">
        <w:rPr>
          <w:sz w:val="16"/>
          <w:szCs w:val="16"/>
          <w:lang w:val="en-US"/>
        </w:rPr>
        <w:t>1</w:t>
      </w:r>
    </w:p>
    <w:p w:rsidR="00DC0B2D" w:rsidRPr="005539B6" w:rsidRDefault="00DC0B2D" w:rsidP="00DC0B2D">
      <w:pPr>
        <w:pStyle w:val="BodyText"/>
        <w:spacing w:after="0"/>
        <w:rPr>
          <w:sz w:val="16"/>
          <w:szCs w:val="16"/>
          <w:lang w:val="en-US"/>
        </w:rPr>
      </w:pPr>
      <w:r w:rsidRPr="005539B6">
        <w:rPr>
          <w:sz w:val="16"/>
          <w:szCs w:val="16"/>
          <w:lang w:val="en-US"/>
        </w:rPr>
        <w:t>value of procurement</w:t>
      </w:r>
    </w:p>
    <w:p w:rsidR="00DC0B2D" w:rsidRPr="005539B6" w:rsidRDefault="00DC0B2D" w:rsidP="00DC0B2D">
      <w:pPr>
        <w:pStyle w:val="BodyText"/>
        <w:ind w:firstLine="426"/>
        <w:rPr>
          <w:sz w:val="16"/>
          <w:szCs w:val="16"/>
          <w:lang w:val="en-US"/>
        </w:rPr>
      </w:pPr>
      <w:r w:rsidRPr="005539B6">
        <w:rPr>
          <w:sz w:val="16"/>
          <w:szCs w:val="16"/>
          <w:lang w:val="en-US"/>
        </w:rPr>
        <w:t>requirement to estimate, 2</w:t>
      </w:r>
      <w:r w:rsidR="005F2BB8" w:rsidRPr="005539B6">
        <w:rPr>
          <w:sz w:val="16"/>
          <w:szCs w:val="16"/>
          <w:lang w:val="en-US"/>
        </w:rPr>
        <w:t>4</w:t>
      </w:r>
    </w:p>
    <w:p w:rsidR="00DC0B2D" w:rsidRPr="005539B6" w:rsidRDefault="00DC0B2D" w:rsidP="00DC0B2D">
      <w:pPr>
        <w:pStyle w:val="BodyText"/>
        <w:rPr>
          <w:b/>
          <w:sz w:val="16"/>
          <w:szCs w:val="16"/>
          <w:lang w:val="en-US"/>
        </w:rPr>
      </w:pPr>
      <w:r w:rsidRPr="005539B6">
        <w:rPr>
          <w:b/>
          <w:sz w:val="16"/>
          <w:szCs w:val="16"/>
          <w:lang w:val="en-US"/>
        </w:rPr>
        <w:t>W</w:t>
      </w:r>
    </w:p>
    <w:p w:rsidR="00D45846" w:rsidRPr="00DC0B2D" w:rsidRDefault="005F2BB8" w:rsidP="00DC0B2D">
      <w:pPr>
        <w:pStyle w:val="BodyText"/>
        <w:rPr>
          <w:sz w:val="16"/>
          <w:szCs w:val="16"/>
        </w:rPr>
      </w:pPr>
      <w:r w:rsidRPr="005539B6">
        <w:rPr>
          <w:sz w:val="16"/>
          <w:szCs w:val="16"/>
          <w:lang w:val="en-US"/>
        </w:rPr>
        <w:t>web-based guidance, 7</w:t>
      </w:r>
    </w:p>
    <w:sectPr w:rsidR="00D45846" w:rsidRPr="00DC0B2D" w:rsidSect="00454BF0">
      <w:type w:val="continuous"/>
      <w:pgSz w:w="11900" w:h="16840" w:code="9"/>
      <w:pgMar w:top="1440" w:right="1440" w:bottom="510" w:left="1440" w:header="510" w:footer="234" w:gutter="0"/>
      <w:cols w:num="2" w:space="276"/>
      <w:docGrid w:linePitch="360"/>
    </w:sectPr>
  </w:body>
</w:document>
</file>

<file path=word/customizations.xml><?xml version="1.0" encoding="utf-8"?>
<wne:tcg xmlns:r="http://schemas.openxmlformats.org/officeDocument/2006/relationships" xmlns:wne="http://schemas.microsoft.com/office/word/2006/wordml">
  <wne:keymaps>
    <wne:keymap wne:kcmPrimary="020D">
      <wne:fci wne:fciName="InsertPageBreak" wne:swArg="0000"/>
    </wne:keymap>
    <wne:keymap wne:kcmPrimary="0231">
      <wne:acd wne:acdName="acd7"/>
    </wne:keymap>
    <wne:keymap wne:kcmPrimary="0232">
      <wne:acd wne:acdName="acd8"/>
    </wne:keymap>
    <wne:keymap wne:kcmPrimary="0233">
      <wne:acd wne:acdName="acd9"/>
    </wne:keymap>
    <wne:keymap wne:kcmPrimary="0234">
      <wne:acd wne:acdName="acd31"/>
    </wne:keymap>
    <wne:keymap wne:kcmPrimary="0235">
      <wne:acd wne:acdName="acd29"/>
    </wne:keymap>
    <wne:keymap wne:kcmPrimary="0254">
      <wne:acd wne:acdName="acd2"/>
    </wne:keymap>
    <wne:keymap wne:kcmPrimary="0331">
      <wne:acd wne:acdName="acd3"/>
    </wne:keymap>
    <wne:keymap wne:kcmPrimary="0332">
      <wne:acd wne:acdName="acd4"/>
    </wne:keymap>
    <wne:keymap wne:kcmPrimary="0341">
      <wne:acd wne:acdName="acd0"/>
    </wne:keymap>
    <wne:keymap wne:kcmPrimary="0346">
      <wne:acd wne:acdName="acd33"/>
    </wne:keymap>
    <wne:keymap wne:kcmPrimary="0354">
      <wne:acd wne:acdName="acd10"/>
    </wne:keymap>
    <wne:keymap wne:kcmPrimary="0356">
      <wne:macro wne:macroName="TEMPLATEPROJECT.FORMAT.PASTEUNFORMATTED"/>
    </wne:keymap>
    <wne:keymap wne:kcmPrimary="0631">
      <wne:acd wne:acdName="acd12"/>
    </wne:keymap>
    <wne:keymap wne:kcmPrimary="0632">
      <wne:acd wne:acdName="acd15"/>
    </wne:keymap>
    <wne:keymap wne:kcmPrimary="0641">
      <wne:acd wne:acdName="acd1"/>
    </wne:keymap>
    <wne:keymap wne:kcmPrimary="0646">
      <wne:acd wne:acdName="acd5"/>
    </wne:keymap>
    <wne:keymap wne:kcmPrimary="0654">
      <wne:acd wne:acdName="acd14"/>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Entry wne:acdName="acd23"/>
      <wne:acdEntry wne:acdName="acd24"/>
      <wne:acdEntry wne:acdName="acd25"/>
      <wne:acdEntry wne:acdName="acd26"/>
      <wne:acdEntry wne:acdName="acd27"/>
      <wne:acdEntry wne:acdName="acd28"/>
      <wne:acdEntry wne:acdName="acd29"/>
      <wne:acdEntry wne:acdName="acd30"/>
      <wne:acdEntry wne:acdName="acd31"/>
      <wne:acdEntry wne:acdName="acd32"/>
      <wne:acdEntry wne:acdName="acd33"/>
      <wne:acdEntry wne:acdName="acd34"/>
      <wne:acdEntry wne:acdName="acd35"/>
      <wne:acdEntry wne:acdName="acd36"/>
      <wne:acdEntry wne:acdName="acd37"/>
      <wne:acdEntry wne:acdName="acd38"/>
      <wne:acdEntry wne:acdName="acd39"/>
    </wne:acdManifest>
    <wne:toolbarData r:id="rId1"/>
  </wne:toolbars>
  <wne:acds>
    <wne:acd wne:argValue="AgBBAHAAcABlAG4AZABpAHgAIABoAGUAYQBkAGkAbgBnACAAMQA=" wne:acdName="acd0" wne:fciIndexBasedOn="0065"/>
    <wne:acd wne:argValue="AgBBAHAAcABlAG4AZABpAHgAIABoAGUAYQBkAGkAbgBnACAAMgA=" wne:acdName="acd1" wne:fciIndexBasedOn="0065"/>
    <wne:acd wne:argValue="AgBCAG8AZAB5ACAAdABlAHgAdAA=" wne:acdName="acd2" wne:fciIndexBasedOn="0065"/>
    <wne:acd wne:argValue="AgBCAHUAbABsAGUAdABzACAAKAAxAHMAdAAgAGkAbgBkAGUAbgB0ACkA" wne:acdName="acd3" wne:fciIndexBasedOn="0065"/>
    <wne:acd wne:argValue="AgBCAHUAbABsAGUAdABzACAAKAAyAG4AZAAgAGkAbgBkAGUAbgB0ACkA" wne:acdName="acd4" wne:fciIndexBasedOn="0065"/>
    <wne:acd wne:argValue="AgBGAGkAZwB1AHIAZQAgAHQAaQB0AGwAZQA=" wne:acdName="acd5" wne:fciIndexBasedOn="0065"/>
    <wne:acd wne:acdName="acd6" wne:fciIndexBasedOn="0065"/>
    <wne:acd wne:argValue="AQAAAAEA" wne:acdName="acd7" wne:fciIndexBasedOn="0065"/>
    <wne:acd wne:argValue="AQAAAAIA" wne:acdName="acd8" wne:fciIndexBasedOn="0065"/>
    <wne:acd wne:argValue="AQAAAAMA" wne:acdName="acd9" wne:fciIndexBasedOn="0065"/>
    <wne:acd wne:argValue="AgBUAGEAYgBsAGUAIABiAG8AZAB5ACAAdABlAHgAdAA=" wne:acdName="acd10" wne:fciIndexBasedOn="0065"/>
    <wne:acd wne:acdName="acd11" wne:fciIndexBasedOn="0065"/>
    <wne:acd wne:argValue="AgBUAGEAYgBsAGUAIABiAHUAbABsAGUAdABzACAAKAAxAHMAdAAgAGkAbgBkAGUAbgB0ACkA" wne:acdName="acd12" wne:fciIndexBasedOn="0065"/>
    <wne:acd wne:acdName="acd13" wne:fciIndexBasedOn="0065"/>
    <wne:acd wne:argValue="AgBUAGEAYgBsAGUAIAB0AGkAdABsAGUA" wne:acdName="acd14" wne:fciIndexBasedOn="0065"/>
    <wne:acd wne:argValue="AgBUAGEAYgBsAGUAIABiAHUAbABsAGUAdABzACAAKAAyAG4AZAAgAGkAbgBkAGUAbgB0ACkA" wne:acdName="acd15" wne:fciIndexBasedOn="0065"/>
    <wne:acd wne:argValue="AgBCAG8AZAB5ACAAdABlAHgAdAAgACgAYgBlAGYAbwByAGUAIABiAHUAbABsAGUAdABzACkA" wne:acdName="acd16" wne:fciIndexBasedOn="0065"/>
    <wne:acd wne:argValue="AgBCAHUAbABsAGUAdABzACAAbABhAHMAdAAgACgAMQBzAHQAIABpAG4AZABlAG4AdAApAA==" wne:acdName="acd17" wne:fciIndexBasedOn="0065"/>
    <wne:acd wne:argValue="AgBCAHUAbABsAGUAdABzACAAbABhAHMAdAAgACgAMgBuAGQAIABpAG4AZABlAG4AdAApAA==" wne:acdName="acd18" wne:fciIndexBasedOn="0065"/>
    <wne:acd wne:argValue="AgBOAG8AdABlACAAdABpAHQAbABlAA==" wne:acdName="acd19" wne:fciIndexBasedOn="0065"/>
    <wne:acd wne:argValue="AgBOAHUAbQBiAGUAcgBlAGQAIABwAGEAcgBhACAAKAAxAHMAdAAgAGkAbgBkAGUAbgB0ACkA" wne:acdName="acd20" wne:fciIndexBasedOn="0065"/>
    <wne:acd wne:argValue="AgBOAHUAbQBiAGUAcgBlAGQAIABwAGEAcgBhACAAKAAyAG4AZAAgAGkAbgBkAGUAbgB0ACkA" wne:acdName="acd21" wne:fciIndexBasedOn="0065"/>
    <wne:acd wne:argValue="AgBOAHUAbQBiAGUAcgBlAGQAIABwAGEAcgBhACAAKAAzAHIAZAAgAGkAbgBkAGUAbgB0ACkA" wne:acdName="acd22" wne:fciIndexBasedOn="0065"/>
    <wne:acd wne:acdName="acd23" wne:fciIndexBasedOn="0065"/>
    <wne:acd wne:acdName="acd24" wne:fciIndexBasedOn="0065"/>
    <wne:acd wne:argValue="QgBvAHgA" wne:acdName="acd25" wne:fciIndexBasedOn="0211"/>
    <wne:acd wne:acdName="acd26" wne:fciIndexBasedOn="0211"/>
    <wne:acd wne:argValue="SABlAGEAZABpAG4AZwAgADEA" wne:acdName="acd27" wne:fciIndexBasedOn="0211"/>
    <wne:acd wne:argValue="AQAAAAQA" wne:acdName="acd28" wne:fciIndexBasedOn="0065"/>
    <wne:acd wne:argValue="AQAAAAUA" wne:acdName="acd29" wne:fciIndexBasedOn="0065"/>
    <wne:acd wne:argValue="AgBIAGUAYQBkAGkAbgBnACAAMwAgACgAbgBvACAAbgB1AG0AYgBlAHIAcwApAA==" wne:acdName="acd30" wne:fciIndexBasedOn="0065"/>
    <wne:acd wne:argValue="AgBIAGUAYQBkAGkAbgBnACAANAAgACgAbgBvACAAbgB1AG0AYgBlAHIAcwApAA==" wne:acdName="acd31" wne:fciIndexBasedOn="0065"/>
    <wne:acd wne:argValue="UwBpAG0AcABsAGUAIABUAGEAYgBsAGUA" wne:acdName="acd32" wne:fciIndexBasedOn="0211"/>
    <wne:acd wne:argValue="AgBTAG8AdQByAGMAZQAvAG4AbwB0AGUAIAB0AGUAeAB0AA==" wne:acdName="acd33" wne:fciIndexBasedOn="0065"/>
    <wne:acd wne:argValue="AgBCAG8AZAB5ACAAVABlAHgAdAAxAA==" wne:acdName="acd34" wne:fciIndexBasedOn="0065"/>
    <wne:acd wne:argValue="AQAAAL0A" wne:acdName="acd35" wne:fciIndexBasedOn="0065"/>
    <wne:acd wne:argValue="AgBIAGUAYQBkAGkAbgBnACAAMgAgACgAbgBvACAAbgB1AG0AYgBlAHIAcwApAA==" wne:acdName="acd36" wne:fciIndexBasedOn="0065"/>
    <wne:acd wne:argValue="AgBEAE8ARgBEACAAcABsAGEAaQBuAA==" wne:acdName="acd37" wne:fciIndexBasedOn="0065"/>
    <wne:acd wne:argValue="AgBEAE8ARgBEACAAYgBhAG4AZABlAGQA" wne:acdName="acd38" wne:fciIndexBasedOn="0065"/>
    <wne:acd wne:argValue="AgBEAE8ARgBEACAAdwBpAHQAaAAgAGgAZQBhAGQAZQByAA==" wne:acdName="acd3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389D" w:rsidRDefault="00B1389D">
      <w:r>
        <w:separator/>
      </w:r>
    </w:p>
  </w:endnote>
  <w:endnote w:type="continuationSeparator" w:id="0">
    <w:p w:rsidR="00B1389D" w:rsidRDefault="00B138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89D" w:rsidRPr="00EA4040" w:rsidRDefault="00B1389D" w:rsidP="001D20B6">
    <w:pPr>
      <w:pStyle w:val="Footer"/>
      <w:ind w:left="709"/>
      <w:rPr>
        <w:rFonts w:ascii="Arial" w:hAnsi="Arial" w:cs="Arial"/>
        <w:color w:val="37424A"/>
        <w:sz w:val="1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89D" w:rsidRDefault="00B1389D" w:rsidP="00E8535A">
    <w:pPr>
      <w:pStyle w:val="Footer"/>
      <w:ind w:right="-1001"/>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89D" w:rsidRDefault="00B1389D" w:rsidP="00E8535A">
    <w:pPr>
      <w:pStyle w:val="Footer"/>
      <w:spacing w:after="0"/>
      <w:ind w:right="-1004"/>
      <w:jc w:val="right"/>
    </w:pPr>
  </w:p>
  <w:tbl>
    <w:tblPr>
      <w:tblStyle w:val="TableGrid"/>
      <w:tblW w:w="0" w:type="auto"/>
      <w:tblBorders>
        <w:top w:val="single" w:sz="4" w:space="0" w:color="auto"/>
      </w:tblBorders>
      <w:tblLook w:val="04A0" w:firstRow="1" w:lastRow="0" w:firstColumn="1" w:lastColumn="0" w:noHBand="0" w:noVBand="1"/>
    </w:tblPr>
    <w:tblGrid>
      <w:gridCol w:w="4420"/>
      <w:gridCol w:w="4600"/>
    </w:tblGrid>
    <w:tr w:rsidR="00B1389D" w:rsidTr="007C3D24">
      <w:trPr>
        <w:trHeight w:val="397"/>
      </w:trPr>
      <w:tc>
        <w:tcPr>
          <w:tcW w:w="7225" w:type="dxa"/>
          <w:vAlign w:val="bottom"/>
        </w:tcPr>
        <w:p w:rsidR="00B1389D" w:rsidRPr="006262AD" w:rsidRDefault="00B1389D">
          <w:pPr>
            <w:spacing w:after="0"/>
            <w:rPr>
              <w:rFonts w:ascii="Arial" w:hAnsi="Arial" w:cs="Arial"/>
              <w:b/>
              <w:sz w:val="18"/>
            </w:rPr>
          </w:pPr>
          <w:r w:rsidRPr="002E3FB5">
            <w:rPr>
              <w:rFonts w:ascii="Arial" w:hAnsi="Arial" w:cs="Arial"/>
              <w:b/>
              <w:sz w:val="18"/>
            </w:rPr>
            <w:t>Commencing 1 March 2017</w:t>
          </w:r>
        </w:p>
      </w:tc>
      <w:tc>
        <w:tcPr>
          <w:tcW w:w="7225" w:type="dxa"/>
          <w:vAlign w:val="bottom"/>
        </w:tcPr>
        <w:p w:rsidR="00B1389D" w:rsidRPr="00E8535A" w:rsidRDefault="00B1389D" w:rsidP="00A55BAC">
          <w:pPr>
            <w:pStyle w:val="Footer"/>
            <w:spacing w:after="0"/>
            <w:jc w:val="right"/>
          </w:pPr>
          <w:r>
            <w:rPr>
              <w:rFonts w:ascii="Arial Black" w:hAnsi="Arial Black" w:cs="Arial"/>
              <w:b/>
              <w:color w:val="005A77"/>
              <w:sz w:val="18"/>
            </w:rPr>
            <w:t>Commonwealth Procurement Rules</w:t>
          </w:r>
          <w:r w:rsidRPr="00E8535A">
            <w:rPr>
              <w:rFonts w:ascii="Arial Black" w:hAnsi="Arial Black" w:cs="Arial"/>
              <w:b/>
              <w:color w:val="005A77"/>
              <w:sz w:val="18"/>
            </w:rPr>
            <w:t xml:space="preserve"> </w:t>
          </w:r>
          <w:r>
            <w:rPr>
              <w:rFonts w:ascii="Arial" w:hAnsi="Arial" w:cs="Arial"/>
              <w:sz w:val="18"/>
            </w:rPr>
            <w:t xml:space="preserve"> </w:t>
          </w:r>
          <w:r w:rsidRPr="002C7003">
            <w:rPr>
              <w:rFonts w:ascii="Arial" w:hAnsi="Arial" w:cs="Arial"/>
              <w:sz w:val="18"/>
            </w:rPr>
            <w:t xml:space="preserve">|  </w:t>
          </w:r>
          <w:r w:rsidRPr="002C7003">
            <w:rPr>
              <w:rFonts w:ascii="Arial" w:hAnsi="Arial" w:cs="Arial"/>
              <w:sz w:val="18"/>
            </w:rPr>
            <w:fldChar w:fldCharType="begin"/>
          </w:r>
          <w:r w:rsidRPr="002C7003">
            <w:rPr>
              <w:rFonts w:ascii="Arial" w:hAnsi="Arial" w:cs="Arial"/>
              <w:sz w:val="18"/>
            </w:rPr>
            <w:instrText xml:space="preserve"> PAGE   \* MERGEFORMAT </w:instrText>
          </w:r>
          <w:r w:rsidRPr="002C7003">
            <w:rPr>
              <w:rFonts w:ascii="Arial" w:hAnsi="Arial" w:cs="Arial"/>
              <w:sz w:val="18"/>
            </w:rPr>
            <w:fldChar w:fldCharType="separate"/>
          </w:r>
          <w:r w:rsidR="00C1140C">
            <w:rPr>
              <w:rFonts w:ascii="Arial" w:hAnsi="Arial" w:cs="Arial"/>
              <w:noProof/>
              <w:sz w:val="18"/>
            </w:rPr>
            <w:t>21</w:t>
          </w:r>
          <w:r w:rsidRPr="002C7003">
            <w:rPr>
              <w:rFonts w:ascii="Arial" w:hAnsi="Arial" w:cs="Arial"/>
              <w:sz w:val="18"/>
            </w:rPr>
            <w:fldChar w:fldCharType="end"/>
          </w:r>
        </w:p>
      </w:tc>
    </w:tr>
  </w:tbl>
  <w:p w:rsidR="00B1389D" w:rsidRDefault="00B1389D" w:rsidP="00E8535A">
    <w:pPr>
      <w:pStyle w:val="Footer"/>
      <w:ind w:right="-1001"/>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389D" w:rsidRDefault="00B1389D" w:rsidP="00700BDE">
      <w:pPr>
        <w:pBdr>
          <w:bottom w:val="single" w:sz="2" w:space="1" w:color="37424A"/>
        </w:pBdr>
      </w:pPr>
    </w:p>
  </w:footnote>
  <w:footnote w:type="continuationSeparator" w:id="0">
    <w:p w:rsidR="00B1389D" w:rsidRDefault="00B1389D" w:rsidP="00700BDE">
      <w:pPr>
        <w:pBdr>
          <w:bottom w:val="single" w:sz="2" w:space="1" w:color="37424A"/>
        </w:pBdr>
      </w:pPr>
    </w:p>
  </w:footnote>
  <w:footnote w:id="1">
    <w:p w:rsidR="00B1389D" w:rsidRPr="006F56BE" w:rsidRDefault="00B1389D" w:rsidP="001817F7">
      <w:pPr>
        <w:rPr>
          <w:rStyle w:val="FootnoteReference"/>
          <w:sz w:val="16"/>
          <w:szCs w:val="16"/>
        </w:rPr>
      </w:pPr>
      <w:r w:rsidRPr="00395F9C">
        <w:rPr>
          <w:rStyle w:val="FootnoteReference"/>
          <w:sz w:val="18"/>
          <w:szCs w:val="16"/>
        </w:rPr>
        <w:footnoteRef/>
      </w:r>
      <w:r w:rsidRPr="00395F9C">
        <w:rPr>
          <w:rStyle w:val="FootnoteReference"/>
          <w:sz w:val="18"/>
          <w:szCs w:val="16"/>
        </w:rPr>
        <w:t xml:space="preserve"> </w:t>
      </w:r>
      <w:r w:rsidRPr="00395F9C">
        <w:rPr>
          <w:rStyle w:val="FootnoteReference"/>
          <w:sz w:val="18"/>
          <w:szCs w:val="16"/>
          <w:vertAlign w:val="baseline"/>
        </w:rPr>
        <w:t xml:space="preserve">As defined in the </w:t>
      </w:r>
      <w:r>
        <w:rPr>
          <w:sz w:val="18"/>
          <w:szCs w:val="16"/>
        </w:rPr>
        <w:t>Commonwealth Grants Rules and Guidelines</w:t>
      </w:r>
    </w:p>
  </w:footnote>
  <w:footnote w:id="2">
    <w:p w:rsidR="00B1389D" w:rsidRPr="000565F7" w:rsidRDefault="00B1389D" w:rsidP="00DE54BC">
      <w:pPr>
        <w:pStyle w:val="FootnoteText"/>
        <w:rPr>
          <w:rFonts w:asciiTheme="majorHAnsi" w:hAnsiTheme="majorHAnsi"/>
          <w:sz w:val="18"/>
          <w:szCs w:val="18"/>
        </w:rPr>
      </w:pPr>
      <w:r w:rsidRPr="000565F7">
        <w:rPr>
          <w:rStyle w:val="FootnoteReference"/>
          <w:rFonts w:asciiTheme="majorHAnsi" w:hAnsiTheme="majorHAnsi"/>
          <w:sz w:val="18"/>
          <w:szCs w:val="18"/>
        </w:rPr>
        <w:footnoteRef/>
      </w:r>
      <w:r w:rsidRPr="000565F7">
        <w:rPr>
          <w:rFonts w:asciiTheme="majorHAnsi" w:hAnsiTheme="majorHAnsi"/>
          <w:sz w:val="18"/>
          <w:szCs w:val="18"/>
        </w:rPr>
        <w:t xml:space="preserve"> </w:t>
      </w:r>
      <w:r>
        <w:rPr>
          <w:rFonts w:asciiTheme="majorHAnsi" w:hAnsiTheme="majorHAnsi"/>
          <w:sz w:val="18"/>
          <w:szCs w:val="18"/>
        </w:rPr>
        <w:t>Despite being a</w:t>
      </w:r>
      <w:r w:rsidRPr="000565F7">
        <w:rPr>
          <w:rFonts w:asciiTheme="majorHAnsi" w:hAnsiTheme="majorHAnsi"/>
          <w:sz w:val="18"/>
          <w:szCs w:val="18"/>
        </w:rPr>
        <w:t xml:space="preserve"> prescribed </w:t>
      </w:r>
      <w:r w:rsidRPr="00106ACB">
        <w:rPr>
          <w:rFonts w:asciiTheme="majorHAnsi" w:hAnsiTheme="majorHAnsi"/>
          <w:i/>
          <w:sz w:val="18"/>
          <w:szCs w:val="18"/>
        </w:rPr>
        <w:t>corporate Commonwealth entity</w:t>
      </w:r>
      <w:r>
        <w:rPr>
          <w:rFonts w:asciiTheme="majorHAnsi" w:hAnsiTheme="majorHAnsi"/>
          <w:sz w:val="18"/>
          <w:szCs w:val="18"/>
        </w:rPr>
        <w:t>,</w:t>
      </w:r>
      <w:r w:rsidRPr="000565F7">
        <w:rPr>
          <w:rFonts w:asciiTheme="majorHAnsi" w:hAnsiTheme="majorHAnsi"/>
          <w:sz w:val="18"/>
          <w:szCs w:val="18"/>
        </w:rPr>
        <w:t xml:space="preserve"> </w:t>
      </w:r>
      <w:r>
        <w:rPr>
          <w:rFonts w:asciiTheme="majorHAnsi" w:hAnsiTheme="majorHAnsi"/>
          <w:sz w:val="18"/>
          <w:szCs w:val="18"/>
        </w:rPr>
        <w:t>t</w:t>
      </w:r>
      <w:r w:rsidRPr="000565F7">
        <w:rPr>
          <w:rFonts w:asciiTheme="majorHAnsi" w:hAnsiTheme="majorHAnsi"/>
          <w:sz w:val="18"/>
          <w:szCs w:val="18"/>
        </w:rPr>
        <w:t xml:space="preserve">he </w:t>
      </w:r>
      <w:r>
        <w:rPr>
          <w:rFonts w:asciiTheme="majorHAnsi" w:hAnsiTheme="majorHAnsi"/>
          <w:sz w:val="18"/>
          <w:szCs w:val="18"/>
        </w:rPr>
        <w:t>Australian Human Rights Commission (</w:t>
      </w:r>
      <w:r w:rsidRPr="000565F7">
        <w:rPr>
          <w:rFonts w:asciiTheme="majorHAnsi" w:hAnsiTheme="majorHAnsi"/>
          <w:sz w:val="18"/>
          <w:szCs w:val="18"/>
        </w:rPr>
        <w:t>AHRC</w:t>
      </w:r>
      <w:r>
        <w:rPr>
          <w:rFonts w:asciiTheme="majorHAnsi" w:hAnsiTheme="majorHAnsi"/>
          <w:sz w:val="18"/>
          <w:szCs w:val="18"/>
        </w:rPr>
        <w:t>)</w:t>
      </w:r>
      <w:r w:rsidRPr="000565F7">
        <w:rPr>
          <w:rFonts w:asciiTheme="majorHAnsi" w:hAnsiTheme="majorHAnsi"/>
          <w:sz w:val="18"/>
          <w:szCs w:val="18"/>
        </w:rPr>
        <w:t xml:space="preserve"> </w:t>
      </w:r>
      <w:r w:rsidRPr="00681CFF">
        <w:rPr>
          <w:rFonts w:asciiTheme="majorHAnsi" w:hAnsiTheme="majorHAnsi"/>
          <w:b/>
          <w:sz w:val="18"/>
          <w:szCs w:val="18"/>
        </w:rPr>
        <w:t xml:space="preserve">must </w:t>
      </w:r>
      <w:r w:rsidRPr="000565F7">
        <w:rPr>
          <w:rFonts w:asciiTheme="majorHAnsi" w:hAnsiTheme="majorHAnsi"/>
          <w:sz w:val="18"/>
          <w:szCs w:val="18"/>
        </w:rPr>
        <w:t xml:space="preserve">apply the CPRs as if it were a </w:t>
      </w:r>
      <w:r w:rsidRPr="00106ACB">
        <w:rPr>
          <w:rFonts w:asciiTheme="majorHAnsi" w:hAnsiTheme="majorHAnsi"/>
          <w:i/>
          <w:sz w:val="18"/>
          <w:szCs w:val="18"/>
        </w:rPr>
        <w:t>non-corporate Commonwealth entity</w:t>
      </w:r>
      <w:r w:rsidRPr="000565F7">
        <w:rPr>
          <w:rFonts w:asciiTheme="majorHAnsi" w:hAnsiTheme="majorHAnsi"/>
          <w:sz w:val="18"/>
          <w:szCs w:val="18"/>
        </w:rPr>
        <w:t xml:space="preserve"> </w:t>
      </w:r>
      <w:r>
        <w:rPr>
          <w:rFonts w:asciiTheme="majorHAnsi" w:hAnsiTheme="majorHAnsi"/>
          <w:sz w:val="18"/>
          <w:szCs w:val="18"/>
        </w:rPr>
        <w:t xml:space="preserve">(as set out in </w:t>
      </w:r>
      <w:r w:rsidRPr="00DE54BC">
        <w:rPr>
          <w:rFonts w:asciiTheme="majorHAnsi" w:hAnsiTheme="majorHAnsi"/>
          <w:sz w:val="18"/>
          <w:szCs w:val="18"/>
        </w:rPr>
        <w:t>paragraph 3.5).</w:t>
      </w:r>
      <w:r w:rsidRPr="000565F7">
        <w:rPr>
          <w:rFonts w:asciiTheme="majorHAnsi" w:hAnsiTheme="majorHAnsi"/>
          <w:sz w:val="18"/>
          <w:szCs w:val="18"/>
        </w:rPr>
        <w:t xml:space="preserve"> The AHRC’s procurement thresholds are the same as </w:t>
      </w:r>
      <w:r w:rsidRPr="00106ACB">
        <w:rPr>
          <w:rFonts w:asciiTheme="majorHAnsi" w:hAnsiTheme="majorHAnsi"/>
          <w:i/>
          <w:sz w:val="18"/>
          <w:szCs w:val="18"/>
        </w:rPr>
        <w:t>non-corporate Commonwealth entities</w:t>
      </w:r>
      <w:r w:rsidRPr="000565F7">
        <w:rPr>
          <w:rFonts w:asciiTheme="majorHAnsi" w:hAnsiTheme="majorHAnsi"/>
          <w:sz w:val="18"/>
          <w:szCs w:val="18"/>
        </w:rPr>
        <w:t xml:space="preserve"> however its </w:t>
      </w:r>
      <w:r w:rsidRPr="00106ACB">
        <w:rPr>
          <w:rFonts w:asciiTheme="majorHAnsi" w:hAnsiTheme="majorHAnsi"/>
          <w:i/>
          <w:sz w:val="18"/>
          <w:szCs w:val="18"/>
        </w:rPr>
        <w:t>reporting threshold</w:t>
      </w:r>
      <w:r w:rsidRPr="000565F7">
        <w:rPr>
          <w:rFonts w:asciiTheme="majorHAnsi" w:hAnsiTheme="majorHAnsi"/>
          <w:sz w:val="18"/>
          <w:szCs w:val="18"/>
        </w:rPr>
        <w:t xml:space="preserve"> is $80,000. </w:t>
      </w:r>
      <w:r>
        <w:rPr>
          <w:rFonts w:asciiTheme="majorHAnsi" w:hAnsiTheme="majorHAnsi"/>
          <w:sz w:val="18"/>
          <w:szCs w:val="18"/>
        </w:rPr>
        <w:t>For clarity, t</w:t>
      </w:r>
      <w:r w:rsidRPr="000565F7">
        <w:rPr>
          <w:rFonts w:asciiTheme="majorHAnsi" w:hAnsiTheme="majorHAnsi"/>
          <w:sz w:val="18"/>
          <w:szCs w:val="18"/>
        </w:rPr>
        <w:t xml:space="preserve">he AHRC may opt-in to coordinated procurements and must only comply with those policies of the Commonwealth that specify compliance by </w:t>
      </w:r>
      <w:r w:rsidRPr="00106ACB">
        <w:rPr>
          <w:rFonts w:asciiTheme="majorHAnsi" w:hAnsiTheme="majorHAnsi"/>
          <w:i/>
          <w:sz w:val="18"/>
          <w:szCs w:val="18"/>
        </w:rPr>
        <w:t>corporate Commonwealth entities</w:t>
      </w:r>
      <w:r w:rsidRPr="000565F7">
        <w:rPr>
          <w:rFonts w:asciiTheme="majorHAnsi" w:hAnsiTheme="majorHAnsi"/>
          <w:sz w:val="18"/>
          <w:szCs w:val="18"/>
        </w:rPr>
        <w:t xml:space="preserve">. </w:t>
      </w:r>
    </w:p>
  </w:footnote>
  <w:footnote w:id="3">
    <w:p w:rsidR="00B1389D" w:rsidRPr="00AE4415" w:rsidRDefault="00B1389D" w:rsidP="00AD58AA">
      <w:r w:rsidRPr="00395F9C">
        <w:rPr>
          <w:rStyle w:val="FootnoteReference"/>
          <w:sz w:val="18"/>
        </w:rPr>
        <w:footnoteRef/>
      </w:r>
      <w:r w:rsidRPr="00395F9C">
        <w:rPr>
          <w:sz w:val="18"/>
        </w:rPr>
        <w:t xml:space="preserve"> See sections 15 and 21 of the PGPA Act</w:t>
      </w:r>
    </w:p>
  </w:footnote>
  <w:footnote w:id="4">
    <w:p w:rsidR="00B1389D" w:rsidRPr="00F13559" w:rsidRDefault="00B1389D" w:rsidP="00CB4C0B">
      <w:pPr>
        <w:pStyle w:val="FootnoteText"/>
        <w:rPr>
          <w:rFonts w:asciiTheme="majorHAnsi" w:eastAsia="Arial" w:hAnsiTheme="majorHAnsi" w:cs="Arial"/>
          <w:sz w:val="22"/>
          <w:szCs w:val="22"/>
        </w:rPr>
      </w:pPr>
      <w:r w:rsidRPr="00395F9C">
        <w:rPr>
          <w:rStyle w:val="FootnoteReference"/>
          <w:rFonts w:asciiTheme="majorHAnsi" w:hAnsiTheme="majorHAnsi"/>
          <w:sz w:val="18"/>
          <w:szCs w:val="22"/>
        </w:rPr>
        <w:footnoteRef/>
      </w:r>
      <w:r w:rsidRPr="00395F9C">
        <w:rPr>
          <w:rFonts w:asciiTheme="majorHAnsi" w:hAnsiTheme="majorHAnsi"/>
          <w:sz w:val="18"/>
          <w:szCs w:val="22"/>
        </w:rPr>
        <w:t xml:space="preserve"> Or </w:t>
      </w:r>
      <w:r>
        <w:rPr>
          <w:rFonts w:asciiTheme="majorHAnsi" w:hAnsiTheme="majorHAnsi"/>
          <w:sz w:val="18"/>
          <w:szCs w:val="22"/>
        </w:rPr>
        <w:t>when</w:t>
      </w:r>
      <w:r w:rsidRPr="00395F9C">
        <w:rPr>
          <w:rFonts w:asciiTheme="majorHAnsi" w:hAnsiTheme="majorHAnsi"/>
          <w:sz w:val="18"/>
          <w:szCs w:val="22"/>
        </w:rPr>
        <w:t xml:space="preserve"> the coordinated procurement specifies an alternative approach for obtaining exemptions.</w:t>
      </w:r>
    </w:p>
  </w:footnote>
  <w:footnote w:id="5">
    <w:p w:rsidR="00B1389D" w:rsidRPr="00AE4415" w:rsidRDefault="00B1389D" w:rsidP="00F13559">
      <w:r w:rsidRPr="00395F9C">
        <w:rPr>
          <w:rStyle w:val="FootnoteReference"/>
          <w:sz w:val="18"/>
        </w:rPr>
        <w:footnoteRef/>
      </w:r>
      <w:r w:rsidRPr="00395F9C">
        <w:rPr>
          <w:sz w:val="18"/>
        </w:rPr>
        <w:t xml:space="preserve"> See sections 15 and 21 of the PGPA Act</w:t>
      </w:r>
    </w:p>
  </w:footnote>
  <w:footnote w:id="6">
    <w:p w:rsidR="00B1389D" w:rsidRPr="00C531BD" w:rsidRDefault="00B1389D" w:rsidP="00C531BD">
      <w:pPr>
        <w:rPr>
          <w:sz w:val="24"/>
          <w:szCs w:val="24"/>
        </w:rPr>
      </w:pPr>
      <w:r w:rsidRPr="00395F9C">
        <w:rPr>
          <w:rStyle w:val="FootnoteReference"/>
          <w:sz w:val="18"/>
        </w:rPr>
        <w:footnoteRef/>
      </w:r>
      <w:r w:rsidRPr="00395F9C">
        <w:rPr>
          <w:rStyle w:val="FootnoteReference"/>
          <w:sz w:val="18"/>
          <w:vertAlign w:val="baseline"/>
        </w:rPr>
        <w:t xml:space="preserve"> AusTender is available at www.tenders.gov.au</w:t>
      </w:r>
    </w:p>
  </w:footnote>
  <w:footnote w:id="7">
    <w:p w:rsidR="00B1389D" w:rsidRPr="00F13559" w:rsidRDefault="00B1389D">
      <w:pPr>
        <w:pStyle w:val="FootnoteText"/>
        <w:rPr>
          <w:rFonts w:asciiTheme="majorHAnsi" w:hAnsiTheme="majorHAnsi"/>
          <w:color w:val="auto"/>
          <w:sz w:val="22"/>
          <w:szCs w:val="22"/>
        </w:rPr>
      </w:pPr>
      <w:r w:rsidRPr="000F5EE2">
        <w:rPr>
          <w:rStyle w:val="FootnoteReference"/>
          <w:rFonts w:asciiTheme="majorHAnsi" w:hAnsiTheme="majorHAnsi"/>
          <w:color w:val="auto"/>
          <w:sz w:val="18"/>
          <w:szCs w:val="22"/>
        </w:rPr>
        <w:footnoteRef/>
      </w:r>
      <w:r w:rsidRPr="000F5EE2">
        <w:rPr>
          <w:rFonts w:asciiTheme="majorHAnsi" w:hAnsiTheme="majorHAnsi"/>
          <w:color w:val="auto"/>
          <w:sz w:val="18"/>
          <w:szCs w:val="22"/>
        </w:rPr>
        <w:t xml:space="preserve"> Department of Finance, Comcover </w:t>
      </w:r>
      <w:r w:rsidRPr="000F5EE2">
        <w:rPr>
          <w:rFonts w:asciiTheme="majorHAnsi" w:hAnsiTheme="majorHAnsi"/>
          <w:i/>
          <w:color w:val="auto"/>
          <w:sz w:val="18"/>
          <w:szCs w:val="22"/>
        </w:rPr>
        <w:t>Commonwealth Risk Management Policy</w:t>
      </w:r>
    </w:p>
  </w:footnote>
  <w:footnote w:id="8">
    <w:p w:rsidR="00B1389D" w:rsidRPr="00395F9C" w:rsidRDefault="00B1389D" w:rsidP="0065412B">
      <w:pPr>
        <w:pStyle w:val="FootnoteText"/>
        <w:spacing w:after="0" w:line="240" w:lineRule="auto"/>
        <w:rPr>
          <w:rFonts w:asciiTheme="majorHAnsi" w:hAnsiTheme="majorHAnsi"/>
          <w:sz w:val="22"/>
          <w:szCs w:val="22"/>
        </w:rPr>
      </w:pPr>
      <w:r w:rsidRPr="00395F9C">
        <w:rPr>
          <w:rStyle w:val="FootnoteReference"/>
          <w:rFonts w:asciiTheme="majorHAnsi" w:hAnsiTheme="majorHAnsi"/>
          <w:sz w:val="18"/>
          <w:szCs w:val="22"/>
        </w:rPr>
        <w:footnoteRef/>
      </w:r>
      <w:r w:rsidRPr="00395F9C">
        <w:rPr>
          <w:rFonts w:asciiTheme="majorHAnsi" w:hAnsiTheme="majorHAnsi"/>
          <w:sz w:val="18"/>
          <w:szCs w:val="22"/>
        </w:rPr>
        <w:t xml:space="preserve"> Public interest grounds generally arise in response to unforeseen events or new information that materially affects the objectives or reasons underlying the original procurement requirement as specified in the request document.</w:t>
      </w:r>
    </w:p>
  </w:footnote>
  <w:footnote w:id="9">
    <w:p w:rsidR="00B1389D" w:rsidRPr="00F152ED" w:rsidRDefault="00B1389D">
      <w:pPr>
        <w:pStyle w:val="FootnoteText"/>
        <w:rPr>
          <w:rFonts w:asciiTheme="majorHAnsi" w:hAnsiTheme="majorHAnsi"/>
        </w:rPr>
      </w:pPr>
      <w:r w:rsidRPr="00395F9C">
        <w:rPr>
          <w:rStyle w:val="FootnoteReference"/>
          <w:rFonts w:asciiTheme="majorHAnsi" w:hAnsiTheme="majorHAnsi"/>
          <w:sz w:val="18"/>
        </w:rPr>
        <w:footnoteRef/>
      </w:r>
      <w:r w:rsidRPr="00395F9C">
        <w:rPr>
          <w:rFonts w:asciiTheme="majorHAnsi" w:hAnsiTheme="majorHAnsi"/>
          <w:sz w:val="18"/>
        </w:rPr>
        <w:t xml:space="preserve"> This includes information and advertising services for the development and implementation of information and advertising campaigns.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89D" w:rsidRDefault="00B1389D">
    <w:pPr>
      <w:pStyle w:val="Header"/>
    </w:pPr>
    <w:r>
      <w:rPr>
        <w:noProof/>
        <w:lang w:eastAsia="en-AU"/>
      </w:rPr>
      <w:drawing>
        <wp:anchor distT="0" distB="0" distL="114300" distR="114300" simplePos="0" relativeHeight="251660288" behindDoc="1" locked="0" layoutInCell="1" allowOverlap="1" wp14:anchorId="59250F25" wp14:editId="7DC2DC8C">
          <wp:simplePos x="0" y="0"/>
          <wp:positionH relativeFrom="column">
            <wp:posOffset>-1254872</wp:posOffset>
          </wp:positionH>
          <wp:positionV relativeFrom="paragraph">
            <wp:posOffset>-296956</wp:posOffset>
          </wp:positionV>
          <wp:extent cx="7586692" cy="10731498"/>
          <wp:effectExtent l="19050" t="0" r="0" b="0"/>
          <wp:wrapNone/>
          <wp:docPr id="6" name="Picture 6" descr="Australian Government&#10;Department of Finance&#10;R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rcury.network\dfs\Groups\COOG\CSD\PCCB\CAPA\Design Print Copy\_WORK IN PROGRESS\RMIS branding\LONG_yellow_POLICY.jpg"/>
                  <pic:cNvPicPr>
                    <a:picLocks noChangeAspect="1" noChangeArrowheads="1"/>
                  </pic:cNvPicPr>
                </pic:nvPicPr>
                <pic:blipFill>
                  <a:blip r:embed="rId1"/>
                  <a:stretch>
                    <a:fillRect/>
                  </a:stretch>
                </pic:blipFill>
                <pic:spPr bwMode="auto">
                  <a:xfrm>
                    <a:off x="0" y="0"/>
                    <a:ext cx="7586692" cy="10731498"/>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89D" w:rsidRDefault="00B1389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89D" w:rsidRDefault="00B1389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89D" w:rsidRDefault="00B138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F33AA8F0"/>
    <w:lvl w:ilvl="0">
      <w:start w:val="1"/>
      <w:numFmt w:val="decimal"/>
      <w:pStyle w:val="ListNumber2"/>
      <w:lvlText w:val="%1."/>
      <w:lvlJc w:val="left"/>
      <w:pPr>
        <w:tabs>
          <w:tab w:val="num" w:pos="643"/>
        </w:tabs>
        <w:ind w:left="643" w:hanging="360"/>
      </w:pPr>
    </w:lvl>
  </w:abstractNum>
  <w:abstractNum w:abstractNumId="1" w15:restartNumberingAfterBreak="0">
    <w:nsid w:val="FFFFFF88"/>
    <w:multiLevelType w:val="singleLevel"/>
    <w:tmpl w:val="9EE8A7D6"/>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B25ACB48"/>
    <w:lvl w:ilvl="0">
      <w:start w:val="1"/>
      <w:numFmt w:val="bullet"/>
      <w:pStyle w:val="ListBullet"/>
      <w:lvlText w:val=""/>
      <w:lvlJc w:val="left"/>
      <w:pPr>
        <w:ind w:left="360" w:hanging="360"/>
      </w:pPr>
      <w:rPr>
        <w:rFonts w:ascii="Symbol" w:hAnsi="Symbol" w:hint="default"/>
        <w:color w:val="615800"/>
        <w:sz w:val="16"/>
      </w:rPr>
    </w:lvl>
  </w:abstractNum>
  <w:abstractNum w:abstractNumId="3" w15:restartNumberingAfterBreak="0">
    <w:nsid w:val="0AEA6CB0"/>
    <w:multiLevelType w:val="hybridMultilevel"/>
    <w:tmpl w:val="C0ECAC3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4" w15:restartNumberingAfterBreak="0">
    <w:nsid w:val="294214C9"/>
    <w:multiLevelType w:val="multilevel"/>
    <w:tmpl w:val="0D18962A"/>
    <w:styleLink w:val="Bullets"/>
    <w:lvl w:ilvl="0">
      <w:start w:val="1"/>
      <w:numFmt w:val="bullet"/>
      <w:pStyle w:val="Bullets1stindent"/>
      <w:lvlText w:val="•"/>
      <w:lvlJc w:val="left"/>
      <w:pPr>
        <w:tabs>
          <w:tab w:val="num" w:pos="284"/>
        </w:tabs>
        <w:ind w:left="284" w:hanging="284"/>
      </w:pPr>
      <w:rPr>
        <w:rFonts w:ascii="Cambria" w:hAnsi="Cambria" w:hint="default"/>
        <w:color w:val="C2B000"/>
      </w:rPr>
    </w:lvl>
    <w:lvl w:ilvl="1">
      <w:start w:val="1"/>
      <w:numFmt w:val="bullet"/>
      <w:pStyle w:val="Bullets2ndindent"/>
      <w:lvlText w:val="•"/>
      <w:lvlJc w:val="left"/>
      <w:pPr>
        <w:tabs>
          <w:tab w:val="num" w:pos="567"/>
        </w:tabs>
        <w:ind w:left="567" w:hanging="283"/>
      </w:pPr>
      <w:rPr>
        <w:rFonts w:ascii="Cambria" w:hAnsi="Cambria" w:hint="default"/>
        <w:color w:val="C2B000"/>
      </w:rPr>
    </w:lvl>
    <w:lvl w:ilvl="2">
      <w:start w:val="1"/>
      <w:numFmt w:val="bullet"/>
      <w:pStyle w:val="Bulletslast1stindent"/>
      <w:lvlText w:val="•"/>
      <w:lvlJc w:val="left"/>
      <w:pPr>
        <w:tabs>
          <w:tab w:val="num" w:pos="284"/>
        </w:tabs>
        <w:ind w:left="284" w:hanging="284"/>
      </w:pPr>
      <w:rPr>
        <w:rFonts w:ascii="Cambria" w:hAnsi="Cambria" w:hint="default"/>
        <w:color w:val="C2B000"/>
      </w:rPr>
    </w:lvl>
    <w:lvl w:ilvl="3">
      <w:start w:val="1"/>
      <w:numFmt w:val="bullet"/>
      <w:pStyle w:val="Bulletslast2ndindent"/>
      <w:lvlText w:val="•"/>
      <w:lvlJc w:val="left"/>
      <w:pPr>
        <w:tabs>
          <w:tab w:val="num" w:pos="567"/>
        </w:tabs>
        <w:ind w:left="567" w:hanging="283"/>
      </w:pPr>
      <w:rPr>
        <w:rFonts w:ascii="Cambria" w:hAnsi="Cambria" w:hint="default"/>
        <w:color w:val="C2B000"/>
      </w:rPr>
    </w:lvl>
    <w:lvl w:ilvl="4">
      <w:start w:val="1"/>
      <w:numFmt w:val="none"/>
      <w:lvlText w:val=""/>
      <w:lvlJc w:val="left"/>
      <w:pPr>
        <w:ind w:left="0" w:firstLine="0"/>
      </w:pPr>
      <w:rPr>
        <w:rFonts w:hint="default"/>
      </w:rPr>
    </w:lvl>
    <w:lvl w:ilvl="5">
      <w:start w:val="1"/>
      <w:numFmt w:val="bullet"/>
      <w:pStyle w:val="Tablebullets1stindent"/>
      <w:lvlText w:val=""/>
      <w:lvlJc w:val="left"/>
      <w:pPr>
        <w:tabs>
          <w:tab w:val="num" w:pos="266"/>
        </w:tabs>
        <w:ind w:left="266" w:hanging="170"/>
      </w:pPr>
      <w:rPr>
        <w:rFonts w:ascii="Symbol" w:hAnsi="Symbol" w:hint="default"/>
        <w:color w:val="615800"/>
        <w:sz w:val="16"/>
      </w:rPr>
    </w:lvl>
    <w:lvl w:ilvl="6">
      <w:start w:val="1"/>
      <w:numFmt w:val="bullet"/>
      <w:pStyle w:val="Tablebullets2ndindent"/>
      <w:lvlText w:val=""/>
      <w:lvlJc w:val="left"/>
      <w:pPr>
        <w:tabs>
          <w:tab w:val="num" w:pos="437"/>
        </w:tabs>
        <w:ind w:left="437" w:hanging="171"/>
      </w:pPr>
      <w:rPr>
        <w:rFonts w:ascii="Symbol" w:hAnsi="Symbol" w:hint="default"/>
        <w:color w:val="615800"/>
        <w:sz w:val="16"/>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5" w15:restartNumberingAfterBreak="0">
    <w:nsid w:val="4F1523F7"/>
    <w:multiLevelType w:val="multilevel"/>
    <w:tmpl w:val="79D66376"/>
    <w:styleLink w:val="Numbers"/>
    <w:lvl w:ilvl="0">
      <w:start w:val="1"/>
      <w:numFmt w:val="decimal"/>
      <w:pStyle w:val="Heading2"/>
      <w:lvlText w:val="%1."/>
      <w:lvlJc w:val="left"/>
      <w:pPr>
        <w:tabs>
          <w:tab w:val="num" w:pos="567"/>
        </w:tabs>
        <w:ind w:left="567" w:hanging="567"/>
      </w:pPr>
      <w:rPr>
        <w:rFonts w:hint="default"/>
      </w:rPr>
    </w:lvl>
    <w:lvl w:ilvl="1">
      <w:start w:val="1"/>
      <w:numFmt w:val="decimal"/>
      <w:lvlText w:val="%1.%2"/>
      <w:lvlJc w:val="left"/>
      <w:pPr>
        <w:tabs>
          <w:tab w:val="num" w:pos="737"/>
        </w:tabs>
        <w:ind w:left="737" w:hanging="737"/>
      </w:pPr>
      <w:rPr>
        <w:rFonts w:hint="default"/>
      </w:rPr>
    </w:lvl>
    <w:lvl w:ilvl="2">
      <w:start w:val="1"/>
      <w:numFmt w:val="decimal"/>
      <w:lvlText w:val="%1.%2.%3"/>
      <w:lvlJc w:val="left"/>
      <w:pPr>
        <w:tabs>
          <w:tab w:val="num" w:pos="737"/>
        </w:tabs>
        <w:ind w:left="737" w:hanging="737"/>
      </w:pPr>
      <w:rPr>
        <w:rFonts w:hint="default"/>
      </w:rPr>
    </w:lvl>
    <w:lvl w:ilvl="3">
      <w:start w:val="1"/>
      <w:numFmt w:val="decimal"/>
      <w:lvlRestart w:val="1"/>
      <w:pStyle w:val="Numberedpara1stindent"/>
      <w:lvlText w:val="%1.%4"/>
      <w:lvlJc w:val="left"/>
      <w:pPr>
        <w:tabs>
          <w:tab w:val="num" w:pos="567"/>
        </w:tabs>
        <w:ind w:left="567" w:hanging="567"/>
      </w:pPr>
      <w:rPr>
        <w:rFonts w:hint="default"/>
        <w:b/>
        <w:i w:val="0"/>
      </w:rPr>
    </w:lvl>
    <w:lvl w:ilvl="4">
      <w:start w:val="1"/>
      <w:numFmt w:val="lowerLetter"/>
      <w:pStyle w:val="Numberedpara2ndindent"/>
      <w:lvlText w:val="%5."/>
      <w:lvlJc w:val="left"/>
      <w:pPr>
        <w:tabs>
          <w:tab w:val="num" w:pos="851"/>
        </w:tabs>
        <w:ind w:left="851" w:hanging="284"/>
      </w:pPr>
      <w:rPr>
        <w:rFonts w:hint="default"/>
      </w:rPr>
    </w:lvl>
    <w:lvl w:ilvl="5">
      <w:start w:val="1"/>
      <w:numFmt w:val="lowerRoman"/>
      <w:pStyle w:val="Numberedpara3rdindent"/>
      <w:lvlText w:val="%6."/>
      <w:lvlJc w:val="left"/>
      <w:pPr>
        <w:tabs>
          <w:tab w:val="num" w:pos="1134"/>
        </w:tabs>
        <w:ind w:left="1134" w:hanging="283"/>
      </w:pPr>
      <w:rPr>
        <w:rFonts w:hint="default"/>
      </w:rPr>
    </w:lvl>
    <w:lvl w:ilvl="6">
      <w:start w:val="1"/>
      <w:numFmt w:val="decimal"/>
      <w:lvlRestart w:val="0"/>
      <w:pStyle w:val="Figuretitle"/>
      <w:suff w:val="space"/>
      <w:lvlText w:val="Figure %7:"/>
      <w:lvlJc w:val="left"/>
      <w:pPr>
        <w:ind w:left="0" w:firstLine="0"/>
      </w:pPr>
      <w:rPr>
        <w:rFonts w:hint="default"/>
      </w:rPr>
    </w:lvl>
    <w:lvl w:ilvl="7">
      <w:start w:val="1"/>
      <w:numFmt w:val="decimal"/>
      <w:lvlRestart w:val="0"/>
      <w:pStyle w:val="Notetitle"/>
      <w:suff w:val="space"/>
      <w:lvlText w:val="Note %8:"/>
      <w:lvlJc w:val="left"/>
      <w:pPr>
        <w:ind w:left="0" w:firstLine="0"/>
      </w:pPr>
      <w:rPr>
        <w:rFonts w:hint="default"/>
      </w:rPr>
    </w:lvl>
    <w:lvl w:ilvl="8">
      <w:start w:val="1"/>
      <w:numFmt w:val="decimal"/>
      <w:lvlRestart w:val="1"/>
      <w:pStyle w:val="Tabletitle"/>
      <w:suff w:val="space"/>
      <w:lvlText w:val="Table %1.%9:"/>
      <w:lvlJc w:val="left"/>
      <w:pPr>
        <w:ind w:left="0" w:firstLine="0"/>
      </w:pPr>
      <w:rPr>
        <w:rFonts w:hint="default"/>
      </w:rPr>
    </w:lvl>
  </w:abstractNum>
  <w:abstractNum w:abstractNumId="6" w15:restartNumberingAfterBreak="0">
    <w:nsid w:val="53327C3D"/>
    <w:multiLevelType w:val="multilevel"/>
    <w:tmpl w:val="FC060CA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737"/>
        </w:tabs>
        <w:ind w:left="737" w:hanging="737"/>
      </w:pPr>
      <w:rPr>
        <w:rFonts w:hint="default"/>
      </w:rPr>
    </w:lvl>
    <w:lvl w:ilvl="2">
      <w:start w:val="1"/>
      <w:numFmt w:val="decimal"/>
      <w:lvlText w:val="%1.%2.%3"/>
      <w:lvlJc w:val="left"/>
      <w:pPr>
        <w:tabs>
          <w:tab w:val="num" w:pos="737"/>
        </w:tabs>
        <w:ind w:left="737" w:hanging="737"/>
      </w:pPr>
      <w:rPr>
        <w:rFonts w:hint="default"/>
      </w:rPr>
    </w:lvl>
    <w:lvl w:ilvl="3">
      <w:start w:val="1"/>
      <w:numFmt w:val="lowerLetter"/>
      <w:lvlText w:val="%4."/>
      <w:lvlJc w:val="left"/>
      <w:pPr>
        <w:tabs>
          <w:tab w:val="num" w:pos="567"/>
        </w:tabs>
        <w:ind w:left="567" w:hanging="567"/>
      </w:pPr>
      <w:rPr>
        <w:rFonts w:hint="default"/>
        <w:b/>
        <w:i w:val="0"/>
      </w:rPr>
    </w:lvl>
    <w:lvl w:ilvl="4">
      <w:start w:val="1"/>
      <w:numFmt w:val="lowerLetter"/>
      <w:lvlText w:val="%5."/>
      <w:lvlJc w:val="left"/>
      <w:pPr>
        <w:tabs>
          <w:tab w:val="num" w:pos="851"/>
        </w:tabs>
        <w:ind w:left="851" w:hanging="284"/>
      </w:pPr>
      <w:rPr>
        <w:rFonts w:hint="default"/>
      </w:rPr>
    </w:lvl>
    <w:lvl w:ilvl="5">
      <w:start w:val="1"/>
      <w:numFmt w:val="lowerRoman"/>
      <w:lvlText w:val="%6."/>
      <w:lvlJc w:val="left"/>
      <w:pPr>
        <w:tabs>
          <w:tab w:val="num" w:pos="1134"/>
        </w:tabs>
        <w:ind w:left="1134" w:hanging="283"/>
      </w:pPr>
      <w:rPr>
        <w:rFonts w:hint="default"/>
      </w:rPr>
    </w:lvl>
    <w:lvl w:ilvl="6">
      <w:start w:val="1"/>
      <w:numFmt w:val="decimal"/>
      <w:lvlRestart w:val="0"/>
      <w:suff w:val="space"/>
      <w:lvlText w:val="Figure %7:"/>
      <w:lvlJc w:val="left"/>
      <w:pPr>
        <w:ind w:left="0" w:firstLine="0"/>
      </w:pPr>
      <w:rPr>
        <w:rFonts w:hint="default"/>
      </w:rPr>
    </w:lvl>
    <w:lvl w:ilvl="7">
      <w:start w:val="1"/>
      <w:numFmt w:val="decimal"/>
      <w:lvlRestart w:val="0"/>
      <w:suff w:val="space"/>
      <w:lvlText w:val="Note %8:"/>
      <w:lvlJc w:val="left"/>
      <w:pPr>
        <w:ind w:left="0" w:firstLine="0"/>
      </w:pPr>
      <w:rPr>
        <w:rFonts w:hint="default"/>
      </w:rPr>
    </w:lvl>
    <w:lvl w:ilvl="8">
      <w:start w:val="1"/>
      <w:numFmt w:val="decimal"/>
      <w:lvlRestart w:val="1"/>
      <w:suff w:val="space"/>
      <w:lvlText w:val="Table %1.%9:"/>
      <w:lvlJc w:val="left"/>
      <w:pPr>
        <w:ind w:left="0" w:firstLine="0"/>
      </w:pPr>
      <w:rPr>
        <w:rFonts w:hint="default"/>
      </w:rPr>
    </w:lvl>
  </w:abstractNum>
  <w:abstractNum w:abstractNumId="7" w15:restartNumberingAfterBreak="0">
    <w:nsid w:val="71FA5281"/>
    <w:multiLevelType w:val="multilevel"/>
    <w:tmpl w:val="52FE3B94"/>
    <w:lvl w:ilvl="0">
      <w:start w:val="1"/>
      <w:numFmt w:val="decimal"/>
      <w:pStyle w:val="Bulletsnumbers"/>
      <w:lvlText w:val="%1."/>
      <w:lvlJc w:val="left"/>
      <w:pPr>
        <w:tabs>
          <w:tab w:val="num" w:pos="284"/>
        </w:tabs>
        <w:ind w:left="284" w:hanging="284"/>
      </w:pPr>
      <w:rPr>
        <w:rFonts w:hint="default"/>
        <w:color w:val="auto"/>
      </w:rPr>
    </w:lvl>
    <w:lvl w:ilvl="1">
      <w:start w:val="1"/>
      <w:numFmt w:val="bullet"/>
      <w:lvlText w:val="•"/>
      <w:lvlJc w:val="left"/>
      <w:pPr>
        <w:tabs>
          <w:tab w:val="num" w:pos="567"/>
        </w:tabs>
        <w:ind w:left="567" w:hanging="283"/>
      </w:pPr>
      <w:rPr>
        <w:rFonts w:ascii="Cambria" w:hAnsi="Cambria" w:hint="default"/>
        <w:color w:val="C2B000"/>
      </w:rPr>
    </w:lvl>
    <w:lvl w:ilvl="2">
      <w:start w:val="1"/>
      <w:numFmt w:val="bullet"/>
      <w:lvlText w:val="•"/>
      <w:lvlJc w:val="left"/>
      <w:pPr>
        <w:tabs>
          <w:tab w:val="num" w:pos="284"/>
        </w:tabs>
        <w:ind w:left="284" w:hanging="284"/>
      </w:pPr>
      <w:rPr>
        <w:rFonts w:ascii="Cambria" w:hAnsi="Cambria" w:hint="default"/>
        <w:color w:val="C2B000"/>
      </w:rPr>
    </w:lvl>
    <w:lvl w:ilvl="3">
      <w:start w:val="1"/>
      <w:numFmt w:val="bullet"/>
      <w:lvlText w:val="•"/>
      <w:lvlJc w:val="left"/>
      <w:pPr>
        <w:tabs>
          <w:tab w:val="num" w:pos="567"/>
        </w:tabs>
        <w:ind w:left="567" w:hanging="283"/>
      </w:pPr>
      <w:rPr>
        <w:rFonts w:ascii="Cambria" w:hAnsi="Cambria" w:hint="default"/>
        <w:color w:val="C2B000"/>
      </w:rPr>
    </w:lvl>
    <w:lvl w:ilvl="4">
      <w:start w:val="1"/>
      <w:numFmt w:val="none"/>
      <w:lvlText w:val=""/>
      <w:lvlJc w:val="left"/>
      <w:pPr>
        <w:ind w:left="0" w:firstLine="0"/>
      </w:pPr>
      <w:rPr>
        <w:rFonts w:hint="default"/>
      </w:rPr>
    </w:lvl>
    <w:lvl w:ilvl="5">
      <w:start w:val="1"/>
      <w:numFmt w:val="bullet"/>
      <w:lvlText w:val="•"/>
      <w:lvlJc w:val="left"/>
      <w:pPr>
        <w:tabs>
          <w:tab w:val="num" w:pos="266"/>
        </w:tabs>
        <w:ind w:left="266" w:hanging="170"/>
      </w:pPr>
      <w:rPr>
        <w:rFonts w:ascii="Cambria" w:hAnsi="Cambria" w:hint="default"/>
        <w:color w:val="C2B000"/>
      </w:rPr>
    </w:lvl>
    <w:lvl w:ilvl="6">
      <w:start w:val="1"/>
      <w:numFmt w:val="bullet"/>
      <w:lvlText w:val="•"/>
      <w:lvlJc w:val="left"/>
      <w:pPr>
        <w:tabs>
          <w:tab w:val="num" w:pos="437"/>
        </w:tabs>
        <w:ind w:left="437" w:hanging="171"/>
      </w:pPr>
      <w:rPr>
        <w:rFonts w:ascii="Cambria" w:hAnsi="Cambria" w:hint="default"/>
        <w:color w:val="C2B000"/>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num w:numId="1">
    <w:abstractNumId w:val="5"/>
    <w:lvlOverride w:ilvl="0">
      <w:lvl w:ilvl="0">
        <w:start w:val="1"/>
        <w:numFmt w:val="decimal"/>
        <w:pStyle w:val="Heading2"/>
        <w:lvlText w:val="%1."/>
        <w:lvlJc w:val="left"/>
        <w:pPr>
          <w:tabs>
            <w:tab w:val="num" w:pos="567"/>
          </w:tabs>
          <w:ind w:left="567" w:hanging="567"/>
        </w:pPr>
        <w:rPr>
          <w:rFonts w:hint="default"/>
        </w:rPr>
      </w:lvl>
    </w:lvlOverride>
    <w:lvlOverride w:ilvl="1">
      <w:lvl w:ilvl="1">
        <w:start w:val="1"/>
        <w:numFmt w:val="decimal"/>
        <w:lvlText w:val="%1.%2"/>
        <w:lvlJc w:val="left"/>
        <w:pPr>
          <w:tabs>
            <w:tab w:val="num" w:pos="737"/>
          </w:tabs>
          <w:ind w:left="737" w:hanging="737"/>
        </w:pPr>
        <w:rPr>
          <w:rFonts w:hint="default"/>
        </w:rPr>
      </w:lvl>
    </w:lvlOverride>
    <w:lvlOverride w:ilvl="2">
      <w:lvl w:ilvl="2">
        <w:start w:val="1"/>
        <w:numFmt w:val="decimal"/>
        <w:lvlText w:val="%1.%2.%3"/>
        <w:lvlJc w:val="left"/>
        <w:pPr>
          <w:tabs>
            <w:tab w:val="num" w:pos="737"/>
          </w:tabs>
          <w:ind w:left="737" w:hanging="737"/>
        </w:pPr>
        <w:rPr>
          <w:rFonts w:hint="default"/>
        </w:rPr>
      </w:lvl>
    </w:lvlOverride>
    <w:lvlOverride w:ilvl="3">
      <w:lvl w:ilvl="3">
        <w:start w:val="1"/>
        <w:numFmt w:val="decimal"/>
        <w:lvlRestart w:val="1"/>
        <w:pStyle w:val="Numberedpara1stindent"/>
        <w:lvlText w:val="%1.%4"/>
        <w:lvlJc w:val="left"/>
        <w:pPr>
          <w:tabs>
            <w:tab w:val="num" w:pos="567"/>
          </w:tabs>
          <w:ind w:left="567" w:hanging="567"/>
        </w:pPr>
        <w:rPr>
          <w:rFonts w:ascii="Calibri" w:hAnsi="Calibri" w:hint="default"/>
          <w:b/>
          <w:i w:val="0"/>
          <w:color w:val="auto"/>
        </w:rPr>
      </w:lvl>
    </w:lvlOverride>
    <w:lvlOverride w:ilvl="4">
      <w:lvl w:ilvl="4">
        <w:start w:val="1"/>
        <w:numFmt w:val="lowerLetter"/>
        <w:pStyle w:val="Numberedpara2ndindent"/>
        <w:lvlText w:val="%5."/>
        <w:lvlJc w:val="left"/>
        <w:pPr>
          <w:tabs>
            <w:tab w:val="num" w:pos="851"/>
          </w:tabs>
          <w:ind w:left="851" w:hanging="284"/>
        </w:pPr>
        <w:rPr>
          <w:rFonts w:hint="default"/>
        </w:rPr>
      </w:lvl>
    </w:lvlOverride>
    <w:lvlOverride w:ilvl="5">
      <w:lvl w:ilvl="5">
        <w:start w:val="1"/>
        <w:numFmt w:val="lowerRoman"/>
        <w:pStyle w:val="Numberedpara3rdindent"/>
        <w:lvlText w:val="%6."/>
        <w:lvlJc w:val="left"/>
        <w:pPr>
          <w:tabs>
            <w:tab w:val="num" w:pos="1134"/>
          </w:tabs>
          <w:ind w:left="1134" w:hanging="283"/>
        </w:pPr>
        <w:rPr>
          <w:rFonts w:hint="default"/>
        </w:rPr>
      </w:lvl>
    </w:lvlOverride>
    <w:lvlOverride w:ilvl="6">
      <w:lvl w:ilvl="6">
        <w:start w:val="1"/>
        <w:numFmt w:val="decimal"/>
        <w:lvlRestart w:val="0"/>
        <w:pStyle w:val="Figuretitle"/>
        <w:suff w:val="space"/>
        <w:lvlText w:val="Figure %7:"/>
        <w:lvlJc w:val="left"/>
        <w:pPr>
          <w:ind w:left="0" w:firstLine="0"/>
        </w:pPr>
        <w:rPr>
          <w:rFonts w:hint="default"/>
        </w:rPr>
      </w:lvl>
    </w:lvlOverride>
    <w:lvlOverride w:ilvl="7">
      <w:lvl w:ilvl="7">
        <w:start w:val="1"/>
        <w:numFmt w:val="decimal"/>
        <w:lvlRestart w:val="0"/>
        <w:pStyle w:val="Notetitle"/>
        <w:suff w:val="space"/>
        <w:lvlText w:val="Note %8:"/>
        <w:lvlJc w:val="left"/>
        <w:pPr>
          <w:ind w:left="0" w:firstLine="0"/>
        </w:pPr>
        <w:rPr>
          <w:rFonts w:hint="default"/>
        </w:rPr>
      </w:lvl>
    </w:lvlOverride>
    <w:lvlOverride w:ilvl="8">
      <w:lvl w:ilvl="8">
        <w:start w:val="1"/>
        <w:numFmt w:val="decimal"/>
        <w:lvlRestart w:val="1"/>
        <w:pStyle w:val="Tabletitle"/>
        <w:suff w:val="space"/>
        <w:lvlText w:val="Table %1.%9:"/>
        <w:lvlJc w:val="left"/>
        <w:pPr>
          <w:ind w:left="0" w:firstLine="0"/>
        </w:pPr>
        <w:rPr>
          <w:rFonts w:hint="default"/>
        </w:rPr>
      </w:lvl>
    </w:lvlOverride>
  </w:num>
  <w:num w:numId="2">
    <w:abstractNumId w:val="4"/>
  </w:num>
  <w:num w:numId="3">
    <w:abstractNumId w:val="7"/>
  </w:num>
  <w:num w:numId="4">
    <w:abstractNumId w:val="2"/>
  </w:num>
  <w:num w:numId="5">
    <w:abstractNumId w:val="1"/>
  </w:num>
  <w:num w:numId="6">
    <w:abstractNumId w:val="0"/>
  </w:num>
  <w:num w:numId="7">
    <w:abstractNumId w:val="5"/>
  </w:num>
  <w:num w:numId="8">
    <w:abstractNumId w:val="5"/>
  </w:num>
  <w:num w:numId="9">
    <w:abstractNumId w:val="5"/>
  </w:num>
  <w:num w:numId="10">
    <w:abstractNumId w:val="5"/>
  </w:num>
  <w:num w:numId="11">
    <w:abstractNumId w:val="5"/>
  </w:num>
  <w:num w:numId="12">
    <w:abstractNumId w:val="5"/>
  </w:num>
  <w:num w:numId="13">
    <w:abstractNumId w:val="5"/>
  </w:num>
  <w:num w:numId="14">
    <w:abstractNumId w:val="1"/>
    <w:lvlOverride w:ilvl="0">
      <w:startOverride w:val="1"/>
    </w:lvlOverride>
  </w:num>
  <w:num w:numId="15">
    <w:abstractNumId w:val="5"/>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num>
  <w:num w:numId="21">
    <w:abstractNumId w:val="5"/>
  </w:num>
  <w:num w:numId="22">
    <w:abstractNumId w:val="5"/>
  </w:num>
  <w:num w:numId="23">
    <w:abstractNumId w:val="5"/>
  </w:num>
  <w:num w:numId="24">
    <w:abstractNumId w:val="5"/>
  </w:num>
  <w:num w:numId="25">
    <w:abstractNumId w:val="1"/>
  </w:num>
  <w:num w:numId="26">
    <w:abstractNumId w:val="1"/>
  </w:num>
  <w:num w:numId="27">
    <w:abstractNumId w:val="5"/>
  </w:num>
  <w:num w:numId="28">
    <w:abstractNumId w:val="6"/>
  </w:num>
  <w:num w:numId="29">
    <w:abstractNumId w:val="5"/>
  </w:num>
  <w:num w:numId="30">
    <w:abstractNumId w:val="5"/>
  </w:num>
  <w:num w:numId="31">
    <w:abstractNumId w:val="5"/>
  </w:num>
  <w:num w:numId="32">
    <w:abstractNumId w:val="5"/>
  </w:num>
  <w:num w:numId="33">
    <w:abstractNumId w:val="5"/>
  </w:num>
  <w:num w:numId="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num>
  <w:num w:numId="36">
    <w:abstractNumId w:val="3"/>
  </w:num>
  <w:num w:numId="37">
    <w:abstractNumId w:val="5"/>
    <w:lvlOverride w:ilvl="0">
      <w:startOverride w:val="1"/>
      <w:lvl w:ilvl="0">
        <w:start w:val="1"/>
        <w:numFmt w:val="decimal"/>
        <w:pStyle w:val="Heading2"/>
        <w:lvlText w:val="%1."/>
        <w:lvlJc w:val="left"/>
        <w:pPr>
          <w:tabs>
            <w:tab w:val="num" w:pos="567"/>
          </w:tabs>
          <w:ind w:left="567" w:hanging="567"/>
        </w:pPr>
        <w:rPr>
          <w:rFonts w:hint="default"/>
        </w:rPr>
      </w:lvl>
    </w:lvlOverride>
    <w:lvlOverride w:ilvl="1">
      <w:startOverride w:val="1"/>
      <w:lvl w:ilvl="1">
        <w:start w:val="1"/>
        <w:numFmt w:val="decimal"/>
        <w:lvlText w:val="%1.%2"/>
        <w:lvlJc w:val="left"/>
        <w:pPr>
          <w:tabs>
            <w:tab w:val="num" w:pos="737"/>
          </w:tabs>
          <w:ind w:left="737" w:hanging="737"/>
        </w:pPr>
        <w:rPr>
          <w:rFonts w:hint="default"/>
        </w:rPr>
      </w:lvl>
    </w:lvlOverride>
    <w:lvlOverride w:ilvl="2">
      <w:startOverride w:val="1"/>
      <w:lvl w:ilvl="2">
        <w:start w:val="1"/>
        <w:numFmt w:val="decimal"/>
        <w:lvlText w:val="%1.%2.%3"/>
        <w:lvlJc w:val="left"/>
        <w:pPr>
          <w:tabs>
            <w:tab w:val="num" w:pos="737"/>
          </w:tabs>
          <w:ind w:left="737" w:hanging="737"/>
        </w:pPr>
        <w:rPr>
          <w:rFonts w:hint="default"/>
        </w:rPr>
      </w:lvl>
    </w:lvlOverride>
    <w:lvlOverride w:ilvl="3">
      <w:startOverride w:val="1"/>
      <w:lvl w:ilvl="3">
        <w:start w:val="1"/>
        <w:numFmt w:val="decimal"/>
        <w:lvlRestart w:val="1"/>
        <w:pStyle w:val="Numberedpara1stindent"/>
        <w:lvlText w:val="%1.%4"/>
        <w:lvlJc w:val="left"/>
        <w:pPr>
          <w:tabs>
            <w:tab w:val="num" w:pos="567"/>
          </w:tabs>
          <w:ind w:left="567" w:hanging="567"/>
        </w:pPr>
        <w:rPr>
          <w:rFonts w:hint="default"/>
          <w:b/>
          <w:i w:val="0"/>
        </w:rPr>
      </w:lvl>
    </w:lvlOverride>
    <w:lvlOverride w:ilvl="4">
      <w:startOverride w:val="1"/>
      <w:lvl w:ilvl="4">
        <w:start w:val="1"/>
        <w:numFmt w:val="lowerLetter"/>
        <w:pStyle w:val="Numberedpara2ndindent"/>
        <w:lvlText w:val="%5."/>
        <w:lvlJc w:val="left"/>
        <w:pPr>
          <w:tabs>
            <w:tab w:val="num" w:pos="851"/>
          </w:tabs>
          <w:ind w:left="851" w:hanging="284"/>
        </w:pPr>
        <w:rPr>
          <w:rFonts w:hint="default"/>
        </w:rPr>
      </w:lvl>
    </w:lvlOverride>
    <w:lvlOverride w:ilvl="5">
      <w:startOverride w:val="1"/>
      <w:lvl w:ilvl="5">
        <w:start w:val="1"/>
        <w:numFmt w:val="lowerRoman"/>
        <w:pStyle w:val="Numberedpara3rdindent"/>
        <w:lvlText w:val="%6."/>
        <w:lvlJc w:val="left"/>
        <w:pPr>
          <w:tabs>
            <w:tab w:val="num" w:pos="1134"/>
          </w:tabs>
          <w:ind w:left="1134" w:hanging="283"/>
        </w:pPr>
        <w:rPr>
          <w:rFonts w:hint="default"/>
        </w:rPr>
      </w:lvl>
    </w:lvlOverride>
    <w:lvlOverride w:ilvl="6">
      <w:startOverride w:val="1"/>
      <w:lvl w:ilvl="6">
        <w:start w:val="1"/>
        <w:numFmt w:val="decimal"/>
        <w:lvlRestart w:val="0"/>
        <w:pStyle w:val="Figuretitle"/>
        <w:suff w:val="space"/>
        <w:lvlText w:val="Figure %7:"/>
        <w:lvlJc w:val="left"/>
        <w:pPr>
          <w:ind w:left="0" w:firstLine="0"/>
        </w:pPr>
        <w:rPr>
          <w:rFonts w:hint="default"/>
        </w:rPr>
      </w:lvl>
    </w:lvlOverride>
    <w:lvlOverride w:ilvl="7">
      <w:startOverride w:val="1"/>
      <w:lvl w:ilvl="7">
        <w:start w:val="1"/>
        <w:numFmt w:val="decimal"/>
        <w:lvlRestart w:val="0"/>
        <w:pStyle w:val="Notetitle"/>
        <w:suff w:val="space"/>
        <w:lvlText w:val="Note %8:"/>
        <w:lvlJc w:val="left"/>
        <w:pPr>
          <w:ind w:left="0" w:firstLine="0"/>
        </w:pPr>
        <w:rPr>
          <w:rFonts w:hint="default"/>
        </w:rPr>
      </w:lvl>
    </w:lvlOverride>
    <w:lvlOverride w:ilvl="8">
      <w:startOverride w:val="1"/>
      <w:lvl w:ilvl="8">
        <w:start w:val="1"/>
        <w:numFmt w:val="decimal"/>
        <w:lvlRestart w:val="1"/>
        <w:pStyle w:val="Tabletitle"/>
        <w:suff w:val="space"/>
        <w:lvlText w:val="Table %1.%9:"/>
        <w:lvlJc w:val="left"/>
        <w:pPr>
          <w:ind w:left="0" w:firstLine="0"/>
        </w:pPr>
        <w:rPr>
          <w:rFonts w:hint="default"/>
        </w:rPr>
      </w:lvl>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efaultTableStyle w:val="DOFDplain"/>
  <w:drawingGridHorizontalSpacing w:val="110"/>
  <w:displayHorizontalDrawingGridEvery w:val="0"/>
  <w:displayVerticalDrawingGridEvery w:val="0"/>
  <w:noPunctuationKerning/>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1300"/>
    <w:rsid w:val="00002DAA"/>
    <w:rsid w:val="000042DF"/>
    <w:rsid w:val="000043FB"/>
    <w:rsid w:val="00004C14"/>
    <w:rsid w:val="00011AA2"/>
    <w:rsid w:val="00013C05"/>
    <w:rsid w:val="0002334E"/>
    <w:rsid w:val="00023B22"/>
    <w:rsid w:val="00023B29"/>
    <w:rsid w:val="00025493"/>
    <w:rsid w:val="00025C7B"/>
    <w:rsid w:val="000273EF"/>
    <w:rsid w:val="0003208C"/>
    <w:rsid w:val="00033027"/>
    <w:rsid w:val="00034DAA"/>
    <w:rsid w:val="00036522"/>
    <w:rsid w:val="000400CC"/>
    <w:rsid w:val="000403F1"/>
    <w:rsid w:val="00040411"/>
    <w:rsid w:val="00041591"/>
    <w:rsid w:val="000420FC"/>
    <w:rsid w:val="00043084"/>
    <w:rsid w:val="0004353D"/>
    <w:rsid w:val="00045CD2"/>
    <w:rsid w:val="000478D0"/>
    <w:rsid w:val="000530E1"/>
    <w:rsid w:val="000533F3"/>
    <w:rsid w:val="00053D38"/>
    <w:rsid w:val="000565F7"/>
    <w:rsid w:val="00060262"/>
    <w:rsid w:val="00061FA9"/>
    <w:rsid w:val="00067285"/>
    <w:rsid w:val="00071E60"/>
    <w:rsid w:val="00076D22"/>
    <w:rsid w:val="00081DAD"/>
    <w:rsid w:val="00082CFA"/>
    <w:rsid w:val="00086FF8"/>
    <w:rsid w:val="000912BD"/>
    <w:rsid w:val="00095546"/>
    <w:rsid w:val="00096C17"/>
    <w:rsid w:val="000A0C6A"/>
    <w:rsid w:val="000A0D71"/>
    <w:rsid w:val="000A6129"/>
    <w:rsid w:val="000A6324"/>
    <w:rsid w:val="000A6714"/>
    <w:rsid w:val="000B1E16"/>
    <w:rsid w:val="000B20F2"/>
    <w:rsid w:val="000B50AA"/>
    <w:rsid w:val="000B5B19"/>
    <w:rsid w:val="000C3A24"/>
    <w:rsid w:val="000C6452"/>
    <w:rsid w:val="000C766F"/>
    <w:rsid w:val="000D4626"/>
    <w:rsid w:val="000D7181"/>
    <w:rsid w:val="000D74F2"/>
    <w:rsid w:val="000E21F5"/>
    <w:rsid w:val="000F0926"/>
    <w:rsid w:val="000F0CE7"/>
    <w:rsid w:val="000F425E"/>
    <w:rsid w:val="000F5E25"/>
    <w:rsid w:val="000F5EE2"/>
    <w:rsid w:val="00100245"/>
    <w:rsid w:val="00103542"/>
    <w:rsid w:val="00105F30"/>
    <w:rsid w:val="00106A53"/>
    <w:rsid w:val="00106ACB"/>
    <w:rsid w:val="001105DF"/>
    <w:rsid w:val="00110F84"/>
    <w:rsid w:val="00112CEB"/>
    <w:rsid w:val="001141EC"/>
    <w:rsid w:val="001147CA"/>
    <w:rsid w:val="00120110"/>
    <w:rsid w:val="001212C9"/>
    <w:rsid w:val="00121B91"/>
    <w:rsid w:val="001316D0"/>
    <w:rsid w:val="001318A2"/>
    <w:rsid w:val="00131A42"/>
    <w:rsid w:val="00133DE8"/>
    <w:rsid w:val="001345DB"/>
    <w:rsid w:val="00141696"/>
    <w:rsid w:val="00143144"/>
    <w:rsid w:val="00143B80"/>
    <w:rsid w:val="001457EE"/>
    <w:rsid w:val="00146B25"/>
    <w:rsid w:val="001516D5"/>
    <w:rsid w:val="00154984"/>
    <w:rsid w:val="001566A1"/>
    <w:rsid w:val="001572CD"/>
    <w:rsid w:val="0015777B"/>
    <w:rsid w:val="00157D38"/>
    <w:rsid w:val="0016375A"/>
    <w:rsid w:val="00165AB5"/>
    <w:rsid w:val="00170A4A"/>
    <w:rsid w:val="00173EA4"/>
    <w:rsid w:val="00180485"/>
    <w:rsid w:val="001810B6"/>
    <w:rsid w:val="001817F7"/>
    <w:rsid w:val="001826B2"/>
    <w:rsid w:val="00182E20"/>
    <w:rsid w:val="001832F6"/>
    <w:rsid w:val="0018657E"/>
    <w:rsid w:val="001948AD"/>
    <w:rsid w:val="00194E39"/>
    <w:rsid w:val="0019589B"/>
    <w:rsid w:val="00195A56"/>
    <w:rsid w:val="00197AA6"/>
    <w:rsid w:val="001A2902"/>
    <w:rsid w:val="001A6620"/>
    <w:rsid w:val="001B0475"/>
    <w:rsid w:val="001B1284"/>
    <w:rsid w:val="001B5D28"/>
    <w:rsid w:val="001C7CA0"/>
    <w:rsid w:val="001D1353"/>
    <w:rsid w:val="001D20B6"/>
    <w:rsid w:val="001E1F2B"/>
    <w:rsid w:val="001E236E"/>
    <w:rsid w:val="001E27BA"/>
    <w:rsid w:val="001E516E"/>
    <w:rsid w:val="001F13DC"/>
    <w:rsid w:val="001F392F"/>
    <w:rsid w:val="001F552D"/>
    <w:rsid w:val="00201922"/>
    <w:rsid w:val="00202433"/>
    <w:rsid w:val="00202AE0"/>
    <w:rsid w:val="0020578A"/>
    <w:rsid w:val="00215947"/>
    <w:rsid w:val="00216523"/>
    <w:rsid w:val="00216C27"/>
    <w:rsid w:val="00221E51"/>
    <w:rsid w:val="0022472C"/>
    <w:rsid w:val="00230912"/>
    <w:rsid w:val="00231740"/>
    <w:rsid w:val="00233957"/>
    <w:rsid w:val="00235FC7"/>
    <w:rsid w:val="002368AA"/>
    <w:rsid w:val="00236F21"/>
    <w:rsid w:val="00237A7C"/>
    <w:rsid w:val="002406DF"/>
    <w:rsid w:val="002513D3"/>
    <w:rsid w:val="00251EBF"/>
    <w:rsid w:val="002524E6"/>
    <w:rsid w:val="00252EFC"/>
    <w:rsid w:val="00252FB2"/>
    <w:rsid w:val="00253BA3"/>
    <w:rsid w:val="00254C00"/>
    <w:rsid w:val="00257CEE"/>
    <w:rsid w:val="0026175C"/>
    <w:rsid w:val="00263F49"/>
    <w:rsid w:val="00266115"/>
    <w:rsid w:val="00266732"/>
    <w:rsid w:val="00271D06"/>
    <w:rsid w:val="00271F9C"/>
    <w:rsid w:val="0027363C"/>
    <w:rsid w:val="00275489"/>
    <w:rsid w:val="00276843"/>
    <w:rsid w:val="002858B1"/>
    <w:rsid w:val="002859BA"/>
    <w:rsid w:val="00285B66"/>
    <w:rsid w:val="00287EDC"/>
    <w:rsid w:val="002907DB"/>
    <w:rsid w:val="002959A7"/>
    <w:rsid w:val="002A1A06"/>
    <w:rsid w:val="002A4381"/>
    <w:rsid w:val="002A4560"/>
    <w:rsid w:val="002A4968"/>
    <w:rsid w:val="002A4AE2"/>
    <w:rsid w:val="002A5A8C"/>
    <w:rsid w:val="002B5FE0"/>
    <w:rsid w:val="002B764F"/>
    <w:rsid w:val="002B78EE"/>
    <w:rsid w:val="002C192D"/>
    <w:rsid w:val="002C2BB7"/>
    <w:rsid w:val="002D0080"/>
    <w:rsid w:val="002D0EF6"/>
    <w:rsid w:val="002D298A"/>
    <w:rsid w:val="002D3885"/>
    <w:rsid w:val="002D4A6C"/>
    <w:rsid w:val="002D5FBA"/>
    <w:rsid w:val="002E126F"/>
    <w:rsid w:val="002E2029"/>
    <w:rsid w:val="002E3FB5"/>
    <w:rsid w:val="002E4EC1"/>
    <w:rsid w:val="002E6351"/>
    <w:rsid w:val="002F1932"/>
    <w:rsid w:val="002F3715"/>
    <w:rsid w:val="002F500B"/>
    <w:rsid w:val="002F5993"/>
    <w:rsid w:val="00300D2C"/>
    <w:rsid w:val="00302D05"/>
    <w:rsid w:val="00302DC1"/>
    <w:rsid w:val="00304812"/>
    <w:rsid w:val="003114F0"/>
    <w:rsid w:val="00316D11"/>
    <w:rsid w:val="003176B2"/>
    <w:rsid w:val="003205EC"/>
    <w:rsid w:val="00322B9E"/>
    <w:rsid w:val="00324DF6"/>
    <w:rsid w:val="00327EFB"/>
    <w:rsid w:val="00330DA3"/>
    <w:rsid w:val="003321B1"/>
    <w:rsid w:val="00332574"/>
    <w:rsid w:val="00335984"/>
    <w:rsid w:val="00337DB4"/>
    <w:rsid w:val="00340A8C"/>
    <w:rsid w:val="0034101C"/>
    <w:rsid w:val="003446BF"/>
    <w:rsid w:val="003452DE"/>
    <w:rsid w:val="00345ADC"/>
    <w:rsid w:val="00360E35"/>
    <w:rsid w:val="0036158F"/>
    <w:rsid w:val="00361B87"/>
    <w:rsid w:val="0036299D"/>
    <w:rsid w:val="00362A45"/>
    <w:rsid w:val="00364BAA"/>
    <w:rsid w:val="0036537E"/>
    <w:rsid w:val="00370955"/>
    <w:rsid w:val="003710B5"/>
    <w:rsid w:val="00372E6D"/>
    <w:rsid w:val="003734F9"/>
    <w:rsid w:val="00374D1C"/>
    <w:rsid w:val="00375B3E"/>
    <w:rsid w:val="003810B5"/>
    <w:rsid w:val="003825CC"/>
    <w:rsid w:val="003905F5"/>
    <w:rsid w:val="00390A15"/>
    <w:rsid w:val="003943BE"/>
    <w:rsid w:val="00395F9C"/>
    <w:rsid w:val="003B1001"/>
    <w:rsid w:val="003B1809"/>
    <w:rsid w:val="003B1B17"/>
    <w:rsid w:val="003B4658"/>
    <w:rsid w:val="003B748E"/>
    <w:rsid w:val="003B7C64"/>
    <w:rsid w:val="003C223C"/>
    <w:rsid w:val="003D11C0"/>
    <w:rsid w:val="003D2733"/>
    <w:rsid w:val="003D2C42"/>
    <w:rsid w:val="003D40D2"/>
    <w:rsid w:val="003D69C1"/>
    <w:rsid w:val="003D6D6A"/>
    <w:rsid w:val="003E551D"/>
    <w:rsid w:val="003E5DAB"/>
    <w:rsid w:val="003F0A72"/>
    <w:rsid w:val="003F2C38"/>
    <w:rsid w:val="003F452D"/>
    <w:rsid w:val="003F7B06"/>
    <w:rsid w:val="00400901"/>
    <w:rsid w:val="0040137D"/>
    <w:rsid w:val="0040245C"/>
    <w:rsid w:val="0040260B"/>
    <w:rsid w:val="00402DD8"/>
    <w:rsid w:val="004071E0"/>
    <w:rsid w:val="004073B6"/>
    <w:rsid w:val="00412CF2"/>
    <w:rsid w:val="004139EE"/>
    <w:rsid w:val="0041657C"/>
    <w:rsid w:val="004175CF"/>
    <w:rsid w:val="0042063A"/>
    <w:rsid w:val="00424683"/>
    <w:rsid w:val="00426032"/>
    <w:rsid w:val="0042620D"/>
    <w:rsid w:val="00430804"/>
    <w:rsid w:val="004326E5"/>
    <w:rsid w:val="00435849"/>
    <w:rsid w:val="004358CE"/>
    <w:rsid w:val="004414E9"/>
    <w:rsid w:val="00444E03"/>
    <w:rsid w:val="004461C3"/>
    <w:rsid w:val="00454BF0"/>
    <w:rsid w:val="0045585F"/>
    <w:rsid w:val="00463FF8"/>
    <w:rsid w:val="004650D2"/>
    <w:rsid w:val="00474E81"/>
    <w:rsid w:val="004758DC"/>
    <w:rsid w:val="00476FA2"/>
    <w:rsid w:val="00477E58"/>
    <w:rsid w:val="004806AC"/>
    <w:rsid w:val="00482667"/>
    <w:rsid w:val="004828DB"/>
    <w:rsid w:val="00482C62"/>
    <w:rsid w:val="0048329A"/>
    <w:rsid w:val="004839E1"/>
    <w:rsid w:val="00491485"/>
    <w:rsid w:val="004928E2"/>
    <w:rsid w:val="00497236"/>
    <w:rsid w:val="004A4B13"/>
    <w:rsid w:val="004A5B4D"/>
    <w:rsid w:val="004A67C3"/>
    <w:rsid w:val="004A78B4"/>
    <w:rsid w:val="004B0349"/>
    <w:rsid w:val="004B1948"/>
    <w:rsid w:val="004B23CE"/>
    <w:rsid w:val="004C3302"/>
    <w:rsid w:val="004C46AC"/>
    <w:rsid w:val="004C52C6"/>
    <w:rsid w:val="004D579A"/>
    <w:rsid w:val="004D5AB5"/>
    <w:rsid w:val="004D6565"/>
    <w:rsid w:val="004D6730"/>
    <w:rsid w:val="004E3B7A"/>
    <w:rsid w:val="004E3FFE"/>
    <w:rsid w:val="004F2474"/>
    <w:rsid w:val="004F29C0"/>
    <w:rsid w:val="004F43C1"/>
    <w:rsid w:val="00503AAA"/>
    <w:rsid w:val="005048D7"/>
    <w:rsid w:val="00512EB2"/>
    <w:rsid w:val="0052293C"/>
    <w:rsid w:val="0052398E"/>
    <w:rsid w:val="00525D93"/>
    <w:rsid w:val="00526EB7"/>
    <w:rsid w:val="00527184"/>
    <w:rsid w:val="005271C8"/>
    <w:rsid w:val="005277AC"/>
    <w:rsid w:val="00527FA6"/>
    <w:rsid w:val="00534ADF"/>
    <w:rsid w:val="00540B09"/>
    <w:rsid w:val="00541F6B"/>
    <w:rsid w:val="00542800"/>
    <w:rsid w:val="0054692F"/>
    <w:rsid w:val="00547EF3"/>
    <w:rsid w:val="005539B6"/>
    <w:rsid w:val="005553DE"/>
    <w:rsid w:val="005556DC"/>
    <w:rsid w:val="005563A9"/>
    <w:rsid w:val="00560647"/>
    <w:rsid w:val="00572323"/>
    <w:rsid w:val="00584749"/>
    <w:rsid w:val="00585A62"/>
    <w:rsid w:val="00585EC2"/>
    <w:rsid w:val="00590254"/>
    <w:rsid w:val="0059080F"/>
    <w:rsid w:val="005916DC"/>
    <w:rsid w:val="005A436D"/>
    <w:rsid w:val="005A6507"/>
    <w:rsid w:val="005B1403"/>
    <w:rsid w:val="005B3CA0"/>
    <w:rsid w:val="005B4ADC"/>
    <w:rsid w:val="005B4C95"/>
    <w:rsid w:val="005B69AF"/>
    <w:rsid w:val="005C64EC"/>
    <w:rsid w:val="005C7187"/>
    <w:rsid w:val="005D0496"/>
    <w:rsid w:val="005D12B7"/>
    <w:rsid w:val="005D13EB"/>
    <w:rsid w:val="005D1DA9"/>
    <w:rsid w:val="005D2CB4"/>
    <w:rsid w:val="005D35CC"/>
    <w:rsid w:val="005D604A"/>
    <w:rsid w:val="005D6F40"/>
    <w:rsid w:val="005D7AE7"/>
    <w:rsid w:val="005E0C11"/>
    <w:rsid w:val="005E2BEA"/>
    <w:rsid w:val="005E529F"/>
    <w:rsid w:val="005E56E6"/>
    <w:rsid w:val="005E7AC7"/>
    <w:rsid w:val="005F03F7"/>
    <w:rsid w:val="005F2BB8"/>
    <w:rsid w:val="005F47B2"/>
    <w:rsid w:val="006003AD"/>
    <w:rsid w:val="00600AEE"/>
    <w:rsid w:val="00602AAE"/>
    <w:rsid w:val="0060554F"/>
    <w:rsid w:val="00611A79"/>
    <w:rsid w:val="00612710"/>
    <w:rsid w:val="00615F0D"/>
    <w:rsid w:val="00625EF3"/>
    <w:rsid w:val="00627AA6"/>
    <w:rsid w:val="00630F65"/>
    <w:rsid w:val="00637C32"/>
    <w:rsid w:val="006407B1"/>
    <w:rsid w:val="006410B7"/>
    <w:rsid w:val="00643A17"/>
    <w:rsid w:val="00651E39"/>
    <w:rsid w:val="0065412B"/>
    <w:rsid w:val="0065512F"/>
    <w:rsid w:val="00655CB8"/>
    <w:rsid w:val="00657CB0"/>
    <w:rsid w:val="006618AB"/>
    <w:rsid w:val="006623DD"/>
    <w:rsid w:val="00662539"/>
    <w:rsid w:val="006669E1"/>
    <w:rsid w:val="006675BC"/>
    <w:rsid w:val="006704C5"/>
    <w:rsid w:val="00671786"/>
    <w:rsid w:val="00671899"/>
    <w:rsid w:val="00672EC1"/>
    <w:rsid w:val="006754E5"/>
    <w:rsid w:val="00675A7C"/>
    <w:rsid w:val="00681CFF"/>
    <w:rsid w:val="006846E2"/>
    <w:rsid w:val="00686A5E"/>
    <w:rsid w:val="00691804"/>
    <w:rsid w:val="0069518E"/>
    <w:rsid w:val="006A5AB1"/>
    <w:rsid w:val="006A5C9C"/>
    <w:rsid w:val="006A674C"/>
    <w:rsid w:val="006B06A1"/>
    <w:rsid w:val="006B21FC"/>
    <w:rsid w:val="006B357E"/>
    <w:rsid w:val="006B6CEE"/>
    <w:rsid w:val="006C05B9"/>
    <w:rsid w:val="006C0AC1"/>
    <w:rsid w:val="006C1DA3"/>
    <w:rsid w:val="006C2103"/>
    <w:rsid w:val="006C27D7"/>
    <w:rsid w:val="006C53A6"/>
    <w:rsid w:val="006C618C"/>
    <w:rsid w:val="006C7545"/>
    <w:rsid w:val="006D218C"/>
    <w:rsid w:val="006D2832"/>
    <w:rsid w:val="006D488C"/>
    <w:rsid w:val="006D71A1"/>
    <w:rsid w:val="006D7814"/>
    <w:rsid w:val="006E3129"/>
    <w:rsid w:val="006E5745"/>
    <w:rsid w:val="006F56BE"/>
    <w:rsid w:val="006F6877"/>
    <w:rsid w:val="006F68DC"/>
    <w:rsid w:val="00700BDE"/>
    <w:rsid w:val="00701B47"/>
    <w:rsid w:val="00704DF8"/>
    <w:rsid w:val="007129C2"/>
    <w:rsid w:val="007173E7"/>
    <w:rsid w:val="00717DBB"/>
    <w:rsid w:val="00723AD9"/>
    <w:rsid w:val="00725ADD"/>
    <w:rsid w:val="0072661F"/>
    <w:rsid w:val="00727FC6"/>
    <w:rsid w:val="00732A67"/>
    <w:rsid w:val="00734DB9"/>
    <w:rsid w:val="0073639A"/>
    <w:rsid w:val="00737D98"/>
    <w:rsid w:val="00740168"/>
    <w:rsid w:val="00740E86"/>
    <w:rsid w:val="007423A5"/>
    <w:rsid w:val="007459DA"/>
    <w:rsid w:val="007477EB"/>
    <w:rsid w:val="00750F99"/>
    <w:rsid w:val="00751515"/>
    <w:rsid w:val="007577D4"/>
    <w:rsid w:val="007620B4"/>
    <w:rsid w:val="00762304"/>
    <w:rsid w:val="00764B76"/>
    <w:rsid w:val="00765EE9"/>
    <w:rsid w:val="007677E7"/>
    <w:rsid w:val="00772FC7"/>
    <w:rsid w:val="00773061"/>
    <w:rsid w:val="007732FF"/>
    <w:rsid w:val="00774A1E"/>
    <w:rsid w:val="007763F3"/>
    <w:rsid w:val="00777443"/>
    <w:rsid w:val="00781394"/>
    <w:rsid w:val="007823A1"/>
    <w:rsid w:val="00782507"/>
    <w:rsid w:val="0078454D"/>
    <w:rsid w:val="00784B4C"/>
    <w:rsid w:val="00790177"/>
    <w:rsid w:val="007903EE"/>
    <w:rsid w:val="00790E58"/>
    <w:rsid w:val="007932CF"/>
    <w:rsid w:val="0079481A"/>
    <w:rsid w:val="00794B22"/>
    <w:rsid w:val="007978A4"/>
    <w:rsid w:val="007A0ACF"/>
    <w:rsid w:val="007A3941"/>
    <w:rsid w:val="007A4351"/>
    <w:rsid w:val="007A4813"/>
    <w:rsid w:val="007A5B84"/>
    <w:rsid w:val="007A78FC"/>
    <w:rsid w:val="007A7E28"/>
    <w:rsid w:val="007B21FA"/>
    <w:rsid w:val="007B2E51"/>
    <w:rsid w:val="007B5BC0"/>
    <w:rsid w:val="007C27A3"/>
    <w:rsid w:val="007C2E37"/>
    <w:rsid w:val="007C39AC"/>
    <w:rsid w:val="007C3C60"/>
    <w:rsid w:val="007C3D24"/>
    <w:rsid w:val="007C3DF7"/>
    <w:rsid w:val="007C55D8"/>
    <w:rsid w:val="007D125B"/>
    <w:rsid w:val="007D161E"/>
    <w:rsid w:val="007D27CE"/>
    <w:rsid w:val="007D5929"/>
    <w:rsid w:val="007D798D"/>
    <w:rsid w:val="007E0007"/>
    <w:rsid w:val="007E1DF4"/>
    <w:rsid w:val="007E3548"/>
    <w:rsid w:val="007E47F7"/>
    <w:rsid w:val="007F05BC"/>
    <w:rsid w:val="007F2F19"/>
    <w:rsid w:val="007F2F40"/>
    <w:rsid w:val="007F4B99"/>
    <w:rsid w:val="007F6FFC"/>
    <w:rsid w:val="007F7648"/>
    <w:rsid w:val="008055B0"/>
    <w:rsid w:val="00810438"/>
    <w:rsid w:val="00813B08"/>
    <w:rsid w:val="00814C0C"/>
    <w:rsid w:val="00821C17"/>
    <w:rsid w:val="0082240B"/>
    <w:rsid w:val="008313E2"/>
    <w:rsid w:val="00832524"/>
    <w:rsid w:val="00835A93"/>
    <w:rsid w:val="00840864"/>
    <w:rsid w:val="00840C76"/>
    <w:rsid w:val="00842F23"/>
    <w:rsid w:val="0085179F"/>
    <w:rsid w:val="00852BCA"/>
    <w:rsid w:val="00861ACD"/>
    <w:rsid w:val="00861C26"/>
    <w:rsid w:val="00862618"/>
    <w:rsid w:val="0086409C"/>
    <w:rsid w:val="00867D89"/>
    <w:rsid w:val="00876C83"/>
    <w:rsid w:val="00877242"/>
    <w:rsid w:val="00877C50"/>
    <w:rsid w:val="00877D62"/>
    <w:rsid w:val="008803AA"/>
    <w:rsid w:val="0088041D"/>
    <w:rsid w:val="00882B0C"/>
    <w:rsid w:val="00882B2F"/>
    <w:rsid w:val="00884007"/>
    <w:rsid w:val="008911D6"/>
    <w:rsid w:val="00893682"/>
    <w:rsid w:val="00894C65"/>
    <w:rsid w:val="00894E58"/>
    <w:rsid w:val="008959EE"/>
    <w:rsid w:val="008A19E4"/>
    <w:rsid w:val="008A4A81"/>
    <w:rsid w:val="008A68FD"/>
    <w:rsid w:val="008B3270"/>
    <w:rsid w:val="008B3315"/>
    <w:rsid w:val="008B4185"/>
    <w:rsid w:val="008B598D"/>
    <w:rsid w:val="008B687C"/>
    <w:rsid w:val="008B7981"/>
    <w:rsid w:val="008C2069"/>
    <w:rsid w:val="008C226A"/>
    <w:rsid w:val="008C34BB"/>
    <w:rsid w:val="008C4D03"/>
    <w:rsid w:val="008C763E"/>
    <w:rsid w:val="008C7C3A"/>
    <w:rsid w:val="008D0760"/>
    <w:rsid w:val="008D1BE9"/>
    <w:rsid w:val="008D47B8"/>
    <w:rsid w:val="008D7902"/>
    <w:rsid w:val="008D7981"/>
    <w:rsid w:val="008E222C"/>
    <w:rsid w:val="008E2A03"/>
    <w:rsid w:val="008E2C63"/>
    <w:rsid w:val="008E66DE"/>
    <w:rsid w:val="008F09FA"/>
    <w:rsid w:val="008F0B16"/>
    <w:rsid w:val="008F275D"/>
    <w:rsid w:val="008F2ABA"/>
    <w:rsid w:val="008F477C"/>
    <w:rsid w:val="00900896"/>
    <w:rsid w:val="00901524"/>
    <w:rsid w:val="00902394"/>
    <w:rsid w:val="00905965"/>
    <w:rsid w:val="0090622C"/>
    <w:rsid w:val="00911B3A"/>
    <w:rsid w:val="0091243C"/>
    <w:rsid w:val="00914DBD"/>
    <w:rsid w:val="0091775A"/>
    <w:rsid w:val="00920679"/>
    <w:rsid w:val="0092079F"/>
    <w:rsid w:val="0092095C"/>
    <w:rsid w:val="00922110"/>
    <w:rsid w:val="0092421F"/>
    <w:rsid w:val="0092501D"/>
    <w:rsid w:val="00926613"/>
    <w:rsid w:val="0092753B"/>
    <w:rsid w:val="00927FF3"/>
    <w:rsid w:val="00932137"/>
    <w:rsid w:val="00932CA4"/>
    <w:rsid w:val="0093316E"/>
    <w:rsid w:val="00940449"/>
    <w:rsid w:val="00941A58"/>
    <w:rsid w:val="0094344F"/>
    <w:rsid w:val="00944E6E"/>
    <w:rsid w:val="00946CB1"/>
    <w:rsid w:val="00951AEA"/>
    <w:rsid w:val="00952392"/>
    <w:rsid w:val="00952EB7"/>
    <w:rsid w:val="00954309"/>
    <w:rsid w:val="00957E5D"/>
    <w:rsid w:val="00960DD9"/>
    <w:rsid w:val="00960FED"/>
    <w:rsid w:val="00963A77"/>
    <w:rsid w:val="00963D7F"/>
    <w:rsid w:val="00980F39"/>
    <w:rsid w:val="0098285B"/>
    <w:rsid w:val="0098778C"/>
    <w:rsid w:val="00987C38"/>
    <w:rsid w:val="00991B37"/>
    <w:rsid w:val="0099223F"/>
    <w:rsid w:val="00994885"/>
    <w:rsid w:val="00994C3B"/>
    <w:rsid w:val="00995253"/>
    <w:rsid w:val="009A4889"/>
    <w:rsid w:val="009B0409"/>
    <w:rsid w:val="009B300F"/>
    <w:rsid w:val="009B4DBE"/>
    <w:rsid w:val="009B71C1"/>
    <w:rsid w:val="009C0497"/>
    <w:rsid w:val="009C442A"/>
    <w:rsid w:val="009C4C7D"/>
    <w:rsid w:val="009C5A2A"/>
    <w:rsid w:val="009C5A83"/>
    <w:rsid w:val="009C60D1"/>
    <w:rsid w:val="009D28BF"/>
    <w:rsid w:val="009D61B4"/>
    <w:rsid w:val="009D62E5"/>
    <w:rsid w:val="009E1814"/>
    <w:rsid w:val="009E250E"/>
    <w:rsid w:val="009E5C20"/>
    <w:rsid w:val="009F138C"/>
    <w:rsid w:val="009F1B9E"/>
    <w:rsid w:val="009F256F"/>
    <w:rsid w:val="009F3D51"/>
    <w:rsid w:val="009F7AA6"/>
    <w:rsid w:val="009F7FCC"/>
    <w:rsid w:val="00A01DDF"/>
    <w:rsid w:val="00A02998"/>
    <w:rsid w:val="00A02FCD"/>
    <w:rsid w:val="00A04754"/>
    <w:rsid w:val="00A06413"/>
    <w:rsid w:val="00A06FBD"/>
    <w:rsid w:val="00A10916"/>
    <w:rsid w:val="00A1101C"/>
    <w:rsid w:val="00A12092"/>
    <w:rsid w:val="00A12C58"/>
    <w:rsid w:val="00A14CBE"/>
    <w:rsid w:val="00A152CE"/>
    <w:rsid w:val="00A167C9"/>
    <w:rsid w:val="00A27414"/>
    <w:rsid w:val="00A27DAE"/>
    <w:rsid w:val="00A3074D"/>
    <w:rsid w:val="00A33194"/>
    <w:rsid w:val="00A36135"/>
    <w:rsid w:val="00A372C4"/>
    <w:rsid w:val="00A43409"/>
    <w:rsid w:val="00A43CC2"/>
    <w:rsid w:val="00A46055"/>
    <w:rsid w:val="00A50F50"/>
    <w:rsid w:val="00A5196F"/>
    <w:rsid w:val="00A54224"/>
    <w:rsid w:val="00A55BAC"/>
    <w:rsid w:val="00A55BD3"/>
    <w:rsid w:val="00A56F92"/>
    <w:rsid w:val="00A57060"/>
    <w:rsid w:val="00A62C28"/>
    <w:rsid w:val="00A63441"/>
    <w:rsid w:val="00A64788"/>
    <w:rsid w:val="00A676BC"/>
    <w:rsid w:val="00A67BB8"/>
    <w:rsid w:val="00A75042"/>
    <w:rsid w:val="00A772E4"/>
    <w:rsid w:val="00A84904"/>
    <w:rsid w:val="00A9151F"/>
    <w:rsid w:val="00A968C5"/>
    <w:rsid w:val="00A96D6C"/>
    <w:rsid w:val="00A97B6C"/>
    <w:rsid w:val="00AA3010"/>
    <w:rsid w:val="00AB143D"/>
    <w:rsid w:val="00AB3234"/>
    <w:rsid w:val="00AB5701"/>
    <w:rsid w:val="00AC212D"/>
    <w:rsid w:val="00AC7F92"/>
    <w:rsid w:val="00AD2A77"/>
    <w:rsid w:val="00AD4863"/>
    <w:rsid w:val="00AD58AA"/>
    <w:rsid w:val="00AD5D10"/>
    <w:rsid w:val="00AD68CD"/>
    <w:rsid w:val="00AE2480"/>
    <w:rsid w:val="00AE420F"/>
    <w:rsid w:val="00AE6CB4"/>
    <w:rsid w:val="00AE6EC9"/>
    <w:rsid w:val="00AE71FB"/>
    <w:rsid w:val="00AF2BF6"/>
    <w:rsid w:val="00AF6A05"/>
    <w:rsid w:val="00AF6F66"/>
    <w:rsid w:val="00B00A3D"/>
    <w:rsid w:val="00B014DD"/>
    <w:rsid w:val="00B0195D"/>
    <w:rsid w:val="00B01A09"/>
    <w:rsid w:val="00B022F9"/>
    <w:rsid w:val="00B02AAE"/>
    <w:rsid w:val="00B04BAC"/>
    <w:rsid w:val="00B05F21"/>
    <w:rsid w:val="00B06020"/>
    <w:rsid w:val="00B07169"/>
    <w:rsid w:val="00B0798B"/>
    <w:rsid w:val="00B12437"/>
    <w:rsid w:val="00B12E83"/>
    <w:rsid w:val="00B13032"/>
    <w:rsid w:val="00B1389D"/>
    <w:rsid w:val="00B20074"/>
    <w:rsid w:val="00B21498"/>
    <w:rsid w:val="00B21687"/>
    <w:rsid w:val="00B300A2"/>
    <w:rsid w:val="00B36022"/>
    <w:rsid w:val="00B36444"/>
    <w:rsid w:val="00B370E8"/>
    <w:rsid w:val="00B42E5D"/>
    <w:rsid w:val="00B4591A"/>
    <w:rsid w:val="00B53920"/>
    <w:rsid w:val="00B54596"/>
    <w:rsid w:val="00B572C6"/>
    <w:rsid w:val="00B57ADC"/>
    <w:rsid w:val="00B623B2"/>
    <w:rsid w:val="00B647F5"/>
    <w:rsid w:val="00B72CE1"/>
    <w:rsid w:val="00B76938"/>
    <w:rsid w:val="00B821DA"/>
    <w:rsid w:val="00B82EB5"/>
    <w:rsid w:val="00B84CB1"/>
    <w:rsid w:val="00B9329D"/>
    <w:rsid w:val="00BA2562"/>
    <w:rsid w:val="00BA4955"/>
    <w:rsid w:val="00BA64AD"/>
    <w:rsid w:val="00BB1C4F"/>
    <w:rsid w:val="00BB5B7E"/>
    <w:rsid w:val="00BC1AA9"/>
    <w:rsid w:val="00BC2F83"/>
    <w:rsid w:val="00BC30F7"/>
    <w:rsid w:val="00BD1A56"/>
    <w:rsid w:val="00BD1E9E"/>
    <w:rsid w:val="00BD2B89"/>
    <w:rsid w:val="00BD504B"/>
    <w:rsid w:val="00BE3062"/>
    <w:rsid w:val="00BE40FD"/>
    <w:rsid w:val="00BE54BF"/>
    <w:rsid w:val="00BE5801"/>
    <w:rsid w:val="00BE6E67"/>
    <w:rsid w:val="00BE7CBB"/>
    <w:rsid w:val="00BF2897"/>
    <w:rsid w:val="00BF35E8"/>
    <w:rsid w:val="00BF41E3"/>
    <w:rsid w:val="00BF5980"/>
    <w:rsid w:val="00BF6BEC"/>
    <w:rsid w:val="00C029C0"/>
    <w:rsid w:val="00C1140C"/>
    <w:rsid w:val="00C1271B"/>
    <w:rsid w:val="00C141AD"/>
    <w:rsid w:val="00C14438"/>
    <w:rsid w:val="00C14E54"/>
    <w:rsid w:val="00C14ECB"/>
    <w:rsid w:val="00C25D4B"/>
    <w:rsid w:val="00C31C8B"/>
    <w:rsid w:val="00C374D6"/>
    <w:rsid w:val="00C40D38"/>
    <w:rsid w:val="00C41D9F"/>
    <w:rsid w:val="00C4245A"/>
    <w:rsid w:val="00C42894"/>
    <w:rsid w:val="00C441EE"/>
    <w:rsid w:val="00C448CC"/>
    <w:rsid w:val="00C471D1"/>
    <w:rsid w:val="00C478DC"/>
    <w:rsid w:val="00C531BD"/>
    <w:rsid w:val="00C53786"/>
    <w:rsid w:val="00C555C0"/>
    <w:rsid w:val="00C61A58"/>
    <w:rsid w:val="00C63BF4"/>
    <w:rsid w:val="00C67BB9"/>
    <w:rsid w:val="00C7792A"/>
    <w:rsid w:val="00C82389"/>
    <w:rsid w:val="00C84D86"/>
    <w:rsid w:val="00C9108D"/>
    <w:rsid w:val="00C94DB3"/>
    <w:rsid w:val="00CA27D4"/>
    <w:rsid w:val="00CA2837"/>
    <w:rsid w:val="00CA5717"/>
    <w:rsid w:val="00CA5C1F"/>
    <w:rsid w:val="00CA69AD"/>
    <w:rsid w:val="00CB13D7"/>
    <w:rsid w:val="00CB30E0"/>
    <w:rsid w:val="00CB4C0B"/>
    <w:rsid w:val="00CB6255"/>
    <w:rsid w:val="00CB64EB"/>
    <w:rsid w:val="00CB6534"/>
    <w:rsid w:val="00CB687C"/>
    <w:rsid w:val="00CB765F"/>
    <w:rsid w:val="00CC06E4"/>
    <w:rsid w:val="00CC29D1"/>
    <w:rsid w:val="00CC2F4C"/>
    <w:rsid w:val="00CC43FC"/>
    <w:rsid w:val="00CC5C94"/>
    <w:rsid w:val="00CC67A7"/>
    <w:rsid w:val="00CD4657"/>
    <w:rsid w:val="00CE0A16"/>
    <w:rsid w:val="00CE212C"/>
    <w:rsid w:val="00CE2E0D"/>
    <w:rsid w:val="00CE5DBD"/>
    <w:rsid w:val="00CF30DB"/>
    <w:rsid w:val="00CF3E5C"/>
    <w:rsid w:val="00D0298F"/>
    <w:rsid w:val="00D02F29"/>
    <w:rsid w:val="00D05863"/>
    <w:rsid w:val="00D05DE7"/>
    <w:rsid w:val="00D0632C"/>
    <w:rsid w:val="00D11024"/>
    <w:rsid w:val="00D12324"/>
    <w:rsid w:val="00D132CB"/>
    <w:rsid w:val="00D13A55"/>
    <w:rsid w:val="00D144B5"/>
    <w:rsid w:val="00D14B19"/>
    <w:rsid w:val="00D2138B"/>
    <w:rsid w:val="00D22D12"/>
    <w:rsid w:val="00D24410"/>
    <w:rsid w:val="00D251E9"/>
    <w:rsid w:val="00D26DF5"/>
    <w:rsid w:val="00D30564"/>
    <w:rsid w:val="00D32990"/>
    <w:rsid w:val="00D3323B"/>
    <w:rsid w:val="00D3351B"/>
    <w:rsid w:val="00D33A28"/>
    <w:rsid w:val="00D33F6B"/>
    <w:rsid w:val="00D36862"/>
    <w:rsid w:val="00D37419"/>
    <w:rsid w:val="00D41FB7"/>
    <w:rsid w:val="00D45846"/>
    <w:rsid w:val="00D4644C"/>
    <w:rsid w:val="00D46678"/>
    <w:rsid w:val="00D46C0D"/>
    <w:rsid w:val="00D5047A"/>
    <w:rsid w:val="00D51D4E"/>
    <w:rsid w:val="00D526F1"/>
    <w:rsid w:val="00D52AEE"/>
    <w:rsid w:val="00D607F5"/>
    <w:rsid w:val="00D62B91"/>
    <w:rsid w:val="00D63FF9"/>
    <w:rsid w:val="00D64BA4"/>
    <w:rsid w:val="00D73017"/>
    <w:rsid w:val="00D73038"/>
    <w:rsid w:val="00D731A8"/>
    <w:rsid w:val="00D76D35"/>
    <w:rsid w:val="00D77DA3"/>
    <w:rsid w:val="00D81033"/>
    <w:rsid w:val="00D82026"/>
    <w:rsid w:val="00D82CCC"/>
    <w:rsid w:val="00D93237"/>
    <w:rsid w:val="00D977D9"/>
    <w:rsid w:val="00DA0132"/>
    <w:rsid w:val="00DA51EA"/>
    <w:rsid w:val="00DA571E"/>
    <w:rsid w:val="00DA5AF4"/>
    <w:rsid w:val="00DA6E55"/>
    <w:rsid w:val="00DB1841"/>
    <w:rsid w:val="00DB6614"/>
    <w:rsid w:val="00DB7417"/>
    <w:rsid w:val="00DC009C"/>
    <w:rsid w:val="00DC0B2D"/>
    <w:rsid w:val="00DC1C81"/>
    <w:rsid w:val="00DC2333"/>
    <w:rsid w:val="00DC3A52"/>
    <w:rsid w:val="00DC3D96"/>
    <w:rsid w:val="00DC4B77"/>
    <w:rsid w:val="00DD2019"/>
    <w:rsid w:val="00DD354B"/>
    <w:rsid w:val="00DD43EB"/>
    <w:rsid w:val="00DD58FE"/>
    <w:rsid w:val="00DD5B13"/>
    <w:rsid w:val="00DD65BF"/>
    <w:rsid w:val="00DD7B13"/>
    <w:rsid w:val="00DE2E84"/>
    <w:rsid w:val="00DE4ED9"/>
    <w:rsid w:val="00DE5462"/>
    <w:rsid w:val="00DE54BC"/>
    <w:rsid w:val="00DE5C92"/>
    <w:rsid w:val="00DE6620"/>
    <w:rsid w:val="00DF6259"/>
    <w:rsid w:val="00DF6B9C"/>
    <w:rsid w:val="00E040B9"/>
    <w:rsid w:val="00E046FB"/>
    <w:rsid w:val="00E04C34"/>
    <w:rsid w:val="00E10BCC"/>
    <w:rsid w:val="00E11300"/>
    <w:rsid w:val="00E13EC5"/>
    <w:rsid w:val="00E16372"/>
    <w:rsid w:val="00E22E4E"/>
    <w:rsid w:val="00E25F60"/>
    <w:rsid w:val="00E3034D"/>
    <w:rsid w:val="00E31C9A"/>
    <w:rsid w:val="00E47058"/>
    <w:rsid w:val="00E51626"/>
    <w:rsid w:val="00E519A3"/>
    <w:rsid w:val="00E52107"/>
    <w:rsid w:val="00E559EB"/>
    <w:rsid w:val="00E5788B"/>
    <w:rsid w:val="00E61C10"/>
    <w:rsid w:val="00E62F5B"/>
    <w:rsid w:val="00E63C66"/>
    <w:rsid w:val="00E65B67"/>
    <w:rsid w:val="00E66231"/>
    <w:rsid w:val="00E67214"/>
    <w:rsid w:val="00E67A4D"/>
    <w:rsid w:val="00E71807"/>
    <w:rsid w:val="00E729F5"/>
    <w:rsid w:val="00E73B6A"/>
    <w:rsid w:val="00E75244"/>
    <w:rsid w:val="00E84780"/>
    <w:rsid w:val="00E8535A"/>
    <w:rsid w:val="00E8682E"/>
    <w:rsid w:val="00E86D5B"/>
    <w:rsid w:val="00E9247A"/>
    <w:rsid w:val="00E92502"/>
    <w:rsid w:val="00E96835"/>
    <w:rsid w:val="00E97EBD"/>
    <w:rsid w:val="00EA3B0F"/>
    <w:rsid w:val="00EA4040"/>
    <w:rsid w:val="00EA4905"/>
    <w:rsid w:val="00EA6558"/>
    <w:rsid w:val="00EB153C"/>
    <w:rsid w:val="00EB6230"/>
    <w:rsid w:val="00EC4D5F"/>
    <w:rsid w:val="00EC524E"/>
    <w:rsid w:val="00EC613C"/>
    <w:rsid w:val="00ED2EDB"/>
    <w:rsid w:val="00ED34A0"/>
    <w:rsid w:val="00ED3783"/>
    <w:rsid w:val="00ED3A56"/>
    <w:rsid w:val="00EE00DE"/>
    <w:rsid w:val="00EE0C7C"/>
    <w:rsid w:val="00EE152D"/>
    <w:rsid w:val="00EE15EB"/>
    <w:rsid w:val="00EE2673"/>
    <w:rsid w:val="00EE3BB8"/>
    <w:rsid w:val="00EE4B47"/>
    <w:rsid w:val="00EE4C8C"/>
    <w:rsid w:val="00EE7024"/>
    <w:rsid w:val="00EE7C92"/>
    <w:rsid w:val="00EF0994"/>
    <w:rsid w:val="00EF28CF"/>
    <w:rsid w:val="00EF299E"/>
    <w:rsid w:val="00F01C11"/>
    <w:rsid w:val="00F034EC"/>
    <w:rsid w:val="00F03D6C"/>
    <w:rsid w:val="00F041B1"/>
    <w:rsid w:val="00F04DAB"/>
    <w:rsid w:val="00F070DF"/>
    <w:rsid w:val="00F11AC6"/>
    <w:rsid w:val="00F13559"/>
    <w:rsid w:val="00F152ED"/>
    <w:rsid w:val="00F159F2"/>
    <w:rsid w:val="00F16D97"/>
    <w:rsid w:val="00F2301B"/>
    <w:rsid w:val="00F2353E"/>
    <w:rsid w:val="00F23A82"/>
    <w:rsid w:val="00F25C47"/>
    <w:rsid w:val="00F27FD1"/>
    <w:rsid w:val="00F30C82"/>
    <w:rsid w:val="00F33515"/>
    <w:rsid w:val="00F335FB"/>
    <w:rsid w:val="00F370CD"/>
    <w:rsid w:val="00F37383"/>
    <w:rsid w:val="00F40F9F"/>
    <w:rsid w:val="00F414F0"/>
    <w:rsid w:val="00F46242"/>
    <w:rsid w:val="00F47227"/>
    <w:rsid w:val="00F47711"/>
    <w:rsid w:val="00F50393"/>
    <w:rsid w:val="00F5403F"/>
    <w:rsid w:val="00F61B45"/>
    <w:rsid w:val="00F70091"/>
    <w:rsid w:val="00F7071C"/>
    <w:rsid w:val="00F729F3"/>
    <w:rsid w:val="00F741D7"/>
    <w:rsid w:val="00F801C1"/>
    <w:rsid w:val="00F81D00"/>
    <w:rsid w:val="00F85430"/>
    <w:rsid w:val="00F90395"/>
    <w:rsid w:val="00F910AE"/>
    <w:rsid w:val="00F9504F"/>
    <w:rsid w:val="00F96676"/>
    <w:rsid w:val="00FA0424"/>
    <w:rsid w:val="00FA1277"/>
    <w:rsid w:val="00FA23F5"/>
    <w:rsid w:val="00FA68E6"/>
    <w:rsid w:val="00FB69A0"/>
    <w:rsid w:val="00FC01EC"/>
    <w:rsid w:val="00FC36B3"/>
    <w:rsid w:val="00FC47F2"/>
    <w:rsid w:val="00FC5064"/>
    <w:rsid w:val="00FD32F1"/>
    <w:rsid w:val="00FD7BDF"/>
    <w:rsid w:val="00FE41B6"/>
    <w:rsid w:val="00FE45AF"/>
    <w:rsid w:val="00FF0E75"/>
    <w:rsid w:val="00FF285A"/>
    <w:rsid w:val="00FF2BCD"/>
    <w:rsid w:val="00FF33D6"/>
    <w:rsid w:val="00FF64E0"/>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ourier" w:eastAsia="Times New Roman" w:hAnsi="Courier" w:cs="Times New Roman"/>
        <w:lang w:val="en-AU" w:eastAsia="en-AU" w:bidi="ar-SA"/>
      </w:rPr>
    </w:rPrDefault>
    <w:pPrDefault/>
  </w:docDefaults>
  <w:latentStyles w:defLockedState="0" w:defUIPriority="99" w:defSemiHidden="0" w:defUnhideWhenUsed="0" w:defQFormat="0" w:count="371">
    <w:lsdException w:name="Normal" w:uiPriority="0"/>
    <w:lsdException w:name="heading 1" w:uiPriority="0"/>
    <w:lsdException w:name="heading 2" w:uiPriority="0" w:qFormat="1"/>
    <w:lsdException w:name="heading 3" w:uiPriority="0" w:qFormat="1"/>
    <w:lsdException w:name="heading 4" w:uiPriority="0" w:qFormat="1"/>
    <w:lsdException w:name="heading 5" w:uiPriority="0"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unhideWhenUsed="1" w:qFormat="1"/>
    <w:lsdException w:name="List Number" w:semiHidden="1" w:uiPriority="0" w:qFormat="1"/>
    <w:lsdException w:name="List 2" w:semiHidden="1" w:uiPriority="0" w:unhideWhenUsed="1" w:qFormat="1"/>
    <w:lsdException w:name="List 3" w:semiHidden="1" w:unhideWhenUsed="1" w:qFormat="1"/>
    <w:lsdException w:name="List 4" w:uiPriority="0"/>
    <w:lsdException w:name="List 5" w:uiPriority="0"/>
    <w:lsdException w:name="List Bullet 2" w:uiPriority="0" w:unhideWhenUsed="1"/>
    <w:lsdException w:name="List Bullet 3" w:uiPriority="0" w:unhideWhenUsed="1"/>
    <w:lsdException w:name="List Bullet 4" w:uiPriority="0" w:unhideWhenUsed="1"/>
    <w:lsdException w:name="List Bullet 5" w:uiPriority="0" w:unhideWhenUsed="1"/>
    <w:lsdException w:name="List Number 2" w:unhideWhenUsed="1"/>
    <w:lsdException w:name="List Number 3" w:uiPriority="0" w:unhideWhenUsed="1"/>
    <w:lsdException w:name="List Number 4" w:uiPriority="0" w:unhideWhenUsed="1"/>
    <w:lsdException w:name="List Number 5"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B30E0"/>
    <w:pPr>
      <w:spacing w:after="200"/>
    </w:pPr>
    <w:rPr>
      <w:rFonts w:ascii="Cambria" w:eastAsia="Cambria" w:hAnsi="Cambria"/>
      <w:sz w:val="22"/>
      <w:szCs w:val="22"/>
      <w:lang w:eastAsia="en-US"/>
    </w:rPr>
  </w:style>
  <w:style w:type="paragraph" w:styleId="Heading1">
    <w:name w:val="heading 1"/>
    <w:next w:val="BodyText1"/>
    <w:link w:val="Heading1Char"/>
    <w:rsid w:val="00E8535A"/>
    <w:pPr>
      <w:keepNext/>
      <w:spacing w:line="520" w:lineRule="atLeast"/>
      <w:outlineLvl w:val="0"/>
    </w:pPr>
    <w:rPr>
      <w:rFonts w:ascii="Arial" w:hAnsi="Arial"/>
      <w:color w:val="FFFFFF" w:themeColor="background1"/>
      <w:kern w:val="32"/>
      <w:sz w:val="48"/>
      <w:szCs w:val="32"/>
      <w:lang w:eastAsia="en-US"/>
    </w:rPr>
  </w:style>
  <w:style w:type="paragraph" w:styleId="Heading2">
    <w:name w:val="heading 2"/>
    <w:next w:val="BodyText1"/>
    <w:link w:val="Heading2Char"/>
    <w:qFormat/>
    <w:rsid w:val="00E8535A"/>
    <w:pPr>
      <w:keepNext/>
      <w:numPr>
        <w:numId w:val="1"/>
      </w:numPr>
      <w:pBdr>
        <w:bottom w:val="single" w:sz="4" w:space="31" w:color="293137"/>
      </w:pBdr>
      <w:tabs>
        <w:tab w:val="clear" w:pos="567"/>
      </w:tabs>
      <w:spacing w:after="960"/>
      <w:ind w:left="0" w:firstLine="0"/>
      <w:outlineLvl w:val="1"/>
    </w:pPr>
    <w:rPr>
      <w:rFonts w:ascii="Arial" w:hAnsi="Arial"/>
      <w:color w:val="005A77"/>
      <w:spacing w:val="-10"/>
      <w:sz w:val="48"/>
      <w:szCs w:val="28"/>
      <w:lang w:eastAsia="en-US"/>
    </w:rPr>
  </w:style>
  <w:style w:type="paragraph" w:styleId="Heading3">
    <w:name w:val="heading 3"/>
    <w:basedOn w:val="Normal"/>
    <w:next w:val="BodyText1"/>
    <w:qFormat/>
    <w:rsid w:val="00DE5462"/>
    <w:pPr>
      <w:pBdr>
        <w:top w:val="single" w:sz="4" w:space="1" w:color="293137"/>
        <w:left w:val="single" w:sz="4" w:space="1" w:color="293137"/>
        <w:bottom w:val="single" w:sz="4" w:space="1" w:color="293137"/>
        <w:right w:val="single" w:sz="4" w:space="4" w:color="293137"/>
      </w:pBdr>
      <w:shd w:val="clear" w:color="auto" w:fill="293137"/>
      <w:spacing w:before="360" w:after="120" w:line="260" w:lineRule="exact"/>
      <w:outlineLvl w:val="2"/>
    </w:pPr>
    <w:rPr>
      <w:rFonts w:ascii="Arial" w:eastAsia="Times New Roman" w:hAnsi="Arial"/>
      <w:b/>
      <w:spacing w:val="-6"/>
      <w:sz w:val="26"/>
      <w:szCs w:val="26"/>
    </w:rPr>
  </w:style>
  <w:style w:type="paragraph" w:styleId="Heading4">
    <w:name w:val="heading 4"/>
    <w:basedOn w:val="Normal"/>
    <w:next w:val="BodyText1"/>
    <w:link w:val="Heading4Char"/>
    <w:qFormat/>
    <w:rsid w:val="00DE5462"/>
    <w:pPr>
      <w:spacing w:before="360" w:after="120" w:line="260" w:lineRule="exact"/>
      <w:outlineLvl w:val="3"/>
    </w:pPr>
    <w:rPr>
      <w:rFonts w:ascii="Arial" w:eastAsia="Times New Roman" w:hAnsi="Arial"/>
      <w:b/>
      <w:spacing w:val="-6"/>
      <w:sz w:val="26"/>
      <w:szCs w:val="26"/>
    </w:rPr>
  </w:style>
  <w:style w:type="paragraph" w:styleId="Heading5">
    <w:name w:val="heading 5"/>
    <w:next w:val="BodyText1"/>
    <w:link w:val="Heading5Char"/>
    <w:qFormat/>
    <w:rsid w:val="00F46242"/>
    <w:pPr>
      <w:keepNext/>
      <w:keepLines/>
      <w:spacing w:before="284" w:after="113"/>
      <w:outlineLvl w:val="4"/>
    </w:pPr>
    <w:rPr>
      <w:rFonts w:ascii="Arial" w:eastAsia="MS Gothic" w:hAnsi="Arial"/>
      <w:b/>
      <w:color w:val="37424A"/>
      <w:spacing w:val="-6"/>
      <w:sz w:val="22"/>
      <w:szCs w:val="24"/>
      <w:lang w:eastAsia="en-US"/>
    </w:rPr>
  </w:style>
  <w:style w:type="paragraph" w:styleId="Heading6">
    <w:name w:val="heading 6"/>
    <w:basedOn w:val="Normal"/>
    <w:next w:val="Normal"/>
    <w:link w:val="Heading6Char"/>
    <w:uiPriority w:val="9"/>
    <w:semiHidden/>
    <w:qFormat/>
    <w:rsid w:val="00E8535A"/>
    <w:pPr>
      <w:keepNext/>
      <w:keepLines/>
      <w:spacing w:before="200"/>
      <w:outlineLvl w:val="5"/>
    </w:pPr>
    <w:rPr>
      <w:rFonts w:ascii="Arial" w:eastAsia="MS Gothic" w:hAnsi="Arial"/>
      <w:i/>
      <w:iCs/>
      <w:color w:val="005A77"/>
    </w:rPr>
  </w:style>
  <w:style w:type="paragraph" w:styleId="Heading7">
    <w:name w:val="heading 7"/>
    <w:basedOn w:val="Normal"/>
    <w:next w:val="Normal"/>
    <w:link w:val="Heading7Char"/>
    <w:uiPriority w:val="9"/>
    <w:semiHidden/>
    <w:qFormat/>
    <w:rsid w:val="00A67BB8"/>
    <w:pPr>
      <w:keepNext/>
      <w:keepLines/>
      <w:spacing w:before="200"/>
      <w:outlineLvl w:val="6"/>
    </w:pPr>
    <w:rPr>
      <w:rFonts w:ascii="Arial" w:eastAsia="MS Gothic" w:hAnsi="Arial"/>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fterbox">
    <w:name w:val="After box"/>
    <w:next w:val="BodyText1"/>
    <w:semiHidden/>
    <w:qFormat/>
    <w:rsid w:val="003D11C0"/>
    <w:pPr>
      <w:spacing w:after="57" w:line="113" w:lineRule="exact"/>
    </w:pPr>
    <w:rPr>
      <w:rFonts w:ascii="Cambria" w:hAnsi="Cambria"/>
      <w:sz w:val="2"/>
      <w:szCs w:val="24"/>
      <w:lang w:eastAsia="en-US"/>
    </w:rPr>
  </w:style>
  <w:style w:type="paragraph" w:customStyle="1" w:styleId="Bodytextbeforebullets">
    <w:name w:val="Body text (before bullets)"/>
    <w:basedOn w:val="BodyText1"/>
    <w:semiHidden/>
    <w:rsid w:val="003D11C0"/>
    <w:pPr>
      <w:spacing w:after="57"/>
    </w:pPr>
  </w:style>
  <w:style w:type="paragraph" w:customStyle="1" w:styleId="BodyText1">
    <w:name w:val="Body Text1"/>
    <w:link w:val="BodyText1Char"/>
    <w:semiHidden/>
    <w:rsid w:val="007D125B"/>
    <w:pPr>
      <w:spacing w:after="113" w:line="260" w:lineRule="atLeast"/>
    </w:pPr>
    <w:rPr>
      <w:rFonts w:ascii="Cambria" w:hAnsi="Cambria"/>
      <w:sz w:val="22"/>
      <w:szCs w:val="24"/>
      <w:lang w:eastAsia="en-US"/>
    </w:rPr>
  </w:style>
  <w:style w:type="paragraph" w:customStyle="1" w:styleId="Bullets1stindent">
    <w:name w:val="Bullets (1st indent)"/>
    <w:basedOn w:val="BodyText1"/>
    <w:link w:val="Bullets1stindentChar"/>
    <w:semiHidden/>
    <w:rsid w:val="00D33A28"/>
    <w:pPr>
      <w:numPr>
        <w:numId w:val="2"/>
      </w:numPr>
      <w:spacing w:after="57"/>
    </w:pPr>
  </w:style>
  <w:style w:type="paragraph" w:customStyle="1" w:styleId="Bullets2ndindent">
    <w:name w:val="Bullets (2nd indent)"/>
    <w:basedOn w:val="BodyText1"/>
    <w:semiHidden/>
    <w:rsid w:val="00C141AD"/>
    <w:pPr>
      <w:numPr>
        <w:ilvl w:val="1"/>
        <w:numId w:val="2"/>
      </w:numPr>
      <w:spacing w:after="57"/>
      <w:ind w:left="568" w:hanging="284"/>
    </w:pPr>
  </w:style>
  <w:style w:type="numbering" w:customStyle="1" w:styleId="Bullets">
    <w:name w:val="Bullets"/>
    <w:basedOn w:val="NoList"/>
    <w:uiPriority w:val="99"/>
    <w:rsid w:val="00D33A28"/>
    <w:pPr>
      <w:numPr>
        <w:numId w:val="2"/>
      </w:numPr>
    </w:pPr>
  </w:style>
  <w:style w:type="paragraph" w:customStyle="1" w:styleId="Figuretitle">
    <w:name w:val="Figure title"/>
    <w:next w:val="BodyText1"/>
    <w:qFormat/>
    <w:rsid w:val="00E8535A"/>
    <w:pPr>
      <w:keepNext/>
      <w:keepLines/>
      <w:numPr>
        <w:ilvl w:val="6"/>
        <w:numId w:val="1"/>
      </w:numPr>
      <w:spacing w:before="340" w:after="170"/>
    </w:pPr>
    <w:rPr>
      <w:rFonts w:ascii="Arial" w:hAnsi="Arial"/>
      <w:b/>
      <w:color w:val="005A77"/>
      <w:spacing w:val="-6"/>
      <w:sz w:val="24"/>
      <w:szCs w:val="24"/>
      <w:lang w:val="en-US" w:eastAsia="en-US"/>
    </w:rPr>
  </w:style>
  <w:style w:type="paragraph" w:customStyle="1" w:styleId="Footertext">
    <w:name w:val="Footer text"/>
    <w:semiHidden/>
    <w:rsid w:val="00202AE0"/>
    <w:pPr>
      <w:framePr w:hSpace="181" w:wrap="around" w:vAnchor="text" w:hAnchor="page" w:x="11228" w:y="1"/>
      <w:spacing w:line="200" w:lineRule="atLeast"/>
      <w:ind w:right="113"/>
      <w:suppressOverlap/>
    </w:pPr>
    <w:rPr>
      <w:rFonts w:ascii="Arial" w:hAnsi="Arial" w:cs="Arial"/>
      <w:sz w:val="16"/>
      <w:szCs w:val="24"/>
      <w:lang w:eastAsia="en-US"/>
    </w:rPr>
  </w:style>
  <w:style w:type="paragraph" w:customStyle="1" w:styleId="Sourcenotetext">
    <w:name w:val="Source/note text"/>
    <w:qFormat/>
    <w:rsid w:val="00F46242"/>
    <w:pPr>
      <w:spacing w:before="85" w:after="85"/>
    </w:pPr>
    <w:rPr>
      <w:rFonts w:ascii="Arial" w:hAnsi="Arial" w:cs="Arial"/>
      <w:i/>
      <w:sz w:val="12"/>
      <w:szCs w:val="12"/>
      <w:lang w:eastAsia="en-US"/>
    </w:rPr>
  </w:style>
  <w:style w:type="paragraph" w:customStyle="1" w:styleId="Bulletslast1stindent">
    <w:name w:val="Bullets last (1st indent)"/>
    <w:basedOn w:val="BodyText1"/>
    <w:semiHidden/>
    <w:rsid w:val="00C141AD"/>
    <w:pPr>
      <w:numPr>
        <w:ilvl w:val="2"/>
        <w:numId w:val="2"/>
      </w:numPr>
    </w:pPr>
  </w:style>
  <w:style w:type="numbering" w:customStyle="1" w:styleId="Numbers">
    <w:name w:val="Numbers"/>
    <w:basedOn w:val="NoList"/>
    <w:rsid w:val="004326E5"/>
    <w:pPr>
      <w:numPr>
        <w:numId w:val="7"/>
      </w:numPr>
    </w:pPr>
  </w:style>
  <w:style w:type="paragraph" w:customStyle="1" w:styleId="Bulletslast2ndindent">
    <w:name w:val="Bullets last (2nd indent)"/>
    <w:basedOn w:val="BodyText1"/>
    <w:semiHidden/>
    <w:rsid w:val="00C141AD"/>
    <w:pPr>
      <w:numPr>
        <w:ilvl w:val="3"/>
        <w:numId w:val="2"/>
      </w:numPr>
      <w:ind w:left="568" w:hanging="284"/>
    </w:pPr>
  </w:style>
  <w:style w:type="paragraph" w:styleId="Subtitle">
    <w:name w:val="Subtitle"/>
    <w:basedOn w:val="Title"/>
    <w:uiPriority w:val="2"/>
    <w:semiHidden/>
    <w:rsid w:val="00E8535A"/>
    <w:pPr>
      <w:pBdr>
        <w:bottom w:val="none" w:sz="0" w:space="0" w:color="auto"/>
      </w:pBdr>
      <w:spacing w:before="200" w:line="300" w:lineRule="atLeast"/>
    </w:pPr>
    <w:rPr>
      <w:color w:val="FFFFFF"/>
      <w:sz w:val="24"/>
    </w:rPr>
  </w:style>
  <w:style w:type="paragraph" w:customStyle="1" w:styleId="Tablebodytext">
    <w:name w:val="Table body text"/>
    <w:qFormat/>
    <w:rsid w:val="00F46242"/>
    <w:pPr>
      <w:spacing w:before="57" w:after="57"/>
      <w:ind w:left="96" w:right="96"/>
    </w:pPr>
    <w:rPr>
      <w:rFonts w:ascii="Arial" w:hAnsi="Arial"/>
      <w:sz w:val="18"/>
      <w:szCs w:val="24"/>
      <w:lang w:eastAsia="en-US"/>
    </w:rPr>
  </w:style>
  <w:style w:type="paragraph" w:customStyle="1" w:styleId="Tablebullets2ndindent">
    <w:name w:val="Table bullets (2nd indent)"/>
    <w:basedOn w:val="Tablebodytext"/>
    <w:qFormat/>
    <w:rsid w:val="00335984"/>
    <w:pPr>
      <w:numPr>
        <w:ilvl w:val="6"/>
        <w:numId w:val="2"/>
      </w:numPr>
    </w:pPr>
  </w:style>
  <w:style w:type="paragraph" w:customStyle="1" w:styleId="Tablebullets1stindent">
    <w:name w:val="Table bullets (1st indent)"/>
    <w:basedOn w:val="Tablebodytext"/>
    <w:qFormat/>
    <w:rsid w:val="00D93237"/>
    <w:pPr>
      <w:numPr>
        <w:ilvl w:val="5"/>
        <w:numId w:val="2"/>
      </w:numPr>
    </w:pPr>
  </w:style>
  <w:style w:type="paragraph" w:customStyle="1" w:styleId="Tablecolumnheading">
    <w:name w:val="Table column heading"/>
    <w:basedOn w:val="Tablebodytext"/>
    <w:qFormat/>
    <w:rsid w:val="00F46242"/>
    <w:pPr>
      <w:keepNext/>
    </w:pPr>
    <w:rPr>
      <w:b/>
      <w:szCs w:val="18"/>
    </w:rPr>
  </w:style>
  <w:style w:type="paragraph" w:customStyle="1" w:styleId="Title2">
    <w:name w:val="Title 2"/>
    <w:basedOn w:val="Title"/>
    <w:uiPriority w:val="2"/>
    <w:semiHidden/>
    <w:rsid w:val="007B5BC0"/>
  </w:style>
  <w:style w:type="paragraph" w:customStyle="1" w:styleId="Tabletitle">
    <w:name w:val="Table title"/>
    <w:next w:val="BodyText1"/>
    <w:qFormat/>
    <w:rsid w:val="007A78FC"/>
    <w:pPr>
      <w:keepNext/>
      <w:numPr>
        <w:ilvl w:val="8"/>
        <w:numId w:val="1"/>
      </w:numPr>
      <w:spacing w:before="340" w:after="170"/>
    </w:pPr>
    <w:rPr>
      <w:rFonts w:ascii="Arial" w:hAnsi="Arial"/>
      <w:b/>
      <w:color w:val="005A77"/>
      <w:spacing w:val="-6"/>
      <w:sz w:val="24"/>
      <w:szCs w:val="24"/>
      <w:lang w:val="en-US" w:eastAsia="en-US"/>
    </w:rPr>
  </w:style>
  <w:style w:type="paragraph" w:styleId="Title">
    <w:name w:val="Title"/>
    <w:basedOn w:val="Normal"/>
    <w:next w:val="Normal"/>
    <w:link w:val="TitleChar"/>
    <w:uiPriority w:val="10"/>
    <w:rsid w:val="00751515"/>
    <w:pPr>
      <w:pBdr>
        <w:bottom w:val="single" w:sz="8" w:space="4" w:color="C2B000"/>
      </w:pBdr>
      <w:spacing w:after="300"/>
      <w:contextualSpacing/>
    </w:pPr>
    <w:rPr>
      <w:rFonts w:ascii="Arial" w:eastAsia="MS Gothic" w:hAnsi="Arial"/>
      <w:color w:val="615800"/>
      <w:spacing w:val="5"/>
      <w:kern w:val="28"/>
      <w:sz w:val="52"/>
      <w:szCs w:val="52"/>
    </w:rPr>
  </w:style>
  <w:style w:type="paragraph" w:customStyle="1" w:styleId="Simpletableheading">
    <w:name w:val="Simple table heading"/>
    <w:next w:val="BodyText1"/>
    <w:uiPriority w:val="1"/>
    <w:rsid w:val="003D11C0"/>
    <w:pPr>
      <w:spacing w:line="240" w:lineRule="atLeast"/>
    </w:pPr>
    <w:rPr>
      <w:rFonts w:ascii="Arial" w:hAnsi="Arial"/>
      <w:b/>
      <w:color w:val="37424A"/>
      <w:sz w:val="22"/>
      <w:szCs w:val="24"/>
      <w:lang w:eastAsia="en-US"/>
    </w:rPr>
  </w:style>
  <w:style w:type="paragraph" w:styleId="Footer">
    <w:name w:val="footer"/>
    <w:basedOn w:val="Normal"/>
    <w:link w:val="FooterChar"/>
    <w:uiPriority w:val="99"/>
    <w:rsid w:val="0031325C"/>
    <w:pPr>
      <w:tabs>
        <w:tab w:val="center" w:pos="4320"/>
        <w:tab w:val="right" w:pos="8640"/>
      </w:tabs>
    </w:pPr>
  </w:style>
  <w:style w:type="table" w:styleId="TableGrid">
    <w:name w:val="Table Grid"/>
    <w:basedOn w:val="TableNormal"/>
    <w:rsid w:val="0031325C"/>
    <w:rPr>
      <w:rFonts w:ascii="Arial" w:hAnsi="Arial"/>
    </w:rPr>
    <w:tblPr>
      <w:tblCellMar>
        <w:left w:w="0" w:type="dxa"/>
        <w:right w:w="0" w:type="dxa"/>
      </w:tblCellMar>
    </w:tblPr>
  </w:style>
  <w:style w:type="paragraph" w:styleId="BalloonText">
    <w:name w:val="Balloon Text"/>
    <w:basedOn w:val="Normal"/>
    <w:link w:val="BalloonTextChar"/>
    <w:uiPriority w:val="99"/>
    <w:semiHidden/>
    <w:rsid w:val="0090622C"/>
    <w:rPr>
      <w:rFonts w:ascii="Tahoma" w:hAnsi="Tahoma" w:cs="Tahoma"/>
      <w:sz w:val="16"/>
      <w:szCs w:val="16"/>
    </w:rPr>
  </w:style>
  <w:style w:type="character" w:customStyle="1" w:styleId="BalloonTextChar">
    <w:name w:val="Balloon Text Char"/>
    <w:basedOn w:val="DefaultParagraphFont"/>
    <w:link w:val="BalloonText"/>
    <w:uiPriority w:val="99"/>
    <w:semiHidden/>
    <w:rsid w:val="0090622C"/>
    <w:rPr>
      <w:rFonts w:ascii="Tahoma" w:hAnsi="Tahoma" w:cs="Tahoma"/>
      <w:sz w:val="16"/>
      <w:szCs w:val="16"/>
      <w:lang w:eastAsia="en-US"/>
    </w:rPr>
  </w:style>
  <w:style w:type="paragraph" w:styleId="Header">
    <w:name w:val="header"/>
    <w:basedOn w:val="Normal"/>
    <w:link w:val="HeaderChar"/>
    <w:uiPriority w:val="99"/>
    <w:semiHidden/>
    <w:rsid w:val="00E16372"/>
    <w:pPr>
      <w:tabs>
        <w:tab w:val="center" w:pos="4680"/>
        <w:tab w:val="right" w:pos="9360"/>
      </w:tabs>
    </w:pPr>
  </w:style>
  <w:style w:type="character" w:customStyle="1" w:styleId="HeaderChar">
    <w:name w:val="Header Char"/>
    <w:basedOn w:val="DefaultParagraphFont"/>
    <w:link w:val="Header"/>
    <w:uiPriority w:val="99"/>
    <w:semiHidden/>
    <w:rsid w:val="00E16372"/>
    <w:rPr>
      <w:rFonts w:ascii="Arial" w:hAnsi="Arial"/>
      <w:szCs w:val="24"/>
      <w:lang w:eastAsia="en-US"/>
    </w:rPr>
  </w:style>
  <w:style w:type="paragraph" w:customStyle="1" w:styleId="Subtitle2">
    <w:name w:val="Subtitle 2"/>
    <w:uiPriority w:val="2"/>
    <w:semiHidden/>
    <w:rsid w:val="00A36135"/>
    <w:pPr>
      <w:spacing w:before="200"/>
      <w:contextualSpacing/>
    </w:pPr>
    <w:rPr>
      <w:rFonts w:ascii="Arial" w:hAnsi="Arial"/>
      <w:caps/>
      <w:color w:val="1C2735"/>
      <w:kern w:val="28"/>
      <w:sz w:val="22"/>
      <w:szCs w:val="32"/>
      <w:lang w:eastAsia="en-US"/>
    </w:rPr>
  </w:style>
  <w:style w:type="character" w:customStyle="1" w:styleId="Blue">
    <w:name w:val="Blue"/>
    <w:basedOn w:val="DefaultParagraphFont"/>
    <w:semiHidden/>
    <w:qFormat/>
    <w:rsid w:val="00A46055"/>
    <w:rPr>
      <w:color w:val="C2B000"/>
    </w:rPr>
  </w:style>
  <w:style w:type="paragraph" w:styleId="Caption">
    <w:name w:val="caption"/>
    <w:basedOn w:val="Normal"/>
    <w:next w:val="Normal"/>
    <w:uiPriority w:val="35"/>
    <w:semiHidden/>
    <w:qFormat/>
    <w:rsid w:val="00F90395"/>
    <w:rPr>
      <w:b/>
      <w:bCs/>
      <w:color w:val="C2B000"/>
      <w:sz w:val="18"/>
      <w:szCs w:val="18"/>
    </w:rPr>
  </w:style>
  <w:style w:type="paragraph" w:customStyle="1" w:styleId="Boxtext">
    <w:name w:val="Box text"/>
    <w:basedOn w:val="Tablebodytext"/>
    <w:uiPriority w:val="1"/>
    <w:unhideWhenUsed/>
    <w:rsid w:val="00D77DA3"/>
    <w:pPr>
      <w:spacing w:before="113" w:after="113" w:line="240" w:lineRule="atLeast"/>
      <w:ind w:left="0" w:right="0"/>
    </w:pPr>
    <w:rPr>
      <w:color w:val="37424A"/>
    </w:rPr>
  </w:style>
  <w:style w:type="paragraph" w:styleId="Quote">
    <w:name w:val="Quote"/>
    <w:link w:val="QuoteChar"/>
    <w:qFormat/>
    <w:rsid w:val="00F46242"/>
    <w:pPr>
      <w:spacing w:before="170" w:after="170"/>
      <w:ind w:left="284" w:right="284"/>
    </w:pPr>
    <w:rPr>
      <w:rFonts w:ascii="Cambria" w:hAnsi="Cambria"/>
      <w:i/>
      <w:iCs/>
      <w:color w:val="000000"/>
      <w:spacing w:val="-2"/>
      <w:sz w:val="22"/>
      <w:szCs w:val="24"/>
      <w:lang w:eastAsia="en-US"/>
    </w:rPr>
  </w:style>
  <w:style w:type="character" w:customStyle="1" w:styleId="QuoteChar">
    <w:name w:val="Quote Char"/>
    <w:basedOn w:val="DefaultParagraphFont"/>
    <w:link w:val="Quote"/>
    <w:rsid w:val="00F46242"/>
    <w:rPr>
      <w:rFonts w:ascii="Cambria" w:hAnsi="Cambria"/>
      <w:i/>
      <w:iCs/>
      <w:color w:val="000000"/>
      <w:spacing w:val="-2"/>
      <w:sz w:val="22"/>
      <w:szCs w:val="24"/>
      <w:lang w:val="en-AU" w:eastAsia="en-US" w:bidi="ar-SA"/>
    </w:rPr>
  </w:style>
  <w:style w:type="table" w:customStyle="1" w:styleId="DOFDwithheader">
    <w:name w:val="DOFD with header"/>
    <w:basedOn w:val="TableNormal"/>
    <w:uiPriority w:val="99"/>
    <w:qFormat/>
    <w:rsid w:val="00E8535A"/>
    <w:pPr>
      <w:spacing w:before="57" w:line="220" w:lineRule="atLeast"/>
      <w:ind w:left="96" w:right="96"/>
    </w:pPr>
    <w:rPr>
      <w:rFonts w:ascii="Arial" w:hAnsi="Arial"/>
    </w:rPr>
    <w:tblPr>
      <w:tblBorders>
        <w:top w:val="single" w:sz="2" w:space="0" w:color="A7B4BE"/>
        <w:bottom w:val="single" w:sz="2" w:space="0" w:color="A7B4BE"/>
        <w:insideH w:val="single" w:sz="2" w:space="0" w:color="A7B4BE"/>
        <w:insideV w:val="single" w:sz="2" w:space="0" w:color="A7B4BE"/>
      </w:tblBorders>
      <w:tblCellMar>
        <w:left w:w="0" w:type="dxa"/>
        <w:right w:w="0" w:type="dxa"/>
      </w:tblCellMar>
    </w:tblPr>
    <w:tblStylePr w:type="firstRow">
      <w:pPr>
        <w:keepNext/>
        <w:wordWrap/>
      </w:pPr>
      <w:rPr>
        <w:b w:val="0"/>
      </w:rPr>
      <w:tblPr/>
      <w:tcPr>
        <w:shd w:val="clear" w:color="auto" w:fill="DDF3FA"/>
      </w:tcPr>
    </w:tblStylePr>
  </w:style>
  <w:style w:type="character" w:customStyle="1" w:styleId="ArialBlackBlue">
    <w:name w:val="Arial Black Blue"/>
    <w:basedOn w:val="DefaultParagraphFont"/>
    <w:uiPriority w:val="1"/>
    <w:semiHidden/>
    <w:qFormat/>
    <w:rsid w:val="00E8535A"/>
    <w:rPr>
      <w:rFonts w:ascii="Arial Black" w:hAnsi="Arial Black"/>
      <w:color w:val="005A77"/>
      <w:sz w:val="18"/>
      <w:szCs w:val="18"/>
    </w:rPr>
  </w:style>
  <w:style w:type="character" w:styleId="PageNumber">
    <w:name w:val="page number"/>
    <w:basedOn w:val="DefaultParagraphFont"/>
    <w:uiPriority w:val="99"/>
    <w:semiHidden/>
    <w:qFormat/>
    <w:rsid w:val="00D0298F"/>
    <w:rPr>
      <w:rFonts w:ascii="Arial" w:hAnsi="Arial"/>
      <w:b/>
      <w:color w:val="1C2735"/>
      <w:spacing w:val="-20"/>
      <w:sz w:val="16"/>
      <w:lang w:val="en-AU"/>
    </w:rPr>
  </w:style>
  <w:style w:type="paragraph" w:customStyle="1" w:styleId="Chapternumber">
    <w:name w:val="Chapter number"/>
    <w:rsid w:val="002A4381"/>
    <w:pPr>
      <w:spacing w:line="940" w:lineRule="exact"/>
      <w:jc w:val="center"/>
    </w:pPr>
    <w:rPr>
      <w:rFonts w:ascii="Arial" w:hAnsi="Arial" w:cs="Arial"/>
      <w:b/>
      <w:color w:val="A7B4BE"/>
      <w:sz w:val="94"/>
      <w:szCs w:val="94"/>
      <w:lang w:eastAsia="en-US"/>
    </w:rPr>
  </w:style>
  <w:style w:type="paragraph" w:styleId="FootnoteText">
    <w:name w:val="footnote text"/>
    <w:link w:val="FootnoteTextChar"/>
    <w:uiPriority w:val="99"/>
    <w:semiHidden/>
    <w:qFormat/>
    <w:rsid w:val="00F03D6C"/>
    <w:pPr>
      <w:tabs>
        <w:tab w:val="left" w:pos="284"/>
      </w:tabs>
      <w:spacing w:after="20" w:line="260" w:lineRule="atLeast"/>
      <w:ind w:left="284" w:hanging="284"/>
    </w:pPr>
    <w:rPr>
      <w:rFonts w:ascii="Arial" w:hAnsi="Arial"/>
      <w:color w:val="37424A"/>
      <w:sz w:val="15"/>
      <w:lang w:eastAsia="en-US"/>
    </w:rPr>
  </w:style>
  <w:style w:type="character" w:customStyle="1" w:styleId="FootnoteTextChar">
    <w:name w:val="Footnote Text Char"/>
    <w:basedOn w:val="DefaultParagraphFont"/>
    <w:link w:val="FootnoteText"/>
    <w:uiPriority w:val="99"/>
    <w:semiHidden/>
    <w:rsid w:val="00F03D6C"/>
    <w:rPr>
      <w:rFonts w:ascii="Arial" w:hAnsi="Arial"/>
      <w:color w:val="37424A"/>
      <w:sz w:val="15"/>
      <w:lang w:val="en-AU" w:eastAsia="en-US" w:bidi="ar-SA"/>
    </w:rPr>
  </w:style>
  <w:style w:type="character" w:styleId="FootnoteReference">
    <w:name w:val="footnote reference"/>
    <w:basedOn w:val="DefaultParagraphFont"/>
    <w:uiPriority w:val="99"/>
    <w:semiHidden/>
    <w:rsid w:val="00995253"/>
    <w:rPr>
      <w:vertAlign w:val="superscript"/>
    </w:rPr>
  </w:style>
  <w:style w:type="paragraph" w:customStyle="1" w:styleId="Boxheading">
    <w:name w:val="Box heading"/>
    <w:basedOn w:val="Simpletableheading"/>
    <w:uiPriority w:val="1"/>
    <w:unhideWhenUsed/>
    <w:rsid w:val="00275489"/>
    <w:pPr>
      <w:spacing w:before="113" w:after="113"/>
    </w:pPr>
    <w:rPr>
      <w:color w:val="005A77"/>
    </w:rPr>
  </w:style>
  <w:style w:type="paragraph" w:customStyle="1" w:styleId="Notetitle">
    <w:name w:val="Note title"/>
    <w:qFormat/>
    <w:rsid w:val="00E8535A"/>
    <w:pPr>
      <w:keepNext/>
      <w:numPr>
        <w:ilvl w:val="7"/>
        <w:numId w:val="1"/>
      </w:numPr>
      <w:spacing w:before="340" w:after="170"/>
    </w:pPr>
    <w:rPr>
      <w:rFonts w:ascii="Arial" w:eastAsia="MS Gothic" w:hAnsi="Arial"/>
      <w:b/>
      <w:bCs/>
      <w:iCs/>
      <w:color w:val="005A77"/>
      <w:spacing w:val="-6"/>
      <w:sz w:val="24"/>
      <w:szCs w:val="28"/>
      <w:lang w:val="en-US" w:eastAsia="en-US"/>
    </w:rPr>
  </w:style>
  <w:style w:type="character" w:customStyle="1" w:styleId="Black">
    <w:name w:val="Black"/>
    <w:basedOn w:val="DefaultParagraphFont"/>
    <w:uiPriority w:val="1"/>
    <w:semiHidden/>
    <w:qFormat/>
    <w:rsid w:val="00A36135"/>
    <w:rPr>
      <w:color w:val="1C2735"/>
      <w:lang w:val="en-AU"/>
    </w:rPr>
  </w:style>
  <w:style w:type="paragraph" w:customStyle="1" w:styleId="Numberedpara1stindent">
    <w:name w:val="Numbered para (1st indent)"/>
    <w:basedOn w:val="BodyText1"/>
    <w:rsid w:val="00FA1277"/>
    <w:pPr>
      <w:numPr>
        <w:ilvl w:val="3"/>
        <w:numId w:val="1"/>
      </w:numPr>
      <w:spacing w:after="0" w:line="240" w:lineRule="auto"/>
    </w:pPr>
  </w:style>
  <w:style w:type="paragraph" w:customStyle="1" w:styleId="Numberedpara2ndindent">
    <w:name w:val="Numbered para (2nd indent)"/>
    <w:basedOn w:val="BodyText1"/>
    <w:rsid w:val="00FA1277"/>
    <w:pPr>
      <w:numPr>
        <w:ilvl w:val="4"/>
        <w:numId w:val="1"/>
      </w:numPr>
      <w:spacing w:after="0" w:line="240" w:lineRule="auto"/>
    </w:pPr>
  </w:style>
  <w:style w:type="paragraph" w:customStyle="1" w:styleId="Numberedpara3rdindent">
    <w:name w:val="Numbered para (3rd indent)"/>
    <w:basedOn w:val="BodyText1"/>
    <w:rsid w:val="00FA1277"/>
    <w:pPr>
      <w:numPr>
        <w:ilvl w:val="5"/>
        <w:numId w:val="1"/>
      </w:numPr>
      <w:spacing w:after="0" w:line="240" w:lineRule="auto"/>
    </w:pPr>
  </w:style>
  <w:style w:type="character" w:styleId="Hyperlink">
    <w:name w:val="Hyperlink"/>
    <w:basedOn w:val="DefaultParagraphFont"/>
    <w:uiPriority w:val="99"/>
    <w:semiHidden/>
    <w:rsid w:val="00E8535A"/>
    <w:rPr>
      <w:color w:val="005A77"/>
      <w:u w:val="single"/>
    </w:rPr>
  </w:style>
  <w:style w:type="character" w:customStyle="1" w:styleId="Heading4Char">
    <w:name w:val="Heading 4 Char"/>
    <w:basedOn w:val="DefaultParagraphFont"/>
    <w:link w:val="Heading4"/>
    <w:rsid w:val="00DE5462"/>
    <w:rPr>
      <w:rFonts w:ascii="Arial" w:hAnsi="Arial"/>
      <w:b/>
      <w:spacing w:val="-6"/>
      <w:sz w:val="26"/>
      <w:szCs w:val="26"/>
      <w:lang w:eastAsia="en-US"/>
    </w:rPr>
  </w:style>
  <w:style w:type="character" w:customStyle="1" w:styleId="Heading5Char">
    <w:name w:val="Heading 5 Char"/>
    <w:basedOn w:val="DefaultParagraphFont"/>
    <w:link w:val="Heading5"/>
    <w:rsid w:val="00F46242"/>
    <w:rPr>
      <w:rFonts w:ascii="Arial" w:eastAsia="MS Gothic" w:hAnsi="Arial"/>
      <w:b/>
      <w:color w:val="37424A"/>
      <w:spacing w:val="-6"/>
      <w:sz w:val="22"/>
      <w:szCs w:val="24"/>
      <w:lang w:val="en-AU" w:eastAsia="en-US" w:bidi="ar-SA"/>
    </w:rPr>
  </w:style>
  <w:style w:type="paragraph" w:customStyle="1" w:styleId="Heading2nonumbers">
    <w:name w:val="Heading 2 (no numbers)"/>
    <w:basedOn w:val="Heading2"/>
    <w:next w:val="BodyText1"/>
    <w:qFormat/>
    <w:rsid w:val="00E8535A"/>
    <w:pPr>
      <w:numPr>
        <w:numId w:val="0"/>
      </w:numPr>
    </w:pPr>
  </w:style>
  <w:style w:type="paragraph" w:customStyle="1" w:styleId="Heading3nonumbers">
    <w:name w:val="Heading 3 (no numbers)"/>
    <w:basedOn w:val="Heading3"/>
    <w:next w:val="BodyText1"/>
    <w:qFormat/>
    <w:rsid w:val="00F46242"/>
  </w:style>
  <w:style w:type="paragraph" w:customStyle="1" w:styleId="Heading4nonumbers">
    <w:name w:val="Heading 4 (no numbers)"/>
    <w:basedOn w:val="Heading4"/>
    <w:next w:val="BodyText1"/>
    <w:link w:val="Heading4nonumbersChar"/>
    <w:qFormat/>
    <w:rsid w:val="00F46242"/>
  </w:style>
  <w:style w:type="character" w:customStyle="1" w:styleId="Heading4nonumbersChar">
    <w:name w:val="Heading 4 (no numbers) Char"/>
    <w:basedOn w:val="Heading4Char"/>
    <w:link w:val="Heading4nonumbers"/>
    <w:rsid w:val="00F46242"/>
    <w:rPr>
      <w:rFonts w:ascii="Arial" w:hAnsi="Arial"/>
      <w:b/>
      <w:spacing w:val="-6"/>
      <w:sz w:val="26"/>
      <w:szCs w:val="26"/>
      <w:lang w:eastAsia="en-US"/>
    </w:rPr>
  </w:style>
  <w:style w:type="paragraph" w:styleId="TOC2">
    <w:name w:val="toc 2"/>
    <w:basedOn w:val="Heading5"/>
    <w:next w:val="BodyText1"/>
    <w:autoRedefine/>
    <w:uiPriority w:val="39"/>
    <w:rsid w:val="00361B87"/>
    <w:pPr>
      <w:tabs>
        <w:tab w:val="right" w:pos="7513"/>
      </w:tabs>
      <w:spacing w:before="113" w:after="57"/>
      <w:ind w:left="1191" w:hanging="794"/>
    </w:pPr>
    <w:rPr>
      <w:noProof/>
      <w:sz w:val="20"/>
    </w:rPr>
  </w:style>
  <w:style w:type="paragraph" w:customStyle="1" w:styleId="Boxtitle">
    <w:name w:val="Box title"/>
    <w:basedOn w:val="Boxheading"/>
    <w:uiPriority w:val="1"/>
    <w:unhideWhenUsed/>
    <w:rsid w:val="00275489"/>
  </w:style>
  <w:style w:type="paragraph" w:styleId="TOC1">
    <w:name w:val="toc 1"/>
    <w:basedOn w:val="Heading4nonumbers"/>
    <w:next w:val="BodyText1"/>
    <w:autoRedefine/>
    <w:uiPriority w:val="39"/>
    <w:rsid w:val="00B4591A"/>
    <w:pPr>
      <w:tabs>
        <w:tab w:val="right" w:pos="8505"/>
      </w:tabs>
      <w:spacing w:after="100"/>
      <w:ind w:left="397" w:hanging="397"/>
    </w:pPr>
    <w:rPr>
      <w:noProof/>
    </w:rPr>
  </w:style>
  <w:style w:type="paragraph" w:styleId="TOC3">
    <w:name w:val="toc 3"/>
    <w:basedOn w:val="BodyText1"/>
    <w:next w:val="BodyText1"/>
    <w:autoRedefine/>
    <w:uiPriority w:val="39"/>
    <w:rsid w:val="00EA4905"/>
    <w:pPr>
      <w:tabs>
        <w:tab w:val="left" w:pos="1191"/>
        <w:tab w:val="left" w:pos="1320"/>
        <w:tab w:val="right" w:pos="7920"/>
      </w:tabs>
      <w:spacing w:after="0"/>
      <w:ind w:left="1985" w:hanging="1191"/>
    </w:pPr>
    <w:rPr>
      <w:sz w:val="20"/>
    </w:rPr>
  </w:style>
  <w:style w:type="table" w:customStyle="1" w:styleId="DOFDplain">
    <w:name w:val="DOFD plain"/>
    <w:basedOn w:val="TableNormal"/>
    <w:uiPriority w:val="99"/>
    <w:qFormat/>
    <w:rsid w:val="004175CF"/>
    <w:pPr>
      <w:spacing w:before="57" w:line="220" w:lineRule="atLeast"/>
      <w:ind w:left="96" w:right="96"/>
    </w:pPr>
    <w:rPr>
      <w:rFonts w:ascii="Arial" w:hAnsi="Arial"/>
      <w:sz w:val="17"/>
    </w:rPr>
    <w:tblPr>
      <w:tblBorders>
        <w:top w:val="single" w:sz="2" w:space="0" w:color="A7B4BE"/>
        <w:bottom w:val="single" w:sz="2" w:space="0" w:color="A7B4BE"/>
        <w:insideH w:val="single" w:sz="2" w:space="0" w:color="A7B4BE"/>
        <w:insideV w:val="single" w:sz="2" w:space="0" w:color="A7B4BE"/>
      </w:tblBorders>
      <w:tblCellMar>
        <w:left w:w="0" w:type="dxa"/>
        <w:right w:w="0" w:type="dxa"/>
      </w:tblCellMar>
    </w:tblPr>
    <w:tblStylePr w:type="firstRow">
      <w:pPr>
        <w:keepNext/>
        <w:wordWrap/>
      </w:pPr>
      <w:rPr>
        <w:rFonts w:ascii="Arial" w:hAnsi="Arial"/>
        <w:b w:val="0"/>
      </w:rPr>
      <w:tblPr/>
      <w:trPr>
        <w:tblHeader/>
      </w:trPr>
    </w:tblStylePr>
  </w:style>
  <w:style w:type="table" w:customStyle="1" w:styleId="DOFDbanded">
    <w:name w:val="DOFD banded"/>
    <w:basedOn w:val="TableNormal"/>
    <w:uiPriority w:val="99"/>
    <w:qFormat/>
    <w:rsid w:val="00E8535A"/>
    <w:pPr>
      <w:spacing w:before="57" w:line="220" w:lineRule="atLeast"/>
      <w:ind w:left="96" w:right="96"/>
    </w:pPr>
    <w:rPr>
      <w:rFonts w:ascii="Arial" w:hAnsi="Arial"/>
      <w:sz w:val="17"/>
    </w:rPr>
    <w:tblPr>
      <w:tblStyleRowBandSize w:val="1"/>
      <w:tblBorders>
        <w:top w:val="single" w:sz="2" w:space="0" w:color="A7B4BE"/>
        <w:bottom w:val="single" w:sz="2" w:space="0" w:color="A7B4BE"/>
        <w:insideH w:val="single" w:sz="2" w:space="0" w:color="A7B4BE"/>
        <w:insideV w:val="single" w:sz="2" w:space="0" w:color="A7B4BE"/>
      </w:tblBorders>
      <w:tblCellMar>
        <w:left w:w="0" w:type="dxa"/>
        <w:right w:w="0" w:type="dxa"/>
      </w:tblCellMar>
    </w:tblPr>
    <w:tblStylePr w:type="firstRow">
      <w:pPr>
        <w:keepNext/>
        <w:keepLines w:val="0"/>
        <w:wordWrap/>
      </w:pPr>
      <w:rPr>
        <w:b w:val="0"/>
      </w:rPr>
      <w:tblPr/>
      <w:trPr>
        <w:tblHeader/>
      </w:trPr>
    </w:tblStylePr>
    <w:tblStylePr w:type="band1Horz">
      <w:tblPr/>
      <w:tcPr>
        <w:shd w:val="clear" w:color="auto" w:fill="DDF3FA"/>
      </w:tcPr>
    </w:tblStylePr>
  </w:style>
  <w:style w:type="character" w:customStyle="1" w:styleId="Heading1Char">
    <w:name w:val="Heading 1 Char"/>
    <w:basedOn w:val="DefaultParagraphFont"/>
    <w:link w:val="Heading1"/>
    <w:rsid w:val="00E8535A"/>
    <w:rPr>
      <w:rFonts w:ascii="Arial" w:hAnsi="Arial"/>
      <w:color w:val="FFFFFF" w:themeColor="background1"/>
      <w:kern w:val="32"/>
      <w:sz w:val="48"/>
      <w:szCs w:val="32"/>
      <w:lang w:eastAsia="en-US"/>
    </w:rPr>
  </w:style>
  <w:style w:type="character" w:customStyle="1" w:styleId="Heading2Char">
    <w:name w:val="Heading 2 Char"/>
    <w:basedOn w:val="DefaultParagraphFont"/>
    <w:link w:val="Heading2"/>
    <w:rsid w:val="00E8535A"/>
    <w:rPr>
      <w:rFonts w:ascii="Arial" w:hAnsi="Arial"/>
      <w:color w:val="005A77"/>
      <w:spacing w:val="-10"/>
      <w:sz w:val="48"/>
      <w:szCs w:val="28"/>
      <w:lang w:eastAsia="en-US"/>
    </w:rPr>
  </w:style>
  <w:style w:type="paragraph" w:styleId="BodyText">
    <w:name w:val="Body Text"/>
    <w:basedOn w:val="Normal"/>
    <w:link w:val="BodyTextChar"/>
    <w:qFormat/>
    <w:rsid w:val="00F46242"/>
    <w:pPr>
      <w:spacing w:after="120"/>
    </w:pPr>
  </w:style>
  <w:style w:type="character" w:customStyle="1" w:styleId="BodyTextChar">
    <w:name w:val="Body Text Char"/>
    <w:basedOn w:val="DefaultParagraphFont"/>
    <w:link w:val="BodyText"/>
    <w:rsid w:val="00F46242"/>
    <w:rPr>
      <w:rFonts w:ascii="Cambria" w:hAnsi="Cambria"/>
      <w:sz w:val="22"/>
      <w:szCs w:val="24"/>
      <w:lang w:eastAsia="en-US"/>
    </w:rPr>
  </w:style>
  <w:style w:type="character" w:customStyle="1" w:styleId="Heading6Char">
    <w:name w:val="Heading 6 Char"/>
    <w:basedOn w:val="DefaultParagraphFont"/>
    <w:link w:val="Heading6"/>
    <w:uiPriority w:val="9"/>
    <w:semiHidden/>
    <w:rsid w:val="00E8535A"/>
    <w:rPr>
      <w:rFonts w:ascii="Arial" w:eastAsia="MS Gothic" w:hAnsi="Arial"/>
      <w:i/>
      <w:iCs/>
      <w:color w:val="005A77"/>
      <w:sz w:val="22"/>
      <w:szCs w:val="22"/>
      <w:lang w:eastAsia="en-US"/>
    </w:rPr>
  </w:style>
  <w:style w:type="character" w:customStyle="1" w:styleId="Heading7Char">
    <w:name w:val="Heading 7 Char"/>
    <w:basedOn w:val="DefaultParagraphFont"/>
    <w:link w:val="Heading7"/>
    <w:uiPriority w:val="9"/>
    <w:semiHidden/>
    <w:rsid w:val="00A67BB8"/>
    <w:rPr>
      <w:rFonts w:ascii="Arial" w:eastAsia="MS Gothic" w:hAnsi="Arial" w:cs="Times New Roman"/>
      <w:i/>
      <w:iCs/>
      <w:color w:val="404040"/>
      <w:szCs w:val="24"/>
      <w:lang w:eastAsia="en-US"/>
    </w:rPr>
  </w:style>
  <w:style w:type="paragraph" w:customStyle="1" w:styleId="Bulletsnumbers">
    <w:name w:val="Bullets (numbers)"/>
    <w:basedOn w:val="Bullets1stindent"/>
    <w:link w:val="BulletsnumbersChar"/>
    <w:semiHidden/>
    <w:rsid w:val="00F96676"/>
    <w:pPr>
      <w:numPr>
        <w:numId w:val="3"/>
      </w:numPr>
    </w:pPr>
    <w:rPr>
      <w:lang w:val="en-US"/>
    </w:rPr>
  </w:style>
  <w:style w:type="character" w:customStyle="1" w:styleId="BodyText1Char">
    <w:name w:val="Body Text1 Char"/>
    <w:basedOn w:val="DefaultParagraphFont"/>
    <w:link w:val="BodyText1"/>
    <w:semiHidden/>
    <w:rsid w:val="00195A56"/>
    <w:rPr>
      <w:rFonts w:ascii="Cambria" w:hAnsi="Cambria"/>
      <w:sz w:val="22"/>
      <w:szCs w:val="24"/>
      <w:lang w:val="en-AU" w:eastAsia="en-US" w:bidi="ar-SA"/>
    </w:rPr>
  </w:style>
  <w:style w:type="character" w:customStyle="1" w:styleId="Bullets1stindentChar">
    <w:name w:val="Bullets (1st indent) Char"/>
    <w:basedOn w:val="BodyText1Char"/>
    <w:link w:val="Bullets1stindent"/>
    <w:semiHidden/>
    <w:rsid w:val="00195A56"/>
    <w:rPr>
      <w:rFonts w:ascii="Cambria" w:hAnsi="Cambria"/>
      <w:sz w:val="22"/>
      <w:szCs w:val="24"/>
      <w:lang w:val="en-AU" w:eastAsia="en-US" w:bidi="ar-SA"/>
    </w:rPr>
  </w:style>
  <w:style w:type="character" w:customStyle="1" w:styleId="BulletsnumbersChar">
    <w:name w:val="Bullets (numbers) Char"/>
    <w:basedOn w:val="Bullets1stindentChar"/>
    <w:link w:val="Bulletsnumbers"/>
    <w:semiHidden/>
    <w:rsid w:val="00195A56"/>
    <w:rPr>
      <w:rFonts w:ascii="Cambria" w:hAnsi="Cambria"/>
      <w:sz w:val="22"/>
      <w:szCs w:val="24"/>
      <w:lang w:val="en-US" w:eastAsia="en-US" w:bidi="ar-SA"/>
    </w:rPr>
  </w:style>
  <w:style w:type="character" w:styleId="CommentReference">
    <w:name w:val="annotation reference"/>
    <w:basedOn w:val="DefaultParagraphFont"/>
    <w:uiPriority w:val="99"/>
    <w:semiHidden/>
    <w:rsid w:val="00F96676"/>
    <w:rPr>
      <w:sz w:val="16"/>
      <w:szCs w:val="16"/>
    </w:rPr>
  </w:style>
  <w:style w:type="paragraph" w:styleId="CommentText">
    <w:name w:val="annotation text"/>
    <w:basedOn w:val="Normal"/>
    <w:link w:val="CommentTextChar"/>
    <w:uiPriority w:val="99"/>
    <w:semiHidden/>
    <w:rsid w:val="00F96676"/>
    <w:rPr>
      <w:szCs w:val="20"/>
    </w:rPr>
  </w:style>
  <w:style w:type="character" w:customStyle="1" w:styleId="CommentTextChar">
    <w:name w:val="Comment Text Char"/>
    <w:basedOn w:val="DefaultParagraphFont"/>
    <w:link w:val="CommentText"/>
    <w:uiPriority w:val="99"/>
    <w:semiHidden/>
    <w:rsid w:val="00F96676"/>
    <w:rPr>
      <w:rFonts w:ascii="Cambria" w:hAnsi="Cambria"/>
      <w:lang w:eastAsia="en-US"/>
    </w:rPr>
  </w:style>
  <w:style w:type="paragraph" w:styleId="ListNumber">
    <w:name w:val="List Number"/>
    <w:basedOn w:val="Normal"/>
    <w:qFormat/>
    <w:rsid w:val="002B764F"/>
    <w:pPr>
      <w:numPr>
        <w:numId w:val="5"/>
      </w:numPr>
      <w:spacing w:after="240"/>
      <w:contextualSpacing/>
    </w:pPr>
  </w:style>
  <w:style w:type="paragraph" w:styleId="ListNumber2">
    <w:name w:val="List Number 2"/>
    <w:basedOn w:val="Normal"/>
    <w:rsid w:val="002959A7"/>
    <w:pPr>
      <w:numPr>
        <w:numId w:val="6"/>
      </w:numPr>
      <w:contextualSpacing/>
    </w:pPr>
  </w:style>
  <w:style w:type="paragraph" w:styleId="ListBullet">
    <w:name w:val="List Bullet"/>
    <w:basedOn w:val="Normal"/>
    <w:qFormat/>
    <w:rsid w:val="00E8535A"/>
    <w:pPr>
      <w:numPr>
        <w:numId w:val="4"/>
      </w:numPr>
      <w:spacing w:after="240"/>
      <w:contextualSpacing/>
    </w:pPr>
  </w:style>
  <w:style w:type="table" w:customStyle="1" w:styleId="DOFDtexttable">
    <w:name w:val="DOFD_text table"/>
    <w:basedOn w:val="TableNormal"/>
    <w:uiPriority w:val="99"/>
    <w:qFormat/>
    <w:rsid w:val="003D2733"/>
    <w:pPr>
      <w:spacing w:before="57"/>
    </w:pPr>
    <w:rPr>
      <w:rFonts w:ascii="Cambria" w:hAnsi="Cambria"/>
    </w:rPr>
    <w:tblPr>
      <w:tblBorders>
        <w:top w:val="single" w:sz="2" w:space="0" w:color="37424A"/>
        <w:left w:val="single" w:sz="2" w:space="0" w:color="37424A"/>
        <w:bottom w:val="single" w:sz="2" w:space="0" w:color="37424A"/>
        <w:right w:val="single" w:sz="2" w:space="0" w:color="37424A"/>
        <w:insideH w:val="single" w:sz="2" w:space="0" w:color="37424A"/>
        <w:insideV w:val="single" w:sz="2" w:space="0" w:color="37424A"/>
      </w:tblBorders>
      <w:tblCellMar>
        <w:top w:w="170" w:type="dxa"/>
        <w:left w:w="227" w:type="dxa"/>
        <w:bottom w:w="113" w:type="dxa"/>
        <w:right w:w="227" w:type="dxa"/>
      </w:tblCellMar>
    </w:tblPr>
    <w:trPr>
      <w:cantSplit/>
    </w:trPr>
    <w:tblStylePr w:type="firstRow">
      <w:rPr>
        <w:rFonts w:ascii="Arial" w:hAnsi="Arial"/>
        <w:b w:val="0"/>
        <w:color w:val="37424A"/>
        <w:sz w:val="22"/>
      </w:rPr>
      <w:tblPr/>
      <w:trPr>
        <w:tblHeader/>
      </w:trPr>
      <w:tcPr>
        <w:tcBorders>
          <w:top w:val="nil"/>
          <w:left w:val="nil"/>
          <w:bottom w:val="nil"/>
          <w:right w:val="nil"/>
          <w:insideH w:val="nil"/>
          <w:insideV w:val="nil"/>
          <w:tl2br w:val="nil"/>
          <w:tr2bl w:val="nil"/>
        </w:tcBorders>
        <w:shd w:val="clear" w:color="auto" w:fill="887B1B"/>
        <w:tcMar>
          <w:top w:w="113" w:type="dxa"/>
          <w:left w:w="0" w:type="nil"/>
          <w:bottom w:w="113" w:type="dxa"/>
          <w:right w:w="0" w:type="nil"/>
        </w:tcMar>
      </w:tcPr>
    </w:tblStylePr>
  </w:style>
  <w:style w:type="paragraph" w:styleId="EndnoteText">
    <w:name w:val="endnote text"/>
    <w:basedOn w:val="Normal"/>
    <w:link w:val="EndnoteTextChar"/>
    <w:uiPriority w:val="99"/>
    <w:semiHidden/>
    <w:rsid w:val="009C442A"/>
    <w:rPr>
      <w:szCs w:val="20"/>
    </w:rPr>
  </w:style>
  <w:style w:type="character" w:customStyle="1" w:styleId="EndnoteTextChar">
    <w:name w:val="Endnote Text Char"/>
    <w:basedOn w:val="DefaultParagraphFont"/>
    <w:link w:val="EndnoteText"/>
    <w:uiPriority w:val="99"/>
    <w:semiHidden/>
    <w:rsid w:val="009C442A"/>
    <w:rPr>
      <w:rFonts w:ascii="Cambria" w:hAnsi="Cambria"/>
      <w:lang w:eastAsia="en-US"/>
    </w:rPr>
  </w:style>
  <w:style w:type="character" w:styleId="EndnoteReference">
    <w:name w:val="endnote reference"/>
    <w:basedOn w:val="DefaultParagraphFont"/>
    <w:uiPriority w:val="99"/>
    <w:semiHidden/>
    <w:rsid w:val="009C442A"/>
    <w:rPr>
      <w:vertAlign w:val="superscript"/>
    </w:rPr>
  </w:style>
  <w:style w:type="character" w:customStyle="1" w:styleId="TitleChar">
    <w:name w:val="Title Char"/>
    <w:basedOn w:val="DefaultParagraphFont"/>
    <w:link w:val="Title"/>
    <w:uiPriority w:val="10"/>
    <w:rsid w:val="00751515"/>
    <w:rPr>
      <w:rFonts w:ascii="Arial" w:eastAsia="MS Gothic" w:hAnsi="Arial" w:cs="Times New Roman"/>
      <w:color w:val="615800"/>
      <w:spacing w:val="5"/>
      <w:kern w:val="28"/>
      <w:sz w:val="52"/>
      <w:szCs w:val="52"/>
      <w:lang w:eastAsia="en-US"/>
    </w:rPr>
  </w:style>
  <w:style w:type="paragraph" w:styleId="TOCHeading">
    <w:name w:val="TOC Heading"/>
    <w:basedOn w:val="Heading1"/>
    <w:next w:val="Normal"/>
    <w:uiPriority w:val="39"/>
    <w:semiHidden/>
    <w:qFormat/>
    <w:rsid w:val="00275489"/>
    <w:pPr>
      <w:keepLines/>
      <w:spacing w:before="480" w:line="240" w:lineRule="auto"/>
      <w:outlineLvl w:val="9"/>
    </w:pPr>
    <w:rPr>
      <w:rFonts w:eastAsia="MS Gothic"/>
      <w:b/>
      <w:bCs/>
      <w:color w:val="005A77"/>
      <w:kern w:val="0"/>
      <w:sz w:val="28"/>
      <w:szCs w:val="28"/>
    </w:rPr>
  </w:style>
  <w:style w:type="character" w:customStyle="1" w:styleId="FooterChar">
    <w:name w:val="Footer Char"/>
    <w:basedOn w:val="DefaultParagraphFont"/>
    <w:link w:val="Footer"/>
    <w:uiPriority w:val="99"/>
    <w:rsid w:val="004D6565"/>
    <w:rPr>
      <w:rFonts w:ascii="Cambria" w:eastAsia="Cambria" w:hAnsi="Cambria" w:cs="Times New Roman"/>
      <w:sz w:val="22"/>
      <w:szCs w:val="22"/>
      <w:lang w:eastAsia="en-US"/>
    </w:rPr>
  </w:style>
  <w:style w:type="paragraph" w:styleId="List">
    <w:name w:val="List"/>
    <w:basedOn w:val="Numberedpara1stindent"/>
    <w:qFormat/>
    <w:rsid w:val="00F7071C"/>
    <w:pPr>
      <w:spacing w:after="240"/>
    </w:pPr>
  </w:style>
  <w:style w:type="paragraph" w:styleId="List2">
    <w:name w:val="List 2"/>
    <w:basedOn w:val="Numberedpara2ndindent"/>
    <w:qFormat/>
    <w:rsid w:val="00CB30E0"/>
  </w:style>
  <w:style w:type="paragraph" w:styleId="List3">
    <w:name w:val="List 3"/>
    <w:basedOn w:val="Numberedpara3rdindent"/>
    <w:qFormat/>
    <w:rsid w:val="00F7071C"/>
  </w:style>
  <w:style w:type="numbering" w:customStyle="1" w:styleId="Numbers1">
    <w:name w:val="Numbers1"/>
    <w:basedOn w:val="NoList"/>
    <w:rsid w:val="00263F49"/>
  </w:style>
  <w:style w:type="paragraph" w:customStyle="1" w:styleId="NumberedParagraph">
    <w:name w:val="Numbered Paragraph"/>
    <w:basedOn w:val="Numberedpara1stindent"/>
    <w:qFormat/>
    <w:rsid w:val="00263F49"/>
    <w:pPr>
      <w:numPr>
        <w:ilvl w:val="0"/>
        <w:numId w:val="0"/>
      </w:numPr>
      <w:tabs>
        <w:tab w:val="num" w:pos="360"/>
      </w:tabs>
      <w:spacing w:after="120"/>
      <w:ind w:left="360" w:hanging="360"/>
    </w:pPr>
    <w:rPr>
      <w:bCs/>
      <w:color w:val="000000"/>
    </w:rPr>
  </w:style>
  <w:style w:type="paragraph" w:styleId="ListParagraph">
    <w:name w:val="List Paragraph"/>
    <w:basedOn w:val="Normal"/>
    <w:uiPriority w:val="34"/>
    <w:qFormat/>
    <w:rsid w:val="009D61B4"/>
    <w:pPr>
      <w:ind w:left="720"/>
      <w:contextualSpacing/>
    </w:pPr>
  </w:style>
  <w:style w:type="paragraph" w:styleId="CommentSubject">
    <w:name w:val="annotation subject"/>
    <w:basedOn w:val="CommentText"/>
    <w:next w:val="CommentText"/>
    <w:link w:val="CommentSubjectChar"/>
    <w:uiPriority w:val="99"/>
    <w:semiHidden/>
    <w:rsid w:val="00004C14"/>
    <w:rPr>
      <w:b/>
      <w:bCs/>
      <w:sz w:val="20"/>
    </w:rPr>
  </w:style>
  <w:style w:type="character" w:customStyle="1" w:styleId="CommentSubjectChar">
    <w:name w:val="Comment Subject Char"/>
    <w:basedOn w:val="CommentTextChar"/>
    <w:link w:val="CommentSubject"/>
    <w:uiPriority w:val="99"/>
    <w:semiHidden/>
    <w:rsid w:val="00004C14"/>
    <w:rPr>
      <w:rFonts w:ascii="Cambria" w:eastAsia="Cambria" w:hAnsi="Cambria"/>
      <w:b/>
      <w:bCs/>
      <w:lang w:eastAsia="en-US"/>
    </w:rPr>
  </w:style>
  <w:style w:type="paragraph" w:styleId="Revision">
    <w:name w:val="Revision"/>
    <w:hidden/>
    <w:uiPriority w:val="99"/>
    <w:semiHidden/>
    <w:rsid w:val="00252EFC"/>
    <w:rPr>
      <w:rFonts w:ascii="Cambria" w:eastAsia="Cambria" w:hAnsi="Cambria"/>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12756">
      <w:bodyDiv w:val="1"/>
      <w:marLeft w:val="0"/>
      <w:marRight w:val="0"/>
      <w:marTop w:val="0"/>
      <w:marBottom w:val="0"/>
      <w:divBdr>
        <w:top w:val="none" w:sz="0" w:space="0" w:color="auto"/>
        <w:left w:val="none" w:sz="0" w:space="0" w:color="auto"/>
        <w:bottom w:val="none" w:sz="0" w:space="0" w:color="auto"/>
        <w:right w:val="none" w:sz="0" w:space="0" w:color="auto"/>
      </w:divBdr>
    </w:div>
    <w:div w:id="565727374">
      <w:bodyDiv w:val="1"/>
      <w:marLeft w:val="0"/>
      <w:marRight w:val="0"/>
      <w:marTop w:val="0"/>
      <w:marBottom w:val="0"/>
      <w:divBdr>
        <w:top w:val="none" w:sz="0" w:space="0" w:color="auto"/>
        <w:left w:val="none" w:sz="0" w:space="0" w:color="auto"/>
        <w:bottom w:val="none" w:sz="0" w:space="0" w:color="auto"/>
        <w:right w:val="none" w:sz="0" w:space="0" w:color="auto"/>
      </w:divBdr>
    </w:div>
    <w:div w:id="1333139794">
      <w:bodyDiv w:val="1"/>
      <w:marLeft w:val="0"/>
      <w:marRight w:val="0"/>
      <w:marTop w:val="0"/>
      <w:marBottom w:val="0"/>
      <w:divBdr>
        <w:top w:val="none" w:sz="0" w:space="0" w:color="auto"/>
        <w:left w:val="none" w:sz="0" w:space="0" w:color="auto"/>
        <w:bottom w:val="none" w:sz="0" w:space="0" w:color="auto"/>
        <w:right w:val="none" w:sz="0" w:space="0" w:color="auto"/>
      </w:divBdr>
      <w:divsChild>
        <w:div w:id="1995140553">
          <w:marLeft w:val="0"/>
          <w:marRight w:val="0"/>
          <w:marTop w:val="0"/>
          <w:marBottom w:val="0"/>
          <w:divBdr>
            <w:top w:val="none" w:sz="0" w:space="0" w:color="auto"/>
            <w:left w:val="none" w:sz="0" w:space="0" w:color="auto"/>
            <w:bottom w:val="none" w:sz="0" w:space="0" w:color="auto"/>
            <w:right w:val="none" w:sz="0" w:space="0" w:color="auto"/>
          </w:divBdr>
          <w:divsChild>
            <w:div w:id="1944338776">
              <w:marLeft w:val="0"/>
              <w:marRight w:val="0"/>
              <w:marTop w:val="0"/>
              <w:marBottom w:val="0"/>
              <w:divBdr>
                <w:top w:val="none" w:sz="0" w:space="0" w:color="auto"/>
                <w:left w:val="none" w:sz="0" w:space="0" w:color="auto"/>
                <w:bottom w:val="none" w:sz="0" w:space="0" w:color="auto"/>
                <w:right w:val="none" w:sz="0" w:space="0" w:color="auto"/>
              </w:divBdr>
              <w:divsChild>
                <w:div w:id="1071460872">
                  <w:marLeft w:val="150"/>
                  <w:marRight w:val="300"/>
                  <w:marTop w:val="0"/>
                  <w:marBottom w:val="0"/>
                  <w:divBdr>
                    <w:top w:val="none" w:sz="0" w:space="0" w:color="auto"/>
                    <w:left w:val="none" w:sz="0" w:space="0" w:color="auto"/>
                    <w:bottom w:val="none" w:sz="0" w:space="0" w:color="auto"/>
                    <w:right w:val="none" w:sz="0" w:space="0" w:color="auto"/>
                  </w:divBdr>
                  <w:divsChild>
                    <w:div w:id="537552558">
                      <w:marLeft w:val="0"/>
                      <w:marRight w:val="0"/>
                      <w:marTop w:val="0"/>
                      <w:marBottom w:val="0"/>
                      <w:divBdr>
                        <w:top w:val="none" w:sz="0" w:space="0" w:color="auto"/>
                        <w:left w:val="none" w:sz="0" w:space="0" w:color="auto"/>
                        <w:bottom w:val="none" w:sz="0" w:space="0" w:color="auto"/>
                        <w:right w:val="none" w:sz="0" w:space="0" w:color="auto"/>
                      </w:divBdr>
                      <w:divsChild>
                        <w:div w:id="1453943900">
                          <w:marLeft w:val="0"/>
                          <w:marRight w:val="0"/>
                          <w:marTop w:val="0"/>
                          <w:marBottom w:val="0"/>
                          <w:divBdr>
                            <w:top w:val="none" w:sz="0" w:space="0" w:color="auto"/>
                            <w:left w:val="none" w:sz="0" w:space="0" w:color="auto"/>
                            <w:bottom w:val="none" w:sz="0" w:space="0" w:color="auto"/>
                            <w:right w:val="none" w:sz="0" w:space="0" w:color="auto"/>
                          </w:divBdr>
                          <w:divsChild>
                            <w:div w:id="112333988">
                              <w:marLeft w:val="0"/>
                              <w:marRight w:val="0"/>
                              <w:marTop w:val="0"/>
                              <w:marBottom w:val="0"/>
                              <w:divBdr>
                                <w:top w:val="none" w:sz="0" w:space="0" w:color="auto"/>
                                <w:left w:val="none" w:sz="0" w:space="0" w:color="auto"/>
                                <w:bottom w:val="none" w:sz="0" w:space="0" w:color="auto"/>
                                <w:right w:val="none" w:sz="0" w:space="0" w:color="auto"/>
                              </w:divBdr>
                              <w:divsChild>
                                <w:div w:id="778598135">
                                  <w:marLeft w:val="0"/>
                                  <w:marRight w:val="0"/>
                                  <w:marTop w:val="0"/>
                                  <w:marBottom w:val="0"/>
                                  <w:divBdr>
                                    <w:top w:val="none" w:sz="0" w:space="0" w:color="auto"/>
                                    <w:left w:val="none" w:sz="0" w:space="0" w:color="auto"/>
                                    <w:bottom w:val="none" w:sz="0" w:space="0" w:color="auto"/>
                                    <w:right w:val="none" w:sz="0" w:space="0" w:color="auto"/>
                                  </w:divBdr>
                                  <w:divsChild>
                                    <w:div w:id="975989652">
                                      <w:marLeft w:val="0"/>
                                      <w:marRight w:val="0"/>
                                      <w:marTop w:val="0"/>
                                      <w:marBottom w:val="0"/>
                                      <w:divBdr>
                                        <w:top w:val="none" w:sz="0" w:space="0" w:color="auto"/>
                                        <w:left w:val="none" w:sz="0" w:space="0" w:color="auto"/>
                                        <w:bottom w:val="none" w:sz="0" w:space="0" w:color="auto"/>
                                        <w:right w:val="none" w:sz="0" w:space="0" w:color="auto"/>
                                      </w:divBdr>
                                      <w:divsChild>
                                        <w:div w:id="355351744">
                                          <w:marLeft w:val="0"/>
                                          <w:marRight w:val="0"/>
                                          <w:marTop w:val="0"/>
                                          <w:marBottom w:val="0"/>
                                          <w:divBdr>
                                            <w:top w:val="none" w:sz="0" w:space="0" w:color="auto"/>
                                            <w:left w:val="none" w:sz="0" w:space="0" w:color="auto"/>
                                            <w:bottom w:val="none" w:sz="0" w:space="0" w:color="auto"/>
                                            <w:right w:val="none" w:sz="0" w:space="0" w:color="auto"/>
                                          </w:divBdr>
                                          <w:divsChild>
                                            <w:div w:id="259217078">
                                              <w:marLeft w:val="0"/>
                                              <w:marRight w:val="0"/>
                                              <w:marTop w:val="0"/>
                                              <w:marBottom w:val="0"/>
                                              <w:divBdr>
                                                <w:top w:val="none" w:sz="0" w:space="0" w:color="auto"/>
                                                <w:left w:val="none" w:sz="0" w:space="0" w:color="auto"/>
                                                <w:bottom w:val="none" w:sz="0" w:space="0" w:color="auto"/>
                                                <w:right w:val="none" w:sz="0" w:space="0" w:color="auto"/>
                                              </w:divBdr>
                                              <w:divsChild>
                                                <w:div w:id="684793241">
                                                  <w:marLeft w:val="0"/>
                                                  <w:marRight w:val="0"/>
                                                  <w:marTop w:val="0"/>
                                                  <w:marBottom w:val="0"/>
                                                  <w:divBdr>
                                                    <w:top w:val="none" w:sz="0" w:space="0" w:color="auto"/>
                                                    <w:left w:val="none" w:sz="0" w:space="0" w:color="auto"/>
                                                    <w:bottom w:val="none" w:sz="0" w:space="0" w:color="auto"/>
                                                    <w:right w:val="none" w:sz="0" w:space="0" w:color="auto"/>
                                                  </w:divBdr>
                                                  <w:divsChild>
                                                    <w:div w:id="283001581">
                                                      <w:marLeft w:val="0"/>
                                                      <w:marRight w:val="0"/>
                                                      <w:marTop w:val="0"/>
                                                      <w:marBottom w:val="0"/>
                                                      <w:divBdr>
                                                        <w:top w:val="none" w:sz="0" w:space="0" w:color="auto"/>
                                                        <w:left w:val="none" w:sz="0" w:space="0" w:color="auto"/>
                                                        <w:bottom w:val="none" w:sz="0" w:space="0" w:color="auto"/>
                                                        <w:right w:val="none" w:sz="0" w:space="0" w:color="auto"/>
                                                      </w:divBdr>
                                                      <w:divsChild>
                                                        <w:div w:id="495725882">
                                                          <w:marLeft w:val="0"/>
                                                          <w:marRight w:val="0"/>
                                                          <w:marTop w:val="0"/>
                                                          <w:marBottom w:val="0"/>
                                                          <w:divBdr>
                                                            <w:top w:val="none" w:sz="0" w:space="0" w:color="auto"/>
                                                            <w:left w:val="none" w:sz="0" w:space="0" w:color="auto"/>
                                                            <w:bottom w:val="none" w:sz="0" w:space="0" w:color="auto"/>
                                                            <w:right w:val="none" w:sz="0" w:space="0" w:color="auto"/>
                                                          </w:divBdr>
                                                          <w:divsChild>
                                                            <w:div w:id="1699816748">
                                                              <w:marLeft w:val="0"/>
                                                              <w:marRight w:val="0"/>
                                                              <w:marTop w:val="0"/>
                                                              <w:marBottom w:val="135"/>
                                                              <w:divBdr>
                                                                <w:top w:val="single" w:sz="6" w:space="0" w:color="52A3FF"/>
                                                                <w:left w:val="single" w:sz="6" w:space="7" w:color="52A3FF"/>
                                                                <w:bottom w:val="single" w:sz="6" w:space="8" w:color="52A3FF"/>
                                                                <w:right w:val="single" w:sz="6" w:space="7" w:color="52A3FF"/>
                                                              </w:divBdr>
                                                            </w:div>
                                                          </w:divsChild>
                                                        </w:div>
                                                      </w:divsChild>
                                                    </w:div>
                                                  </w:divsChild>
                                                </w:div>
                                              </w:divsChild>
                                            </w:div>
                                          </w:divsChild>
                                        </w:div>
                                      </w:divsChild>
                                    </w:div>
                                  </w:divsChild>
                                </w:div>
                              </w:divsChild>
                            </w:div>
                          </w:divsChild>
                        </w:div>
                      </w:divsChild>
                    </w:div>
                  </w:divsChild>
                </w:div>
              </w:divsChild>
            </w:div>
          </w:divsChild>
        </w:div>
      </w:divsChild>
    </w:div>
    <w:div w:id="1373339153">
      <w:bodyDiv w:val="1"/>
      <w:marLeft w:val="0"/>
      <w:marRight w:val="0"/>
      <w:marTop w:val="0"/>
      <w:marBottom w:val="0"/>
      <w:divBdr>
        <w:top w:val="none" w:sz="0" w:space="0" w:color="auto"/>
        <w:left w:val="none" w:sz="0" w:space="0" w:color="auto"/>
        <w:bottom w:val="none" w:sz="0" w:space="0" w:color="auto"/>
        <w:right w:val="none" w:sz="0" w:space="0" w:color="auto"/>
      </w:divBdr>
    </w:div>
    <w:div w:id="1535389821">
      <w:bodyDiv w:val="1"/>
      <w:marLeft w:val="0"/>
      <w:marRight w:val="0"/>
      <w:marTop w:val="0"/>
      <w:marBottom w:val="0"/>
      <w:divBdr>
        <w:top w:val="none" w:sz="0" w:space="0" w:color="auto"/>
        <w:left w:val="none" w:sz="0" w:space="0" w:color="auto"/>
        <w:bottom w:val="none" w:sz="0" w:space="0" w:color="auto"/>
        <w:right w:val="none" w:sz="0" w:space="0" w:color="auto"/>
      </w:divBdr>
    </w:div>
    <w:div w:id="1671522540">
      <w:bodyDiv w:val="1"/>
      <w:marLeft w:val="0"/>
      <w:marRight w:val="0"/>
      <w:marTop w:val="0"/>
      <w:marBottom w:val="0"/>
      <w:divBdr>
        <w:top w:val="none" w:sz="0" w:space="0" w:color="auto"/>
        <w:left w:val="none" w:sz="0" w:space="0" w:color="auto"/>
        <w:bottom w:val="none" w:sz="0" w:space="0" w:color="auto"/>
        <w:right w:val="none" w:sz="0" w:space="0" w:color="auto"/>
      </w:divBdr>
    </w:div>
    <w:div w:id="1970697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26" Type="http://schemas.openxmlformats.org/officeDocument/2006/relationships/footer" Target="footer3.xml"/><Relationship Id="rId3" Type="http://schemas.openxmlformats.org/officeDocument/2006/relationships/numbering" Target="numbering.xml"/><Relationship Id="rId21" Type="http://schemas.openxmlformats.org/officeDocument/2006/relationships/image" Target="media/image4.png"/><Relationship Id="rId7" Type="http://schemas.openxmlformats.org/officeDocument/2006/relationships/footnotes" Target="footnotes.xml"/><Relationship Id="rId12" Type="http://schemas.openxmlformats.org/officeDocument/2006/relationships/header" Target="header2.xml"/><Relationship Id="rId25" Type="http://schemas.openxmlformats.org/officeDocument/2006/relationships/image" Target="media/image8.png"/><Relationship Id="rId2" Type="http://schemas.openxmlformats.org/officeDocument/2006/relationships/customXml" Target="../customXml/item1.xml"/><Relationship Id="rId16" Type="http://schemas.openxmlformats.org/officeDocument/2006/relationships/image" Target="media/image3.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7.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Finance Blue">
      <a:dk1>
        <a:sysClr val="windowText" lastClr="000000"/>
      </a:dk1>
      <a:lt1>
        <a:sysClr val="window" lastClr="FFFFFF"/>
      </a:lt1>
      <a:dk2>
        <a:srgbClr val="37424A"/>
      </a:dk2>
      <a:lt2>
        <a:srgbClr val="37424A"/>
      </a:lt2>
      <a:accent1>
        <a:srgbClr val="5BC6E8"/>
      </a:accent1>
      <a:accent2>
        <a:srgbClr val="72CE9B"/>
      </a:accent2>
      <a:accent3>
        <a:srgbClr val="F2D653"/>
      </a:accent3>
      <a:accent4>
        <a:srgbClr val="008542"/>
      </a:accent4>
      <a:accent5>
        <a:srgbClr val="006643"/>
      </a:accent5>
      <a:accent6>
        <a:srgbClr val="A3DBE8"/>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E391DD-07C4-4AFC-8BAC-7B7127095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F52F6AEE</Template>
  <TotalTime>0</TotalTime>
  <Pages>39</Pages>
  <Words>9290</Words>
  <Characters>53378</Characters>
  <Application>Microsoft Office Word</Application>
  <DocSecurity>4</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62543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2016-11-29T09:11:00Z</dcterms:created>
  <dcterms:modified xsi:type="dcterms:W3CDTF">2016-11-29T09:11:00Z</dcterms:modified>
</cp:coreProperties>
</file>