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6C0DC6" w14:textId="789B9182" w:rsidR="003D1170" w:rsidRPr="00D40333" w:rsidRDefault="00215DBF" w:rsidP="00851D30">
      <w:pPr>
        <w:pStyle w:val="Chapter1"/>
      </w:pPr>
      <w:bookmarkStart w:id="0" w:name="_Toc481512465"/>
      <w:bookmarkStart w:id="1" w:name="_Toc481760484"/>
      <w:bookmarkStart w:id="2" w:name="_Toc485123563"/>
      <w:bookmarkStart w:id="3" w:name="_Toc500248456"/>
      <w:bookmarkStart w:id="4" w:name="_Toc501466424"/>
      <w:bookmarkStart w:id="5" w:name="_Toc501536200"/>
      <w:bookmarkStart w:id="6" w:name="_Toc412120826"/>
      <w:bookmarkStart w:id="7" w:name="_Toc439933689"/>
      <w:bookmarkStart w:id="8" w:name="_GoBack"/>
      <w:bookmarkEnd w:id="8"/>
      <w:r w:rsidRPr="00D40333">
        <w:t xml:space="preserve">Chapter 2 </w:t>
      </w:r>
      <w:r w:rsidR="006B292E" w:rsidRPr="00D40333">
        <w:br/>
      </w:r>
      <w:r w:rsidR="0088636A" w:rsidRPr="00D40333">
        <w:t>M</w:t>
      </w:r>
      <w:r w:rsidR="00E81AC7" w:rsidRPr="00D40333">
        <w:t xml:space="preserve">anagement and </w:t>
      </w:r>
      <w:r w:rsidR="0034312D" w:rsidRPr="00D40333">
        <w:t>prescriptions</w:t>
      </w:r>
      <w:bookmarkEnd w:id="0"/>
      <w:bookmarkEnd w:id="1"/>
      <w:bookmarkEnd w:id="2"/>
      <w:bookmarkEnd w:id="3"/>
      <w:bookmarkEnd w:id="4"/>
      <w:bookmarkEnd w:id="5"/>
    </w:p>
    <w:p w14:paraId="0494D193" w14:textId="77777777" w:rsidR="001005CA" w:rsidRDefault="001005CA" w:rsidP="00B3365C">
      <w:pPr>
        <w:widowControl w:val="0"/>
        <w:spacing w:before="0" w:after="160" w:line="259" w:lineRule="auto"/>
      </w:pPr>
    </w:p>
    <w:p w14:paraId="106C0DC7" w14:textId="065D9152" w:rsidR="00F83AE4" w:rsidRDefault="00BA4DBD" w:rsidP="00B3365C">
      <w:pPr>
        <w:widowControl w:val="0"/>
        <w:spacing w:before="0" w:after="160" w:line="259" w:lineRule="auto"/>
      </w:pPr>
      <w:r w:rsidRPr="00BA4DBD">
        <w:rPr>
          <w:noProof/>
          <w:lang w:eastAsia="en-AU"/>
        </w:rPr>
        <w:drawing>
          <wp:inline distT="0" distB="0" distL="0" distR="0" wp14:anchorId="49A1FBCF" wp14:editId="1E3D273F">
            <wp:extent cx="6188710" cy="4647460"/>
            <wp:effectExtent l="0" t="0" r="2540" b="1270"/>
            <wp:docPr id="3" name="Picture 3" descr="Picture of a cuttlefish swimming. Credit: David Harasti." title="Cuttle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PAD Drop Box\Marine\2017\Marine Drive Images\Cuttlefish-giant cuttlefish.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8710" cy="4647460"/>
                    </a:xfrm>
                    <a:prstGeom prst="rect">
                      <a:avLst/>
                    </a:prstGeom>
                    <a:noFill/>
                    <a:ln>
                      <a:noFill/>
                    </a:ln>
                  </pic:spPr>
                </pic:pic>
              </a:graphicData>
            </a:graphic>
          </wp:inline>
        </w:drawing>
      </w:r>
    </w:p>
    <w:p w14:paraId="47ECC4AC" w14:textId="60FECC1B" w:rsidR="00815E16" w:rsidRPr="00BA4DBD" w:rsidRDefault="00BA4DBD" w:rsidP="00815E16">
      <w:pPr>
        <w:widowControl w:val="0"/>
        <w:spacing w:before="0" w:after="160" w:line="259" w:lineRule="auto"/>
        <w:rPr>
          <w:b/>
          <w:color w:val="808080" w:themeColor="background1" w:themeShade="80"/>
          <w:sz w:val="16"/>
          <w:szCs w:val="16"/>
        </w:rPr>
      </w:pPr>
      <w:r w:rsidRPr="00BA4DBD">
        <w:rPr>
          <w:b/>
          <w:color w:val="808080" w:themeColor="background1" w:themeShade="80"/>
          <w:sz w:val="16"/>
          <w:szCs w:val="16"/>
        </w:rPr>
        <w:t>Cuttlefish (David Harasti)</w:t>
      </w:r>
    </w:p>
    <w:p w14:paraId="37FF28DB" w14:textId="77777777" w:rsidR="00815E16" w:rsidRDefault="00815E16">
      <w:pPr>
        <w:spacing w:before="0" w:after="160" w:line="259" w:lineRule="auto"/>
      </w:pPr>
      <w:r>
        <w:br w:type="page"/>
      </w:r>
    </w:p>
    <w:p w14:paraId="106C0DCB" w14:textId="34FCB045" w:rsidR="003D1170" w:rsidRPr="00D40333" w:rsidRDefault="00C44ABD" w:rsidP="0093103F">
      <w:pPr>
        <w:pStyle w:val="Heading1"/>
      </w:pPr>
      <w:bookmarkStart w:id="9" w:name="_Toc481512466"/>
      <w:bookmarkStart w:id="10" w:name="_Toc481760485"/>
      <w:bookmarkStart w:id="11" w:name="_Toc485123564"/>
      <w:bookmarkStart w:id="12" w:name="_Toc500248457"/>
      <w:bookmarkStart w:id="13" w:name="_Toc501466425"/>
      <w:bookmarkStart w:id="14" w:name="_Toc501536201"/>
      <w:r w:rsidRPr="00D40333">
        <w:lastRenderedPageBreak/>
        <w:t>Z</w:t>
      </w:r>
      <w:r w:rsidR="005B119D" w:rsidRPr="00D40333">
        <w:t>oning</w:t>
      </w:r>
      <w:bookmarkEnd w:id="6"/>
      <w:bookmarkEnd w:id="7"/>
      <w:bookmarkEnd w:id="9"/>
      <w:bookmarkEnd w:id="10"/>
      <w:bookmarkEnd w:id="11"/>
      <w:bookmarkEnd w:id="12"/>
      <w:bookmarkEnd w:id="13"/>
      <w:bookmarkEnd w:id="14"/>
    </w:p>
    <w:p w14:paraId="1D038C37" w14:textId="77777777" w:rsidR="001005CA" w:rsidRDefault="001005CA" w:rsidP="00B3365C"/>
    <w:p w14:paraId="106C0DCC" w14:textId="1F4A3D98" w:rsidR="00F83AE4" w:rsidRDefault="00CB1B4C" w:rsidP="00B3365C">
      <w:r>
        <w:rPr>
          <w:noProof/>
          <w:lang w:eastAsia="en-AU"/>
        </w:rPr>
        <w:drawing>
          <wp:inline distT="0" distB="0" distL="0" distR="0" wp14:anchorId="7E29AD6F" wp14:editId="098F856D">
            <wp:extent cx="6184900" cy="4114800"/>
            <wp:effectExtent l="0" t="0" r="6350" b="0"/>
            <wp:docPr id="24" name="Picture 24" descr="Picture of an Indian yellow-nosted albatross on the waters surface. Credit: Georgina Steytler." title="Indian yellow-nosed albat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VAC01FILE02\PAD Drop Box\Marine\2017\Marine Drive Images\amp-species-bird-albatross-credi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84900" cy="4114800"/>
                    </a:xfrm>
                    <a:prstGeom prst="rect">
                      <a:avLst/>
                    </a:prstGeom>
                    <a:noFill/>
                    <a:ln>
                      <a:noFill/>
                    </a:ln>
                  </pic:spPr>
                </pic:pic>
              </a:graphicData>
            </a:graphic>
          </wp:inline>
        </w:drawing>
      </w:r>
    </w:p>
    <w:p w14:paraId="106C0DCE" w14:textId="2FC188FF" w:rsidR="00B3365C" w:rsidRPr="00BA4DBD" w:rsidRDefault="00BA4DBD" w:rsidP="00B3365C">
      <w:pPr>
        <w:widowControl w:val="0"/>
        <w:spacing w:before="0" w:after="160" w:line="259" w:lineRule="auto"/>
        <w:rPr>
          <w:b/>
          <w:color w:val="808080" w:themeColor="background1" w:themeShade="80"/>
          <w:sz w:val="16"/>
          <w:szCs w:val="16"/>
        </w:rPr>
      </w:pPr>
      <w:r w:rsidRPr="00BA4DBD">
        <w:rPr>
          <w:b/>
          <w:color w:val="808080" w:themeColor="background1" w:themeShade="80"/>
          <w:sz w:val="16"/>
          <w:szCs w:val="16"/>
        </w:rPr>
        <w:t>Indian yellow-nosed albatross (Georgina Steytler)</w:t>
      </w:r>
    </w:p>
    <w:p w14:paraId="294E0794" w14:textId="77777777" w:rsidR="00815E16" w:rsidRDefault="00815E16">
      <w:pPr>
        <w:spacing w:before="0" w:after="160" w:line="259" w:lineRule="auto"/>
      </w:pPr>
      <w:bookmarkStart w:id="15" w:name="_Toc419788107"/>
      <w:r>
        <w:br w:type="page"/>
      </w:r>
    </w:p>
    <w:p w14:paraId="106C0DD6" w14:textId="047FFBB1" w:rsidR="00F40CFD" w:rsidRPr="00CF074B" w:rsidRDefault="00F40CFD" w:rsidP="00851D30">
      <w:pPr>
        <w:pStyle w:val="Heading2"/>
      </w:pPr>
      <w:bookmarkStart w:id="16" w:name="_Toc481059733"/>
      <w:bookmarkStart w:id="17" w:name="_Toc481059826"/>
      <w:bookmarkStart w:id="18" w:name="_Toc481060176"/>
      <w:bookmarkStart w:id="19" w:name="_Toc481060413"/>
      <w:bookmarkStart w:id="20" w:name="_Toc481061992"/>
      <w:bookmarkStart w:id="21" w:name="_Toc481062082"/>
      <w:bookmarkStart w:id="22" w:name="_Toc481062599"/>
      <w:bookmarkStart w:id="23" w:name="_Toc481062676"/>
      <w:bookmarkStart w:id="24" w:name="_Toc481062832"/>
      <w:bookmarkStart w:id="25" w:name="_Toc481062910"/>
      <w:bookmarkStart w:id="26" w:name="_Toc481063066"/>
      <w:bookmarkStart w:id="27" w:name="_Toc481063995"/>
      <w:bookmarkStart w:id="28" w:name="_Toc481064073"/>
      <w:bookmarkStart w:id="29" w:name="_Toc481064151"/>
      <w:bookmarkStart w:id="30" w:name="_Toc481064229"/>
      <w:bookmarkStart w:id="31" w:name="_Toc481064307"/>
      <w:bookmarkStart w:id="32" w:name="_Toc481064734"/>
      <w:bookmarkStart w:id="33" w:name="_Toc481064914"/>
      <w:bookmarkStart w:id="34" w:name="_Toc481065010"/>
      <w:bookmarkStart w:id="35" w:name="_Toc481065504"/>
      <w:bookmarkStart w:id="36" w:name="_Toc481066882"/>
      <w:bookmarkStart w:id="37" w:name="_Toc481066972"/>
      <w:bookmarkStart w:id="38" w:name="_Toc481141502"/>
      <w:bookmarkStart w:id="39" w:name="_Toc481141621"/>
      <w:bookmarkStart w:id="40" w:name="_Toc481141750"/>
      <w:bookmarkStart w:id="41" w:name="_Toc481142121"/>
      <w:bookmarkStart w:id="42" w:name="_Toc481142519"/>
      <w:bookmarkStart w:id="43" w:name="_Toc481512467"/>
      <w:bookmarkStart w:id="44" w:name="_Toc481760486"/>
      <w:bookmarkStart w:id="45" w:name="_Toc485123565"/>
      <w:bookmarkStart w:id="46" w:name="_Toc500248458"/>
      <w:bookmarkStart w:id="47" w:name="_Toc501466426"/>
      <w:bookmarkStart w:id="48" w:name="_Toc50153620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CF074B">
        <w:lastRenderedPageBreak/>
        <w:t xml:space="preserve">Zone categories, names and </w:t>
      </w:r>
      <w:r w:rsidR="008B063C">
        <w:t>objectives</w:t>
      </w:r>
      <w:bookmarkEnd w:id="43"/>
      <w:bookmarkEnd w:id="44"/>
      <w:bookmarkEnd w:id="45"/>
      <w:bookmarkEnd w:id="46"/>
      <w:bookmarkEnd w:id="47"/>
      <w:bookmarkEnd w:id="48"/>
    </w:p>
    <w:p w14:paraId="5C8180D4" w14:textId="3955CE80" w:rsidR="00815E16" w:rsidRPr="00CF074B" w:rsidRDefault="00815E16" w:rsidP="00815E16">
      <w:pPr>
        <w:widowControl w:val="0"/>
      </w:pPr>
      <w:r w:rsidRPr="00CF074B">
        <w:t xml:space="preserve">The EPBC Act requires this plan to assign </w:t>
      </w:r>
      <w:r w:rsidR="00FC5664" w:rsidRPr="00CF074B">
        <w:t xml:space="preserve">an IUCN category </w:t>
      </w:r>
      <w:r w:rsidR="00FC5664">
        <w:t xml:space="preserve">to </w:t>
      </w:r>
      <w:r w:rsidRPr="00CF074B">
        <w:t xml:space="preserve">each marine park. The Act also allows this plan to divide a marine park into zones and to assign </w:t>
      </w:r>
      <w:r w:rsidR="00FC5664" w:rsidRPr="00CF074B">
        <w:t xml:space="preserve">a category </w:t>
      </w:r>
      <w:r w:rsidR="00FC5664">
        <w:t xml:space="preserve">to </w:t>
      </w:r>
      <w:r w:rsidRPr="00CF074B">
        <w:t xml:space="preserve">each </w:t>
      </w:r>
      <w:r w:rsidR="0096416D" w:rsidRPr="00CF074B">
        <w:t>zone</w:t>
      </w:r>
      <w:r w:rsidRPr="00CF074B">
        <w:t xml:space="preserve">, which may differ from the overall category of the </w:t>
      </w:r>
      <w:r w:rsidR="00205928">
        <w:t>marine park</w:t>
      </w:r>
      <w:r w:rsidRPr="00CF074B">
        <w:t xml:space="preserve">. Schedule 8 of the EPBC Regulations prescribes the Australian IUCN reserve management principles applicable to each category (Schedule </w:t>
      </w:r>
      <w:r>
        <w:t>1</w:t>
      </w:r>
      <w:r w:rsidR="004349A5">
        <w:t>).</w:t>
      </w:r>
    </w:p>
    <w:p w14:paraId="106C0DD7" w14:textId="1FB673C8" w:rsidR="00FB03F0" w:rsidRPr="00CF074B" w:rsidRDefault="004349A5" w:rsidP="00815E16">
      <w:pPr>
        <w:widowControl w:val="0"/>
      </w:pPr>
      <w:r w:rsidRPr="00CF074B">
        <w:t xml:space="preserve">This Part assigns </w:t>
      </w:r>
      <w:r w:rsidR="00FC5664">
        <w:t xml:space="preserve">an IUCN category to </w:t>
      </w:r>
      <w:r w:rsidRPr="00CF074B">
        <w:t xml:space="preserve">each marine park of the </w:t>
      </w:r>
      <w:r>
        <w:t>South</w:t>
      </w:r>
      <w:r w:rsidRPr="00CF074B">
        <w:t>-west Network</w:t>
      </w:r>
      <w:r>
        <w:t>,</w:t>
      </w:r>
      <w:r w:rsidRPr="00CF074B">
        <w:t xml:space="preserve"> divides some marine parks into zones with their own category and sets out the </w:t>
      </w:r>
      <w:r>
        <w:t>objectives</w:t>
      </w:r>
      <w:r w:rsidRPr="00CF074B">
        <w:t xml:space="preserve"> for each zone</w:t>
      </w:r>
      <w:r>
        <w:t xml:space="preserve"> (Table 3.1)</w:t>
      </w:r>
      <w:r w:rsidR="00FB03F0" w:rsidRPr="00CF074B">
        <w:t>.</w:t>
      </w:r>
      <w:r w:rsidR="00147564" w:rsidRPr="00CF074B">
        <w:t xml:space="preserve"> </w:t>
      </w:r>
      <w:r w:rsidR="00C44ABD" w:rsidRPr="00CF074B">
        <w:t>Z</w:t>
      </w:r>
      <w:r w:rsidR="00FB03F0" w:rsidRPr="00CF074B">
        <w:t xml:space="preserve">oning takes into account the purposes for which the </w:t>
      </w:r>
      <w:r w:rsidR="004167DB" w:rsidRPr="00CF074B">
        <w:t>marine park</w:t>
      </w:r>
      <w:r w:rsidR="00FB03F0" w:rsidRPr="00CF074B">
        <w:t xml:space="preserve">s were declared, the objectives of this plan (Section 1.4), the values of the </w:t>
      </w:r>
      <w:r w:rsidR="004167DB" w:rsidRPr="00CF074B">
        <w:t>marine park</w:t>
      </w:r>
      <w:r w:rsidR="00DE413C" w:rsidRPr="00CF074B">
        <w:t xml:space="preserve"> (Schedule </w:t>
      </w:r>
      <w:r w:rsidR="005F083C">
        <w:t>2</w:t>
      </w:r>
      <w:r w:rsidR="00DE413C" w:rsidRPr="00CF074B">
        <w:t>)</w:t>
      </w:r>
      <w:r w:rsidR="00FB03F0" w:rsidRPr="00CF074B">
        <w:t>, and the requirements of the EPBC Act and EPBC Regulations</w:t>
      </w:r>
      <w:r w:rsidR="00DE413C" w:rsidRPr="00CF074B">
        <w:t>.</w:t>
      </w:r>
      <w:r w:rsidR="004121FB" w:rsidRPr="00CF074B">
        <w:t xml:space="preserve"> </w:t>
      </w:r>
      <w:r w:rsidR="00D118BC">
        <w:t xml:space="preserve">Figure 3.1 and </w:t>
      </w:r>
      <w:r w:rsidR="004E47CE">
        <w:t>maps in Schedule 2</w:t>
      </w:r>
      <w:r w:rsidR="00D118BC">
        <w:t xml:space="preserve"> </w:t>
      </w:r>
      <w:r w:rsidR="00502287" w:rsidRPr="008821C4">
        <w:t>show</w:t>
      </w:r>
      <w:r w:rsidR="00CE5038">
        <w:t xml:space="preserve"> </w:t>
      </w:r>
      <w:r w:rsidR="00502287" w:rsidRPr="008821C4">
        <w:t xml:space="preserve">the zones assigned to the </w:t>
      </w:r>
      <w:r w:rsidR="00502287">
        <w:t>South-west Network</w:t>
      </w:r>
      <w:r w:rsidR="00502287" w:rsidRPr="008821C4">
        <w:t xml:space="preserve">, </w:t>
      </w:r>
      <w:r w:rsidR="004E47CE">
        <w:t>Schedule 4</w:t>
      </w:r>
      <w:r w:rsidR="004E47CE" w:rsidRPr="008821C4">
        <w:t xml:space="preserve"> </w:t>
      </w:r>
      <w:r w:rsidR="004E47CE">
        <w:t>describes the zones assigned,</w:t>
      </w:r>
      <w:r w:rsidR="00502287" w:rsidRPr="008821C4">
        <w:t xml:space="preserve"> and </w:t>
      </w:r>
      <w:r w:rsidR="00502287">
        <w:t xml:space="preserve">the </w:t>
      </w:r>
      <w:r w:rsidR="00502287" w:rsidRPr="008821C4">
        <w:t>management approach applied to activities within these zones is provided in Part 4.</w:t>
      </w:r>
      <w:r w:rsidR="00407AE4" w:rsidRPr="00407AE4">
        <w:rPr>
          <w:rFonts w:cs="Arial"/>
        </w:rPr>
        <w:t xml:space="preserve"> </w:t>
      </w:r>
      <w:r w:rsidR="00407AE4" w:rsidRPr="00174355">
        <w:rPr>
          <w:rFonts w:cs="Arial"/>
        </w:rPr>
        <w:t xml:space="preserve">An overview of the </w:t>
      </w:r>
      <w:r w:rsidR="00407AE4">
        <w:rPr>
          <w:rFonts w:cs="Arial"/>
        </w:rPr>
        <w:t>South-west Network</w:t>
      </w:r>
      <w:r w:rsidR="00407AE4" w:rsidRPr="00174355">
        <w:rPr>
          <w:rFonts w:cs="Arial"/>
        </w:rPr>
        <w:t xml:space="preserve"> marine parks </w:t>
      </w:r>
      <w:r w:rsidR="00407AE4">
        <w:rPr>
          <w:rFonts w:cs="Arial"/>
        </w:rPr>
        <w:t xml:space="preserve">and zones </w:t>
      </w:r>
      <w:r w:rsidR="00407AE4" w:rsidRPr="00174355">
        <w:rPr>
          <w:rFonts w:cs="Arial"/>
        </w:rPr>
        <w:t xml:space="preserve">is provided in </w:t>
      </w:r>
      <w:r w:rsidR="00407AE4">
        <w:rPr>
          <w:rFonts w:cs="Arial"/>
        </w:rPr>
        <w:t>Table S2.1.</w:t>
      </w:r>
    </w:p>
    <w:p w14:paraId="106C0DD8" w14:textId="77777777" w:rsidR="00FB03F0" w:rsidRPr="00CF074B" w:rsidRDefault="00FB03F0" w:rsidP="00B35609">
      <w:pPr>
        <w:pStyle w:val="Part46-Heading4"/>
      </w:pPr>
      <w:r w:rsidRPr="00CF074B">
        <w:t>Prescriptions</w:t>
      </w:r>
    </w:p>
    <w:p w14:paraId="106C0DD9" w14:textId="40E928E5" w:rsidR="00FB03F0" w:rsidRPr="00CF074B" w:rsidRDefault="00FB03F0" w:rsidP="0047530F">
      <w:pPr>
        <w:pStyle w:val="Part3311"/>
        <w:widowControl w:val="0"/>
        <w:ind w:left="709" w:hanging="709"/>
      </w:pPr>
      <w:bookmarkStart w:id="49" w:name="_Toc438624295"/>
      <w:bookmarkStart w:id="50" w:name="_Toc438624379"/>
      <w:r w:rsidRPr="00CF074B">
        <w:t xml:space="preserve">Each </w:t>
      </w:r>
      <w:r w:rsidR="00CB0553">
        <w:t>M</w:t>
      </w:r>
      <w:r w:rsidR="004167DB" w:rsidRPr="00CF074B">
        <w:t xml:space="preserve">arine </w:t>
      </w:r>
      <w:r w:rsidR="00CB0553">
        <w:t>P</w:t>
      </w:r>
      <w:r w:rsidR="004167DB" w:rsidRPr="00CF074B">
        <w:t>ark</w:t>
      </w:r>
      <w:r w:rsidRPr="00CF074B">
        <w:t xml:space="preserve"> in the </w:t>
      </w:r>
      <w:r w:rsidR="00964367">
        <w:t>South</w:t>
      </w:r>
      <w:r w:rsidRPr="00CF074B">
        <w:t xml:space="preserve">-west Network specified </w:t>
      </w:r>
      <w:r w:rsidR="0016077E" w:rsidRPr="00CF074B">
        <w:t xml:space="preserve">in </w:t>
      </w:r>
      <w:r w:rsidRPr="00CF074B">
        <w:t xml:space="preserve">Table 3.1 is assigned to the </w:t>
      </w:r>
      <w:r w:rsidR="002805F5" w:rsidRPr="00CF074B">
        <w:t>IUCN</w:t>
      </w:r>
      <w:r w:rsidR="0016077E" w:rsidRPr="00CF074B">
        <w:t xml:space="preserve"> </w:t>
      </w:r>
      <w:r w:rsidRPr="00CF074B">
        <w:t>category specified in column 2 of Table 3.1.</w:t>
      </w:r>
      <w:bookmarkEnd w:id="49"/>
      <w:bookmarkEnd w:id="50"/>
    </w:p>
    <w:p w14:paraId="106C0DDA" w14:textId="51D06F7D" w:rsidR="00FB03F0" w:rsidRPr="00CF074B" w:rsidRDefault="00964367" w:rsidP="0047530F">
      <w:pPr>
        <w:pStyle w:val="Part3311"/>
        <w:widowControl w:val="0"/>
        <w:ind w:left="709" w:hanging="709"/>
      </w:pPr>
      <w:r>
        <w:t>South</w:t>
      </w:r>
      <w:r w:rsidR="00D1209A">
        <w:t>ern</w:t>
      </w:r>
      <w:r>
        <w:t xml:space="preserve"> Kangaroo Island</w:t>
      </w:r>
      <w:r w:rsidR="00844BBD">
        <w:t xml:space="preserve"> Marine Park</w:t>
      </w:r>
      <w:r>
        <w:t xml:space="preserve"> and Murat</w:t>
      </w:r>
      <w:r w:rsidR="00FB03F0" w:rsidRPr="00CF074B">
        <w:t xml:space="preserve"> </w:t>
      </w:r>
      <w:r w:rsidR="00844BBD">
        <w:t>M</w:t>
      </w:r>
      <w:r w:rsidR="00FB03F0" w:rsidRPr="00CF074B">
        <w:t xml:space="preserve">arine </w:t>
      </w:r>
      <w:r w:rsidR="00844BBD">
        <w:t>P</w:t>
      </w:r>
      <w:r w:rsidR="004167DB" w:rsidRPr="00CF074B">
        <w:t>ark</w:t>
      </w:r>
      <w:r w:rsidR="00FB03F0" w:rsidRPr="00CF074B">
        <w:t xml:space="preserve"> are given the zone name specified in column 3 of Table 3.1, adjacent to the name of the </w:t>
      </w:r>
      <w:r w:rsidR="004167DB" w:rsidRPr="00CF074B">
        <w:t>marine park</w:t>
      </w:r>
      <w:r w:rsidR="00726678">
        <w:t xml:space="preserve"> (column 1)</w:t>
      </w:r>
      <w:r w:rsidR="00FB03F0" w:rsidRPr="00CF074B">
        <w:t>.</w:t>
      </w:r>
    </w:p>
    <w:p w14:paraId="106C0DDB" w14:textId="0479CB0A" w:rsidR="004121FB" w:rsidRPr="00CF074B" w:rsidRDefault="00964367" w:rsidP="00964367">
      <w:pPr>
        <w:pStyle w:val="Part3311"/>
        <w:ind w:left="709" w:hanging="709"/>
      </w:pPr>
      <w:r w:rsidRPr="00964367">
        <w:t xml:space="preserve">Western Kangaroo Island, Western Eyre, Great Australian Bight, Twilight, Eastern Recherche, South-west Corner, Bremer, Geographe, Perth Canyon, Two Rocks, Jurien and Abrolhos </w:t>
      </w:r>
      <w:r w:rsidR="00844BBD">
        <w:t>M</w:t>
      </w:r>
      <w:r w:rsidR="00FB03F0" w:rsidRPr="00CF074B">
        <w:t xml:space="preserve">arine </w:t>
      </w:r>
      <w:r w:rsidR="00844BBD">
        <w:t>P</w:t>
      </w:r>
      <w:r w:rsidR="004167DB" w:rsidRPr="00CF074B">
        <w:t>ark</w:t>
      </w:r>
      <w:r w:rsidR="00FB03F0" w:rsidRPr="00CF074B">
        <w:t xml:space="preserve">s are each divided into </w:t>
      </w:r>
      <w:r w:rsidR="00AA2BC9">
        <w:t xml:space="preserve">the </w:t>
      </w:r>
      <w:r w:rsidR="00FB03F0" w:rsidRPr="00CF074B">
        <w:t>zones</w:t>
      </w:r>
      <w:r w:rsidR="00AA2BC9">
        <w:t xml:space="preserve"> shown in </w:t>
      </w:r>
      <w:r w:rsidR="00431FC6">
        <w:t xml:space="preserve">Figure 3.1 and </w:t>
      </w:r>
      <w:r w:rsidR="007F1618">
        <w:t xml:space="preserve">more specifically shown in </w:t>
      </w:r>
      <w:r w:rsidR="00165879">
        <w:t>marine park maps in Schedule 2,</w:t>
      </w:r>
      <w:r w:rsidR="00431FC6">
        <w:t xml:space="preserve"> </w:t>
      </w:r>
      <w:r w:rsidR="00CE5038">
        <w:t xml:space="preserve">and </w:t>
      </w:r>
      <w:r w:rsidR="00D118BC">
        <w:t xml:space="preserve">described in </w:t>
      </w:r>
      <w:r w:rsidR="00AA2BC9">
        <w:t xml:space="preserve">Schedule </w:t>
      </w:r>
      <w:r w:rsidR="00D118BC">
        <w:t>4</w:t>
      </w:r>
      <w:r w:rsidR="00BF3A9A">
        <w:t>,</w:t>
      </w:r>
      <w:r w:rsidR="00FB03F0" w:rsidRPr="00CF074B">
        <w:t xml:space="preserve"> and each zone is assigned to </w:t>
      </w:r>
      <w:r w:rsidR="00F40CFD" w:rsidRPr="00CF074B">
        <w:t>a</w:t>
      </w:r>
      <w:r w:rsidR="002805F5" w:rsidRPr="00CF074B">
        <w:t>n</w:t>
      </w:r>
      <w:r w:rsidR="00F40CFD" w:rsidRPr="00CF074B">
        <w:t xml:space="preserve"> </w:t>
      </w:r>
      <w:r w:rsidR="002805F5" w:rsidRPr="00CF074B">
        <w:t xml:space="preserve">IUCN </w:t>
      </w:r>
      <w:r w:rsidR="00FB03F0" w:rsidRPr="00CF074B">
        <w:t xml:space="preserve">category and given the zone name specified in column 3 of Table 3.1, adjacent to the name of the </w:t>
      </w:r>
      <w:r w:rsidR="004167DB" w:rsidRPr="00CF074B">
        <w:t>marine park</w:t>
      </w:r>
      <w:r w:rsidR="00726678">
        <w:t xml:space="preserve"> (column 1)</w:t>
      </w:r>
      <w:r w:rsidR="00FB03F0" w:rsidRPr="00CF074B">
        <w:t>.</w:t>
      </w:r>
    </w:p>
    <w:p w14:paraId="2A20576F" w14:textId="77777777" w:rsidR="002B7459" w:rsidRPr="00BF1894" w:rsidRDefault="00C50203" w:rsidP="00A44025">
      <w:pPr>
        <w:pStyle w:val="Part3311"/>
        <w:widowControl w:val="0"/>
        <w:ind w:left="709" w:hanging="709"/>
        <w:rPr>
          <w:szCs w:val="20"/>
        </w:rPr>
      </w:pPr>
      <w:r>
        <w:t xml:space="preserve">The objective of </w:t>
      </w:r>
      <w:r w:rsidR="002E3A43">
        <w:t>a</w:t>
      </w:r>
      <w:r>
        <w:t xml:space="preserve"> Special Purpose Zone (VI) is to p</w:t>
      </w:r>
      <w:r w:rsidRPr="000C480F">
        <w:t xml:space="preserve">rovide for </w:t>
      </w:r>
      <w:r w:rsidR="006B0AFF">
        <w:t>ecologically sustainable use and</w:t>
      </w:r>
      <w:r w:rsidR="006B0AFF" w:rsidRPr="000C480F">
        <w:t xml:space="preserve"> </w:t>
      </w:r>
      <w:r w:rsidRPr="000C480F">
        <w:t>the conservation of ecosystems, habitats and native species</w:t>
      </w:r>
      <w:r>
        <w:t xml:space="preserve">, </w:t>
      </w:r>
      <w:r w:rsidRPr="000C480F">
        <w:t xml:space="preserve">while </w:t>
      </w:r>
      <w:r>
        <w:t>applying special purpose management arrangements for specific activities</w:t>
      </w:r>
      <w:r w:rsidRPr="000C480F">
        <w:t>.</w:t>
      </w:r>
    </w:p>
    <w:p w14:paraId="5C662A42" w14:textId="6C3725C4" w:rsidR="00C50203" w:rsidRPr="00472C2C" w:rsidRDefault="009F15A6" w:rsidP="00C02C44">
      <w:pPr>
        <w:shd w:val="clear" w:color="auto" w:fill="F2F2F2" w:themeFill="background1" w:themeFillShade="F2"/>
        <w:ind w:left="708"/>
        <w:rPr>
          <w:szCs w:val="20"/>
        </w:rPr>
      </w:pPr>
      <w:r w:rsidRPr="00C02C44">
        <w:rPr>
          <w:b/>
        </w:rPr>
        <w:t>Note:</w:t>
      </w:r>
      <w:r w:rsidRPr="002B7459">
        <w:t xml:space="preserve"> there are three types of Special Purpose Zone </w:t>
      </w:r>
      <w:r w:rsidR="0057763F">
        <w:t>(VI)</w:t>
      </w:r>
      <w:r w:rsidRPr="002B7459">
        <w:t xml:space="preserve"> in the South-west </w:t>
      </w:r>
      <w:r w:rsidR="00523BC5" w:rsidRPr="00C02C44">
        <w:t>N</w:t>
      </w:r>
      <w:r w:rsidRPr="002B7459">
        <w:t>etwork</w:t>
      </w:r>
      <w:r w:rsidR="00A44025" w:rsidRPr="002B7459">
        <w:t xml:space="preserve"> used to allow </w:t>
      </w:r>
      <w:r w:rsidR="00A44025" w:rsidRPr="00C02C44">
        <w:t>certain commercial fishing activit</w:t>
      </w:r>
      <w:r w:rsidR="00DE05F0">
        <w:t>ies</w:t>
      </w:r>
      <w:r w:rsidR="00A44025" w:rsidRPr="002B7459">
        <w:t xml:space="preserve"> or</w:t>
      </w:r>
      <w:r w:rsidR="00A44025" w:rsidRPr="00C02C44">
        <w:t xml:space="preserve"> </w:t>
      </w:r>
      <w:r w:rsidR="00A44025" w:rsidRPr="002B7459">
        <w:t xml:space="preserve">exclude mining in some </w:t>
      </w:r>
      <w:r w:rsidR="00E77FED" w:rsidRPr="00C02C44">
        <w:t xml:space="preserve">marine </w:t>
      </w:r>
      <w:r w:rsidR="00A44025" w:rsidRPr="002B7459">
        <w:t>parks.</w:t>
      </w:r>
    </w:p>
    <w:p w14:paraId="106C0DDC" w14:textId="0C540064" w:rsidR="00555EA6" w:rsidRDefault="00555EA6" w:rsidP="00555EA6">
      <w:pPr>
        <w:pStyle w:val="Part3311"/>
        <w:widowControl w:val="0"/>
        <w:ind w:left="709" w:hanging="709"/>
      </w:pPr>
      <w:r w:rsidRPr="00CF074B">
        <w:t xml:space="preserve">The </w:t>
      </w:r>
      <w:r>
        <w:t>objective</w:t>
      </w:r>
      <w:r w:rsidRPr="00CF074B">
        <w:t xml:space="preserve"> of the Multiple Use Zone (VI)</w:t>
      </w:r>
      <w:r>
        <w:t xml:space="preserve"> is to p</w:t>
      </w:r>
      <w:r w:rsidRPr="000C480F">
        <w:t xml:space="preserve">rovide for </w:t>
      </w:r>
      <w:r w:rsidR="006B0AFF">
        <w:t>ecologically sustainable use and</w:t>
      </w:r>
      <w:r w:rsidR="006B0AFF" w:rsidRPr="000C480F">
        <w:t xml:space="preserve"> </w:t>
      </w:r>
      <w:r w:rsidRPr="000C480F">
        <w:t>the conservation of ecosystems, habitats and native species</w:t>
      </w:r>
      <w:r>
        <w:t>.</w:t>
      </w:r>
    </w:p>
    <w:p w14:paraId="106C0DDE" w14:textId="7C104748" w:rsidR="006E15FD" w:rsidRDefault="006E15FD" w:rsidP="00B60FDF">
      <w:pPr>
        <w:pStyle w:val="Part3311"/>
        <w:widowControl w:val="0"/>
        <w:ind w:left="709" w:hanging="709"/>
      </w:pPr>
      <w:r>
        <w:t>The objective of the Habitat Protection Zone (IV) is to p</w:t>
      </w:r>
      <w:r w:rsidRPr="000C480F">
        <w:t xml:space="preserve">rovide for the conservation </w:t>
      </w:r>
      <w:r>
        <w:t xml:space="preserve">of </w:t>
      </w:r>
      <w:r w:rsidRPr="000C480F">
        <w:t xml:space="preserve">ecosystems, habitats and native species </w:t>
      </w:r>
      <w:r>
        <w:t>in as natural a state as possible</w:t>
      </w:r>
      <w:r w:rsidR="00FC5664">
        <w:t>,</w:t>
      </w:r>
      <w:r>
        <w:t xml:space="preserve"> </w:t>
      </w:r>
      <w:r w:rsidRPr="000C480F">
        <w:t xml:space="preserve">while </w:t>
      </w:r>
      <w:r>
        <w:t xml:space="preserve">allowing activities </w:t>
      </w:r>
      <w:r w:rsidRPr="00481F8D">
        <w:t xml:space="preserve">that do not </w:t>
      </w:r>
      <w:r w:rsidRPr="000C480F">
        <w:t>harm</w:t>
      </w:r>
      <w:r w:rsidR="00FC5664">
        <w:t xml:space="preserve"> or</w:t>
      </w:r>
      <w:r w:rsidRPr="000C480F">
        <w:t xml:space="preserve"> cause destruction </w:t>
      </w:r>
      <w:r w:rsidR="00FC5664">
        <w:t>to</w:t>
      </w:r>
      <w:r w:rsidRPr="000C480F">
        <w:t xml:space="preserve"> </w:t>
      </w:r>
      <w:r>
        <w:t>seafloor</w:t>
      </w:r>
      <w:r w:rsidRPr="000C480F">
        <w:t xml:space="preserve"> habitats.</w:t>
      </w:r>
    </w:p>
    <w:p w14:paraId="106C0DDF" w14:textId="0D15514B" w:rsidR="00CD2FD1" w:rsidRDefault="006E15FD" w:rsidP="00B60FDF">
      <w:pPr>
        <w:pStyle w:val="Part3311"/>
        <w:widowControl w:val="0"/>
        <w:ind w:left="709" w:hanging="709"/>
      </w:pPr>
      <w:r>
        <w:t>The objective of the National Park Zone</w:t>
      </w:r>
      <w:r w:rsidR="00565EA5">
        <w:t xml:space="preserve"> (II)</w:t>
      </w:r>
      <w:r>
        <w:t xml:space="preserve"> is to p</w:t>
      </w:r>
      <w:r w:rsidRPr="000C480F">
        <w:t>rovide for the protection and conservation of ecosystems, habitats and native species in as natural a state as possible.</w:t>
      </w:r>
    </w:p>
    <w:p w14:paraId="106C0DE0" w14:textId="77777777" w:rsidR="006E15FD" w:rsidRDefault="00CD2FD1" w:rsidP="00CD2FD1">
      <w:pPr>
        <w:spacing w:before="0" w:after="160" w:line="259" w:lineRule="auto"/>
      </w:pPr>
      <w:r>
        <w:br w:type="page"/>
      </w:r>
    </w:p>
    <w:p w14:paraId="106C0DE1" w14:textId="59973C01" w:rsidR="00FB03F0" w:rsidRPr="00CF074B" w:rsidRDefault="00FB03F0" w:rsidP="0047530F">
      <w:pPr>
        <w:widowControl w:val="0"/>
        <w:rPr>
          <w:b/>
        </w:rPr>
      </w:pPr>
      <w:r w:rsidRPr="00CF074B">
        <w:rPr>
          <w:b/>
        </w:rPr>
        <w:lastRenderedPageBreak/>
        <w:t xml:space="preserve">Table 3.1 </w:t>
      </w:r>
      <w:r w:rsidR="00AB004D">
        <w:rPr>
          <w:b/>
        </w:rPr>
        <w:t>South</w:t>
      </w:r>
      <w:r w:rsidRPr="00CF074B">
        <w:rPr>
          <w:b/>
        </w:rPr>
        <w:t xml:space="preserve">-west Network zoning and </w:t>
      </w:r>
      <w:r w:rsidR="009A41A6" w:rsidRPr="00CF074B">
        <w:rPr>
          <w:b/>
        </w:rPr>
        <w:t xml:space="preserve">marine park </w:t>
      </w:r>
      <w:r w:rsidR="004F062F" w:rsidRPr="00CF074B">
        <w:rPr>
          <w:b/>
        </w:rPr>
        <w:t xml:space="preserve">management </w:t>
      </w:r>
      <w:r w:rsidRPr="00CF074B">
        <w:rPr>
          <w:b/>
        </w:rPr>
        <w:t>categories</w:t>
      </w:r>
    </w:p>
    <w:tbl>
      <w:tblPr>
        <w:tblStyle w:val="TableGrid"/>
        <w:tblW w:w="5000" w:type="pct"/>
        <w:tblLook w:val="04A0" w:firstRow="1" w:lastRow="0" w:firstColumn="1" w:lastColumn="0" w:noHBand="0" w:noVBand="1"/>
      </w:tblPr>
      <w:tblGrid>
        <w:gridCol w:w="1410"/>
        <w:gridCol w:w="1103"/>
        <w:gridCol w:w="1208"/>
        <w:gridCol w:w="1212"/>
        <w:gridCol w:w="1161"/>
        <w:gridCol w:w="1218"/>
        <w:gridCol w:w="1206"/>
        <w:gridCol w:w="1224"/>
      </w:tblGrid>
      <w:tr w:rsidR="00E022C9" w:rsidRPr="00CF074B" w14:paraId="106C0DEC" w14:textId="77777777" w:rsidTr="00580E86">
        <w:tc>
          <w:tcPr>
            <w:tcW w:w="724" w:type="pct"/>
            <w:vMerge w:val="restart"/>
            <w:shd w:val="clear" w:color="auto" w:fill="F2F2F2" w:themeFill="background1" w:themeFillShade="F2"/>
            <w:vAlign w:val="center"/>
          </w:tcPr>
          <w:p w14:paraId="106C0DE2" w14:textId="77777777" w:rsidR="00E022C9" w:rsidRPr="00B35609" w:rsidRDefault="00E022C9" w:rsidP="001E1F8E">
            <w:pPr>
              <w:widowControl w:val="0"/>
              <w:spacing w:before="60" w:after="60" w:line="240" w:lineRule="auto"/>
              <w:jc w:val="center"/>
              <w:rPr>
                <w:b/>
              </w:rPr>
            </w:pPr>
            <w:r w:rsidRPr="00B35609">
              <w:rPr>
                <w:b/>
              </w:rPr>
              <w:t>Column 1</w:t>
            </w:r>
          </w:p>
          <w:p w14:paraId="106C0DE3" w14:textId="19E5D964" w:rsidR="00E022C9" w:rsidRPr="00B35609" w:rsidRDefault="00E022C9" w:rsidP="001E1F8E">
            <w:pPr>
              <w:widowControl w:val="0"/>
              <w:spacing w:before="60" w:after="60" w:line="240" w:lineRule="auto"/>
              <w:jc w:val="center"/>
              <w:rPr>
                <w:b/>
              </w:rPr>
            </w:pPr>
            <w:r w:rsidRPr="00B35609">
              <w:rPr>
                <w:b/>
              </w:rPr>
              <w:t>Marine park</w:t>
            </w:r>
          </w:p>
          <w:p w14:paraId="106C0DE5" w14:textId="633940FC" w:rsidR="00E022C9" w:rsidRPr="00B35609" w:rsidRDefault="00E022C9" w:rsidP="001E1F8E">
            <w:pPr>
              <w:widowControl w:val="0"/>
              <w:spacing w:before="60" w:after="60" w:line="240" w:lineRule="auto"/>
              <w:jc w:val="center"/>
              <w:rPr>
                <w:b/>
              </w:rPr>
            </w:pPr>
            <w:r w:rsidRPr="00B35609">
              <w:rPr>
                <w:b/>
              </w:rPr>
              <w:t>name</w:t>
            </w:r>
          </w:p>
        </w:tc>
        <w:tc>
          <w:tcPr>
            <w:tcW w:w="566" w:type="pct"/>
            <w:vMerge w:val="restart"/>
            <w:shd w:val="clear" w:color="auto" w:fill="F2F2F2" w:themeFill="background1" w:themeFillShade="F2"/>
            <w:vAlign w:val="center"/>
          </w:tcPr>
          <w:p w14:paraId="106C0DE6" w14:textId="77777777" w:rsidR="00E022C9" w:rsidRPr="00CF074B" w:rsidRDefault="00E022C9" w:rsidP="001E1F8E">
            <w:pPr>
              <w:keepNext/>
              <w:keepLines/>
              <w:widowControl w:val="0"/>
              <w:spacing w:before="60" w:after="60" w:line="240" w:lineRule="auto"/>
              <w:jc w:val="center"/>
              <w:rPr>
                <w:b/>
              </w:rPr>
            </w:pPr>
            <w:r w:rsidRPr="00CF074B">
              <w:rPr>
                <w:b/>
              </w:rPr>
              <w:t>Column 2</w:t>
            </w:r>
          </w:p>
          <w:p w14:paraId="106C0DE8" w14:textId="0157BFD3" w:rsidR="00E022C9" w:rsidRPr="00CF074B" w:rsidRDefault="00E022C9" w:rsidP="001E1F8E">
            <w:pPr>
              <w:keepNext/>
              <w:keepLines/>
              <w:widowControl w:val="0"/>
              <w:spacing w:before="60" w:after="60" w:line="240" w:lineRule="auto"/>
              <w:jc w:val="center"/>
              <w:rPr>
                <w:b/>
              </w:rPr>
            </w:pPr>
            <w:r w:rsidRPr="00CF074B">
              <w:rPr>
                <w:b/>
              </w:rPr>
              <w:t xml:space="preserve">IUCN </w:t>
            </w:r>
            <w:r>
              <w:rPr>
                <w:b/>
              </w:rPr>
              <w:t>c</w:t>
            </w:r>
            <w:r w:rsidRPr="00CF074B">
              <w:rPr>
                <w:b/>
              </w:rPr>
              <w:t>ategory</w:t>
            </w:r>
          </w:p>
        </w:tc>
        <w:tc>
          <w:tcPr>
            <w:tcW w:w="3710" w:type="pct"/>
            <w:gridSpan w:val="6"/>
            <w:shd w:val="clear" w:color="auto" w:fill="F2F2F2" w:themeFill="background1" w:themeFillShade="F2"/>
          </w:tcPr>
          <w:p w14:paraId="106C0DEA" w14:textId="05ED3DAD" w:rsidR="00E022C9" w:rsidRPr="00CF074B" w:rsidRDefault="00E022C9" w:rsidP="001E1F8E">
            <w:pPr>
              <w:widowControl w:val="0"/>
              <w:spacing w:before="60" w:after="60" w:line="240" w:lineRule="auto"/>
              <w:jc w:val="center"/>
              <w:rPr>
                <w:b/>
              </w:rPr>
            </w:pPr>
            <w:r w:rsidRPr="00CF074B">
              <w:rPr>
                <w:b/>
              </w:rPr>
              <w:t>Column 3</w:t>
            </w:r>
          </w:p>
          <w:p w14:paraId="106C0DEB" w14:textId="5EB647AE" w:rsidR="00E022C9" w:rsidRPr="00CF074B" w:rsidRDefault="00E022C9" w:rsidP="001E1F8E">
            <w:pPr>
              <w:widowControl w:val="0"/>
              <w:spacing w:before="60" w:after="60" w:line="240" w:lineRule="auto"/>
              <w:jc w:val="center"/>
              <w:rPr>
                <w:b/>
              </w:rPr>
            </w:pPr>
            <w:r w:rsidRPr="00CF074B">
              <w:rPr>
                <w:b/>
              </w:rPr>
              <w:t xml:space="preserve">Zone </w:t>
            </w:r>
            <w:r>
              <w:rPr>
                <w:b/>
              </w:rPr>
              <w:t>n</w:t>
            </w:r>
            <w:r w:rsidRPr="00CF074B">
              <w:rPr>
                <w:b/>
              </w:rPr>
              <w:t>ame and IUCN category</w:t>
            </w:r>
          </w:p>
        </w:tc>
      </w:tr>
      <w:tr w:rsidR="00C308BA" w:rsidRPr="00CF074B" w14:paraId="106C0DF7" w14:textId="77777777" w:rsidTr="00C02C44">
        <w:trPr>
          <w:tblHeader/>
        </w:trPr>
        <w:tc>
          <w:tcPr>
            <w:tcW w:w="724" w:type="pct"/>
            <w:vMerge/>
            <w:shd w:val="clear" w:color="auto" w:fill="D9D9D9" w:themeFill="background1" w:themeFillShade="D9"/>
            <w:vAlign w:val="bottom"/>
          </w:tcPr>
          <w:p w14:paraId="106C0DED" w14:textId="77777777" w:rsidR="00E022C9" w:rsidRPr="00B35609" w:rsidRDefault="00E022C9" w:rsidP="001E1F8E">
            <w:pPr>
              <w:widowControl w:val="0"/>
              <w:spacing w:before="60" w:after="60" w:line="240" w:lineRule="auto"/>
              <w:jc w:val="center"/>
              <w:rPr>
                <w:b/>
              </w:rPr>
            </w:pPr>
          </w:p>
        </w:tc>
        <w:tc>
          <w:tcPr>
            <w:tcW w:w="566" w:type="pct"/>
            <w:vMerge/>
            <w:shd w:val="clear" w:color="auto" w:fill="D9D9D9" w:themeFill="background1" w:themeFillShade="D9"/>
            <w:vAlign w:val="bottom"/>
          </w:tcPr>
          <w:p w14:paraId="106C0DEE" w14:textId="77777777" w:rsidR="00E022C9" w:rsidRPr="00CF074B" w:rsidRDefault="00E022C9" w:rsidP="001E1F8E">
            <w:pPr>
              <w:widowControl w:val="0"/>
              <w:spacing w:before="60" w:after="60" w:line="240" w:lineRule="auto"/>
              <w:jc w:val="center"/>
            </w:pPr>
          </w:p>
        </w:tc>
        <w:tc>
          <w:tcPr>
            <w:tcW w:w="620" w:type="pct"/>
            <w:shd w:val="thinReverseDiagStripe" w:color="FFFFFF" w:themeColor="background1" w:fill="6DAFE0"/>
          </w:tcPr>
          <w:p w14:paraId="106C0DEF" w14:textId="60ED58FE" w:rsidR="00E022C9" w:rsidRPr="00B35609" w:rsidRDefault="00E022C9" w:rsidP="001E1F8E">
            <w:pPr>
              <w:widowControl w:val="0"/>
              <w:spacing w:before="60" w:after="60" w:line="240" w:lineRule="auto"/>
              <w:jc w:val="center"/>
              <w:rPr>
                <w:b/>
                <w:szCs w:val="20"/>
              </w:rPr>
            </w:pPr>
            <w:r w:rsidRPr="00B35609">
              <w:rPr>
                <w:b/>
                <w:szCs w:val="20"/>
              </w:rPr>
              <w:t>Special Purpose Zone</w:t>
            </w:r>
            <w:r>
              <w:rPr>
                <w:b/>
                <w:szCs w:val="20"/>
              </w:rPr>
              <w:t xml:space="preserve"> (Trawl)</w:t>
            </w:r>
          </w:p>
          <w:p w14:paraId="106C0DF0" w14:textId="77777777" w:rsidR="00E022C9" w:rsidRPr="00B35609" w:rsidRDefault="00E022C9" w:rsidP="001E1F8E">
            <w:pPr>
              <w:widowControl w:val="0"/>
              <w:spacing w:before="60" w:after="60" w:line="240" w:lineRule="auto"/>
              <w:jc w:val="center"/>
              <w:rPr>
                <w:b/>
                <w:szCs w:val="20"/>
              </w:rPr>
            </w:pPr>
            <w:r w:rsidRPr="00B35609">
              <w:rPr>
                <w:b/>
                <w:szCs w:val="20"/>
              </w:rPr>
              <w:t>(VI)</w:t>
            </w:r>
          </w:p>
        </w:tc>
        <w:tc>
          <w:tcPr>
            <w:tcW w:w="622" w:type="pct"/>
            <w:shd w:val="clear" w:color="auto" w:fill="6DAFE0"/>
          </w:tcPr>
          <w:p w14:paraId="72377A3F" w14:textId="77777777" w:rsidR="00E022C9" w:rsidRPr="00B35609" w:rsidRDefault="00E022C9" w:rsidP="001E1F8E">
            <w:pPr>
              <w:widowControl w:val="0"/>
              <w:shd w:val="clear" w:color="auto" w:fill="6DAFE0"/>
              <w:spacing w:before="60" w:after="60" w:line="240" w:lineRule="auto"/>
              <w:jc w:val="center"/>
              <w:rPr>
                <w:b/>
                <w:szCs w:val="20"/>
              </w:rPr>
            </w:pPr>
            <w:r w:rsidRPr="00B35609">
              <w:rPr>
                <w:b/>
                <w:szCs w:val="20"/>
              </w:rPr>
              <w:t>Special Purpose Zone</w:t>
            </w:r>
          </w:p>
          <w:p w14:paraId="1D59FF18" w14:textId="5559C75C" w:rsidR="00E022C9" w:rsidRDefault="00E022C9" w:rsidP="001E1F8E">
            <w:pPr>
              <w:widowControl w:val="0"/>
              <w:shd w:val="clear" w:color="auto" w:fill="6DAFE0"/>
              <w:spacing w:before="60" w:after="60" w:line="240" w:lineRule="auto"/>
              <w:jc w:val="center"/>
              <w:rPr>
                <w:b/>
                <w:szCs w:val="20"/>
              </w:rPr>
            </w:pPr>
            <w:r w:rsidRPr="00B35609">
              <w:rPr>
                <w:b/>
                <w:szCs w:val="20"/>
              </w:rPr>
              <w:t>(VI)</w:t>
            </w:r>
          </w:p>
        </w:tc>
        <w:tc>
          <w:tcPr>
            <w:tcW w:w="596" w:type="pct"/>
            <w:tcBorders>
              <w:bottom w:val="single" w:sz="4" w:space="0" w:color="auto"/>
            </w:tcBorders>
            <w:shd w:val="thinDiagStripe" w:color="686868" w:fill="6DAFE0"/>
          </w:tcPr>
          <w:p w14:paraId="497E7DFC" w14:textId="12A26F44" w:rsidR="00E022C9" w:rsidRPr="00B35609" w:rsidRDefault="00E022C9" w:rsidP="001E1F8E">
            <w:pPr>
              <w:widowControl w:val="0"/>
              <w:spacing w:before="60" w:after="60" w:line="240" w:lineRule="auto"/>
              <w:jc w:val="center"/>
              <w:rPr>
                <w:b/>
                <w:szCs w:val="20"/>
              </w:rPr>
            </w:pPr>
            <w:r w:rsidRPr="00B35609">
              <w:rPr>
                <w:b/>
                <w:szCs w:val="20"/>
              </w:rPr>
              <w:t>Special Purpose Zone</w:t>
            </w:r>
            <w:r>
              <w:rPr>
                <w:b/>
                <w:szCs w:val="20"/>
              </w:rPr>
              <w:t xml:space="preserve"> (Mining Exclusion</w:t>
            </w:r>
          </w:p>
          <w:p w14:paraId="2F712377" w14:textId="14B3F5E8" w:rsidR="00E022C9" w:rsidRPr="00B35609" w:rsidRDefault="00E022C9" w:rsidP="001E1F8E">
            <w:pPr>
              <w:widowControl w:val="0"/>
              <w:spacing w:before="60" w:after="60" w:line="240" w:lineRule="auto"/>
              <w:jc w:val="center"/>
              <w:rPr>
                <w:b/>
                <w:szCs w:val="20"/>
              </w:rPr>
            </w:pPr>
            <w:r w:rsidRPr="00B35609">
              <w:rPr>
                <w:b/>
                <w:szCs w:val="20"/>
              </w:rPr>
              <w:t>(VI)</w:t>
            </w:r>
          </w:p>
        </w:tc>
        <w:tc>
          <w:tcPr>
            <w:tcW w:w="625" w:type="pct"/>
            <w:shd w:val="clear" w:color="auto" w:fill="B9E6FB"/>
          </w:tcPr>
          <w:p w14:paraId="106C0DF1" w14:textId="4250C3B7" w:rsidR="00E022C9" w:rsidRPr="00B35609" w:rsidRDefault="00E022C9" w:rsidP="001E1F8E">
            <w:pPr>
              <w:widowControl w:val="0"/>
              <w:spacing w:before="60" w:after="60" w:line="240" w:lineRule="auto"/>
              <w:jc w:val="center"/>
              <w:rPr>
                <w:b/>
                <w:szCs w:val="20"/>
              </w:rPr>
            </w:pPr>
            <w:r w:rsidRPr="00B35609">
              <w:rPr>
                <w:b/>
                <w:szCs w:val="20"/>
              </w:rPr>
              <w:t xml:space="preserve">Multiple Use </w:t>
            </w:r>
            <w:r w:rsidRPr="00B35609">
              <w:rPr>
                <w:b/>
                <w:szCs w:val="20"/>
              </w:rPr>
              <w:br/>
              <w:t>Zone</w:t>
            </w:r>
          </w:p>
          <w:p w14:paraId="106C0DF2" w14:textId="77777777" w:rsidR="00E022C9" w:rsidRPr="00B35609" w:rsidRDefault="00E022C9" w:rsidP="001E1F8E">
            <w:pPr>
              <w:widowControl w:val="0"/>
              <w:spacing w:before="60" w:after="60" w:line="240" w:lineRule="auto"/>
              <w:jc w:val="center"/>
              <w:rPr>
                <w:b/>
                <w:szCs w:val="20"/>
              </w:rPr>
            </w:pPr>
            <w:r w:rsidRPr="00B35609">
              <w:rPr>
                <w:b/>
                <w:szCs w:val="20"/>
              </w:rPr>
              <w:t>(VI)</w:t>
            </w:r>
          </w:p>
        </w:tc>
        <w:tc>
          <w:tcPr>
            <w:tcW w:w="619" w:type="pct"/>
            <w:shd w:val="clear" w:color="auto" w:fill="FFF8A3"/>
          </w:tcPr>
          <w:p w14:paraId="106C0DF3" w14:textId="77777777" w:rsidR="00E022C9" w:rsidRPr="00B35609" w:rsidRDefault="00E022C9" w:rsidP="001E1F8E">
            <w:pPr>
              <w:widowControl w:val="0"/>
              <w:spacing w:before="60" w:after="60" w:line="240" w:lineRule="auto"/>
              <w:jc w:val="center"/>
              <w:rPr>
                <w:b/>
                <w:szCs w:val="20"/>
              </w:rPr>
            </w:pPr>
            <w:r w:rsidRPr="00B35609">
              <w:rPr>
                <w:b/>
                <w:szCs w:val="20"/>
              </w:rPr>
              <w:t>Habitat Protection Zone</w:t>
            </w:r>
          </w:p>
          <w:p w14:paraId="106C0DF4" w14:textId="77777777" w:rsidR="00E022C9" w:rsidRPr="00B35609" w:rsidRDefault="00E022C9" w:rsidP="001E1F8E">
            <w:pPr>
              <w:keepNext/>
              <w:keepLines/>
              <w:widowControl w:val="0"/>
              <w:spacing w:before="60" w:after="60" w:line="240" w:lineRule="auto"/>
              <w:jc w:val="center"/>
              <w:rPr>
                <w:b/>
                <w:szCs w:val="20"/>
              </w:rPr>
            </w:pPr>
            <w:r w:rsidRPr="00B35609">
              <w:rPr>
                <w:b/>
                <w:szCs w:val="20"/>
              </w:rPr>
              <w:t>(IV)</w:t>
            </w:r>
          </w:p>
        </w:tc>
        <w:tc>
          <w:tcPr>
            <w:tcW w:w="628" w:type="pct"/>
            <w:shd w:val="clear" w:color="auto" w:fill="7BBC63"/>
          </w:tcPr>
          <w:p w14:paraId="106C0DF5" w14:textId="77777777" w:rsidR="00E022C9" w:rsidRPr="00B35609" w:rsidRDefault="00E022C9" w:rsidP="001E1F8E">
            <w:pPr>
              <w:keepNext/>
              <w:keepLines/>
              <w:widowControl w:val="0"/>
              <w:spacing w:before="60" w:after="60" w:line="240" w:lineRule="auto"/>
              <w:jc w:val="center"/>
              <w:rPr>
                <w:b/>
                <w:szCs w:val="20"/>
              </w:rPr>
            </w:pPr>
            <w:r w:rsidRPr="00B35609">
              <w:rPr>
                <w:b/>
                <w:szCs w:val="20"/>
              </w:rPr>
              <w:t>National Park Zone</w:t>
            </w:r>
          </w:p>
          <w:p w14:paraId="106C0DF6" w14:textId="77777777" w:rsidR="00E022C9" w:rsidRPr="00B35609" w:rsidRDefault="00E022C9" w:rsidP="001E1F8E">
            <w:pPr>
              <w:pStyle w:val="CommentText"/>
              <w:widowControl w:val="0"/>
              <w:spacing w:before="60" w:after="60"/>
              <w:jc w:val="center"/>
              <w:rPr>
                <w:b/>
              </w:rPr>
            </w:pPr>
            <w:r w:rsidRPr="00B35609">
              <w:rPr>
                <w:b/>
              </w:rPr>
              <w:t>(II)</w:t>
            </w:r>
          </w:p>
        </w:tc>
      </w:tr>
      <w:tr w:rsidR="005527A0" w:rsidRPr="00CF074B" w14:paraId="106C0DFE" w14:textId="77777777" w:rsidTr="00C02C44">
        <w:trPr>
          <w:trHeight w:val="20"/>
        </w:trPr>
        <w:tc>
          <w:tcPr>
            <w:tcW w:w="724" w:type="pct"/>
            <w:shd w:val="clear" w:color="auto" w:fill="F2F2F2" w:themeFill="background1" w:themeFillShade="F2"/>
            <w:vAlign w:val="center"/>
          </w:tcPr>
          <w:p w14:paraId="106C0DF8" w14:textId="77777777" w:rsidR="005527A0" w:rsidRPr="00B35609" w:rsidRDefault="005527A0" w:rsidP="005527A0">
            <w:pPr>
              <w:spacing w:before="60" w:after="60"/>
              <w:rPr>
                <w:b/>
                <w:szCs w:val="20"/>
              </w:rPr>
            </w:pPr>
            <w:r w:rsidRPr="00B35609">
              <w:rPr>
                <w:b/>
                <w:szCs w:val="20"/>
              </w:rPr>
              <w:t>Southern Kangaroo Island</w:t>
            </w:r>
          </w:p>
        </w:tc>
        <w:tc>
          <w:tcPr>
            <w:tcW w:w="566" w:type="pct"/>
            <w:shd w:val="clear" w:color="auto" w:fill="F2F2F2" w:themeFill="background1" w:themeFillShade="F2"/>
            <w:vAlign w:val="center"/>
          </w:tcPr>
          <w:p w14:paraId="106C0DF9" w14:textId="77777777" w:rsidR="005527A0" w:rsidRPr="00CF074B" w:rsidRDefault="005527A0" w:rsidP="005527A0">
            <w:pPr>
              <w:pStyle w:val="CommentText"/>
              <w:widowControl w:val="0"/>
              <w:spacing w:before="60" w:after="60"/>
              <w:jc w:val="center"/>
            </w:pPr>
            <w:r w:rsidRPr="00CF074B">
              <w:t>VI</w:t>
            </w:r>
          </w:p>
        </w:tc>
        <w:tc>
          <w:tcPr>
            <w:tcW w:w="620" w:type="pct"/>
            <w:shd w:val="clear" w:color="auto" w:fill="auto"/>
            <w:vAlign w:val="center"/>
          </w:tcPr>
          <w:p w14:paraId="106C0DFA" w14:textId="3454DE9C" w:rsidR="005527A0" w:rsidRPr="00C2532D" w:rsidRDefault="005527A0" w:rsidP="005527A0">
            <w:pPr>
              <w:widowControl w:val="0"/>
              <w:spacing w:before="60" w:after="60"/>
              <w:jc w:val="center"/>
            </w:pPr>
          </w:p>
        </w:tc>
        <w:tc>
          <w:tcPr>
            <w:tcW w:w="622" w:type="pct"/>
            <w:shd w:val="clear" w:color="auto" w:fill="auto"/>
            <w:vAlign w:val="center"/>
          </w:tcPr>
          <w:p w14:paraId="29F30D75" w14:textId="1AB0CB17" w:rsidR="005527A0" w:rsidRPr="00C2532D" w:rsidRDefault="005527A0" w:rsidP="005527A0">
            <w:pPr>
              <w:widowControl w:val="0"/>
              <w:spacing w:before="60" w:after="60"/>
              <w:jc w:val="center"/>
            </w:pPr>
          </w:p>
        </w:tc>
        <w:tc>
          <w:tcPr>
            <w:tcW w:w="596" w:type="pct"/>
            <w:tcBorders>
              <w:bottom w:val="single" w:sz="4" w:space="0" w:color="auto"/>
            </w:tcBorders>
            <w:shd w:val="thinDiagStripe" w:color="6D6D6D" w:fill="6DAFE0"/>
            <w:vAlign w:val="center"/>
          </w:tcPr>
          <w:p w14:paraId="013E38E8" w14:textId="175993BB" w:rsidR="005527A0" w:rsidRPr="00C2532D" w:rsidRDefault="005527A0" w:rsidP="005527A0">
            <w:pPr>
              <w:widowControl w:val="0"/>
              <w:spacing w:before="60" w:after="60"/>
              <w:jc w:val="center"/>
            </w:pPr>
            <w:r w:rsidRPr="00C2532D">
              <w:sym w:font="Wingdings" w:char="F0FC"/>
            </w:r>
          </w:p>
        </w:tc>
        <w:tc>
          <w:tcPr>
            <w:tcW w:w="625" w:type="pct"/>
            <w:vAlign w:val="center"/>
          </w:tcPr>
          <w:p w14:paraId="106C0DFB" w14:textId="33528ED4" w:rsidR="005527A0" w:rsidRPr="00C2532D" w:rsidRDefault="005527A0" w:rsidP="005527A0">
            <w:pPr>
              <w:widowControl w:val="0"/>
              <w:spacing w:before="60" w:after="60"/>
              <w:jc w:val="center"/>
            </w:pPr>
          </w:p>
        </w:tc>
        <w:tc>
          <w:tcPr>
            <w:tcW w:w="619" w:type="pct"/>
            <w:vAlign w:val="center"/>
          </w:tcPr>
          <w:p w14:paraId="106C0DFC" w14:textId="77777777" w:rsidR="005527A0" w:rsidRPr="00C2532D" w:rsidRDefault="005527A0" w:rsidP="005527A0">
            <w:pPr>
              <w:widowControl w:val="0"/>
              <w:spacing w:before="60" w:after="60"/>
              <w:jc w:val="center"/>
            </w:pPr>
          </w:p>
        </w:tc>
        <w:tc>
          <w:tcPr>
            <w:tcW w:w="628" w:type="pct"/>
            <w:vAlign w:val="center"/>
          </w:tcPr>
          <w:p w14:paraId="106C0DFD" w14:textId="77777777" w:rsidR="005527A0" w:rsidRPr="00C2532D" w:rsidRDefault="005527A0" w:rsidP="005527A0">
            <w:pPr>
              <w:widowControl w:val="0"/>
              <w:spacing w:before="60" w:after="60"/>
              <w:jc w:val="center"/>
            </w:pPr>
          </w:p>
        </w:tc>
      </w:tr>
      <w:tr w:rsidR="00C308BA" w:rsidRPr="00CF074B" w14:paraId="106C0E05" w14:textId="77777777" w:rsidTr="00C02C44">
        <w:trPr>
          <w:trHeight w:val="20"/>
        </w:trPr>
        <w:tc>
          <w:tcPr>
            <w:tcW w:w="724" w:type="pct"/>
            <w:shd w:val="clear" w:color="auto" w:fill="F2F2F2" w:themeFill="background1" w:themeFillShade="F2"/>
            <w:vAlign w:val="center"/>
          </w:tcPr>
          <w:p w14:paraId="106C0DFF" w14:textId="77777777" w:rsidR="00E022C9" w:rsidRPr="00B35609" w:rsidRDefault="00E022C9" w:rsidP="001E1F8E">
            <w:pPr>
              <w:spacing w:before="60" w:after="60"/>
              <w:rPr>
                <w:b/>
                <w:szCs w:val="20"/>
              </w:rPr>
            </w:pPr>
            <w:r w:rsidRPr="00B35609">
              <w:rPr>
                <w:b/>
                <w:szCs w:val="20"/>
              </w:rPr>
              <w:t>Western Kangaroo Island</w:t>
            </w:r>
          </w:p>
        </w:tc>
        <w:tc>
          <w:tcPr>
            <w:tcW w:w="566" w:type="pct"/>
            <w:shd w:val="clear" w:color="auto" w:fill="F2F2F2" w:themeFill="background1" w:themeFillShade="F2"/>
            <w:vAlign w:val="center"/>
          </w:tcPr>
          <w:p w14:paraId="106C0E00" w14:textId="77777777" w:rsidR="00E022C9" w:rsidRPr="00CF074B" w:rsidRDefault="00E022C9" w:rsidP="001E1F8E">
            <w:pPr>
              <w:widowControl w:val="0"/>
              <w:spacing w:before="60" w:after="60" w:line="240" w:lineRule="auto"/>
              <w:jc w:val="center"/>
            </w:pPr>
            <w:r w:rsidRPr="00CF074B">
              <w:t>V</w:t>
            </w:r>
            <w:r>
              <w:t>I</w:t>
            </w:r>
          </w:p>
        </w:tc>
        <w:tc>
          <w:tcPr>
            <w:tcW w:w="620" w:type="pct"/>
            <w:tcBorders>
              <w:bottom w:val="single" w:sz="4" w:space="0" w:color="auto"/>
            </w:tcBorders>
            <w:shd w:val="clear" w:color="auto" w:fill="auto"/>
            <w:vAlign w:val="center"/>
          </w:tcPr>
          <w:p w14:paraId="106C0E01" w14:textId="63AF0189" w:rsidR="00E022C9" w:rsidRPr="00C2532D" w:rsidRDefault="00E022C9" w:rsidP="001E1F8E">
            <w:pPr>
              <w:widowControl w:val="0"/>
              <w:spacing w:before="60" w:after="60"/>
              <w:jc w:val="center"/>
            </w:pPr>
          </w:p>
        </w:tc>
        <w:tc>
          <w:tcPr>
            <w:tcW w:w="622" w:type="pct"/>
            <w:shd w:val="clear" w:color="auto" w:fill="6DAFE0"/>
            <w:vAlign w:val="center"/>
          </w:tcPr>
          <w:p w14:paraId="449E217B" w14:textId="1B6DF079" w:rsidR="00E022C9" w:rsidRPr="00C2532D" w:rsidRDefault="00E022C9" w:rsidP="001E1F8E">
            <w:pPr>
              <w:widowControl w:val="0"/>
              <w:spacing w:before="60" w:after="60"/>
              <w:jc w:val="center"/>
            </w:pPr>
            <w:r w:rsidRPr="00C2532D">
              <w:sym w:font="Wingdings" w:char="F0FC"/>
            </w:r>
          </w:p>
        </w:tc>
        <w:tc>
          <w:tcPr>
            <w:tcW w:w="596" w:type="pct"/>
            <w:shd w:val="thinDiagStripe" w:color="6D6D6D" w:fill="6DAFE0"/>
            <w:vAlign w:val="center"/>
          </w:tcPr>
          <w:p w14:paraId="23E6CCA2" w14:textId="123BA78E" w:rsidR="00E022C9" w:rsidRPr="00C2532D" w:rsidRDefault="00E80ED6" w:rsidP="001E1F8E">
            <w:pPr>
              <w:widowControl w:val="0"/>
              <w:spacing w:before="60" w:after="60"/>
              <w:jc w:val="center"/>
            </w:pPr>
            <w:r w:rsidRPr="00C2532D">
              <w:sym w:font="Wingdings" w:char="F0FC"/>
            </w:r>
          </w:p>
        </w:tc>
        <w:tc>
          <w:tcPr>
            <w:tcW w:w="625" w:type="pct"/>
            <w:vAlign w:val="center"/>
          </w:tcPr>
          <w:p w14:paraId="106C0E02" w14:textId="7C49524A" w:rsidR="00E022C9" w:rsidRPr="00C2532D" w:rsidRDefault="00E022C9" w:rsidP="001E1F8E">
            <w:pPr>
              <w:widowControl w:val="0"/>
              <w:spacing w:before="60" w:after="60"/>
              <w:jc w:val="center"/>
            </w:pPr>
          </w:p>
        </w:tc>
        <w:tc>
          <w:tcPr>
            <w:tcW w:w="619" w:type="pct"/>
            <w:shd w:val="clear" w:color="auto" w:fill="auto"/>
            <w:vAlign w:val="center"/>
          </w:tcPr>
          <w:p w14:paraId="106C0E03" w14:textId="77777777" w:rsidR="00E022C9" w:rsidRPr="00C2532D" w:rsidRDefault="00E022C9" w:rsidP="001E1F8E">
            <w:pPr>
              <w:widowControl w:val="0"/>
              <w:spacing w:before="60" w:after="60"/>
              <w:jc w:val="center"/>
            </w:pPr>
          </w:p>
        </w:tc>
        <w:tc>
          <w:tcPr>
            <w:tcW w:w="628" w:type="pct"/>
            <w:shd w:val="clear" w:color="auto" w:fill="7BBC63"/>
            <w:vAlign w:val="center"/>
          </w:tcPr>
          <w:p w14:paraId="106C0E04" w14:textId="77777777" w:rsidR="00E022C9" w:rsidRPr="00C2532D" w:rsidRDefault="00E022C9" w:rsidP="001E1F8E">
            <w:pPr>
              <w:widowControl w:val="0"/>
              <w:spacing w:before="60" w:after="60"/>
              <w:jc w:val="center"/>
            </w:pPr>
            <w:r w:rsidRPr="00C2532D">
              <w:sym w:font="Wingdings" w:char="F0FC"/>
            </w:r>
          </w:p>
        </w:tc>
      </w:tr>
      <w:tr w:rsidR="00501B32" w:rsidRPr="00CF074B" w14:paraId="106C0E0E" w14:textId="77777777" w:rsidTr="00C02C44">
        <w:trPr>
          <w:trHeight w:val="20"/>
        </w:trPr>
        <w:tc>
          <w:tcPr>
            <w:tcW w:w="724" w:type="pct"/>
            <w:shd w:val="clear" w:color="auto" w:fill="F2F2F2" w:themeFill="background1" w:themeFillShade="F2"/>
            <w:vAlign w:val="center"/>
          </w:tcPr>
          <w:p w14:paraId="106C0E06" w14:textId="77777777" w:rsidR="00C308BA" w:rsidRPr="00B35609" w:rsidRDefault="00C308BA" w:rsidP="001E1F8E">
            <w:pPr>
              <w:spacing w:before="60" w:after="60"/>
              <w:rPr>
                <w:b/>
                <w:szCs w:val="20"/>
              </w:rPr>
            </w:pPr>
            <w:r w:rsidRPr="00B35609">
              <w:rPr>
                <w:b/>
                <w:szCs w:val="20"/>
              </w:rPr>
              <w:t>Western Eyre</w:t>
            </w:r>
          </w:p>
        </w:tc>
        <w:tc>
          <w:tcPr>
            <w:tcW w:w="566" w:type="pct"/>
            <w:shd w:val="clear" w:color="auto" w:fill="F2F2F2" w:themeFill="background1" w:themeFillShade="F2"/>
            <w:vAlign w:val="center"/>
          </w:tcPr>
          <w:p w14:paraId="106C0E07" w14:textId="77777777" w:rsidR="00C308BA" w:rsidRPr="00CF074B" w:rsidRDefault="00C308BA" w:rsidP="001E1F8E">
            <w:pPr>
              <w:widowControl w:val="0"/>
              <w:spacing w:before="60" w:after="60" w:line="240" w:lineRule="auto"/>
              <w:jc w:val="center"/>
            </w:pPr>
            <w:r w:rsidRPr="00CF074B">
              <w:t>V</w:t>
            </w:r>
            <w:r>
              <w:t>I</w:t>
            </w:r>
          </w:p>
        </w:tc>
        <w:tc>
          <w:tcPr>
            <w:tcW w:w="620" w:type="pct"/>
            <w:shd w:val="thinReverseDiagStripe" w:color="FFFFFF" w:themeColor="background1" w:fill="6DAFE0"/>
            <w:vAlign w:val="center"/>
          </w:tcPr>
          <w:p w14:paraId="106C0E0A" w14:textId="3D3B59E3" w:rsidR="00C308BA" w:rsidRPr="00C2532D" w:rsidRDefault="00C308BA" w:rsidP="001E1F8E">
            <w:pPr>
              <w:widowControl w:val="0"/>
              <w:spacing w:before="60" w:after="60"/>
              <w:jc w:val="center"/>
            </w:pPr>
            <w:r w:rsidRPr="00C2532D">
              <w:sym w:font="Wingdings" w:char="F0FC"/>
            </w:r>
          </w:p>
        </w:tc>
        <w:tc>
          <w:tcPr>
            <w:tcW w:w="622" w:type="pct"/>
            <w:shd w:val="clear" w:color="auto" w:fill="6DAFE0"/>
            <w:vAlign w:val="center"/>
          </w:tcPr>
          <w:p w14:paraId="16BF2A2B" w14:textId="112ADC5F" w:rsidR="00C308BA" w:rsidRPr="00C2532D" w:rsidRDefault="00C308BA" w:rsidP="001E1F8E">
            <w:pPr>
              <w:widowControl w:val="0"/>
              <w:spacing w:before="60" w:after="60"/>
              <w:jc w:val="center"/>
            </w:pPr>
            <w:r w:rsidRPr="00C2532D">
              <w:sym w:font="Wingdings" w:char="F0FC"/>
            </w:r>
          </w:p>
        </w:tc>
        <w:tc>
          <w:tcPr>
            <w:tcW w:w="596" w:type="pct"/>
            <w:shd w:val="clear" w:color="auto" w:fill="auto"/>
            <w:vAlign w:val="center"/>
          </w:tcPr>
          <w:p w14:paraId="0734E055" w14:textId="703AB1AD" w:rsidR="00C308BA" w:rsidRPr="00C2532D" w:rsidRDefault="00C308BA" w:rsidP="001E1F8E">
            <w:pPr>
              <w:widowControl w:val="0"/>
              <w:spacing w:before="60" w:after="60"/>
              <w:jc w:val="center"/>
            </w:pPr>
          </w:p>
        </w:tc>
        <w:tc>
          <w:tcPr>
            <w:tcW w:w="625" w:type="pct"/>
            <w:shd w:val="clear" w:color="auto" w:fill="B9E6FB"/>
            <w:vAlign w:val="center"/>
          </w:tcPr>
          <w:p w14:paraId="106C0E0B" w14:textId="4ED61D75" w:rsidR="00C308BA" w:rsidRPr="00C2532D" w:rsidRDefault="00C308BA" w:rsidP="001E1F8E">
            <w:pPr>
              <w:widowControl w:val="0"/>
              <w:spacing w:before="60" w:after="60"/>
              <w:jc w:val="center"/>
            </w:pPr>
            <w:r w:rsidRPr="00C2532D">
              <w:sym w:font="Wingdings" w:char="F0FC"/>
            </w:r>
          </w:p>
        </w:tc>
        <w:tc>
          <w:tcPr>
            <w:tcW w:w="619" w:type="pct"/>
            <w:shd w:val="clear" w:color="auto" w:fill="auto"/>
            <w:vAlign w:val="center"/>
          </w:tcPr>
          <w:p w14:paraId="106C0E0C" w14:textId="77777777" w:rsidR="00C308BA" w:rsidRPr="00C2532D" w:rsidRDefault="00C308BA" w:rsidP="001E1F8E">
            <w:pPr>
              <w:widowControl w:val="0"/>
              <w:spacing w:before="60" w:after="60"/>
              <w:jc w:val="center"/>
            </w:pPr>
          </w:p>
        </w:tc>
        <w:tc>
          <w:tcPr>
            <w:tcW w:w="628" w:type="pct"/>
            <w:shd w:val="clear" w:color="auto" w:fill="7BBC63"/>
            <w:vAlign w:val="center"/>
          </w:tcPr>
          <w:p w14:paraId="106C0E0D" w14:textId="77777777" w:rsidR="00C308BA" w:rsidRPr="00C2532D" w:rsidRDefault="00C308BA" w:rsidP="001E1F8E">
            <w:pPr>
              <w:widowControl w:val="0"/>
              <w:spacing w:before="60" w:after="60"/>
              <w:jc w:val="center"/>
            </w:pPr>
            <w:r w:rsidRPr="00C2532D">
              <w:sym w:font="Wingdings" w:char="F0FC"/>
            </w:r>
          </w:p>
        </w:tc>
      </w:tr>
      <w:tr w:rsidR="00501B32" w:rsidRPr="00CF074B" w14:paraId="106C0E15" w14:textId="77777777" w:rsidTr="00501B32">
        <w:trPr>
          <w:trHeight w:val="20"/>
        </w:trPr>
        <w:tc>
          <w:tcPr>
            <w:tcW w:w="724" w:type="pct"/>
            <w:shd w:val="clear" w:color="auto" w:fill="F2F2F2" w:themeFill="background1" w:themeFillShade="F2"/>
            <w:vAlign w:val="center"/>
          </w:tcPr>
          <w:p w14:paraId="106C0E0F" w14:textId="77777777" w:rsidR="00E022C9" w:rsidRPr="00B35609" w:rsidRDefault="00E022C9" w:rsidP="001E1F8E">
            <w:pPr>
              <w:spacing w:before="60" w:after="60"/>
              <w:rPr>
                <w:b/>
                <w:szCs w:val="20"/>
              </w:rPr>
            </w:pPr>
            <w:r w:rsidRPr="00B35609">
              <w:rPr>
                <w:b/>
                <w:szCs w:val="20"/>
              </w:rPr>
              <w:t>Murat</w:t>
            </w:r>
          </w:p>
        </w:tc>
        <w:tc>
          <w:tcPr>
            <w:tcW w:w="566" w:type="pct"/>
            <w:shd w:val="clear" w:color="auto" w:fill="F2F2F2" w:themeFill="background1" w:themeFillShade="F2"/>
            <w:vAlign w:val="center"/>
          </w:tcPr>
          <w:p w14:paraId="106C0E10" w14:textId="77777777" w:rsidR="00E022C9" w:rsidRPr="00CF074B" w:rsidRDefault="00E022C9" w:rsidP="001E1F8E">
            <w:pPr>
              <w:widowControl w:val="0"/>
              <w:spacing w:before="60" w:after="60" w:line="240" w:lineRule="auto"/>
              <w:jc w:val="center"/>
            </w:pPr>
            <w:r>
              <w:t>II</w:t>
            </w:r>
          </w:p>
        </w:tc>
        <w:tc>
          <w:tcPr>
            <w:tcW w:w="620" w:type="pct"/>
            <w:vAlign w:val="center"/>
          </w:tcPr>
          <w:p w14:paraId="106C0E11" w14:textId="77777777" w:rsidR="00E022C9" w:rsidRPr="00C2532D" w:rsidRDefault="00E022C9" w:rsidP="001E1F8E">
            <w:pPr>
              <w:widowControl w:val="0"/>
              <w:spacing w:before="60" w:after="60"/>
              <w:jc w:val="center"/>
            </w:pPr>
          </w:p>
        </w:tc>
        <w:tc>
          <w:tcPr>
            <w:tcW w:w="622" w:type="pct"/>
            <w:shd w:val="clear" w:color="auto" w:fill="auto"/>
            <w:vAlign w:val="center"/>
          </w:tcPr>
          <w:p w14:paraId="2907E44A" w14:textId="77777777" w:rsidR="00E022C9" w:rsidRPr="00C2532D" w:rsidRDefault="00E022C9" w:rsidP="001E1F8E">
            <w:pPr>
              <w:widowControl w:val="0"/>
              <w:spacing w:before="60" w:after="60"/>
              <w:jc w:val="center"/>
            </w:pPr>
          </w:p>
        </w:tc>
        <w:tc>
          <w:tcPr>
            <w:tcW w:w="596" w:type="pct"/>
            <w:tcBorders>
              <w:bottom w:val="single" w:sz="4" w:space="0" w:color="auto"/>
            </w:tcBorders>
            <w:shd w:val="clear" w:color="auto" w:fill="auto"/>
            <w:vAlign w:val="center"/>
          </w:tcPr>
          <w:p w14:paraId="55DD2E4C" w14:textId="550E84C2" w:rsidR="00E022C9" w:rsidRPr="00C2532D" w:rsidRDefault="00E022C9" w:rsidP="001E1F8E">
            <w:pPr>
              <w:widowControl w:val="0"/>
              <w:spacing w:before="60" w:after="60"/>
              <w:jc w:val="center"/>
            </w:pPr>
          </w:p>
        </w:tc>
        <w:tc>
          <w:tcPr>
            <w:tcW w:w="625" w:type="pct"/>
            <w:vAlign w:val="center"/>
          </w:tcPr>
          <w:p w14:paraId="106C0E12" w14:textId="06C88684" w:rsidR="00E022C9" w:rsidRPr="00C2532D" w:rsidRDefault="00E022C9" w:rsidP="001E1F8E">
            <w:pPr>
              <w:widowControl w:val="0"/>
              <w:spacing w:before="60" w:after="60"/>
              <w:jc w:val="center"/>
            </w:pPr>
          </w:p>
        </w:tc>
        <w:tc>
          <w:tcPr>
            <w:tcW w:w="619" w:type="pct"/>
            <w:shd w:val="clear" w:color="auto" w:fill="auto"/>
            <w:vAlign w:val="center"/>
          </w:tcPr>
          <w:p w14:paraId="106C0E13" w14:textId="77777777" w:rsidR="00E022C9" w:rsidRPr="00C2532D" w:rsidRDefault="00E022C9" w:rsidP="001E1F8E">
            <w:pPr>
              <w:widowControl w:val="0"/>
              <w:spacing w:before="60" w:after="60"/>
              <w:jc w:val="center"/>
            </w:pPr>
          </w:p>
        </w:tc>
        <w:tc>
          <w:tcPr>
            <w:tcW w:w="628" w:type="pct"/>
            <w:shd w:val="clear" w:color="auto" w:fill="7BBC63"/>
            <w:vAlign w:val="center"/>
          </w:tcPr>
          <w:p w14:paraId="106C0E14" w14:textId="77777777" w:rsidR="00E022C9" w:rsidRPr="00C2532D" w:rsidRDefault="00E022C9" w:rsidP="001E1F8E">
            <w:pPr>
              <w:widowControl w:val="0"/>
              <w:spacing w:before="60" w:after="60"/>
              <w:jc w:val="center"/>
            </w:pPr>
            <w:r w:rsidRPr="00C2532D">
              <w:sym w:font="Wingdings" w:char="F0FC"/>
            </w:r>
          </w:p>
        </w:tc>
      </w:tr>
      <w:tr w:rsidR="00501B32" w:rsidRPr="00CF074B" w14:paraId="106C0E1E" w14:textId="77777777" w:rsidTr="00501B32">
        <w:trPr>
          <w:trHeight w:val="20"/>
        </w:trPr>
        <w:tc>
          <w:tcPr>
            <w:tcW w:w="724" w:type="pct"/>
            <w:shd w:val="clear" w:color="auto" w:fill="F2F2F2" w:themeFill="background1" w:themeFillShade="F2"/>
            <w:vAlign w:val="center"/>
          </w:tcPr>
          <w:p w14:paraId="106C0E16" w14:textId="77777777" w:rsidR="00C308BA" w:rsidRPr="00B35609" w:rsidRDefault="00C308BA" w:rsidP="001E1F8E">
            <w:pPr>
              <w:spacing w:before="60" w:after="60"/>
              <w:rPr>
                <w:b/>
                <w:szCs w:val="20"/>
              </w:rPr>
            </w:pPr>
            <w:r w:rsidRPr="00B35609">
              <w:rPr>
                <w:b/>
                <w:szCs w:val="20"/>
              </w:rPr>
              <w:t>Great Australian Bight</w:t>
            </w:r>
          </w:p>
        </w:tc>
        <w:tc>
          <w:tcPr>
            <w:tcW w:w="566" w:type="pct"/>
            <w:shd w:val="clear" w:color="auto" w:fill="F2F2F2" w:themeFill="background1" w:themeFillShade="F2"/>
            <w:vAlign w:val="center"/>
          </w:tcPr>
          <w:p w14:paraId="106C0E17" w14:textId="77777777" w:rsidR="00C308BA" w:rsidRPr="00CF074B" w:rsidRDefault="00C308BA" w:rsidP="001E1F8E">
            <w:pPr>
              <w:widowControl w:val="0"/>
              <w:spacing w:before="60" w:after="60" w:line="240" w:lineRule="auto"/>
              <w:jc w:val="center"/>
            </w:pPr>
            <w:r w:rsidRPr="00CF074B">
              <w:t>VI</w:t>
            </w:r>
          </w:p>
        </w:tc>
        <w:tc>
          <w:tcPr>
            <w:tcW w:w="620" w:type="pct"/>
            <w:shd w:val="clear" w:color="auto" w:fill="auto"/>
            <w:vAlign w:val="center"/>
          </w:tcPr>
          <w:p w14:paraId="106C0E1A" w14:textId="70883B16" w:rsidR="00C308BA" w:rsidRPr="00C2532D" w:rsidRDefault="00C308BA" w:rsidP="001E1F8E">
            <w:pPr>
              <w:widowControl w:val="0"/>
              <w:spacing w:before="60" w:after="60"/>
            </w:pPr>
          </w:p>
        </w:tc>
        <w:tc>
          <w:tcPr>
            <w:tcW w:w="622" w:type="pct"/>
            <w:shd w:val="clear" w:color="auto" w:fill="6DAFE0"/>
            <w:vAlign w:val="center"/>
          </w:tcPr>
          <w:p w14:paraId="74EF9E61" w14:textId="62C8B80D" w:rsidR="00C308BA" w:rsidRPr="00C2532D" w:rsidRDefault="00C308BA" w:rsidP="001E1F8E">
            <w:pPr>
              <w:widowControl w:val="0"/>
              <w:spacing w:before="60" w:after="60"/>
              <w:jc w:val="center"/>
            </w:pPr>
            <w:r w:rsidRPr="00C2532D">
              <w:sym w:font="Wingdings" w:char="F0FC"/>
            </w:r>
          </w:p>
        </w:tc>
        <w:tc>
          <w:tcPr>
            <w:tcW w:w="596" w:type="pct"/>
            <w:tcBorders>
              <w:bottom w:val="single" w:sz="4" w:space="0" w:color="auto"/>
            </w:tcBorders>
            <w:shd w:val="thinDiagStripe" w:color="686868" w:fill="6DAFE0"/>
            <w:vAlign w:val="center"/>
          </w:tcPr>
          <w:p w14:paraId="1925127D" w14:textId="4949C082" w:rsidR="00C308BA" w:rsidRPr="00C2532D" w:rsidRDefault="00C308BA" w:rsidP="001E1F8E">
            <w:pPr>
              <w:widowControl w:val="0"/>
              <w:spacing w:before="60" w:after="60"/>
              <w:jc w:val="center"/>
            </w:pPr>
            <w:r w:rsidRPr="00C2532D">
              <w:sym w:font="Wingdings" w:char="F0FC"/>
            </w:r>
          </w:p>
        </w:tc>
        <w:tc>
          <w:tcPr>
            <w:tcW w:w="625" w:type="pct"/>
            <w:shd w:val="clear" w:color="auto" w:fill="B9E6FB"/>
            <w:vAlign w:val="center"/>
          </w:tcPr>
          <w:p w14:paraId="106C0E1B" w14:textId="6FE757ED" w:rsidR="00C308BA" w:rsidRPr="00C2532D" w:rsidRDefault="00C308BA" w:rsidP="001E1F8E">
            <w:pPr>
              <w:widowControl w:val="0"/>
              <w:spacing w:before="60" w:after="60"/>
              <w:jc w:val="center"/>
            </w:pPr>
            <w:r w:rsidRPr="00C2532D">
              <w:sym w:font="Wingdings" w:char="F0FC"/>
            </w:r>
          </w:p>
        </w:tc>
        <w:tc>
          <w:tcPr>
            <w:tcW w:w="619" w:type="pct"/>
            <w:vAlign w:val="center"/>
          </w:tcPr>
          <w:p w14:paraId="106C0E1C" w14:textId="77777777" w:rsidR="00C308BA" w:rsidRPr="00C2532D" w:rsidRDefault="00C308BA" w:rsidP="001E1F8E">
            <w:pPr>
              <w:widowControl w:val="0"/>
              <w:spacing w:before="60" w:after="60"/>
              <w:jc w:val="center"/>
            </w:pPr>
          </w:p>
        </w:tc>
        <w:tc>
          <w:tcPr>
            <w:tcW w:w="628" w:type="pct"/>
            <w:shd w:val="clear" w:color="auto" w:fill="7BBC63"/>
            <w:vAlign w:val="center"/>
          </w:tcPr>
          <w:p w14:paraId="106C0E1D" w14:textId="77777777" w:rsidR="00C308BA" w:rsidRPr="00C2532D" w:rsidRDefault="00C308BA" w:rsidP="001E1F8E">
            <w:pPr>
              <w:widowControl w:val="0"/>
              <w:spacing w:before="60" w:after="60"/>
              <w:jc w:val="center"/>
            </w:pPr>
            <w:r w:rsidRPr="00C2532D">
              <w:sym w:font="Wingdings" w:char="F0FC"/>
            </w:r>
          </w:p>
        </w:tc>
      </w:tr>
      <w:tr w:rsidR="00C308BA" w:rsidRPr="00CF074B" w14:paraId="106C0E26" w14:textId="77777777" w:rsidTr="00501B32">
        <w:trPr>
          <w:trHeight w:val="20"/>
        </w:trPr>
        <w:tc>
          <w:tcPr>
            <w:tcW w:w="724" w:type="pct"/>
            <w:shd w:val="clear" w:color="auto" w:fill="F2F2F2" w:themeFill="background1" w:themeFillShade="F2"/>
            <w:vAlign w:val="center"/>
          </w:tcPr>
          <w:p w14:paraId="106C0E1F" w14:textId="77777777" w:rsidR="00E022C9" w:rsidRPr="00B35609" w:rsidRDefault="00E022C9" w:rsidP="001E1F8E">
            <w:pPr>
              <w:spacing w:before="60" w:after="60"/>
              <w:rPr>
                <w:b/>
                <w:szCs w:val="20"/>
              </w:rPr>
            </w:pPr>
            <w:r w:rsidRPr="00B35609">
              <w:rPr>
                <w:b/>
                <w:szCs w:val="20"/>
              </w:rPr>
              <w:t>Twilight</w:t>
            </w:r>
          </w:p>
        </w:tc>
        <w:tc>
          <w:tcPr>
            <w:tcW w:w="566" w:type="pct"/>
            <w:shd w:val="clear" w:color="auto" w:fill="F2F2F2" w:themeFill="background1" w:themeFillShade="F2"/>
            <w:vAlign w:val="center"/>
          </w:tcPr>
          <w:p w14:paraId="106C0E20" w14:textId="77777777" w:rsidR="00E022C9" w:rsidRPr="00CF074B" w:rsidRDefault="00E022C9" w:rsidP="001E1F8E">
            <w:pPr>
              <w:keepNext/>
              <w:keepLines/>
              <w:widowControl w:val="0"/>
              <w:spacing w:before="60" w:after="60" w:line="240" w:lineRule="auto"/>
              <w:jc w:val="center"/>
            </w:pPr>
            <w:r>
              <w:t>II</w:t>
            </w:r>
          </w:p>
        </w:tc>
        <w:tc>
          <w:tcPr>
            <w:tcW w:w="620" w:type="pct"/>
            <w:shd w:val="clear" w:color="auto" w:fill="auto"/>
            <w:vAlign w:val="center"/>
          </w:tcPr>
          <w:p w14:paraId="106C0E22" w14:textId="694B7B57" w:rsidR="00E022C9" w:rsidRPr="00C2532D" w:rsidRDefault="00E022C9" w:rsidP="001E1F8E">
            <w:pPr>
              <w:widowControl w:val="0"/>
              <w:spacing w:before="60" w:after="60"/>
              <w:jc w:val="center"/>
            </w:pPr>
          </w:p>
        </w:tc>
        <w:tc>
          <w:tcPr>
            <w:tcW w:w="622" w:type="pct"/>
            <w:shd w:val="clear" w:color="auto" w:fill="auto"/>
            <w:vAlign w:val="center"/>
          </w:tcPr>
          <w:p w14:paraId="25EE2C8B" w14:textId="77777777" w:rsidR="00E022C9" w:rsidRPr="00C2532D" w:rsidRDefault="00E022C9" w:rsidP="001E1F8E">
            <w:pPr>
              <w:widowControl w:val="0"/>
              <w:spacing w:before="60" w:after="60"/>
              <w:jc w:val="center"/>
            </w:pPr>
          </w:p>
        </w:tc>
        <w:tc>
          <w:tcPr>
            <w:tcW w:w="596" w:type="pct"/>
            <w:shd w:val="thinDiagStripe" w:color="686868" w:fill="6DAFE0"/>
            <w:vAlign w:val="center"/>
          </w:tcPr>
          <w:p w14:paraId="71EAFB76" w14:textId="77BD39F7" w:rsidR="00E022C9" w:rsidRPr="00C2532D" w:rsidRDefault="00E022C9" w:rsidP="001E1F8E">
            <w:pPr>
              <w:widowControl w:val="0"/>
              <w:spacing w:before="60" w:after="60"/>
              <w:jc w:val="center"/>
            </w:pPr>
            <w:r w:rsidRPr="00C2532D">
              <w:sym w:font="Wingdings" w:char="F0FC"/>
            </w:r>
          </w:p>
        </w:tc>
        <w:tc>
          <w:tcPr>
            <w:tcW w:w="625" w:type="pct"/>
            <w:vAlign w:val="center"/>
          </w:tcPr>
          <w:p w14:paraId="106C0E23" w14:textId="08D86D6F" w:rsidR="00E022C9" w:rsidRPr="00C2532D" w:rsidRDefault="00E022C9" w:rsidP="001E1F8E">
            <w:pPr>
              <w:widowControl w:val="0"/>
              <w:spacing w:before="60" w:after="60"/>
              <w:jc w:val="center"/>
            </w:pPr>
          </w:p>
        </w:tc>
        <w:tc>
          <w:tcPr>
            <w:tcW w:w="619" w:type="pct"/>
            <w:shd w:val="clear" w:color="auto" w:fill="auto"/>
            <w:vAlign w:val="center"/>
          </w:tcPr>
          <w:p w14:paraId="106C0E24" w14:textId="77777777" w:rsidR="00E022C9" w:rsidRPr="00C2532D" w:rsidRDefault="00E022C9" w:rsidP="001E1F8E">
            <w:pPr>
              <w:widowControl w:val="0"/>
              <w:spacing w:before="60" w:after="60"/>
              <w:jc w:val="center"/>
            </w:pPr>
          </w:p>
        </w:tc>
        <w:tc>
          <w:tcPr>
            <w:tcW w:w="628" w:type="pct"/>
            <w:shd w:val="clear" w:color="auto" w:fill="7BBC63"/>
            <w:vAlign w:val="center"/>
          </w:tcPr>
          <w:p w14:paraId="106C0E25" w14:textId="77777777" w:rsidR="00E022C9" w:rsidRPr="00C2532D" w:rsidRDefault="00E022C9" w:rsidP="001E1F8E">
            <w:pPr>
              <w:widowControl w:val="0"/>
              <w:spacing w:before="60" w:after="60"/>
              <w:jc w:val="center"/>
            </w:pPr>
            <w:r w:rsidRPr="00C2532D">
              <w:sym w:font="Wingdings" w:char="F0FC"/>
            </w:r>
          </w:p>
        </w:tc>
      </w:tr>
      <w:tr w:rsidR="00C308BA" w:rsidRPr="00CF074B" w14:paraId="106C0E2D" w14:textId="77777777" w:rsidTr="00501B32">
        <w:trPr>
          <w:trHeight w:val="20"/>
        </w:trPr>
        <w:tc>
          <w:tcPr>
            <w:tcW w:w="724" w:type="pct"/>
            <w:shd w:val="clear" w:color="auto" w:fill="F2F2F2" w:themeFill="background1" w:themeFillShade="F2"/>
            <w:vAlign w:val="center"/>
          </w:tcPr>
          <w:p w14:paraId="106C0E27" w14:textId="77777777" w:rsidR="00E022C9" w:rsidRPr="00B35609" w:rsidRDefault="00E022C9" w:rsidP="001E1F8E">
            <w:pPr>
              <w:spacing w:before="60" w:after="60"/>
              <w:rPr>
                <w:b/>
                <w:szCs w:val="20"/>
              </w:rPr>
            </w:pPr>
            <w:r w:rsidRPr="00B35609">
              <w:rPr>
                <w:b/>
                <w:szCs w:val="20"/>
              </w:rPr>
              <w:t>Eastern Recherche</w:t>
            </w:r>
          </w:p>
        </w:tc>
        <w:tc>
          <w:tcPr>
            <w:tcW w:w="566" w:type="pct"/>
            <w:shd w:val="clear" w:color="auto" w:fill="F2F2F2" w:themeFill="background1" w:themeFillShade="F2"/>
            <w:vAlign w:val="center"/>
          </w:tcPr>
          <w:p w14:paraId="106C0E28" w14:textId="77777777" w:rsidR="00E022C9" w:rsidRPr="00CF074B" w:rsidRDefault="00E022C9" w:rsidP="001E1F8E">
            <w:pPr>
              <w:widowControl w:val="0"/>
              <w:spacing w:before="60" w:after="60" w:line="240" w:lineRule="auto"/>
              <w:jc w:val="center"/>
            </w:pPr>
            <w:r>
              <w:t>II</w:t>
            </w:r>
          </w:p>
        </w:tc>
        <w:tc>
          <w:tcPr>
            <w:tcW w:w="620" w:type="pct"/>
            <w:shd w:val="clear" w:color="auto" w:fill="auto"/>
            <w:vAlign w:val="center"/>
          </w:tcPr>
          <w:p w14:paraId="106C0E29" w14:textId="6A4D273C" w:rsidR="00E022C9" w:rsidRPr="00C2532D" w:rsidRDefault="00E022C9" w:rsidP="001E1F8E">
            <w:pPr>
              <w:widowControl w:val="0"/>
              <w:spacing w:before="60" w:after="60"/>
              <w:jc w:val="center"/>
            </w:pPr>
          </w:p>
        </w:tc>
        <w:tc>
          <w:tcPr>
            <w:tcW w:w="622" w:type="pct"/>
            <w:shd w:val="clear" w:color="auto" w:fill="6DAFE0"/>
            <w:vAlign w:val="center"/>
          </w:tcPr>
          <w:p w14:paraId="5296E210" w14:textId="3165A860" w:rsidR="00E022C9" w:rsidRPr="00C2532D" w:rsidRDefault="00E022C9" w:rsidP="001E1F8E">
            <w:pPr>
              <w:widowControl w:val="0"/>
              <w:spacing w:before="60" w:after="60"/>
              <w:jc w:val="center"/>
            </w:pPr>
            <w:r w:rsidRPr="00C2532D">
              <w:sym w:font="Wingdings" w:char="F0FC"/>
            </w:r>
          </w:p>
        </w:tc>
        <w:tc>
          <w:tcPr>
            <w:tcW w:w="596" w:type="pct"/>
            <w:tcBorders>
              <w:bottom w:val="single" w:sz="4" w:space="0" w:color="auto"/>
            </w:tcBorders>
            <w:shd w:val="clear" w:color="auto" w:fill="auto"/>
            <w:vAlign w:val="center"/>
          </w:tcPr>
          <w:p w14:paraId="6DCA564F" w14:textId="45D68AC8" w:rsidR="00E022C9" w:rsidRPr="00C2532D" w:rsidRDefault="00E022C9" w:rsidP="001E1F8E">
            <w:pPr>
              <w:widowControl w:val="0"/>
              <w:spacing w:before="60" w:after="60"/>
              <w:jc w:val="center"/>
            </w:pPr>
          </w:p>
        </w:tc>
        <w:tc>
          <w:tcPr>
            <w:tcW w:w="625" w:type="pct"/>
            <w:vAlign w:val="center"/>
          </w:tcPr>
          <w:p w14:paraId="106C0E2A" w14:textId="36AEDFBE" w:rsidR="00E022C9" w:rsidRPr="00C2532D" w:rsidRDefault="00E022C9" w:rsidP="001E1F8E">
            <w:pPr>
              <w:widowControl w:val="0"/>
              <w:spacing w:before="60" w:after="60"/>
              <w:jc w:val="center"/>
            </w:pPr>
          </w:p>
        </w:tc>
        <w:tc>
          <w:tcPr>
            <w:tcW w:w="619" w:type="pct"/>
            <w:vAlign w:val="center"/>
          </w:tcPr>
          <w:p w14:paraId="106C0E2B" w14:textId="77777777" w:rsidR="00E022C9" w:rsidRPr="00C2532D" w:rsidRDefault="00E022C9" w:rsidP="001E1F8E">
            <w:pPr>
              <w:widowControl w:val="0"/>
              <w:spacing w:before="60" w:after="60"/>
              <w:jc w:val="center"/>
            </w:pPr>
          </w:p>
        </w:tc>
        <w:tc>
          <w:tcPr>
            <w:tcW w:w="628" w:type="pct"/>
            <w:shd w:val="clear" w:color="auto" w:fill="7BBC63"/>
            <w:vAlign w:val="center"/>
          </w:tcPr>
          <w:p w14:paraId="106C0E2C" w14:textId="77777777" w:rsidR="00E022C9" w:rsidRPr="00C2532D" w:rsidRDefault="00E022C9" w:rsidP="001E1F8E">
            <w:pPr>
              <w:widowControl w:val="0"/>
              <w:spacing w:before="60" w:after="60"/>
              <w:jc w:val="center"/>
            </w:pPr>
            <w:r w:rsidRPr="00C2532D">
              <w:sym w:font="Wingdings" w:char="F0FC"/>
            </w:r>
          </w:p>
        </w:tc>
      </w:tr>
      <w:tr w:rsidR="00501B32" w:rsidRPr="00CF074B" w14:paraId="106C0E36" w14:textId="77777777" w:rsidTr="00C02C44">
        <w:trPr>
          <w:trHeight w:val="20"/>
        </w:trPr>
        <w:tc>
          <w:tcPr>
            <w:tcW w:w="724" w:type="pct"/>
            <w:shd w:val="clear" w:color="auto" w:fill="F2F2F2" w:themeFill="background1" w:themeFillShade="F2"/>
            <w:vAlign w:val="center"/>
          </w:tcPr>
          <w:p w14:paraId="106C0E2E" w14:textId="77777777" w:rsidR="00C308BA" w:rsidRPr="00B35609" w:rsidRDefault="00C308BA" w:rsidP="001E1F8E">
            <w:pPr>
              <w:spacing w:before="60" w:after="60"/>
              <w:rPr>
                <w:b/>
                <w:szCs w:val="20"/>
              </w:rPr>
            </w:pPr>
            <w:r w:rsidRPr="00B35609">
              <w:rPr>
                <w:b/>
                <w:szCs w:val="20"/>
              </w:rPr>
              <w:t>South-west Corner</w:t>
            </w:r>
          </w:p>
        </w:tc>
        <w:tc>
          <w:tcPr>
            <w:tcW w:w="566" w:type="pct"/>
            <w:shd w:val="clear" w:color="auto" w:fill="F2F2F2" w:themeFill="background1" w:themeFillShade="F2"/>
            <w:vAlign w:val="center"/>
          </w:tcPr>
          <w:p w14:paraId="106C0E2F" w14:textId="77777777" w:rsidR="00C308BA" w:rsidRPr="00CF074B" w:rsidRDefault="00C308BA" w:rsidP="001E1F8E">
            <w:pPr>
              <w:widowControl w:val="0"/>
              <w:spacing w:before="60" w:after="60" w:line="240" w:lineRule="auto"/>
              <w:jc w:val="center"/>
            </w:pPr>
            <w:r w:rsidRPr="00CF074B">
              <w:t>VI</w:t>
            </w:r>
          </w:p>
        </w:tc>
        <w:tc>
          <w:tcPr>
            <w:tcW w:w="620" w:type="pct"/>
            <w:tcBorders>
              <w:bottom w:val="single" w:sz="4" w:space="0" w:color="auto"/>
            </w:tcBorders>
            <w:shd w:val="clear" w:color="auto" w:fill="auto"/>
            <w:vAlign w:val="center"/>
          </w:tcPr>
          <w:p w14:paraId="106C0E32" w14:textId="10EE26EA" w:rsidR="00C308BA" w:rsidRPr="00C2532D" w:rsidRDefault="00C308BA" w:rsidP="001E1F8E">
            <w:pPr>
              <w:widowControl w:val="0"/>
              <w:spacing w:before="60" w:after="60"/>
              <w:jc w:val="center"/>
            </w:pPr>
          </w:p>
        </w:tc>
        <w:tc>
          <w:tcPr>
            <w:tcW w:w="622" w:type="pct"/>
            <w:shd w:val="clear" w:color="auto" w:fill="6DAFE0"/>
            <w:vAlign w:val="center"/>
          </w:tcPr>
          <w:p w14:paraId="22C21A1D" w14:textId="1D11B356" w:rsidR="00C308BA" w:rsidRPr="00C2532D" w:rsidRDefault="00C308BA" w:rsidP="001E1F8E">
            <w:pPr>
              <w:widowControl w:val="0"/>
              <w:spacing w:before="60" w:after="60"/>
              <w:jc w:val="center"/>
            </w:pPr>
            <w:r w:rsidRPr="00C2532D">
              <w:sym w:font="Wingdings" w:char="F0FC"/>
            </w:r>
          </w:p>
        </w:tc>
        <w:tc>
          <w:tcPr>
            <w:tcW w:w="596" w:type="pct"/>
            <w:tcBorders>
              <w:bottom w:val="single" w:sz="4" w:space="0" w:color="auto"/>
            </w:tcBorders>
            <w:shd w:val="thinDiagStripe" w:color="686868" w:fill="6DAFE0"/>
            <w:vAlign w:val="center"/>
          </w:tcPr>
          <w:p w14:paraId="34F55F57" w14:textId="4B19AFC6" w:rsidR="00C308BA" w:rsidRPr="00C2532D" w:rsidRDefault="00C308BA" w:rsidP="001E1F8E">
            <w:pPr>
              <w:widowControl w:val="0"/>
              <w:spacing w:before="60" w:after="60"/>
              <w:jc w:val="center"/>
            </w:pPr>
            <w:r w:rsidRPr="00C2532D">
              <w:sym w:font="Wingdings" w:char="F0FC"/>
            </w:r>
          </w:p>
        </w:tc>
        <w:tc>
          <w:tcPr>
            <w:tcW w:w="625" w:type="pct"/>
            <w:shd w:val="clear" w:color="auto" w:fill="B9E6FB"/>
            <w:vAlign w:val="center"/>
          </w:tcPr>
          <w:p w14:paraId="106C0E33" w14:textId="43267222" w:rsidR="00C308BA" w:rsidRPr="00C2532D" w:rsidRDefault="00C308BA" w:rsidP="001E1F8E">
            <w:pPr>
              <w:widowControl w:val="0"/>
              <w:spacing w:before="60" w:after="60"/>
              <w:jc w:val="center"/>
            </w:pPr>
            <w:r w:rsidRPr="00C2532D">
              <w:sym w:font="Wingdings" w:char="F0FC"/>
            </w:r>
          </w:p>
        </w:tc>
        <w:tc>
          <w:tcPr>
            <w:tcW w:w="619" w:type="pct"/>
            <w:shd w:val="clear" w:color="auto" w:fill="FFF8A3"/>
            <w:vAlign w:val="center"/>
          </w:tcPr>
          <w:p w14:paraId="106C0E34" w14:textId="77777777" w:rsidR="00C308BA" w:rsidRPr="00C2532D" w:rsidRDefault="00C308BA" w:rsidP="001E1F8E">
            <w:pPr>
              <w:widowControl w:val="0"/>
              <w:spacing w:before="60" w:after="60"/>
              <w:jc w:val="center"/>
            </w:pPr>
            <w:r w:rsidRPr="00C2532D">
              <w:sym w:font="Wingdings" w:char="F0FC"/>
            </w:r>
          </w:p>
        </w:tc>
        <w:tc>
          <w:tcPr>
            <w:tcW w:w="628" w:type="pct"/>
            <w:shd w:val="clear" w:color="auto" w:fill="7BBC63"/>
            <w:vAlign w:val="center"/>
          </w:tcPr>
          <w:p w14:paraId="106C0E35" w14:textId="77777777" w:rsidR="00C308BA" w:rsidRPr="00C2532D" w:rsidRDefault="00C308BA" w:rsidP="001E1F8E">
            <w:pPr>
              <w:widowControl w:val="0"/>
              <w:spacing w:before="60" w:after="60"/>
              <w:jc w:val="center"/>
            </w:pPr>
            <w:r w:rsidRPr="00C2532D">
              <w:sym w:font="Wingdings" w:char="F0FC"/>
            </w:r>
          </w:p>
        </w:tc>
      </w:tr>
      <w:tr w:rsidR="00501B32" w:rsidRPr="00CF074B" w14:paraId="106C0E40" w14:textId="77777777" w:rsidTr="00C02C44">
        <w:trPr>
          <w:trHeight w:val="20"/>
        </w:trPr>
        <w:tc>
          <w:tcPr>
            <w:tcW w:w="724" w:type="pct"/>
            <w:shd w:val="clear" w:color="auto" w:fill="F2F2F2" w:themeFill="background1" w:themeFillShade="F2"/>
            <w:vAlign w:val="center"/>
          </w:tcPr>
          <w:p w14:paraId="106C0E37" w14:textId="4722EA5A" w:rsidR="00C308BA" w:rsidRPr="00B35609" w:rsidRDefault="00501B32" w:rsidP="001E1F8E">
            <w:pPr>
              <w:spacing w:before="60" w:after="60"/>
              <w:rPr>
                <w:b/>
                <w:szCs w:val="20"/>
              </w:rPr>
            </w:pPr>
            <w:r>
              <w:rPr>
                <w:b/>
                <w:szCs w:val="20"/>
              </w:rPr>
              <w:t>Bremer</w:t>
            </w:r>
          </w:p>
        </w:tc>
        <w:tc>
          <w:tcPr>
            <w:tcW w:w="566" w:type="pct"/>
            <w:shd w:val="clear" w:color="auto" w:fill="F2F2F2" w:themeFill="background1" w:themeFillShade="F2"/>
            <w:vAlign w:val="center"/>
          </w:tcPr>
          <w:p w14:paraId="106C0E38" w14:textId="77777777" w:rsidR="00C308BA" w:rsidRPr="00CF074B" w:rsidRDefault="00C308BA" w:rsidP="001E1F8E">
            <w:pPr>
              <w:widowControl w:val="0"/>
              <w:spacing w:before="60" w:after="60" w:line="240" w:lineRule="auto"/>
              <w:jc w:val="center"/>
            </w:pPr>
            <w:r w:rsidRPr="00CF074B">
              <w:t>II</w:t>
            </w:r>
          </w:p>
        </w:tc>
        <w:tc>
          <w:tcPr>
            <w:tcW w:w="620" w:type="pct"/>
            <w:shd w:val="clear" w:color="auto" w:fill="FFFFFF" w:themeFill="background1"/>
            <w:vAlign w:val="center"/>
          </w:tcPr>
          <w:p w14:paraId="106C0E3C" w14:textId="0B6BE0A4" w:rsidR="00C308BA" w:rsidRPr="00C2532D" w:rsidRDefault="00C308BA" w:rsidP="001E1F8E">
            <w:pPr>
              <w:widowControl w:val="0"/>
              <w:spacing w:before="60" w:after="60"/>
              <w:jc w:val="center"/>
            </w:pPr>
          </w:p>
        </w:tc>
        <w:tc>
          <w:tcPr>
            <w:tcW w:w="622" w:type="pct"/>
            <w:shd w:val="clear" w:color="auto" w:fill="auto"/>
            <w:vAlign w:val="center"/>
          </w:tcPr>
          <w:p w14:paraId="2E990136" w14:textId="4EFD1387" w:rsidR="00C308BA" w:rsidRPr="00C2532D" w:rsidRDefault="00C308BA" w:rsidP="001E1F8E">
            <w:pPr>
              <w:widowControl w:val="0"/>
              <w:spacing w:before="60" w:after="60"/>
              <w:jc w:val="center"/>
            </w:pPr>
          </w:p>
        </w:tc>
        <w:tc>
          <w:tcPr>
            <w:tcW w:w="596" w:type="pct"/>
            <w:tcBorders>
              <w:bottom w:val="single" w:sz="4" w:space="0" w:color="auto"/>
            </w:tcBorders>
            <w:shd w:val="thinDiagStripe" w:color="686868" w:fill="6DAFE0"/>
            <w:vAlign w:val="center"/>
          </w:tcPr>
          <w:p w14:paraId="61BF9F33" w14:textId="7CC5444D" w:rsidR="00C308BA" w:rsidRPr="00C2532D" w:rsidRDefault="00C308BA" w:rsidP="001E1F8E">
            <w:pPr>
              <w:widowControl w:val="0"/>
              <w:spacing w:before="60" w:after="60"/>
              <w:jc w:val="center"/>
            </w:pPr>
            <w:r w:rsidRPr="00C2532D">
              <w:sym w:font="Wingdings" w:char="F0FC"/>
            </w:r>
          </w:p>
        </w:tc>
        <w:tc>
          <w:tcPr>
            <w:tcW w:w="625" w:type="pct"/>
            <w:vAlign w:val="center"/>
          </w:tcPr>
          <w:p w14:paraId="106C0E3D" w14:textId="7F8A0260" w:rsidR="00C308BA" w:rsidRPr="00C2532D" w:rsidRDefault="00C308BA" w:rsidP="001E1F8E">
            <w:pPr>
              <w:widowControl w:val="0"/>
              <w:spacing w:before="60" w:after="60"/>
              <w:jc w:val="center"/>
            </w:pPr>
          </w:p>
        </w:tc>
        <w:tc>
          <w:tcPr>
            <w:tcW w:w="619" w:type="pct"/>
            <w:vAlign w:val="center"/>
          </w:tcPr>
          <w:p w14:paraId="106C0E3E" w14:textId="3031DECA" w:rsidR="00C308BA" w:rsidRPr="00C2532D" w:rsidRDefault="00C308BA" w:rsidP="001E1F8E">
            <w:pPr>
              <w:widowControl w:val="0"/>
              <w:spacing w:before="60" w:after="60"/>
              <w:jc w:val="center"/>
            </w:pPr>
          </w:p>
        </w:tc>
        <w:tc>
          <w:tcPr>
            <w:tcW w:w="628" w:type="pct"/>
            <w:shd w:val="clear" w:color="auto" w:fill="7BBC63"/>
            <w:vAlign w:val="center"/>
          </w:tcPr>
          <w:p w14:paraId="106C0E3F" w14:textId="7B64D5CE" w:rsidR="00C308BA" w:rsidRPr="00C2532D" w:rsidRDefault="00C308BA" w:rsidP="001E1F8E">
            <w:pPr>
              <w:widowControl w:val="0"/>
              <w:spacing w:before="60" w:after="60"/>
              <w:jc w:val="center"/>
            </w:pPr>
            <w:r w:rsidRPr="00C2532D">
              <w:sym w:font="Wingdings" w:char="F0FC"/>
            </w:r>
          </w:p>
        </w:tc>
      </w:tr>
      <w:tr w:rsidR="00C308BA" w:rsidRPr="00CF074B" w14:paraId="106C0E48" w14:textId="77777777" w:rsidTr="00C02C44">
        <w:trPr>
          <w:trHeight w:val="20"/>
        </w:trPr>
        <w:tc>
          <w:tcPr>
            <w:tcW w:w="724" w:type="pct"/>
            <w:shd w:val="clear" w:color="auto" w:fill="F2F2F2" w:themeFill="background1" w:themeFillShade="F2"/>
            <w:vAlign w:val="center"/>
          </w:tcPr>
          <w:p w14:paraId="106C0E41" w14:textId="77777777" w:rsidR="00E022C9" w:rsidRPr="00B35609" w:rsidRDefault="00E022C9" w:rsidP="001E1F8E">
            <w:pPr>
              <w:spacing w:before="60" w:after="60"/>
              <w:rPr>
                <w:b/>
                <w:szCs w:val="20"/>
              </w:rPr>
            </w:pPr>
            <w:r w:rsidRPr="00B35609">
              <w:rPr>
                <w:b/>
                <w:szCs w:val="20"/>
              </w:rPr>
              <w:t>Geographe</w:t>
            </w:r>
          </w:p>
        </w:tc>
        <w:tc>
          <w:tcPr>
            <w:tcW w:w="566" w:type="pct"/>
            <w:shd w:val="clear" w:color="auto" w:fill="F2F2F2" w:themeFill="background1" w:themeFillShade="F2"/>
            <w:vAlign w:val="center"/>
          </w:tcPr>
          <w:p w14:paraId="106C0E42" w14:textId="77777777" w:rsidR="00E022C9" w:rsidRPr="00CF074B" w:rsidRDefault="00E022C9" w:rsidP="001E1F8E">
            <w:pPr>
              <w:widowControl w:val="0"/>
              <w:spacing w:before="60" w:after="60" w:line="240" w:lineRule="auto"/>
              <w:jc w:val="center"/>
            </w:pPr>
            <w:r w:rsidRPr="00CF074B">
              <w:t>VI</w:t>
            </w:r>
          </w:p>
        </w:tc>
        <w:tc>
          <w:tcPr>
            <w:tcW w:w="620" w:type="pct"/>
            <w:shd w:val="clear" w:color="auto" w:fill="auto"/>
            <w:vAlign w:val="center"/>
          </w:tcPr>
          <w:p w14:paraId="106C0E44" w14:textId="28988016" w:rsidR="00E022C9" w:rsidRPr="00C2532D" w:rsidRDefault="00E022C9" w:rsidP="001E1F8E">
            <w:pPr>
              <w:widowControl w:val="0"/>
              <w:spacing w:before="60" w:after="60"/>
              <w:jc w:val="center"/>
            </w:pPr>
          </w:p>
        </w:tc>
        <w:tc>
          <w:tcPr>
            <w:tcW w:w="622" w:type="pct"/>
            <w:shd w:val="clear" w:color="auto" w:fill="auto"/>
            <w:vAlign w:val="center"/>
          </w:tcPr>
          <w:p w14:paraId="2F0D08F5" w14:textId="77777777" w:rsidR="00E022C9" w:rsidRPr="00C2532D" w:rsidRDefault="00E022C9" w:rsidP="001E1F8E">
            <w:pPr>
              <w:widowControl w:val="0"/>
              <w:spacing w:before="60" w:after="60"/>
              <w:jc w:val="center"/>
            </w:pPr>
          </w:p>
        </w:tc>
        <w:tc>
          <w:tcPr>
            <w:tcW w:w="596" w:type="pct"/>
            <w:shd w:val="thinDiagStripe" w:color="686868" w:fill="6DAFE0"/>
            <w:vAlign w:val="center"/>
          </w:tcPr>
          <w:p w14:paraId="3D69CAC0" w14:textId="6F96F2C8" w:rsidR="00E022C9" w:rsidRPr="00C2532D" w:rsidRDefault="00E022C9" w:rsidP="001E1F8E">
            <w:pPr>
              <w:widowControl w:val="0"/>
              <w:spacing w:before="60" w:after="60"/>
              <w:jc w:val="center"/>
            </w:pPr>
            <w:r w:rsidRPr="00C2532D">
              <w:sym w:font="Wingdings" w:char="F0FC"/>
            </w:r>
          </w:p>
        </w:tc>
        <w:tc>
          <w:tcPr>
            <w:tcW w:w="625" w:type="pct"/>
            <w:shd w:val="clear" w:color="auto" w:fill="B9E6FB"/>
            <w:vAlign w:val="center"/>
          </w:tcPr>
          <w:p w14:paraId="106C0E45" w14:textId="2B963B33" w:rsidR="00E022C9" w:rsidRPr="00C2532D" w:rsidRDefault="00E022C9" w:rsidP="001E1F8E">
            <w:pPr>
              <w:widowControl w:val="0"/>
              <w:spacing w:before="60" w:after="60"/>
              <w:jc w:val="center"/>
            </w:pPr>
            <w:r w:rsidRPr="00C2532D">
              <w:sym w:font="Wingdings" w:char="F0FC"/>
            </w:r>
          </w:p>
        </w:tc>
        <w:tc>
          <w:tcPr>
            <w:tcW w:w="619" w:type="pct"/>
            <w:shd w:val="clear" w:color="auto" w:fill="FFF8A3"/>
            <w:vAlign w:val="center"/>
          </w:tcPr>
          <w:p w14:paraId="106C0E46" w14:textId="618ABDF9" w:rsidR="00E022C9" w:rsidRPr="00C2532D" w:rsidRDefault="00E022C9" w:rsidP="001E1F8E">
            <w:pPr>
              <w:widowControl w:val="0"/>
              <w:spacing w:before="60" w:after="60"/>
              <w:jc w:val="center"/>
            </w:pPr>
            <w:r w:rsidRPr="00C2532D">
              <w:sym w:font="Wingdings" w:char="F0FC"/>
            </w:r>
          </w:p>
        </w:tc>
        <w:tc>
          <w:tcPr>
            <w:tcW w:w="628" w:type="pct"/>
            <w:shd w:val="clear" w:color="auto" w:fill="7BBC63"/>
            <w:vAlign w:val="center"/>
          </w:tcPr>
          <w:p w14:paraId="106C0E47" w14:textId="2215CC99" w:rsidR="00E022C9" w:rsidRPr="00C2532D" w:rsidRDefault="001D1BE6" w:rsidP="001E1F8E">
            <w:pPr>
              <w:widowControl w:val="0"/>
              <w:spacing w:before="60" w:after="60"/>
              <w:jc w:val="center"/>
            </w:pPr>
            <w:r w:rsidRPr="00C2532D">
              <w:sym w:font="Wingdings" w:char="F0FC"/>
            </w:r>
          </w:p>
        </w:tc>
      </w:tr>
      <w:tr w:rsidR="00501B32" w:rsidRPr="00CF074B" w14:paraId="106C0E4F" w14:textId="77777777" w:rsidTr="00501B32">
        <w:trPr>
          <w:trHeight w:val="20"/>
        </w:trPr>
        <w:tc>
          <w:tcPr>
            <w:tcW w:w="724" w:type="pct"/>
            <w:shd w:val="clear" w:color="auto" w:fill="F2F2F2" w:themeFill="background1" w:themeFillShade="F2"/>
            <w:vAlign w:val="center"/>
          </w:tcPr>
          <w:p w14:paraId="106C0E49" w14:textId="77777777" w:rsidR="00E022C9" w:rsidRPr="00B35609" w:rsidRDefault="00E022C9" w:rsidP="001E1F8E">
            <w:pPr>
              <w:spacing w:before="60" w:after="60"/>
              <w:rPr>
                <w:b/>
                <w:szCs w:val="20"/>
              </w:rPr>
            </w:pPr>
            <w:r w:rsidRPr="00B35609">
              <w:rPr>
                <w:b/>
                <w:szCs w:val="20"/>
              </w:rPr>
              <w:t>Perth Canyon</w:t>
            </w:r>
          </w:p>
        </w:tc>
        <w:tc>
          <w:tcPr>
            <w:tcW w:w="566" w:type="pct"/>
            <w:shd w:val="clear" w:color="auto" w:fill="F2F2F2" w:themeFill="background1" w:themeFillShade="F2"/>
            <w:vAlign w:val="center"/>
          </w:tcPr>
          <w:p w14:paraId="106C0E4A" w14:textId="77777777" w:rsidR="00E022C9" w:rsidRPr="00CF074B" w:rsidRDefault="00E022C9" w:rsidP="001E1F8E">
            <w:pPr>
              <w:widowControl w:val="0"/>
              <w:spacing w:before="60" w:after="60" w:line="240" w:lineRule="auto"/>
              <w:jc w:val="center"/>
            </w:pPr>
            <w:r>
              <w:t>IV</w:t>
            </w:r>
          </w:p>
        </w:tc>
        <w:tc>
          <w:tcPr>
            <w:tcW w:w="620" w:type="pct"/>
            <w:vAlign w:val="center"/>
          </w:tcPr>
          <w:p w14:paraId="106C0E4B" w14:textId="77777777" w:rsidR="00E022C9" w:rsidRPr="00C2532D" w:rsidRDefault="00E022C9" w:rsidP="001E1F8E">
            <w:pPr>
              <w:widowControl w:val="0"/>
              <w:spacing w:before="60" w:after="60"/>
              <w:jc w:val="center"/>
            </w:pPr>
          </w:p>
        </w:tc>
        <w:tc>
          <w:tcPr>
            <w:tcW w:w="622" w:type="pct"/>
            <w:shd w:val="clear" w:color="auto" w:fill="auto"/>
            <w:vAlign w:val="center"/>
          </w:tcPr>
          <w:p w14:paraId="54B17274" w14:textId="77777777" w:rsidR="00E022C9" w:rsidRPr="00C2532D" w:rsidRDefault="00E022C9" w:rsidP="001E1F8E">
            <w:pPr>
              <w:widowControl w:val="0"/>
              <w:spacing w:before="60" w:after="60"/>
              <w:jc w:val="center"/>
            </w:pPr>
          </w:p>
        </w:tc>
        <w:tc>
          <w:tcPr>
            <w:tcW w:w="596" w:type="pct"/>
            <w:shd w:val="clear" w:color="auto" w:fill="auto"/>
            <w:vAlign w:val="center"/>
          </w:tcPr>
          <w:p w14:paraId="16CB3DF8" w14:textId="688BC27F" w:rsidR="00E022C9" w:rsidRPr="00C2532D" w:rsidRDefault="00E022C9" w:rsidP="001E1F8E">
            <w:pPr>
              <w:widowControl w:val="0"/>
              <w:spacing w:before="60" w:after="60"/>
              <w:jc w:val="center"/>
            </w:pPr>
          </w:p>
        </w:tc>
        <w:tc>
          <w:tcPr>
            <w:tcW w:w="625" w:type="pct"/>
            <w:shd w:val="clear" w:color="auto" w:fill="B9E6FB"/>
            <w:vAlign w:val="center"/>
          </w:tcPr>
          <w:p w14:paraId="106C0E4C" w14:textId="637190C2" w:rsidR="00E022C9" w:rsidRPr="00C2532D" w:rsidRDefault="00E022C9" w:rsidP="001E1F8E">
            <w:pPr>
              <w:widowControl w:val="0"/>
              <w:spacing w:before="60" w:after="60"/>
              <w:jc w:val="center"/>
            </w:pPr>
            <w:r w:rsidRPr="00C2532D">
              <w:sym w:font="Wingdings" w:char="F0FC"/>
            </w:r>
          </w:p>
        </w:tc>
        <w:tc>
          <w:tcPr>
            <w:tcW w:w="619" w:type="pct"/>
            <w:shd w:val="clear" w:color="auto" w:fill="FFF8A3"/>
            <w:vAlign w:val="center"/>
          </w:tcPr>
          <w:p w14:paraId="106C0E4D" w14:textId="77777777" w:rsidR="00E022C9" w:rsidRPr="00C2532D" w:rsidRDefault="00E022C9" w:rsidP="001E1F8E">
            <w:pPr>
              <w:widowControl w:val="0"/>
              <w:spacing w:before="60" w:after="60"/>
              <w:jc w:val="center"/>
            </w:pPr>
            <w:r w:rsidRPr="00C2532D">
              <w:sym w:font="Wingdings" w:char="F0FC"/>
            </w:r>
          </w:p>
        </w:tc>
        <w:tc>
          <w:tcPr>
            <w:tcW w:w="628" w:type="pct"/>
            <w:shd w:val="clear" w:color="auto" w:fill="7BBC63"/>
            <w:vAlign w:val="center"/>
          </w:tcPr>
          <w:p w14:paraId="106C0E4E" w14:textId="77777777" w:rsidR="00E022C9" w:rsidRPr="00C2532D" w:rsidRDefault="00E022C9" w:rsidP="001E1F8E">
            <w:pPr>
              <w:widowControl w:val="0"/>
              <w:spacing w:before="60" w:after="60"/>
              <w:jc w:val="center"/>
            </w:pPr>
            <w:r w:rsidRPr="00C2532D">
              <w:sym w:font="Wingdings" w:char="F0FC"/>
            </w:r>
          </w:p>
        </w:tc>
      </w:tr>
      <w:tr w:rsidR="00501B32" w:rsidRPr="00CF074B" w14:paraId="106C0E56" w14:textId="77777777" w:rsidTr="00501B32">
        <w:trPr>
          <w:trHeight w:val="20"/>
        </w:trPr>
        <w:tc>
          <w:tcPr>
            <w:tcW w:w="724" w:type="pct"/>
            <w:shd w:val="clear" w:color="auto" w:fill="F2F2F2" w:themeFill="background1" w:themeFillShade="F2"/>
            <w:vAlign w:val="center"/>
          </w:tcPr>
          <w:p w14:paraId="106C0E50" w14:textId="77777777" w:rsidR="00E022C9" w:rsidRPr="00B35609" w:rsidRDefault="00E022C9" w:rsidP="001E1F8E">
            <w:pPr>
              <w:spacing w:before="60" w:after="60"/>
              <w:rPr>
                <w:b/>
                <w:szCs w:val="20"/>
              </w:rPr>
            </w:pPr>
            <w:r w:rsidRPr="00B35609">
              <w:rPr>
                <w:b/>
                <w:szCs w:val="20"/>
              </w:rPr>
              <w:t>Two Rocks</w:t>
            </w:r>
          </w:p>
        </w:tc>
        <w:tc>
          <w:tcPr>
            <w:tcW w:w="566" w:type="pct"/>
            <w:shd w:val="clear" w:color="auto" w:fill="F2F2F2" w:themeFill="background1" w:themeFillShade="F2"/>
            <w:vAlign w:val="center"/>
          </w:tcPr>
          <w:p w14:paraId="106C0E51" w14:textId="77777777" w:rsidR="00E022C9" w:rsidRPr="00CF074B" w:rsidRDefault="00E022C9" w:rsidP="001E1F8E">
            <w:pPr>
              <w:keepNext/>
              <w:keepLines/>
              <w:widowControl w:val="0"/>
              <w:spacing w:before="60" w:after="60" w:line="240" w:lineRule="auto"/>
              <w:jc w:val="center"/>
            </w:pPr>
            <w:r>
              <w:t>VI</w:t>
            </w:r>
          </w:p>
        </w:tc>
        <w:tc>
          <w:tcPr>
            <w:tcW w:w="620" w:type="pct"/>
            <w:shd w:val="clear" w:color="auto" w:fill="auto"/>
            <w:vAlign w:val="center"/>
          </w:tcPr>
          <w:p w14:paraId="106C0E52" w14:textId="77777777" w:rsidR="00E022C9" w:rsidRPr="00C2532D" w:rsidRDefault="00E022C9" w:rsidP="001E1F8E">
            <w:pPr>
              <w:widowControl w:val="0"/>
              <w:spacing w:before="60" w:after="60"/>
              <w:jc w:val="center"/>
            </w:pPr>
          </w:p>
        </w:tc>
        <w:tc>
          <w:tcPr>
            <w:tcW w:w="622" w:type="pct"/>
            <w:shd w:val="clear" w:color="auto" w:fill="auto"/>
            <w:vAlign w:val="center"/>
          </w:tcPr>
          <w:p w14:paraId="51DE5E80" w14:textId="77777777" w:rsidR="00E022C9" w:rsidRPr="00C2532D" w:rsidRDefault="00E022C9" w:rsidP="001E1F8E">
            <w:pPr>
              <w:widowControl w:val="0"/>
              <w:spacing w:before="60" w:after="60"/>
              <w:jc w:val="center"/>
            </w:pPr>
          </w:p>
        </w:tc>
        <w:tc>
          <w:tcPr>
            <w:tcW w:w="596" w:type="pct"/>
            <w:shd w:val="clear" w:color="auto" w:fill="auto"/>
            <w:vAlign w:val="center"/>
          </w:tcPr>
          <w:p w14:paraId="5DF7A5F1" w14:textId="71FB544F" w:rsidR="00E022C9" w:rsidRPr="00C2532D" w:rsidRDefault="00E022C9" w:rsidP="001E1F8E">
            <w:pPr>
              <w:widowControl w:val="0"/>
              <w:spacing w:before="60" w:after="60"/>
              <w:jc w:val="center"/>
            </w:pPr>
          </w:p>
        </w:tc>
        <w:tc>
          <w:tcPr>
            <w:tcW w:w="625" w:type="pct"/>
            <w:shd w:val="clear" w:color="auto" w:fill="B9E6FB"/>
            <w:vAlign w:val="center"/>
          </w:tcPr>
          <w:p w14:paraId="106C0E53" w14:textId="5A9695A4" w:rsidR="00E022C9" w:rsidRPr="00C2532D" w:rsidRDefault="00E022C9" w:rsidP="001E1F8E">
            <w:pPr>
              <w:widowControl w:val="0"/>
              <w:spacing w:before="60" w:after="60"/>
              <w:jc w:val="center"/>
            </w:pPr>
            <w:r w:rsidRPr="00C2532D">
              <w:sym w:font="Wingdings" w:char="F0FC"/>
            </w:r>
          </w:p>
        </w:tc>
        <w:tc>
          <w:tcPr>
            <w:tcW w:w="619" w:type="pct"/>
            <w:shd w:val="clear" w:color="auto" w:fill="auto"/>
            <w:vAlign w:val="center"/>
          </w:tcPr>
          <w:p w14:paraId="106C0E54" w14:textId="77777777" w:rsidR="00E022C9" w:rsidRPr="00C2532D" w:rsidRDefault="00E022C9" w:rsidP="001E1F8E">
            <w:pPr>
              <w:widowControl w:val="0"/>
              <w:spacing w:before="60" w:after="60"/>
              <w:jc w:val="center"/>
            </w:pPr>
          </w:p>
        </w:tc>
        <w:tc>
          <w:tcPr>
            <w:tcW w:w="628" w:type="pct"/>
            <w:shd w:val="clear" w:color="auto" w:fill="7BBC63"/>
            <w:vAlign w:val="center"/>
          </w:tcPr>
          <w:p w14:paraId="106C0E55" w14:textId="77777777" w:rsidR="00E022C9" w:rsidRPr="00C2532D" w:rsidRDefault="00E022C9" w:rsidP="001E1F8E">
            <w:pPr>
              <w:widowControl w:val="0"/>
              <w:spacing w:before="60" w:after="60"/>
              <w:jc w:val="center"/>
            </w:pPr>
            <w:r w:rsidRPr="00C2532D">
              <w:sym w:font="Wingdings" w:char="F0FC"/>
            </w:r>
          </w:p>
        </w:tc>
      </w:tr>
      <w:tr w:rsidR="00C308BA" w:rsidRPr="00CF074B" w14:paraId="106C0E5D" w14:textId="77777777" w:rsidTr="00501B32">
        <w:trPr>
          <w:trHeight w:val="20"/>
        </w:trPr>
        <w:tc>
          <w:tcPr>
            <w:tcW w:w="724" w:type="pct"/>
            <w:shd w:val="clear" w:color="auto" w:fill="F2F2F2" w:themeFill="background1" w:themeFillShade="F2"/>
            <w:vAlign w:val="center"/>
          </w:tcPr>
          <w:p w14:paraId="106C0E57" w14:textId="77777777" w:rsidR="00E022C9" w:rsidRPr="00B35609" w:rsidRDefault="00E022C9" w:rsidP="001E1F8E">
            <w:pPr>
              <w:spacing w:before="60" w:after="60"/>
              <w:rPr>
                <w:b/>
                <w:szCs w:val="20"/>
              </w:rPr>
            </w:pPr>
            <w:r w:rsidRPr="00B35609">
              <w:rPr>
                <w:b/>
                <w:szCs w:val="20"/>
              </w:rPr>
              <w:t>Jurien</w:t>
            </w:r>
          </w:p>
        </w:tc>
        <w:tc>
          <w:tcPr>
            <w:tcW w:w="566" w:type="pct"/>
            <w:shd w:val="clear" w:color="auto" w:fill="F2F2F2" w:themeFill="background1" w:themeFillShade="F2"/>
            <w:vAlign w:val="center"/>
          </w:tcPr>
          <w:p w14:paraId="106C0E58" w14:textId="77777777" w:rsidR="00E022C9" w:rsidRPr="00CF074B" w:rsidRDefault="00E022C9" w:rsidP="001E1F8E">
            <w:pPr>
              <w:widowControl w:val="0"/>
              <w:spacing w:before="60" w:after="60" w:line="240" w:lineRule="auto"/>
              <w:jc w:val="center"/>
            </w:pPr>
            <w:r>
              <w:t>VI</w:t>
            </w:r>
          </w:p>
        </w:tc>
        <w:tc>
          <w:tcPr>
            <w:tcW w:w="620" w:type="pct"/>
            <w:shd w:val="clear" w:color="auto" w:fill="auto"/>
            <w:vAlign w:val="center"/>
          </w:tcPr>
          <w:p w14:paraId="106C0E59" w14:textId="3D5D1FE7" w:rsidR="00E022C9" w:rsidRPr="00C2532D" w:rsidRDefault="00E022C9" w:rsidP="001E1F8E">
            <w:pPr>
              <w:widowControl w:val="0"/>
              <w:spacing w:before="60" w:after="60"/>
              <w:jc w:val="center"/>
            </w:pPr>
          </w:p>
        </w:tc>
        <w:tc>
          <w:tcPr>
            <w:tcW w:w="622" w:type="pct"/>
            <w:shd w:val="clear" w:color="auto" w:fill="6DAFE0"/>
            <w:vAlign w:val="center"/>
          </w:tcPr>
          <w:p w14:paraId="187C0640" w14:textId="309D84B0" w:rsidR="00E022C9" w:rsidRPr="00C2532D" w:rsidRDefault="00E022C9" w:rsidP="001E1F8E">
            <w:pPr>
              <w:widowControl w:val="0"/>
              <w:spacing w:before="60" w:after="60"/>
              <w:jc w:val="center"/>
            </w:pPr>
            <w:r w:rsidRPr="00C2532D">
              <w:sym w:font="Wingdings" w:char="F0FC"/>
            </w:r>
          </w:p>
        </w:tc>
        <w:tc>
          <w:tcPr>
            <w:tcW w:w="596" w:type="pct"/>
            <w:shd w:val="clear" w:color="auto" w:fill="auto"/>
            <w:vAlign w:val="center"/>
          </w:tcPr>
          <w:p w14:paraId="1DE4D676" w14:textId="43AE8047" w:rsidR="00E022C9" w:rsidRPr="00C2532D" w:rsidRDefault="00E022C9" w:rsidP="001E1F8E">
            <w:pPr>
              <w:widowControl w:val="0"/>
              <w:spacing w:before="60" w:after="60"/>
              <w:jc w:val="center"/>
            </w:pPr>
          </w:p>
        </w:tc>
        <w:tc>
          <w:tcPr>
            <w:tcW w:w="625" w:type="pct"/>
            <w:vAlign w:val="center"/>
          </w:tcPr>
          <w:p w14:paraId="106C0E5A" w14:textId="0511FB5D" w:rsidR="00E022C9" w:rsidRPr="00C2532D" w:rsidRDefault="00E022C9" w:rsidP="001E1F8E">
            <w:pPr>
              <w:widowControl w:val="0"/>
              <w:spacing w:before="60" w:after="60"/>
              <w:jc w:val="center"/>
            </w:pPr>
          </w:p>
        </w:tc>
        <w:tc>
          <w:tcPr>
            <w:tcW w:w="619" w:type="pct"/>
            <w:vAlign w:val="center"/>
          </w:tcPr>
          <w:p w14:paraId="106C0E5B" w14:textId="77777777" w:rsidR="00E022C9" w:rsidRPr="00C2532D" w:rsidRDefault="00E022C9" w:rsidP="001E1F8E">
            <w:pPr>
              <w:widowControl w:val="0"/>
              <w:spacing w:before="60" w:after="60"/>
              <w:jc w:val="center"/>
            </w:pPr>
          </w:p>
        </w:tc>
        <w:tc>
          <w:tcPr>
            <w:tcW w:w="628" w:type="pct"/>
            <w:shd w:val="clear" w:color="auto" w:fill="7BBC63"/>
            <w:vAlign w:val="center"/>
          </w:tcPr>
          <w:p w14:paraId="106C0E5C" w14:textId="77777777" w:rsidR="00E022C9" w:rsidRPr="00C2532D" w:rsidRDefault="00E022C9" w:rsidP="001E1F8E">
            <w:pPr>
              <w:widowControl w:val="0"/>
              <w:spacing w:before="60" w:after="60"/>
              <w:jc w:val="center"/>
            </w:pPr>
            <w:r w:rsidRPr="00C2532D">
              <w:sym w:font="Wingdings" w:char="F0FC"/>
            </w:r>
          </w:p>
        </w:tc>
      </w:tr>
      <w:tr w:rsidR="00C308BA" w:rsidRPr="00CF074B" w14:paraId="106C0E64" w14:textId="77777777" w:rsidTr="00501B32">
        <w:trPr>
          <w:trHeight w:val="20"/>
        </w:trPr>
        <w:tc>
          <w:tcPr>
            <w:tcW w:w="724" w:type="pct"/>
            <w:shd w:val="clear" w:color="auto" w:fill="F2F2F2" w:themeFill="background1" w:themeFillShade="F2"/>
            <w:vAlign w:val="center"/>
          </w:tcPr>
          <w:p w14:paraId="106C0E5E" w14:textId="77777777" w:rsidR="00E022C9" w:rsidRPr="00B35609" w:rsidRDefault="00E022C9" w:rsidP="001E1F8E">
            <w:pPr>
              <w:spacing w:before="60" w:after="60"/>
              <w:rPr>
                <w:b/>
                <w:szCs w:val="20"/>
              </w:rPr>
            </w:pPr>
            <w:r w:rsidRPr="00B35609">
              <w:rPr>
                <w:b/>
                <w:szCs w:val="20"/>
              </w:rPr>
              <w:t>Abrolhos</w:t>
            </w:r>
          </w:p>
        </w:tc>
        <w:tc>
          <w:tcPr>
            <w:tcW w:w="566" w:type="pct"/>
            <w:shd w:val="clear" w:color="auto" w:fill="F2F2F2" w:themeFill="background1" w:themeFillShade="F2"/>
            <w:vAlign w:val="center"/>
          </w:tcPr>
          <w:p w14:paraId="106C0E5F" w14:textId="77777777" w:rsidR="00E022C9" w:rsidRPr="00CF074B" w:rsidRDefault="00E022C9" w:rsidP="001E1F8E">
            <w:pPr>
              <w:widowControl w:val="0"/>
              <w:spacing w:before="60" w:after="60" w:line="240" w:lineRule="auto"/>
              <w:jc w:val="center"/>
            </w:pPr>
            <w:r>
              <w:t>VI</w:t>
            </w:r>
          </w:p>
        </w:tc>
        <w:tc>
          <w:tcPr>
            <w:tcW w:w="620" w:type="pct"/>
            <w:shd w:val="clear" w:color="auto" w:fill="auto"/>
            <w:vAlign w:val="center"/>
          </w:tcPr>
          <w:p w14:paraId="106C0E60" w14:textId="3993A3FD" w:rsidR="00E022C9" w:rsidRPr="00C2532D" w:rsidRDefault="00E022C9" w:rsidP="001E1F8E">
            <w:pPr>
              <w:widowControl w:val="0"/>
              <w:spacing w:before="60" w:after="60"/>
              <w:jc w:val="center"/>
            </w:pPr>
          </w:p>
        </w:tc>
        <w:tc>
          <w:tcPr>
            <w:tcW w:w="622" w:type="pct"/>
            <w:shd w:val="clear" w:color="auto" w:fill="6DAFE0"/>
            <w:vAlign w:val="center"/>
          </w:tcPr>
          <w:p w14:paraId="301B4D64" w14:textId="6CFEFE21" w:rsidR="00E022C9" w:rsidRPr="00C2532D" w:rsidRDefault="00E022C9" w:rsidP="001E1F8E">
            <w:pPr>
              <w:widowControl w:val="0"/>
              <w:spacing w:before="60" w:after="60"/>
              <w:jc w:val="center"/>
            </w:pPr>
            <w:r w:rsidRPr="00C2532D">
              <w:sym w:font="Wingdings" w:char="F0FC"/>
            </w:r>
          </w:p>
        </w:tc>
        <w:tc>
          <w:tcPr>
            <w:tcW w:w="596" w:type="pct"/>
            <w:shd w:val="clear" w:color="auto" w:fill="auto"/>
            <w:vAlign w:val="center"/>
          </w:tcPr>
          <w:p w14:paraId="3DCEE8EF" w14:textId="4E8DC715" w:rsidR="00E022C9" w:rsidRPr="00C2532D" w:rsidRDefault="00E022C9" w:rsidP="001E1F8E">
            <w:pPr>
              <w:widowControl w:val="0"/>
              <w:spacing w:before="60" w:after="60"/>
              <w:jc w:val="center"/>
            </w:pPr>
          </w:p>
        </w:tc>
        <w:tc>
          <w:tcPr>
            <w:tcW w:w="625" w:type="pct"/>
            <w:shd w:val="clear" w:color="auto" w:fill="B9E6FB"/>
            <w:vAlign w:val="center"/>
          </w:tcPr>
          <w:p w14:paraId="106C0E61" w14:textId="59D43A56" w:rsidR="00E022C9" w:rsidRPr="00C2532D" w:rsidRDefault="00E022C9" w:rsidP="001E1F8E">
            <w:pPr>
              <w:widowControl w:val="0"/>
              <w:spacing w:before="60" w:after="60"/>
              <w:jc w:val="center"/>
            </w:pPr>
            <w:r w:rsidRPr="00C2532D">
              <w:sym w:font="Wingdings" w:char="F0FC"/>
            </w:r>
          </w:p>
        </w:tc>
        <w:tc>
          <w:tcPr>
            <w:tcW w:w="619" w:type="pct"/>
            <w:shd w:val="clear" w:color="auto" w:fill="FFF8A3"/>
            <w:vAlign w:val="center"/>
          </w:tcPr>
          <w:p w14:paraId="106C0E62" w14:textId="77777777" w:rsidR="00E022C9" w:rsidRPr="00C2532D" w:rsidRDefault="00E022C9" w:rsidP="001E1F8E">
            <w:pPr>
              <w:widowControl w:val="0"/>
              <w:spacing w:before="60" w:after="60"/>
              <w:jc w:val="center"/>
            </w:pPr>
            <w:r w:rsidRPr="00C2532D">
              <w:sym w:font="Wingdings" w:char="F0FC"/>
            </w:r>
          </w:p>
        </w:tc>
        <w:tc>
          <w:tcPr>
            <w:tcW w:w="628" w:type="pct"/>
            <w:shd w:val="clear" w:color="auto" w:fill="7BBC63"/>
            <w:vAlign w:val="center"/>
          </w:tcPr>
          <w:p w14:paraId="106C0E63" w14:textId="77777777" w:rsidR="00E022C9" w:rsidRPr="00C2532D" w:rsidRDefault="00E022C9" w:rsidP="001E1F8E">
            <w:pPr>
              <w:widowControl w:val="0"/>
              <w:spacing w:before="60" w:after="60"/>
              <w:jc w:val="center"/>
            </w:pPr>
            <w:r w:rsidRPr="00C2532D">
              <w:sym w:font="Wingdings" w:char="F0FC"/>
            </w:r>
          </w:p>
        </w:tc>
      </w:tr>
    </w:tbl>
    <w:p w14:paraId="106C0E65" w14:textId="61238FED" w:rsidR="00726678" w:rsidRPr="003257A1" w:rsidRDefault="00726678" w:rsidP="002D3BA7">
      <w:pPr>
        <w:ind w:left="426" w:hanging="426"/>
        <w:rPr>
          <w:szCs w:val="20"/>
        </w:rPr>
      </w:pPr>
      <w:r w:rsidRPr="003257A1">
        <w:rPr>
          <w:szCs w:val="20"/>
        </w:rPr>
        <w:sym w:font="Wingdings" w:char="F0FC"/>
      </w:r>
      <w:r w:rsidRPr="003257A1">
        <w:rPr>
          <w:szCs w:val="20"/>
        </w:rPr>
        <w:tab/>
        <w:t>Zone is assigned to the marine park named in column 1.</w:t>
      </w:r>
      <w:r w:rsidR="002D3BA7">
        <w:rPr>
          <w:szCs w:val="20"/>
        </w:rPr>
        <w:t xml:space="preserve"> </w:t>
      </w:r>
      <w:r w:rsidR="002D3BA7">
        <w:t>Sections 3.1.2 and 3.1.3 of this plan explain the assignment of zones.</w:t>
      </w:r>
    </w:p>
    <w:p w14:paraId="3BC09358" w14:textId="3A004F3C" w:rsidR="002C4DFD" w:rsidRDefault="00B358EA" w:rsidP="00C02C44">
      <w:pPr>
        <w:widowControl w:val="0"/>
        <w:shd w:val="clear" w:color="auto" w:fill="F2F2F2" w:themeFill="background1" w:themeFillShade="F2"/>
        <w:rPr>
          <w:szCs w:val="20"/>
        </w:rPr>
      </w:pPr>
      <w:r w:rsidRPr="00DC0A30">
        <w:rPr>
          <w:b/>
          <w:szCs w:val="20"/>
        </w:rPr>
        <w:t>Note:</w:t>
      </w:r>
      <w:r w:rsidR="00726678" w:rsidRPr="00DC0A30">
        <w:rPr>
          <w:szCs w:val="20"/>
        </w:rPr>
        <w:t xml:space="preserve"> The South-west Network has three types of Special Purpose Zone (</w:t>
      </w:r>
      <w:r w:rsidR="0057763F">
        <w:rPr>
          <w:szCs w:val="20"/>
        </w:rPr>
        <w:t>VI)</w:t>
      </w:r>
      <w:r w:rsidR="00756878">
        <w:rPr>
          <w:szCs w:val="20"/>
        </w:rPr>
        <w:t>:</w:t>
      </w:r>
      <w:r w:rsidR="00726678" w:rsidRPr="00DC0A30">
        <w:rPr>
          <w:szCs w:val="20"/>
        </w:rPr>
        <w:t xml:space="preserve"> Special Purpose Zone</w:t>
      </w:r>
      <w:r w:rsidR="0057763F">
        <w:rPr>
          <w:szCs w:val="20"/>
        </w:rPr>
        <w:t xml:space="preserve"> (VI)</w:t>
      </w:r>
      <w:r w:rsidR="00726678" w:rsidRPr="00DC0A30">
        <w:rPr>
          <w:szCs w:val="20"/>
        </w:rPr>
        <w:t>; Special Purpose Zone (</w:t>
      </w:r>
      <w:r w:rsidR="005C1911" w:rsidRPr="00DC0A30">
        <w:rPr>
          <w:szCs w:val="20"/>
        </w:rPr>
        <w:t>M</w:t>
      </w:r>
      <w:r w:rsidR="00726678" w:rsidRPr="00DC0A30">
        <w:rPr>
          <w:szCs w:val="20"/>
        </w:rPr>
        <w:t xml:space="preserve">ining </w:t>
      </w:r>
      <w:r w:rsidR="008A3357">
        <w:rPr>
          <w:szCs w:val="20"/>
        </w:rPr>
        <w:t>E</w:t>
      </w:r>
      <w:r w:rsidR="00726678" w:rsidRPr="00DC0A30">
        <w:rPr>
          <w:szCs w:val="20"/>
        </w:rPr>
        <w:t xml:space="preserve">xclusion) </w:t>
      </w:r>
      <w:r w:rsidR="0057763F">
        <w:rPr>
          <w:szCs w:val="20"/>
        </w:rPr>
        <w:t xml:space="preserve">(VI) </w:t>
      </w:r>
      <w:r w:rsidR="00726678" w:rsidRPr="00DC0A30">
        <w:rPr>
          <w:szCs w:val="20"/>
        </w:rPr>
        <w:t>and Special Purpose Zone (</w:t>
      </w:r>
      <w:r w:rsidR="008A3357">
        <w:rPr>
          <w:szCs w:val="20"/>
        </w:rPr>
        <w:t>T</w:t>
      </w:r>
      <w:r w:rsidR="00726678" w:rsidRPr="00DC0A30">
        <w:rPr>
          <w:szCs w:val="20"/>
        </w:rPr>
        <w:t>rawl)</w:t>
      </w:r>
      <w:r w:rsidR="00215212">
        <w:rPr>
          <w:szCs w:val="20"/>
        </w:rPr>
        <w:t xml:space="preserve"> </w:t>
      </w:r>
      <w:r w:rsidR="0057763F">
        <w:rPr>
          <w:szCs w:val="20"/>
        </w:rPr>
        <w:t>(VI</w:t>
      </w:r>
      <w:r w:rsidR="00726678" w:rsidRPr="00DC0A30">
        <w:rPr>
          <w:szCs w:val="20"/>
        </w:rPr>
        <w:t>). The variation in management approach for this zone is prescribed in Part 4.</w:t>
      </w:r>
    </w:p>
    <w:p w14:paraId="02BD365B" w14:textId="77777777" w:rsidR="002C4DFD" w:rsidRDefault="002C4DFD">
      <w:pPr>
        <w:spacing w:before="0" w:after="160" w:line="259" w:lineRule="auto"/>
      </w:pPr>
      <w:r>
        <w:br w:type="page"/>
      </w:r>
    </w:p>
    <w:p w14:paraId="0B46C3F7" w14:textId="162B4A3A" w:rsidR="002C4DFD" w:rsidRDefault="002C4DFD">
      <w:pPr>
        <w:spacing w:before="0" w:after="160" w:line="259" w:lineRule="auto"/>
      </w:pPr>
    </w:p>
    <w:p w14:paraId="62B6BE3F" w14:textId="55A67FA2" w:rsidR="002C4DFD" w:rsidRDefault="00A266A6" w:rsidP="002C4DFD">
      <w:r>
        <w:rPr>
          <w:noProof/>
          <w:lang w:eastAsia="en-AU"/>
        </w:rPr>
        <w:drawing>
          <wp:inline distT="0" distB="0" distL="0" distR="0" wp14:anchorId="6F7B5645" wp14:editId="3A506B6E">
            <wp:extent cx="8100242" cy="5727413"/>
            <wp:effectExtent l="5397" t="0" r="1588" b="1587"/>
            <wp:docPr id="21" name="Picture 21" descr="Map of the South-west Marine Parks Network showing zones within each marine park." title="Figure 3.1 South-west Marine Parks Network showing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w_network_zones.pn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8100242" cy="5727413"/>
                    </a:xfrm>
                    <a:prstGeom prst="rect">
                      <a:avLst/>
                    </a:prstGeom>
                  </pic:spPr>
                </pic:pic>
              </a:graphicData>
            </a:graphic>
          </wp:inline>
        </w:drawing>
      </w:r>
    </w:p>
    <w:p w14:paraId="1660A7FA" w14:textId="42CC086D" w:rsidR="00800415" w:rsidRPr="00675B62" w:rsidRDefault="00800415" w:rsidP="00675B62">
      <w:pPr>
        <w:pStyle w:val="CommentText"/>
        <w:widowControl w:val="0"/>
        <w:spacing w:before="60" w:after="60"/>
        <w:rPr>
          <w:rFonts w:cs="Arial"/>
          <w:b/>
        </w:rPr>
      </w:pPr>
      <w:r w:rsidRPr="00EF7273">
        <w:rPr>
          <w:rFonts w:cs="Arial"/>
          <w:b/>
        </w:rPr>
        <w:t xml:space="preserve">Figure 3.1 </w:t>
      </w:r>
      <w:r>
        <w:rPr>
          <w:rFonts w:cs="Arial"/>
          <w:b/>
        </w:rPr>
        <w:t>South</w:t>
      </w:r>
      <w:r w:rsidRPr="00EF7273">
        <w:rPr>
          <w:rFonts w:cs="Arial"/>
          <w:b/>
        </w:rPr>
        <w:t>-west Marine Parks Network</w:t>
      </w:r>
      <w:r>
        <w:rPr>
          <w:rFonts w:cs="Arial"/>
          <w:b/>
        </w:rPr>
        <w:t xml:space="preserve"> showing zones</w:t>
      </w:r>
    </w:p>
    <w:p w14:paraId="106C0E68" w14:textId="7FA26261" w:rsidR="007859E8" w:rsidRPr="00D40333" w:rsidRDefault="005B119D" w:rsidP="00851D30">
      <w:pPr>
        <w:pStyle w:val="Heading1"/>
      </w:pPr>
      <w:bookmarkStart w:id="51" w:name="_Toc412120805"/>
      <w:bookmarkStart w:id="52" w:name="_Toc412188216"/>
      <w:bookmarkStart w:id="53" w:name="_Toc430097423"/>
      <w:bookmarkStart w:id="54" w:name="_Toc439933707"/>
      <w:bookmarkStart w:id="55" w:name="_Toc481512468"/>
      <w:bookmarkStart w:id="56" w:name="_Toc481760487"/>
      <w:bookmarkStart w:id="57" w:name="_Toc485123566"/>
      <w:bookmarkStart w:id="58" w:name="_Toc500248459"/>
      <w:bookmarkStart w:id="59" w:name="_Toc501466427"/>
      <w:bookmarkStart w:id="60" w:name="_Toc501536203"/>
      <w:r w:rsidRPr="00D40333">
        <w:lastRenderedPageBreak/>
        <w:t xml:space="preserve">Managing </w:t>
      </w:r>
      <w:bookmarkEnd w:id="51"/>
      <w:bookmarkEnd w:id="52"/>
      <w:bookmarkEnd w:id="53"/>
      <w:bookmarkEnd w:id="54"/>
      <w:r w:rsidRPr="00D40333">
        <w:t>activities</w:t>
      </w:r>
      <w:bookmarkEnd w:id="55"/>
      <w:bookmarkEnd w:id="56"/>
      <w:bookmarkEnd w:id="57"/>
      <w:bookmarkEnd w:id="58"/>
      <w:bookmarkEnd w:id="59"/>
      <w:bookmarkEnd w:id="60"/>
    </w:p>
    <w:p w14:paraId="17014F6F" w14:textId="77777777" w:rsidR="001005CA" w:rsidRDefault="001005CA" w:rsidP="00A23680">
      <w:pPr>
        <w:rPr>
          <w:b/>
          <w:sz w:val="16"/>
          <w:szCs w:val="16"/>
        </w:rPr>
      </w:pPr>
    </w:p>
    <w:p w14:paraId="106C0E6A" w14:textId="5245C7DB" w:rsidR="00B3365C" w:rsidRDefault="007C24CE" w:rsidP="00A23680">
      <w:pPr>
        <w:rPr>
          <w:b/>
          <w:sz w:val="16"/>
          <w:szCs w:val="16"/>
        </w:rPr>
      </w:pPr>
      <w:r>
        <w:rPr>
          <w:noProof/>
          <w:lang w:eastAsia="en-AU"/>
        </w:rPr>
        <w:drawing>
          <wp:inline distT="0" distB="0" distL="0" distR="0" wp14:anchorId="3C6E91AB" wp14:editId="3A3623A4">
            <wp:extent cx="6184900" cy="4127500"/>
            <wp:effectExtent l="0" t="0" r="6350" b="6350"/>
            <wp:docPr id="22" name="Picture 22" descr="Picture of a Humpback whale breaching in front of an onlooking tourist vessel. Credit: Department of the Environment and Energy." title="Humpback whale and tourist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VAC01FILE02\PAD Drop Box\Marine\2017\Marine Drive Images\amp-use-tourism-boat-and-humpbacks-credit-mfarrel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84900" cy="4127500"/>
                    </a:xfrm>
                    <a:prstGeom prst="rect">
                      <a:avLst/>
                    </a:prstGeom>
                    <a:noFill/>
                    <a:ln>
                      <a:noFill/>
                    </a:ln>
                  </pic:spPr>
                </pic:pic>
              </a:graphicData>
            </a:graphic>
          </wp:inline>
        </w:drawing>
      </w:r>
    </w:p>
    <w:p w14:paraId="3BA8B573" w14:textId="4A5CB107" w:rsidR="007C24CE" w:rsidRPr="00BA4DBD" w:rsidRDefault="00CB1B4C" w:rsidP="00A23680">
      <w:pPr>
        <w:rPr>
          <w:color w:val="808080" w:themeColor="background1" w:themeShade="80"/>
        </w:rPr>
      </w:pPr>
      <w:r w:rsidRPr="00BA4DBD">
        <w:rPr>
          <w:b/>
          <w:color w:val="808080" w:themeColor="background1" w:themeShade="80"/>
          <w:sz w:val="16"/>
          <w:szCs w:val="16"/>
        </w:rPr>
        <w:t xml:space="preserve">Humpback whale </w:t>
      </w:r>
      <w:r w:rsidR="00BA4DBD">
        <w:rPr>
          <w:b/>
          <w:color w:val="808080" w:themeColor="background1" w:themeShade="80"/>
          <w:sz w:val="16"/>
          <w:szCs w:val="16"/>
        </w:rPr>
        <w:t>and tourist vessel</w:t>
      </w:r>
      <w:r w:rsidR="00BA4DBD" w:rsidRPr="00BA4DBD">
        <w:rPr>
          <w:b/>
          <w:color w:val="808080" w:themeColor="background1" w:themeShade="80"/>
          <w:sz w:val="16"/>
          <w:szCs w:val="16"/>
        </w:rPr>
        <w:t xml:space="preserve"> (Department of the Environment and Energy)</w:t>
      </w:r>
    </w:p>
    <w:p w14:paraId="106C0E6B" w14:textId="77777777" w:rsidR="007C0AC6" w:rsidRDefault="007C0AC6">
      <w:pPr>
        <w:spacing w:before="0" w:after="160" w:line="259" w:lineRule="auto"/>
        <w:rPr>
          <w:rFonts w:asciiTheme="majorHAnsi" w:eastAsiaTheme="majorEastAsia" w:hAnsiTheme="majorHAnsi" w:cstheme="majorBidi"/>
          <w:b/>
          <w:bCs/>
          <w:smallCaps/>
          <w:color w:val="000000" w:themeColor="text1"/>
          <w:sz w:val="32"/>
          <w:szCs w:val="28"/>
        </w:rPr>
      </w:pPr>
      <w:bookmarkStart w:id="61" w:name="_Toc430097424"/>
      <w:bookmarkStart w:id="62" w:name="_Toc439933708"/>
      <w:bookmarkStart w:id="63" w:name="_Toc476652815"/>
      <w:bookmarkStart w:id="64" w:name="_Toc481512469"/>
      <w:bookmarkStart w:id="65" w:name="_Toc481760488"/>
      <w:r>
        <w:rPr>
          <w:rFonts w:asciiTheme="majorHAnsi" w:eastAsiaTheme="majorEastAsia" w:hAnsiTheme="majorHAnsi" w:cstheme="majorBidi"/>
          <w:b/>
          <w:bCs/>
          <w:smallCaps/>
          <w:color w:val="000000" w:themeColor="text1"/>
          <w:sz w:val="32"/>
          <w:szCs w:val="28"/>
        </w:rPr>
        <w:br w:type="page"/>
      </w:r>
    </w:p>
    <w:p w14:paraId="106C0E6C" w14:textId="291D28A3" w:rsidR="00446D68" w:rsidRPr="00CF074B" w:rsidRDefault="00446D68" w:rsidP="00851D30">
      <w:pPr>
        <w:pStyle w:val="Heading2"/>
      </w:pPr>
      <w:bookmarkStart w:id="66" w:name="_Toc485123567"/>
      <w:bookmarkStart w:id="67" w:name="_Toc500248460"/>
      <w:bookmarkStart w:id="68" w:name="_Toc501466428"/>
      <w:bookmarkStart w:id="69" w:name="_Toc501536204"/>
      <w:r w:rsidRPr="00CF074B">
        <w:lastRenderedPageBreak/>
        <w:t xml:space="preserve">Outline of </w:t>
      </w:r>
      <w:bookmarkEnd w:id="61"/>
      <w:bookmarkEnd w:id="62"/>
      <w:r w:rsidRPr="00CF074B">
        <w:t>Part 4</w:t>
      </w:r>
      <w:bookmarkEnd w:id="63"/>
      <w:bookmarkEnd w:id="64"/>
      <w:bookmarkEnd w:id="65"/>
      <w:bookmarkEnd w:id="66"/>
      <w:bookmarkEnd w:id="67"/>
      <w:bookmarkEnd w:id="68"/>
      <w:bookmarkEnd w:id="69"/>
    </w:p>
    <w:p w14:paraId="106C0E6E" w14:textId="73DAD075" w:rsidR="00446D68" w:rsidRPr="00CF074B" w:rsidRDefault="00446D68" w:rsidP="0047530F">
      <w:pPr>
        <w:widowControl w:val="0"/>
      </w:pPr>
      <w:r w:rsidRPr="00CF074B">
        <w:t xml:space="preserve">This plan enables a range of activities to be conducted that would otherwise be prohibited </w:t>
      </w:r>
      <w:r w:rsidR="004349A5">
        <w:t xml:space="preserve">or controlled </w:t>
      </w:r>
      <w:r w:rsidRPr="00CF074B">
        <w:t>by the EPBC Act and EPBC Regulations</w:t>
      </w:r>
      <w:r w:rsidR="004349A5">
        <w:t xml:space="preserve"> (Schedule 1)</w:t>
      </w:r>
      <w:r w:rsidRPr="00CF074B">
        <w:t xml:space="preserve">. This Part sets out for </w:t>
      </w:r>
      <w:r w:rsidR="004167DB" w:rsidRPr="00CF074B">
        <w:t>marine park</w:t>
      </w:r>
      <w:r w:rsidRPr="00CF074B">
        <w:t xml:space="preserve">s of the </w:t>
      </w:r>
      <w:r w:rsidR="00CD2FD1">
        <w:t>South</w:t>
      </w:r>
      <w:r w:rsidRPr="00CF074B">
        <w:t>-west Network, which activities are:</w:t>
      </w:r>
    </w:p>
    <w:p w14:paraId="106C0E6F" w14:textId="77777777" w:rsidR="0020624D" w:rsidRPr="00CF074B" w:rsidRDefault="00446D68" w:rsidP="00131F93">
      <w:pPr>
        <w:pStyle w:val="sub-prescriptionsabc"/>
        <w:widowControl w:val="0"/>
        <w:numPr>
          <w:ilvl w:val="0"/>
          <w:numId w:val="67"/>
        </w:numPr>
      </w:pPr>
      <w:r w:rsidRPr="00CF074B">
        <w:t xml:space="preserve">allowed, without the need for authorisation, where consistent with zone </w:t>
      </w:r>
      <w:r w:rsidR="006940D5">
        <w:t xml:space="preserve">objectives </w:t>
      </w:r>
      <w:r w:rsidRPr="00CF074B">
        <w:t>(Part 3) and conducted in accordance with this Part;</w:t>
      </w:r>
    </w:p>
    <w:p w14:paraId="106C0E70" w14:textId="15744A20" w:rsidR="0020624D" w:rsidRPr="00CF074B" w:rsidRDefault="00446D68" w:rsidP="00131F93">
      <w:pPr>
        <w:pStyle w:val="sub-prescriptionsabc"/>
        <w:widowControl w:val="0"/>
        <w:numPr>
          <w:ilvl w:val="0"/>
          <w:numId w:val="67"/>
        </w:numPr>
      </w:pPr>
      <w:r w:rsidRPr="00CF074B">
        <w:t xml:space="preserve">allowable, and able to be conducted if an authorisation is issued (Section </w:t>
      </w:r>
      <w:r w:rsidR="00CC0040">
        <w:t>4.</w:t>
      </w:r>
      <w:r w:rsidR="007F798F">
        <w:t>4</w:t>
      </w:r>
      <w:r w:rsidR="002240DE" w:rsidRPr="00CF074B">
        <w:t xml:space="preserve"> </w:t>
      </w:r>
      <w:r w:rsidRPr="00CF074B">
        <w:t>Authorisation of allowable activities); or</w:t>
      </w:r>
    </w:p>
    <w:p w14:paraId="106C0E71" w14:textId="294C7C4D" w:rsidR="0020624D" w:rsidRPr="00CF074B" w:rsidRDefault="00446D68" w:rsidP="00131F93">
      <w:pPr>
        <w:pStyle w:val="sub-prescriptionsabc"/>
        <w:widowControl w:val="0"/>
        <w:numPr>
          <w:ilvl w:val="0"/>
          <w:numId w:val="67"/>
        </w:numPr>
      </w:pPr>
      <w:r w:rsidRPr="00CF074B">
        <w:t xml:space="preserve">not allowed, because they are not consistent with zone </w:t>
      </w:r>
      <w:r w:rsidR="008B063C">
        <w:t>objective</w:t>
      </w:r>
      <w:r w:rsidR="00FD67C4" w:rsidRPr="00CF074B">
        <w:t>s</w:t>
      </w:r>
      <w:r w:rsidRPr="00CF074B">
        <w:t xml:space="preserve"> (Part 3).</w:t>
      </w:r>
    </w:p>
    <w:p w14:paraId="106C0E72" w14:textId="77777777" w:rsidR="00446D68" w:rsidRPr="00CF074B" w:rsidRDefault="00446D68" w:rsidP="0047530F">
      <w:pPr>
        <w:widowControl w:val="0"/>
      </w:pPr>
      <w:r w:rsidRPr="00CF074B">
        <w:t>For those activities that are allowed or allowable, this Part also</w:t>
      </w:r>
      <w:r w:rsidR="00BD63FB" w:rsidRPr="00CF074B">
        <w:t xml:space="preserve"> </w:t>
      </w:r>
      <w:r w:rsidR="003E6DAF" w:rsidRPr="00CF074B">
        <w:t>sets out</w:t>
      </w:r>
      <w:r w:rsidRPr="00CF074B">
        <w:t>:</w:t>
      </w:r>
    </w:p>
    <w:p w14:paraId="106C0E73" w14:textId="7649652B" w:rsidR="0020624D" w:rsidRPr="00CF074B" w:rsidRDefault="00446D68" w:rsidP="00131F93">
      <w:pPr>
        <w:pStyle w:val="sub-prescriptionsabc"/>
        <w:widowControl w:val="0"/>
        <w:numPr>
          <w:ilvl w:val="0"/>
          <w:numId w:val="66"/>
        </w:numPr>
      </w:pPr>
      <w:r w:rsidRPr="00CF074B">
        <w:t>the assessment and decision-making process for authorising an activity (Section 4.</w:t>
      </w:r>
      <w:r w:rsidR="007F798F">
        <w:t>3</w:t>
      </w:r>
      <w:r w:rsidRPr="00CF074B">
        <w:t xml:space="preserve"> </w:t>
      </w:r>
      <w:r w:rsidR="00CC0040">
        <w:t>M</w:t>
      </w:r>
      <w:r w:rsidRPr="00CF074B">
        <w:t>aking decisions about activities)</w:t>
      </w:r>
      <w:r w:rsidR="00BD63FB" w:rsidRPr="00CF074B">
        <w:t>;</w:t>
      </w:r>
    </w:p>
    <w:p w14:paraId="106C0E74" w14:textId="38EC9068" w:rsidR="0020624D" w:rsidRPr="00CF074B" w:rsidRDefault="00446D68" w:rsidP="00131F93">
      <w:pPr>
        <w:pStyle w:val="sub-prescriptionsabc"/>
        <w:widowControl w:val="0"/>
        <w:numPr>
          <w:ilvl w:val="0"/>
          <w:numId w:val="66"/>
        </w:numPr>
      </w:pPr>
      <w:r w:rsidRPr="00CF074B">
        <w:t xml:space="preserve">the types of authorisations that may be issued (permits, class approvals, activity licences and leases) (Section </w:t>
      </w:r>
      <w:r w:rsidR="00CC0040">
        <w:t>4.</w:t>
      </w:r>
      <w:r w:rsidR="007F798F">
        <w:t>4</w:t>
      </w:r>
      <w:r w:rsidRPr="00CF074B">
        <w:t xml:space="preserve"> Authorisation of allowable activities); and</w:t>
      </w:r>
    </w:p>
    <w:p w14:paraId="106C0E75" w14:textId="3E2B2AB6" w:rsidR="0020624D" w:rsidRPr="00CF074B" w:rsidRDefault="00446D68" w:rsidP="00131F93">
      <w:pPr>
        <w:pStyle w:val="sub-prescriptionsabc"/>
        <w:widowControl w:val="0"/>
        <w:numPr>
          <w:ilvl w:val="0"/>
          <w:numId w:val="66"/>
        </w:numPr>
      </w:pPr>
      <w:r w:rsidRPr="00CF074B">
        <w:t>how activities must be undertaken in marine parks of the</w:t>
      </w:r>
      <w:r w:rsidR="00834A89">
        <w:t xml:space="preserve"> </w:t>
      </w:r>
      <w:r w:rsidR="00C97020">
        <w:t>South</w:t>
      </w:r>
      <w:r w:rsidR="00834A89">
        <w:t>-west Network (Section 4.</w:t>
      </w:r>
      <w:r w:rsidR="007F798F">
        <w:t>2</w:t>
      </w:r>
      <w:r w:rsidRPr="00CF074B">
        <w:t xml:space="preserve"> Rules for activities).</w:t>
      </w:r>
    </w:p>
    <w:p w14:paraId="106C0E76" w14:textId="19126DF3" w:rsidR="00C174F5" w:rsidRPr="00CF074B" w:rsidRDefault="00C174F5" w:rsidP="0047530F">
      <w:pPr>
        <w:widowControl w:val="0"/>
      </w:pPr>
      <w:r w:rsidRPr="00CF074B">
        <w:t xml:space="preserve">The rules support an adaptive management approach to respond to new information. Any changes to the management of activities would be made in accordance with Section </w:t>
      </w:r>
      <w:r w:rsidR="00CC0040">
        <w:t>4.3</w:t>
      </w:r>
      <w:r w:rsidRPr="00CF074B">
        <w:t>.1 (Decision</w:t>
      </w:r>
      <w:r w:rsidR="002240DE">
        <w:t>-</w:t>
      </w:r>
      <w:r w:rsidRPr="00CF074B">
        <w:t>making).</w:t>
      </w:r>
    </w:p>
    <w:p w14:paraId="106C0E77" w14:textId="7310B0FB" w:rsidR="00446D68" w:rsidRPr="00CF074B" w:rsidRDefault="00446D68" w:rsidP="0047530F">
      <w:pPr>
        <w:widowControl w:val="0"/>
      </w:pPr>
      <w:r w:rsidRPr="00CF074B">
        <w:t xml:space="preserve">Depending on the type of activity, other provisions of the EPBC Act or other legislation (e.g. fisheries and mining laws) may also apply to an allowed or allowable activity (Schedule </w:t>
      </w:r>
      <w:r w:rsidR="00BD59E1">
        <w:t>1</w:t>
      </w:r>
      <w:r w:rsidRPr="00CF074B">
        <w:t>).</w:t>
      </w:r>
    </w:p>
    <w:p w14:paraId="106C0E78" w14:textId="78B1ADE6" w:rsidR="002523D6" w:rsidRPr="00CF074B" w:rsidRDefault="00446D68" w:rsidP="00C82413">
      <w:pPr>
        <w:widowControl w:val="0"/>
      </w:pPr>
      <w:r w:rsidRPr="00CF074B">
        <w:t xml:space="preserve">In accordance with s.359A of the EPBC Act, this plan does not prevent Indigenous people from continuing, in accordance with law, the traditional use of an area in a </w:t>
      </w:r>
      <w:r w:rsidR="00C26DAD">
        <w:t>marine park</w:t>
      </w:r>
      <w:r w:rsidRPr="00CF074B">
        <w:t xml:space="preserve"> for non-commercial hunting or food gathering, and for ceremonial and religious purposes. Section 8 of the EPBC Act provides that this plan does not affect the operation of the </w:t>
      </w:r>
      <w:r w:rsidRPr="00CF074B">
        <w:rPr>
          <w:i/>
        </w:rPr>
        <w:t>Native Title Act 1993</w:t>
      </w:r>
      <w:r w:rsidRPr="00CF074B">
        <w:t xml:space="preserve">, which also includes provisions that preserve customary rights to use land and waters (Schedule </w:t>
      </w:r>
      <w:r w:rsidR="00BD59E1">
        <w:t>1</w:t>
      </w:r>
      <w:r w:rsidR="00C82413">
        <w:t>).</w:t>
      </w:r>
    </w:p>
    <w:p w14:paraId="318CF6B2" w14:textId="77777777" w:rsidR="007F798F" w:rsidRPr="00CF074B" w:rsidRDefault="007F798F" w:rsidP="00851D30">
      <w:pPr>
        <w:pStyle w:val="Heading2"/>
      </w:pPr>
      <w:bookmarkStart w:id="70" w:name="_Toc461521176"/>
      <w:bookmarkStart w:id="71" w:name="_Toc461628082"/>
      <w:bookmarkStart w:id="72" w:name="_Toc462237894"/>
      <w:bookmarkStart w:id="73" w:name="_Toc485123568"/>
      <w:bookmarkStart w:id="74" w:name="_Toc500248461"/>
      <w:bookmarkStart w:id="75" w:name="_Toc501466429"/>
      <w:bookmarkStart w:id="76" w:name="_Toc501536205"/>
      <w:bookmarkStart w:id="77" w:name="_Ref423029740"/>
      <w:bookmarkStart w:id="78" w:name="_Toc430097425"/>
      <w:bookmarkStart w:id="79" w:name="_Toc439933709"/>
      <w:bookmarkStart w:id="80" w:name="_Toc476652816"/>
      <w:bookmarkStart w:id="81" w:name="_Toc481512470"/>
      <w:bookmarkStart w:id="82" w:name="_Toc481760489"/>
      <w:bookmarkStart w:id="83" w:name="_Toc421287490"/>
      <w:bookmarkStart w:id="84" w:name="_Ref423029673"/>
      <w:bookmarkStart w:id="85" w:name="_Ref423029851"/>
      <w:bookmarkStart w:id="86" w:name="_Toc430097427"/>
      <w:bookmarkStart w:id="87" w:name="_Toc439933717"/>
      <w:bookmarkStart w:id="88" w:name="_Toc476652825"/>
      <w:bookmarkStart w:id="89" w:name="_Toc481512479"/>
      <w:bookmarkStart w:id="90" w:name="_Toc481760498"/>
      <w:bookmarkEnd w:id="70"/>
      <w:bookmarkEnd w:id="71"/>
      <w:bookmarkEnd w:id="72"/>
      <w:r w:rsidRPr="00CF074B">
        <w:t>Rules for activities</w:t>
      </w:r>
      <w:bookmarkEnd w:id="73"/>
      <w:bookmarkEnd w:id="74"/>
      <w:bookmarkEnd w:id="75"/>
      <w:bookmarkEnd w:id="76"/>
    </w:p>
    <w:p w14:paraId="07E0C603" w14:textId="1EF5D9EB" w:rsidR="008B2CDE" w:rsidRDefault="007F798F" w:rsidP="007F798F">
      <w:pPr>
        <w:widowControl w:val="0"/>
      </w:pPr>
      <w:bookmarkStart w:id="91" w:name="_Ref423030191"/>
      <w:r w:rsidRPr="00CF074B">
        <w:t xml:space="preserve">This plan enables activities to be conducted in zones consistent with the zone </w:t>
      </w:r>
      <w:r>
        <w:t>objective</w:t>
      </w:r>
      <w:r w:rsidRPr="00CF074B">
        <w:t xml:space="preserve">s (Part 3) while enabling the impacts to be effectively managed. </w:t>
      </w:r>
      <w:r>
        <w:t>The prescriptions in Section 4.2</w:t>
      </w:r>
      <w:r w:rsidRPr="00CF074B">
        <w:t>.1</w:t>
      </w:r>
      <w:r>
        <w:t xml:space="preserve"> </w:t>
      </w:r>
      <w:r w:rsidRPr="00CF074B">
        <w:t>(</w:t>
      </w:r>
      <w:r w:rsidR="00992F56">
        <w:rPr>
          <w:rFonts w:cs="Arial"/>
        </w:rPr>
        <w:t>General use, access, and waste management</w:t>
      </w:r>
      <w:r w:rsidRPr="00CF074B">
        <w:t xml:space="preserve">) apply to all </w:t>
      </w:r>
      <w:r w:rsidR="00472683">
        <w:t xml:space="preserve">marine park </w:t>
      </w:r>
      <w:r w:rsidRPr="00CF074B">
        <w:t xml:space="preserve">users of the </w:t>
      </w:r>
      <w:r>
        <w:t>South</w:t>
      </w:r>
      <w:r w:rsidRPr="00CF074B">
        <w:t xml:space="preserve">-west </w:t>
      </w:r>
      <w:r>
        <w:t>Network. Sections 4.2.2 to 4.2</w:t>
      </w:r>
      <w:r w:rsidRPr="00CF074B">
        <w:t>.1</w:t>
      </w:r>
      <w:r>
        <w:t>1</w:t>
      </w:r>
      <w:r w:rsidR="00AA5C3A">
        <w:t xml:space="preserve"> </w:t>
      </w:r>
      <w:r w:rsidRPr="00CF074B">
        <w:t xml:space="preserve">prescribe the rules applying to particular uses. Section </w:t>
      </w:r>
      <w:r>
        <w:t>4.2</w:t>
      </w:r>
      <w:r w:rsidRPr="00CF074B">
        <w:t>.1</w:t>
      </w:r>
      <w:r>
        <w:t>2</w:t>
      </w:r>
      <w:r w:rsidRPr="00CF074B">
        <w:t xml:space="preserve"> </w:t>
      </w:r>
      <w:r>
        <w:t xml:space="preserve">(New activities and authorisations) </w:t>
      </w:r>
      <w:r w:rsidRPr="00CF074B">
        <w:t>enables new activities to be considered and new forms of authorisation to be used.</w:t>
      </w:r>
      <w:r w:rsidR="00662021">
        <w:t xml:space="preserve"> </w:t>
      </w:r>
      <w:r w:rsidR="00662021" w:rsidRPr="008821C4">
        <w:t xml:space="preserve">Table 4.1 provides a summary of the rules for activities in zones </w:t>
      </w:r>
      <w:r w:rsidR="005A2754">
        <w:t>assigned to</w:t>
      </w:r>
      <w:r w:rsidR="002152EB">
        <w:t xml:space="preserve"> marine parks of</w:t>
      </w:r>
      <w:r w:rsidR="005A2754">
        <w:t xml:space="preserve"> the South-west Network. The zones are shown </w:t>
      </w:r>
      <w:r w:rsidR="00BB443A">
        <w:t>in</w:t>
      </w:r>
      <w:r w:rsidR="00BB443A" w:rsidRPr="008821C4">
        <w:t xml:space="preserve"> Figure</w:t>
      </w:r>
      <w:r w:rsidR="00662021" w:rsidRPr="008821C4">
        <w:t xml:space="preserve"> 3.1 </w:t>
      </w:r>
      <w:r w:rsidR="005A2754">
        <w:rPr>
          <w:rFonts w:cs="Arial"/>
        </w:rPr>
        <w:t xml:space="preserve">and </w:t>
      </w:r>
      <w:r w:rsidR="00B546AF">
        <w:rPr>
          <w:rFonts w:cs="Arial"/>
        </w:rPr>
        <w:t xml:space="preserve">more specifically shown in </w:t>
      </w:r>
      <w:r w:rsidR="005A2754">
        <w:rPr>
          <w:rFonts w:cs="Arial"/>
        </w:rPr>
        <w:t xml:space="preserve">marine park maps in </w:t>
      </w:r>
      <w:r w:rsidR="00662021" w:rsidRPr="008821C4">
        <w:t>Schedule 2</w:t>
      </w:r>
      <w:r w:rsidR="005A2754">
        <w:t xml:space="preserve">, </w:t>
      </w:r>
      <w:r w:rsidR="005A2754">
        <w:rPr>
          <w:rFonts w:cs="Arial"/>
        </w:rPr>
        <w:t>and described in Schedule 4</w:t>
      </w:r>
      <w:r w:rsidR="00662021" w:rsidRPr="008821C4">
        <w:t>.</w:t>
      </w:r>
      <w:r w:rsidR="008B2CDE">
        <w:br w:type="page"/>
      </w:r>
    </w:p>
    <w:p w14:paraId="51E66B8C" w14:textId="49C437F2" w:rsidR="00502287" w:rsidRDefault="00502287" w:rsidP="00502287">
      <w:pPr>
        <w:widowControl w:val="0"/>
        <w:rPr>
          <w:b/>
        </w:rPr>
      </w:pPr>
      <w:r>
        <w:rPr>
          <w:b/>
        </w:rPr>
        <w:lastRenderedPageBreak/>
        <w:t>Table 4.1 Summary of rules for activities in the South-west Network (</w:t>
      </w:r>
      <w:r w:rsidR="00DA7CBE">
        <w:rPr>
          <w:b/>
        </w:rPr>
        <w:t>provided in</w:t>
      </w:r>
      <w:r>
        <w:rPr>
          <w:b/>
        </w:rPr>
        <w:t xml:space="preserve"> Part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1214"/>
        <w:gridCol w:w="1214"/>
        <w:gridCol w:w="1229"/>
        <w:gridCol w:w="1214"/>
        <w:gridCol w:w="1403"/>
        <w:gridCol w:w="1397"/>
      </w:tblGrid>
      <w:tr w:rsidR="00502287" w:rsidRPr="0077346C" w14:paraId="450DF686" w14:textId="77777777" w:rsidTr="00C02C44">
        <w:trPr>
          <w:trHeight w:val="176"/>
          <w:tblHeader/>
          <w:jc w:val="center"/>
        </w:trPr>
        <w:tc>
          <w:tcPr>
            <w:tcW w:w="1063" w:type="pct"/>
            <w:tcBorders>
              <w:bottom w:val="single" w:sz="4" w:space="0" w:color="auto"/>
            </w:tcBorders>
            <w:shd w:val="clear" w:color="auto" w:fill="F2F2F2" w:themeFill="background1" w:themeFillShade="F2"/>
          </w:tcPr>
          <w:p w14:paraId="0FB8ACF5" w14:textId="77777777" w:rsidR="00502287" w:rsidRPr="0077346C" w:rsidRDefault="00502287" w:rsidP="00347700">
            <w:pPr>
              <w:spacing w:before="60" w:after="0" w:line="240" w:lineRule="auto"/>
              <w:jc w:val="center"/>
              <w:rPr>
                <w:rFonts w:cs="Calibri"/>
                <w:szCs w:val="20"/>
              </w:rPr>
            </w:pPr>
            <w:r w:rsidRPr="0077346C">
              <w:rPr>
                <w:rFonts w:cs="Calibri"/>
                <w:b/>
                <w:szCs w:val="20"/>
              </w:rPr>
              <w:t>Activity</w:t>
            </w:r>
          </w:p>
        </w:tc>
        <w:tc>
          <w:tcPr>
            <w:tcW w:w="623" w:type="pct"/>
            <w:tcBorders>
              <w:bottom w:val="single" w:sz="4" w:space="0" w:color="auto"/>
            </w:tcBorders>
            <w:shd w:val="thinReverseDiagStripe" w:color="FFFFFF" w:themeColor="background1" w:fill="6DAFE0"/>
          </w:tcPr>
          <w:p w14:paraId="3ACFF757" w14:textId="77777777" w:rsidR="00502287" w:rsidRPr="0077346C" w:rsidRDefault="00502287" w:rsidP="00347700">
            <w:pPr>
              <w:spacing w:before="60" w:after="0" w:line="240" w:lineRule="auto"/>
              <w:jc w:val="center"/>
              <w:rPr>
                <w:rFonts w:cs="Calibri"/>
                <w:b/>
                <w:szCs w:val="20"/>
              </w:rPr>
            </w:pPr>
            <w:r w:rsidRPr="0077346C">
              <w:rPr>
                <w:rFonts w:cs="Calibri"/>
                <w:b/>
                <w:szCs w:val="20"/>
              </w:rPr>
              <w:t>Special Purpose Zone</w:t>
            </w:r>
            <w:r>
              <w:rPr>
                <w:rFonts w:cs="Calibri"/>
                <w:b/>
                <w:szCs w:val="20"/>
              </w:rPr>
              <w:t xml:space="preserve"> (Trawl)</w:t>
            </w:r>
          </w:p>
          <w:p w14:paraId="57509142" w14:textId="77777777" w:rsidR="00502287" w:rsidRPr="0077346C" w:rsidRDefault="00502287" w:rsidP="00347700">
            <w:pPr>
              <w:spacing w:before="60" w:after="0" w:line="240" w:lineRule="auto"/>
              <w:jc w:val="center"/>
              <w:rPr>
                <w:rFonts w:cs="Calibri"/>
                <w:b/>
                <w:szCs w:val="20"/>
              </w:rPr>
            </w:pPr>
            <w:r w:rsidRPr="0077346C">
              <w:rPr>
                <w:rFonts w:cs="Calibri"/>
                <w:b/>
                <w:szCs w:val="20"/>
              </w:rPr>
              <w:t>(VI)</w:t>
            </w:r>
          </w:p>
        </w:tc>
        <w:tc>
          <w:tcPr>
            <w:tcW w:w="623" w:type="pct"/>
            <w:tcBorders>
              <w:bottom w:val="single" w:sz="4" w:space="0" w:color="auto"/>
            </w:tcBorders>
            <w:shd w:val="clear" w:color="auto" w:fill="6DAFE0"/>
          </w:tcPr>
          <w:p w14:paraId="48E163D9" w14:textId="77777777" w:rsidR="00502287" w:rsidRPr="0077346C" w:rsidRDefault="00502287" w:rsidP="00347700">
            <w:pPr>
              <w:spacing w:before="60" w:after="0" w:line="240" w:lineRule="auto"/>
              <w:jc w:val="center"/>
              <w:rPr>
                <w:rFonts w:cs="Calibri"/>
                <w:b/>
                <w:szCs w:val="20"/>
              </w:rPr>
            </w:pPr>
            <w:r w:rsidRPr="0077346C">
              <w:rPr>
                <w:rFonts w:cs="Calibri"/>
                <w:b/>
                <w:szCs w:val="20"/>
              </w:rPr>
              <w:t>Special Purpose Zone</w:t>
            </w:r>
          </w:p>
          <w:p w14:paraId="09C051A1" w14:textId="77777777" w:rsidR="00502287" w:rsidRPr="0077346C" w:rsidRDefault="00502287" w:rsidP="00347700">
            <w:pPr>
              <w:spacing w:before="60" w:after="0" w:line="240" w:lineRule="auto"/>
              <w:jc w:val="center"/>
              <w:rPr>
                <w:rFonts w:cs="Calibri"/>
                <w:b/>
                <w:szCs w:val="20"/>
              </w:rPr>
            </w:pPr>
            <w:r w:rsidRPr="0077346C">
              <w:rPr>
                <w:rFonts w:cs="Calibri"/>
                <w:b/>
                <w:szCs w:val="20"/>
              </w:rPr>
              <w:t>(VI)</w:t>
            </w:r>
          </w:p>
        </w:tc>
        <w:tc>
          <w:tcPr>
            <w:tcW w:w="631" w:type="pct"/>
            <w:tcBorders>
              <w:bottom w:val="single" w:sz="4" w:space="0" w:color="auto"/>
            </w:tcBorders>
            <w:shd w:val="thinDiagStripe" w:color="686868" w:fill="6DAFE0"/>
          </w:tcPr>
          <w:p w14:paraId="32084024" w14:textId="77777777" w:rsidR="00502287" w:rsidRPr="0077346C" w:rsidRDefault="00502287" w:rsidP="00347700">
            <w:pPr>
              <w:spacing w:before="60" w:after="0" w:line="240" w:lineRule="auto"/>
              <w:jc w:val="center"/>
              <w:rPr>
                <w:rFonts w:cs="Calibri"/>
                <w:b/>
                <w:szCs w:val="20"/>
              </w:rPr>
            </w:pPr>
            <w:r w:rsidRPr="0077346C">
              <w:rPr>
                <w:rFonts w:cs="Calibri"/>
                <w:b/>
                <w:szCs w:val="20"/>
              </w:rPr>
              <w:t>Special Purpose Zone</w:t>
            </w:r>
            <w:r>
              <w:rPr>
                <w:rFonts w:cs="Calibri"/>
                <w:b/>
                <w:szCs w:val="20"/>
              </w:rPr>
              <w:t xml:space="preserve"> (Mining Exclusion)</w:t>
            </w:r>
          </w:p>
          <w:p w14:paraId="019176D4" w14:textId="77777777" w:rsidR="00502287" w:rsidRPr="0077346C" w:rsidRDefault="00502287" w:rsidP="00347700">
            <w:pPr>
              <w:spacing w:before="60" w:after="0" w:line="240" w:lineRule="auto"/>
              <w:jc w:val="center"/>
              <w:rPr>
                <w:rFonts w:cs="Calibri"/>
                <w:b/>
                <w:szCs w:val="20"/>
              </w:rPr>
            </w:pPr>
            <w:r w:rsidRPr="0077346C">
              <w:rPr>
                <w:rFonts w:cs="Calibri"/>
                <w:b/>
                <w:szCs w:val="20"/>
              </w:rPr>
              <w:t>(VI)</w:t>
            </w:r>
          </w:p>
        </w:tc>
        <w:tc>
          <w:tcPr>
            <w:tcW w:w="623" w:type="pct"/>
            <w:tcBorders>
              <w:bottom w:val="single" w:sz="4" w:space="0" w:color="auto"/>
            </w:tcBorders>
            <w:shd w:val="clear" w:color="auto" w:fill="B9E6FB"/>
          </w:tcPr>
          <w:p w14:paraId="44885D03" w14:textId="77777777" w:rsidR="00502287" w:rsidRPr="0077346C" w:rsidRDefault="00502287" w:rsidP="00347700">
            <w:pPr>
              <w:spacing w:before="60" w:after="0" w:line="240" w:lineRule="auto"/>
              <w:jc w:val="center"/>
              <w:rPr>
                <w:rFonts w:cs="Calibri"/>
                <w:b/>
                <w:szCs w:val="20"/>
              </w:rPr>
            </w:pPr>
            <w:r w:rsidRPr="0077346C">
              <w:rPr>
                <w:rFonts w:cs="Calibri"/>
                <w:b/>
                <w:szCs w:val="20"/>
              </w:rPr>
              <w:t>Multiple Use Zone</w:t>
            </w:r>
          </w:p>
          <w:p w14:paraId="3E650632" w14:textId="77777777" w:rsidR="00502287" w:rsidRPr="0077346C" w:rsidRDefault="00502287" w:rsidP="00347700">
            <w:pPr>
              <w:spacing w:before="60" w:after="0" w:line="240" w:lineRule="auto"/>
              <w:jc w:val="center"/>
              <w:rPr>
                <w:rFonts w:cs="Calibri"/>
                <w:b/>
                <w:szCs w:val="20"/>
              </w:rPr>
            </w:pPr>
            <w:r w:rsidRPr="0077346C">
              <w:rPr>
                <w:rFonts w:cs="Calibri"/>
                <w:b/>
                <w:szCs w:val="20"/>
              </w:rPr>
              <w:t>(VI)</w:t>
            </w:r>
          </w:p>
        </w:tc>
        <w:tc>
          <w:tcPr>
            <w:tcW w:w="720" w:type="pct"/>
            <w:tcBorders>
              <w:bottom w:val="single" w:sz="4" w:space="0" w:color="auto"/>
            </w:tcBorders>
            <w:shd w:val="clear" w:color="auto" w:fill="FFF8A3"/>
          </w:tcPr>
          <w:p w14:paraId="44AB83C1" w14:textId="77777777" w:rsidR="00502287" w:rsidRPr="0077346C" w:rsidRDefault="00502287" w:rsidP="00347700">
            <w:pPr>
              <w:spacing w:before="60" w:after="0" w:line="240" w:lineRule="auto"/>
              <w:jc w:val="center"/>
              <w:rPr>
                <w:rFonts w:cs="Calibri"/>
                <w:b/>
                <w:szCs w:val="20"/>
              </w:rPr>
            </w:pPr>
            <w:r w:rsidRPr="0077346C">
              <w:rPr>
                <w:rFonts w:cs="Calibri"/>
                <w:b/>
                <w:szCs w:val="20"/>
              </w:rPr>
              <w:t>Habitat</w:t>
            </w:r>
          </w:p>
          <w:p w14:paraId="02EA69EB" w14:textId="77777777" w:rsidR="00502287" w:rsidRPr="0077346C" w:rsidRDefault="00502287" w:rsidP="00347700">
            <w:pPr>
              <w:spacing w:before="60" w:after="0" w:line="240" w:lineRule="auto"/>
              <w:jc w:val="center"/>
              <w:rPr>
                <w:rFonts w:cs="Calibri"/>
                <w:b/>
                <w:szCs w:val="20"/>
              </w:rPr>
            </w:pPr>
            <w:r w:rsidRPr="0077346C">
              <w:rPr>
                <w:rFonts w:cs="Calibri"/>
                <w:b/>
                <w:szCs w:val="20"/>
              </w:rPr>
              <w:t>Protection Zone</w:t>
            </w:r>
          </w:p>
          <w:p w14:paraId="75EE17F0" w14:textId="77777777" w:rsidR="00502287" w:rsidRPr="0077346C" w:rsidRDefault="00502287" w:rsidP="00347700">
            <w:pPr>
              <w:spacing w:before="60" w:after="0" w:line="240" w:lineRule="auto"/>
              <w:jc w:val="center"/>
              <w:rPr>
                <w:rFonts w:cs="Calibri"/>
                <w:b/>
                <w:szCs w:val="20"/>
              </w:rPr>
            </w:pPr>
            <w:r w:rsidRPr="0077346C">
              <w:rPr>
                <w:rFonts w:cs="Calibri"/>
                <w:b/>
                <w:szCs w:val="20"/>
              </w:rPr>
              <w:t>(IV)</w:t>
            </w:r>
          </w:p>
        </w:tc>
        <w:tc>
          <w:tcPr>
            <w:tcW w:w="717" w:type="pct"/>
            <w:tcBorders>
              <w:bottom w:val="single" w:sz="4" w:space="0" w:color="auto"/>
            </w:tcBorders>
            <w:shd w:val="clear" w:color="auto" w:fill="7BBC63"/>
          </w:tcPr>
          <w:p w14:paraId="4A193B8A" w14:textId="77777777" w:rsidR="00502287" w:rsidRPr="0077346C" w:rsidRDefault="00502287" w:rsidP="00347700">
            <w:pPr>
              <w:spacing w:before="60" w:after="0" w:line="240" w:lineRule="auto"/>
              <w:jc w:val="center"/>
              <w:rPr>
                <w:rFonts w:cs="Calibri"/>
                <w:b/>
                <w:szCs w:val="20"/>
              </w:rPr>
            </w:pPr>
            <w:r w:rsidRPr="0077346C">
              <w:rPr>
                <w:rFonts w:cs="Calibri"/>
                <w:b/>
                <w:szCs w:val="20"/>
              </w:rPr>
              <w:t xml:space="preserve">National Park Zone </w:t>
            </w:r>
            <w:r w:rsidRPr="0077346C">
              <w:rPr>
                <w:rFonts w:cs="Calibri"/>
                <w:b/>
                <w:szCs w:val="20"/>
              </w:rPr>
              <w:br/>
              <w:t>(II)</w:t>
            </w:r>
          </w:p>
        </w:tc>
      </w:tr>
      <w:tr w:rsidR="00502287" w:rsidRPr="0077346C" w14:paraId="10266373" w14:textId="77777777" w:rsidTr="00DB26BA">
        <w:trPr>
          <w:jc w:val="center"/>
        </w:trPr>
        <w:tc>
          <w:tcPr>
            <w:tcW w:w="1063" w:type="pct"/>
            <w:shd w:val="clear" w:color="auto" w:fill="F2F2F2" w:themeFill="background1" w:themeFillShade="F2"/>
            <w:vAlign w:val="center"/>
          </w:tcPr>
          <w:p w14:paraId="43B740E8" w14:textId="07A32D10" w:rsidR="00502287" w:rsidRPr="00C02C44" w:rsidRDefault="00502287" w:rsidP="00347700">
            <w:pPr>
              <w:spacing w:before="60" w:after="0" w:line="240" w:lineRule="auto"/>
              <w:jc w:val="center"/>
              <w:rPr>
                <w:rFonts w:cs="Arial"/>
                <w:b/>
                <w:szCs w:val="20"/>
              </w:rPr>
            </w:pPr>
            <w:r w:rsidRPr="00C02C44">
              <w:rPr>
                <w:rFonts w:cs="Arial"/>
                <w:b/>
                <w:szCs w:val="20"/>
              </w:rPr>
              <w:t>GENERAL USE</w:t>
            </w:r>
            <w:r w:rsidR="005A1B44" w:rsidRPr="00C02C44">
              <w:rPr>
                <w:rFonts w:cs="Arial"/>
                <w:b/>
                <w:szCs w:val="20"/>
              </w:rPr>
              <w:t>,</w:t>
            </w:r>
            <w:r w:rsidRPr="00C02C44">
              <w:rPr>
                <w:rFonts w:cs="Arial"/>
                <w:b/>
                <w:szCs w:val="20"/>
              </w:rPr>
              <w:t xml:space="preserve"> ACCESS</w:t>
            </w:r>
            <w:r w:rsidR="005A1B44" w:rsidRPr="00C02C44">
              <w:rPr>
                <w:rFonts w:cs="Arial"/>
                <w:b/>
                <w:szCs w:val="20"/>
              </w:rPr>
              <w:t xml:space="preserve"> AND WASTE MANAGEMENT</w:t>
            </w:r>
          </w:p>
          <w:p w14:paraId="6841D008" w14:textId="77777777" w:rsidR="00502287" w:rsidRPr="0077346C" w:rsidRDefault="00502287" w:rsidP="00347700">
            <w:pPr>
              <w:spacing w:before="60" w:after="0" w:line="240" w:lineRule="auto"/>
              <w:jc w:val="center"/>
              <w:rPr>
                <w:rFonts w:cs="Calibri"/>
                <w:szCs w:val="20"/>
              </w:rPr>
            </w:pPr>
            <w:r w:rsidRPr="00C02C44">
              <w:rPr>
                <w:rFonts w:cs="Arial"/>
                <w:b/>
                <w:szCs w:val="20"/>
              </w:rPr>
              <w:t>(Section 4.2.1)</w:t>
            </w:r>
          </w:p>
        </w:tc>
        <w:tc>
          <w:tcPr>
            <w:tcW w:w="623" w:type="pct"/>
            <w:shd w:val="clear" w:color="auto" w:fill="F2F2F2" w:themeFill="background1" w:themeFillShade="F2"/>
            <w:vAlign w:val="center"/>
          </w:tcPr>
          <w:p w14:paraId="3FD6B53F"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p>
        </w:tc>
        <w:tc>
          <w:tcPr>
            <w:tcW w:w="623" w:type="pct"/>
            <w:shd w:val="clear" w:color="auto" w:fill="F2F2F2" w:themeFill="background1" w:themeFillShade="F2"/>
            <w:vAlign w:val="center"/>
          </w:tcPr>
          <w:p w14:paraId="2AF412C5"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p>
        </w:tc>
        <w:tc>
          <w:tcPr>
            <w:tcW w:w="631" w:type="pct"/>
            <w:shd w:val="clear" w:color="auto" w:fill="F2F2F2" w:themeFill="background1" w:themeFillShade="F2"/>
            <w:vAlign w:val="center"/>
          </w:tcPr>
          <w:p w14:paraId="7080E415"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p>
        </w:tc>
        <w:tc>
          <w:tcPr>
            <w:tcW w:w="623" w:type="pct"/>
            <w:shd w:val="clear" w:color="auto" w:fill="F2F2F2" w:themeFill="background1" w:themeFillShade="F2"/>
            <w:vAlign w:val="center"/>
          </w:tcPr>
          <w:p w14:paraId="1BBAF5A3"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p>
        </w:tc>
        <w:tc>
          <w:tcPr>
            <w:tcW w:w="720" w:type="pct"/>
            <w:shd w:val="clear" w:color="auto" w:fill="F2F2F2" w:themeFill="background1" w:themeFillShade="F2"/>
            <w:vAlign w:val="center"/>
          </w:tcPr>
          <w:p w14:paraId="6E6E395E" w14:textId="77777777" w:rsidR="00502287" w:rsidRPr="0077346C" w:rsidRDefault="00502287" w:rsidP="00347700">
            <w:pPr>
              <w:spacing w:before="60" w:after="0" w:line="240" w:lineRule="auto"/>
              <w:jc w:val="center"/>
              <w:rPr>
                <w:rFonts w:cs="Calibri"/>
                <w:szCs w:val="20"/>
              </w:rPr>
            </w:pPr>
            <w:r w:rsidRPr="00C02C44">
              <w:rPr>
                <w:rFonts w:cs="Arial"/>
                <w:szCs w:val="20"/>
              </w:rPr>
              <w:sym w:font="Wingdings" w:char="F0FC"/>
            </w:r>
          </w:p>
        </w:tc>
        <w:tc>
          <w:tcPr>
            <w:tcW w:w="717" w:type="pct"/>
            <w:shd w:val="clear" w:color="auto" w:fill="F2F2F2" w:themeFill="background1" w:themeFillShade="F2"/>
            <w:vAlign w:val="center"/>
          </w:tcPr>
          <w:p w14:paraId="159BAC1C" w14:textId="77777777" w:rsidR="00502287" w:rsidRPr="0077346C" w:rsidRDefault="00502287" w:rsidP="00347700">
            <w:pPr>
              <w:spacing w:before="60" w:after="0" w:line="240" w:lineRule="auto"/>
              <w:jc w:val="center"/>
              <w:rPr>
                <w:rFonts w:cs="Calibri"/>
                <w:szCs w:val="20"/>
              </w:rPr>
            </w:pPr>
            <w:r w:rsidRPr="00C02C44">
              <w:rPr>
                <w:rFonts w:cs="Arial"/>
                <w:szCs w:val="20"/>
              </w:rPr>
              <w:sym w:font="Wingdings" w:char="F0FC"/>
            </w:r>
          </w:p>
        </w:tc>
      </w:tr>
      <w:tr w:rsidR="00502287" w:rsidRPr="0077346C" w14:paraId="22B21E5D" w14:textId="77777777" w:rsidTr="00DB26BA">
        <w:trPr>
          <w:jc w:val="center"/>
        </w:trPr>
        <w:tc>
          <w:tcPr>
            <w:tcW w:w="1063" w:type="pct"/>
            <w:tcBorders>
              <w:left w:val="single" w:sz="4" w:space="0" w:color="auto"/>
              <w:bottom w:val="single" w:sz="4" w:space="0" w:color="auto"/>
              <w:right w:val="single" w:sz="4" w:space="0" w:color="auto"/>
            </w:tcBorders>
            <w:shd w:val="clear" w:color="auto" w:fill="F2F2F2" w:themeFill="background1" w:themeFillShade="F2"/>
            <w:vAlign w:val="center"/>
          </w:tcPr>
          <w:p w14:paraId="2BC1EBE0" w14:textId="77777777" w:rsidR="00502287" w:rsidRPr="00C02C44" w:rsidRDefault="00502287" w:rsidP="00347700">
            <w:pPr>
              <w:spacing w:before="60" w:after="0" w:line="240" w:lineRule="auto"/>
              <w:jc w:val="center"/>
              <w:rPr>
                <w:rFonts w:cs="Arial"/>
                <w:b/>
                <w:szCs w:val="20"/>
              </w:rPr>
            </w:pPr>
            <w:r w:rsidRPr="00C02C44">
              <w:rPr>
                <w:rFonts w:cs="Arial"/>
                <w:b/>
                <w:szCs w:val="20"/>
              </w:rPr>
              <w:t>COMMERCIAL SHIPPING</w:t>
            </w:r>
          </w:p>
          <w:p w14:paraId="4982B396" w14:textId="77777777" w:rsidR="00502287" w:rsidRPr="00C02C44" w:rsidRDefault="00502287" w:rsidP="00347700">
            <w:pPr>
              <w:spacing w:before="60" w:after="0" w:line="240" w:lineRule="auto"/>
              <w:jc w:val="center"/>
              <w:rPr>
                <w:rFonts w:cs="Arial"/>
                <w:szCs w:val="20"/>
              </w:rPr>
            </w:pPr>
            <w:r w:rsidRPr="00C02C44">
              <w:rPr>
                <w:rFonts w:cs="Arial"/>
                <w:b/>
                <w:szCs w:val="20"/>
              </w:rPr>
              <w:t>(Section 4.2.2)</w:t>
            </w:r>
          </w:p>
        </w:tc>
        <w:tc>
          <w:tcPr>
            <w:tcW w:w="623" w:type="pct"/>
            <w:tcBorders>
              <w:left w:val="single" w:sz="4" w:space="0" w:color="auto"/>
              <w:bottom w:val="single" w:sz="4" w:space="0" w:color="auto"/>
              <w:right w:val="single" w:sz="4" w:space="0" w:color="auto"/>
            </w:tcBorders>
            <w:shd w:val="clear" w:color="auto" w:fill="F2F2F2" w:themeFill="background1" w:themeFillShade="F2"/>
            <w:vAlign w:val="center"/>
          </w:tcPr>
          <w:p w14:paraId="363058B6"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p>
        </w:tc>
        <w:tc>
          <w:tcPr>
            <w:tcW w:w="623" w:type="pct"/>
            <w:tcBorders>
              <w:left w:val="single" w:sz="4" w:space="0" w:color="auto"/>
              <w:bottom w:val="single" w:sz="4" w:space="0" w:color="auto"/>
              <w:right w:val="single" w:sz="4" w:space="0" w:color="auto"/>
            </w:tcBorders>
            <w:shd w:val="clear" w:color="auto" w:fill="F2F2F2" w:themeFill="background1" w:themeFillShade="F2"/>
            <w:vAlign w:val="center"/>
          </w:tcPr>
          <w:p w14:paraId="77C80213"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p>
        </w:tc>
        <w:tc>
          <w:tcPr>
            <w:tcW w:w="631" w:type="pct"/>
            <w:tcBorders>
              <w:left w:val="single" w:sz="4" w:space="0" w:color="auto"/>
              <w:bottom w:val="single" w:sz="4" w:space="0" w:color="auto"/>
              <w:right w:val="single" w:sz="4" w:space="0" w:color="auto"/>
            </w:tcBorders>
            <w:shd w:val="clear" w:color="auto" w:fill="F2F2F2" w:themeFill="background1" w:themeFillShade="F2"/>
            <w:vAlign w:val="center"/>
          </w:tcPr>
          <w:p w14:paraId="4F048970"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p>
        </w:tc>
        <w:tc>
          <w:tcPr>
            <w:tcW w:w="623" w:type="pct"/>
            <w:tcBorders>
              <w:left w:val="single" w:sz="4" w:space="0" w:color="auto"/>
              <w:bottom w:val="single" w:sz="4" w:space="0" w:color="auto"/>
              <w:right w:val="single" w:sz="4" w:space="0" w:color="auto"/>
            </w:tcBorders>
            <w:shd w:val="clear" w:color="auto" w:fill="F2F2F2" w:themeFill="background1" w:themeFillShade="F2"/>
            <w:vAlign w:val="center"/>
          </w:tcPr>
          <w:p w14:paraId="7C19754F"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p>
        </w:tc>
        <w:tc>
          <w:tcPr>
            <w:tcW w:w="7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B65FEA"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r w:rsidRPr="00C02C44">
              <w:rPr>
                <w:rFonts w:cs="Arial"/>
                <w:szCs w:val="20"/>
                <w:vertAlign w:val="superscript"/>
              </w:rPr>
              <w:t>B</w:t>
            </w:r>
          </w:p>
        </w:tc>
        <w:tc>
          <w:tcPr>
            <w:tcW w:w="7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8A9CE7"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r w:rsidRPr="00C02C44">
              <w:rPr>
                <w:rFonts w:cs="Arial"/>
                <w:szCs w:val="20"/>
                <w:vertAlign w:val="superscript"/>
              </w:rPr>
              <w:t>B</w:t>
            </w:r>
          </w:p>
        </w:tc>
      </w:tr>
      <w:tr w:rsidR="00502287" w:rsidRPr="0077346C" w14:paraId="5D114463" w14:textId="77777777" w:rsidTr="00DB26BA">
        <w:trPr>
          <w:jc w:val="center"/>
        </w:trPr>
        <w:tc>
          <w:tcPr>
            <w:tcW w:w="1063" w:type="pct"/>
            <w:tcBorders>
              <w:top w:val="single" w:sz="4" w:space="0" w:color="auto"/>
              <w:left w:val="single" w:sz="4" w:space="0" w:color="auto"/>
              <w:right w:val="single" w:sz="4" w:space="0" w:color="auto"/>
            </w:tcBorders>
            <w:shd w:val="clear" w:color="auto" w:fill="F2F2F2" w:themeFill="background1" w:themeFillShade="F2"/>
            <w:vAlign w:val="center"/>
          </w:tcPr>
          <w:p w14:paraId="2643A476" w14:textId="77777777" w:rsidR="00502287" w:rsidRPr="00C02C44" w:rsidRDefault="00502287" w:rsidP="00347700">
            <w:pPr>
              <w:spacing w:before="60" w:after="0" w:line="240" w:lineRule="auto"/>
              <w:jc w:val="center"/>
              <w:rPr>
                <w:rFonts w:cs="Arial"/>
                <w:b/>
                <w:szCs w:val="20"/>
              </w:rPr>
            </w:pPr>
            <w:r w:rsidRPr="00C02C44">
              <w:rPr>
                <w:rFonts w:cs="Arial"/>
                <w:b/>
                <w:szCs w:val="20"/>
              </w:rPr>
              <w:t>COMMERCIAL FISHING</w:t>
            </w:r>
          </w:p>
          <w:p w14:paraId="0C091212" w14:textId="77777777" w:rsidR="00502287" w:rsidRPr="00C02C44" w:rsidRDefault="00502287" w:rsidP="00347700">
            <w:pPr>
              <w:spacing w:before="60" w:after="0" w:line="240" w:lineRule="auto"/>
              <w:jc w:val="center"/>
              <w:rPr>
                <w:rFonts w:cs="Arial"/>
                <w:szCs w:val="20"/>
              </w:rPr>
            </w:pPr>
            <w:r w:rsidRPr="00C02C44">
              <w:rPr>
                <w:rFonts w:cs="Arial"/>
                <w:b/>
                <w:szCs w:val="20"/>
              </w:rPr>
              <w:t>(Section 4.2.3)</w:t>
            </w:r>
          </w:p>
        </w:tc>
        <w:tc>
          <w:tcPr>
            <w:tcW w:w="623" w:type="pct"/>
            <w:tcBorders>
              <w:top w:val="single" w:sz="4" w:space="0" w:color="auto"/>
              <w:left w:val="single" w:sz="4" w:space="0" w:color="auto"/>
              <w:right w:val="single" w:sz="4" w:space="0" w:color="auto"/>
            </w:tcBorders>
            <w:shd w:val="clear" w:color="auto" w:fill="F2F2F2" w:themeFill="background1" w:themeFillShade="F2"/>
            <w:vAlign w:val="center"/>
          </w:tcPr>
          <w:p w14:paraId="5306EFCA"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23" w:type="pct"/>
            <w:tcBorders>
              <w:top w:val="single" w:sz="4" w:space="0" w:color="auto"/>
              <w:left w:val="single" w:sz="4" w:space="0" w:color="auto"/>
              <w:right w:val="single" w:sz="4" w:space="0" w:color="auto"/>
            </w:tcBorders>
            <w:shd w:val="clear" w:color="auto" w:fill="F2F2F2" w:themeFill="background1" w:themeFillShade="F2"/>
            <w:vAlign w:val="center"/>
          </w:tcPr>
          <w:p w14:paraId="4C29FB83"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31" w:type="pct"/>
            <w:tcBorders>
              <w:top w:val="single" w:sz="4" w:space="0" w:color="auto"/>
              <w:left w:val="single" w:sz="4" w:space="0" w:color="auto"/>
              <w:right w:val="single" w:sz="4" w:space="0" w:color="auto"/>
            </w:tcBorders>
            <w:shd w:val="clear" w:color="auto" w:fill="F2F2F2" w:themeFill="background1" w:themeFillShade="F2"/>
            <w:vAlign w:val="center"/>
          </w:tcPr>
          <w:p w14:paraId="01A2B659"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23" w:type="pct"/>
            <w:tcBorders>
              <w:top w:val="single" w:sz="4" w:space="0" w:color="auto"/>
              <w:left w:val="single" w:sz="4" w:space="0" w:color="auto"/>
              <w:right w:val="single" w:sz="4" w:space="0" w:color="auto"/>
            </w:tcBorders>
            <w:shd w:val="clear" w:color="auto" w:fill="F2F2F2" w:themeFill="background1" w:themeFillShade="F2"/>
            <w:vAlign w:val="center"/>
          </w:tcPr>
          <w:p w14:paraId="5A3A1B12"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7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2D57DD"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7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905B74" w14:textId="77777777" w:rsidR="00502287" w:rsidRPr="00C02C44" w:rsidRDefault="00502287" w:rsidP="00347700">
            <w:pPr>
              <w:spacing w:before="60" w:after="0" w:line="240" w:lineRule="auto"/>
              <w:jc w:val="center"/>
              <w:rPr>
                <w:rFonts w:cs="Arial"/>
                <w:szCs w:val="20"/>
              </w:rPr>
            </w:pPr>
            <w:r w:rsidRPr="00C02C44">
              <w:rPr>
                <w:rFonts w:cs="Arial"/>
                <w:szCs w:val="20"/>
              </w:rPr>
              <w:t>x</w:t>
            </w:r>
            <w:r w:rsidRPr="00C02C44">
              <w:rPr>
                <w:rFonts w:cs="Arial"/>
                <w:szCs w:val="20"/>
                <w:vertAlign w:val="superscript"/>
              </w:rPr>
              <w:t>B</w:t>
            </w:r>
          </w:p>
        </w:tc>
      </w:tr>
      <w:tr w:rsidR="00502287" w:rsidRPr="0077346C" w14:paraId="1FF74355" w14:textId="77777777" w:rsidTr="00DB26BA">
        <w:trPr>
          <w:jc w:val="center"/>
        </w:trPr>
        <w:tc>
          <w:tcPr>
            <w:tcW w:w="10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79733C" w14:textId="77777777" w:rsidR="00502287" w:rsidRPr="00C02C44" w:rsidRDefault="00502287" w:rsidP="00347700">
            <w:pPr>
              <w:spacing w:before="60" w:after="0" w:line="240" w:lineRule="auto"/>
              <w:jc w:val="center"/>
              <w:rPr>
                <w:rFonts w:cs="Arial"/>
                <w:b/>
                <w:szCs w:val="20"/>
              </w:rPr>
            </w:pPr>
            <w:r w:rsidRPr="00C02C44">
              <w:rPr>
                <w:rFonts w:cs="Arial"/>
                <w:b/>
                <w:szCs w:val="20"/>
              </w:rPr>
              <w:t>AQUACULTURE</w:t>
            </w:r>
          </w:p>
          <w:p w14:paraId="2046CCDE" w14:textId="77777777" w:rsidR="00502287" w:rsidRPr="00C02C44" w:rsidRDefault="00502287" w:rsidP="00347700">
            <w:pPr>
              <w:spacing w:before="60" w:after="0" w:line="240" w:lineRule="auto"/>
              <w:jc w:val="center"/>
              <w:rPr>
                <w:rFonts w:cs="Arial"/>
                <w:szCs w:val="20"/>
              </w:rPr>
            </w:pPr>
            <w:r w:rsidRPr="00C02C44">
              <w:rPr>
                <w:rFonts w:cs="Arial"/>
                <w:b/>
                <w:szCs w:val="20"/>
              </w:rPr>
              <w:t>(Section 4.2.4)</w:t>
            </w:r>
          </w:p>
        </w:tc>
        <w:tc>
          <w:tcPr>
            <w:tcW w:w="6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2E3517"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B7A865"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C3F9E3"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567971"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7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7DC72E"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7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4F1577" w14:textId="5B5E906C" w:rsidR="00502287" w:rsidRPr="00C02C44" w:rsidRDefault="00502287" w:rsidP="00347700">
            <w:pPr>
              <w:spacing w:before="60" w:after="0" w:line="240" w:lineRule="auto"/>
              <w:jc w:val="center"/>
              <w:rPr>
                <w:rFonts w:cs="Arial"/>
                <w:szCs w:val="20"/>
              </w:rPr>
            </w:pPr>
            <w:r w:rsidRPr="00C02C44">
              <w:rPr>
                <w:rFonts w:cs="Arial"/>
                <w:szCs w:val="20"/>
              </w:rPr>
              <w:t>x</w:t>
            </w:r>
            <w:r w:rsidR="005C6714" w:rsidRPr="00C02C44">
              <w:rPr>
                <w:rFonts w:cs="Arial"/>
                <w:szCs w:val="20"/>
                <w:vertAlign w:val="superscript"/>
              </w:rPr>
              <w:t>B</w:t>
            </w:r>
          </w:p>
        </w:tc>
      </w:tr>
      <w:tr w:rsidR="00502287" w:rsidRPr="0077346C" w14:paraId="4CD2F4AB" w14:textId="77777777" w:rsidTr="00DB26BA">
        <w:trPr>
          <w:jc w:val="center"/>
        </w:trPr>
        <w:tc>
          <w:tcPr>
            <w:tcW w:w="10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DEEA32" w14:textId="77777777" w:rsidR="00502287" w:rsidRPr="00C02C44" w:rsidRDefault="00502287" w:rsidP="00347700">
            <w:pPr>
              <w:spacing w:before="60" w:after="0" w:line="240" w:lineRule="auto"/>
              <w:jc w:val="center"/>
              <w:rPr>
                <w:rFonts w:cs="Arial"/>
                <w:b/>
                <w:szCs w:val="20"/>
              </w:rPr>
            </w:pPr>
            <w:r w:rsidRPr="00C02C44">
              <w:rPr>
                <w:rFonts w:cs="Arial"/>
                <w:b/>
                <w:szCs w:val="20"/>
              </w:rPr>
              <w:t>COMMERCIAL MEDIA</w:t>
            </w:r>
          </w:p>
          <w:p w14:paraId="61CB6398" w14:textId="77777777" w:rsidR="00502287" w:rsidRPr="00C02C44" w:rsidRDefault="00502287" w:rsidP="00347700">
            <w:pPr>
              <w:spacing w:before="60" w:after="0" w:line="240" w:lineRule="auto"/>
              <w:jc w:val="center"/>
              <w:rPr>
                <w:rFonts w:cs="Arial"/>
                <w:szCs w:val="20"/>
              </w:rPr>
            </w:pPr>
            <w:r w:rsidRPr="00C02C44">
              <w:rPr>
                <w:rFonts w:cs="Arial"/>
                <w:b/>
                <w:szCs w:val="20"/>
              </w:rPr>
              <w:t>(Section 4.2.5)</w:t>
            </w:r>
          </w:p>
        </w:tc>
        <w:tc>
          <w:tcPr>
            <w:tcW w:w="6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B8998E"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E7C68A"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B84976"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E72FF2"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7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274F52"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7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1AF918"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r>
      <w:tr w:rsidR="00502287" w:rsidRPr="0077346C" w14:paraId="7080A34E" w14:textId="77777777" w:rsidTr="00DB26BA">
        <w:trPr>
          <w:jc w:val="center"/>
        </w:trPr>
        <w:tc>
          <w:tcPr>
            <w:tcW w:w="1063" w:type="pct"/>
            <w:tcBorders>
              <w:left w:val="single" w:sz="4" w:space="0" w:color="auto"/>
              <w:right w:val="single" w:sz="4" w:space="0" w:color="auto"/>
            </w:tcBorders>
            <w:shd w:val="clear" w:color="auto" w:fill="F2F2F2" w:themeFill="background1" w:themeFillShade="F2"/>
            <w:vAlign w:val="center"/>
          </w:tcPr>
          <w:p w14:paraId="540133FD" w14:textId="77777777" w:rsidR="00502287" w:rsidRPr="00C02C44" w:rsidRDefault="00502287" w:rsidP="00347700">
            <w:pPr>
              <w:spacing w:before="60" w:after="0" w:line="240" w:lineRule="auto"/>
              <w:jc w:val="center"/>
              <w:rPr>
                <w:rFonts w:cs="Arial"/>
                <w:b/>
                <w:szCs w:val="20"/>
              </w:rPr>
            </w:pPr>
            <w:r w:rsidRPr="00C02C44">
              <w:rPr>
                <w:rFonts w:cs="Arial"/>
                <w:b/>
                <w:szCs w:val="20"/>
              </w:rPr>
              <w:t>COMMERCIAL TOURISM</w:t>
            </w:r>
          </w:p>
          <w:p w14:paraId="4D345204" w14:textId="77777777" w:rsidR="00502287" w:rsidRPr="00C02C44" w:rsidRDefault="00502287" w:rsidP="00347700">
            <w:pPr>
              <w:spacing w:before="60" w:after="0" w:line="240" w:lineRule="auto"/>
              <w:jc w:val="center"/>
              <w:rPr>
                <w:rFonts w:cs="Arial"/>
                <w:szCs w:val="20"/>
              </w:rPr>
            </w:pPr>
            <w:r w:rsidRPr="00C02C44">
              <w:rPr>
                <w:rFonts w:cs="Arial"/>
                <w:b/>
                <w:szCs w:val="20"/>
              </w:rPr>
              <w:t>(Section 4.2.6)</w:t>
            </w:r>
          </w:p>
        </w:tc>
        <w:tc>
          <w:tcPr>
            <w:tcW w:w="623" w:type="pct"/>
            <w:tcBorders>
              <w:left w:val="single" w:sz="4" w:space="0" w:color="auto"/>
              <w:right w:val="single" w:sz="4" w:space="0" w:color="auto"/>
            </w:tcBorders>
            <w:shd w:val="clear" w:color="auto" w:fill="F2F2F2" w:themeFill="background1" w:themeFillShade="F2"/>
            <w:vAlign w:val="center"/>
          </w:tcPr>
          <w:p w14:paraId="6B3B4CE0"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23" w:type="pct"/>
            <w:tcBorders>
              <w:left w:val="single" w:sz="4" w:space="0" w:color="auto"/>
              <w:right w:val="single" w:sz="4" w:space="0" w:color="auto"/>
            </w:tcBorders>
            <w:shd w:val="clear" w:color="auto" w:fill="F2F2F2" w:themeFill="background1" w:themeFillShade="F2"/>
            <w:vAlign w:val="center"/>
          </w:tcPr>
          <w:p w14:paraId="5D011D04"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31" w:type="pct"/>
            <w:tcBorders>
              <w:left w:val="single" w:sz="4" w:space="0" w:color="auto"/>
              <w:right w:val="single" w:sz="4" w:space="0" w:color="auto"/>
            </w:tcBorders>
            <w:shd w:val="clear" w:color="auto" w:fill="F2F2F2" w:themeFill="background1" w:themeFillShade="F2"/>
            <w:vAlign w:val="center"/>
          </w:tcPr>
          <w:p w14:paraId="0EC3152C"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23" w:type="pct"/>
            <w:tcBorders>
              <w:left w:val="single" w:sz="4" w:space="0" w:color="auto"/>
              <w:right w:val="single" w:sz="4" w:space="0" w:color="auto"/>
            </w:tcBorders>
            <w:shd w:val="clear" w:color="auto" w:fill="F2F2F2" w:themeFill="background1" w:themeFillShade="F2"/>
            <w:vAlign w:val="center"/>
          </w:tcPr>
          <w:p w14:paraId="6D0FEFFB"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7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765677"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7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DFC476"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r>
      <w:tr w:rsidR="00502287" w:rsidRPr="0077346C" w14:paraId="1BFBF2E1" w14:textId="77777777" w:rsidTr="00DB26BA">
        <w:trPr>
          <w:jc w:val="center"/>
        </w:trPr>
        <w:tc>
          <w:tcPr>
            <w:tcW w:w="10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05C945" w14:textId="77777777" w:rsidR="00502287" w:rsidRPr="00C02C44" w:rsidRDefault="00502287" w:rsidP="00347700">
            <w:pPr>
              <w:spacing w:before="60" w:after="0" w:line="240" w:lineRule="auto"/>
              <w:jc w:val="center"/>
              <w:rPr>
                <w:rFonts w:cs="Arial"/>
                <w:b/>
                <w:szCs w:val="20"/>
              </w:rPr>
            </w:pPr>
            <w:r w:rsidRPr="00C02C44">
              <w:rPr>
                <w:rFonts w:cs="Arial"/>
                <w:b/>
                <w:szCs w:val="20"/>
              </w:rPr>
              <w:t>RECREATIONAL FISHING</w:t>
            </w:r>
          </w:p>
          <w:p w14:paraId="03071F22" w14:textId="77777777" w:rsidR="00502287" w:rsidRPr="00C02C44" w:rsidRDefault="00502287" w:rsidP="00347700">
            <w:pPr>
              <w:spacing w:before="60" w:after="0" w:line="240" w:lineRule="auto"/>
              <w:jc w:val="center"/>
              <w:rPr>
                <w:rFonts w:cs="Arial"/>
                <w:szCs w:val="20"/>
              </w:rPr>
            </w:pPr>
            <w:r w:rsidRPr="00C02C44">
              <w:rPr>
                <w:rFonts w:cs="Arial"/>
                <w:b/>
                <w:szCs w:val="20"/>
              </w:rPr>
              <w:t>(Section 4.2.7)</w:t>
            </w:r>
          </w:p>
        </w:tc>
        <w:tc>
          <w:tcPr>
            <w:tcW w:w="6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41FE45"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p>
        </w:tc>
        <w:tc>
          <w:tcPr>
            <w:tcW w:w="6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C46945"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p>
        </w:tc>
        <w:tc>
          <w:tcPr>
            <w:tcW w:w="6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07627E"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p>
        </w:tc>
        <w:tc>
          <w:tcPr>
            <w:tcW w:w="6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5A613B"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p>
        </w:tc>
        <w:tc>
          <w:tcPr>
            <w:tcW w:w="7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50C5D0"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p>
        </w:tc>
        <w:tc>
          <w:tcPr>
            <w:tcW w:w="7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C18AF1" w14:textId="77777777" w:rsidR="00502287" w:rsidRPr="00C02C44" w:rsidRDefault="00502287" w:rsidP="00347700">
            <w:pPr>
              <w:spacing w:before="60" w:after="0" w:line="240" w:lineRule="auto"/>
              <w:jc w:val="center"/>
              <w:rPr>
                <w:rFonts w:cs="Arial"/>
                <w:szCs w:val="20"/>
              </w:rPr>
            </w:pPr>
            <w:r w:rsidRPr="00C02C44">
              <w:rPr>
                <w:rFonts w:cs="Arial"/>
                <w:szCs w:val="20"/>
              </w:rPr>
              <w:t>x</w:t>
            </w:r>
          </w:p>
        </w:tc>
      </w:tr>
      <w:tr w:rsidR="00502287" w:rsidRPr="0077346C" w14:paraId="7D8B567A" w14:textId="77777777" w:rsidTr="00DB26BA">
        <w:trPr>
          <w:jc w:val="center"/>
        </w:trPr>
        <w:tc>
          <w:tcPr>
            <w:tcW w:w="1063" w:type="pct"/>
            <w:tcBorders>
              <w:left w:val="single" w:sz="4" w:space="0" w:color="auto"/>
              <w:bottom w:val="single" w:sz="4" w:space="0" w:color="auto"/>
              <w:right w:val="single" w:sz="4" w:space="0" w:color="auto"/>
            </w:tcBorders>
            <w:shd w:val="clear" w:color="auto" w:fill="F2F2F2" w:themeFill="background1" w:themeFillShade="F2"/>
            <w:vAlign w:val="center"/>
          </w:tcPr>
          <w:p w14:paraId="2BA1657A" w14:textId="77777777" w:rsidR="00502287" w:rsidRPr="00C02C44" w:rsidRDefault="00502287" w:rsidP="00347700">
            <w:pPr>
              <w:spacing w:before="60" w:after="0" w:line="240" w:lineRule="auto"/>
              <w:jc w:val="center"/>
              <w:rPr>
                <w:rFonts w:cs="Arial"/>
                <w:b/>
                <w:szCs w:val="20"/>
              </w:rPr>
            </w:pPr>
            <w:r w:rsidRPr="00C02C44">
              <w:rPr>
                <w:rFonts w:cs="Arial"/>
                <w:b/>
                <w:szCs w:val="20"/>
              </w:rPr>
              <w:t>MINING</w:t>
            </w:r>
          </w:p>
          <w:p w14:paraId="69BEC016" w14:textId="77777777" w:rsidR="00502287" w:rsidRPr="00C02C44" w:rsidRDefault="00502287" w:rsidP="00347700">
            <w:pPr>
              <w:spacing w:before="60" w:after="0" w:line="240" w:lineRule="auto"/>
              <w:jc w:val="center"/>
              <w:rPr>
                <w:rFonts w:cs="Arial"/>
                <w:szCs w:val="20"/>
              </w:rPr>
            </w:pPr>
            <w:r w:rsidRPr="00C02C44">
              <w:rPr>
                <w:rFonts w:cs="Arial"/>
                <w:b/>
                <w:szCs w:val="20"/>
              </w:rPr>
              <w:t>(Section 4.2.8)</w:t>
            </w:r>
          </w:p>
        </w:tc>
        <w:tc>
          <w:tcPr>
            <w:tcW w:w="623" w:type="pct"/>
            <w:tcBorders>
              <w:left w:val="single" w:sz="4" w:space="0" w:color="auto"/>
              <w:bottom w:val="single" w:sz="4" w:space="0" w:color="auto"/>
              <w:right w:val="single" w:sz="4" w:space="0" w:color="auto"/>
            </w:tcBorders>
            <w:shd w:val="clear" w:color="auto" w:fill="F2F2F2" w:themeFill="background1" w:themeFillShade="F2"/>
            <w:vAlign w:val="center"/>
          </w:tcPr>
          <w:p w14:paraId="55DC0E7B"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23" w:type="pct"/>
            <w:tcBorders>
              <w:left w:val="single" w:sz="4" w:space="0" w:color="auto"/>
              <w:bottom w:val="single" w:sz="4" w:space="0" w:color="auto"/>
              <w:right w:val="single" w:sz="4" w:space="0" w:color="auto"/>
            </w:tcBorders>
            <w:shd w:val="clear" w:color="auto" w:fill="F2F2F2" w:themeFill="background1" w:themeFillShade="F2"/>
            <w:vAlign w:val="center"/>
          </w:tcPr>
          <w:p w14:paraId="762457DA"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31" w:type="pct"/>
            <w:tcBorders>
              <w:left w:val="single" w:sz="4" w:space="0" w:color="auto"/>
              <w:bottom w:val="single" w:sz="4" w:space="0" w:color="auto"/>
              <w:right w:val="single" w:sz="4" w:space="0" w:color="auto"/>
            </w:tcBorders>
            <w:shd w:val="clear" w:color="auto" w:fill="F2F2F2" w:themeFill="background1" w:themeFillShade="F2"/>
            <w:vAlign w:val="center"/>
          </w:tcPr>
          <w:p w14:paraId="6B4B37DC" w14:textId="1A0472BE" w:rsidR="00502287" w:rsidRPr="00C02C44" w:rsidRDefault="008616D6" w:rsidP="00347700">
            <w:pPr>
              <w:spacing w:before="60" w:after="0" w:line="240" w:lineRule="auto"/>
              <w:jc w:val="center"/>
              <w:rPr>
                <w:rFonts w:cs="Arial"/>
                <w:szCs w:val="20"/>
              </w:rPr>
            </w:pPr>
            <w:r w:rsidRPr="00C02C44">
              <w:rPr>
                <w:rFonts w:cs="Arial"/>
                <w:szCs w:val="20"/>
              </w:rPr>
              <w:t>x</w:t>
            </w:r>
          </w:p>
        </w:tc>
        <w:tc>
          <w:tcPr>
            <w:tcW w:w="623" w:type="pct"/>
            <w:tcBorders>
              <w:left w:val="single" w:sz="4" w:space="0" w:color="auto"/>
              <w:bottom w:val="single" w:sz="4" w:space="0" w:color="auto"/>
              <w:right w:val="single" w:sz="4" w:space="0" w:color="auto"/>
            </w:tcBorders>
            <w:shd w:val="clear" w:color="auto" w:fill="F2F2F2" w:themeFill="background1" w:themeFillShade="F2"/>
            <w:vAlign w:val="center"/>
          </w:tcPr>
          <w:p w14:paraId="3FAAE1E4"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7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A8C21F" w14:textId="77777777" w:rsidR="00502287" w:rsidRPr="00C02C44" w:rsidRDefault="00502287" w:rsidP="00347700">
            <w:pPr>
              <w:spacing w:before="60" w:after="0" w:line="240" w:lineRule="auto"/>
              <w:jc w:val="center"/>
              <w:rPr>
                <w:rFonts w:cs="Arial"/>
                <w:szCs w:val="20"/>
              </w:rPr>
            </w:pPr>
            <w:r w:rsidRPr="00C02C44">
              <w:rPr>
                <w:rFonts w:cs="Arial"/>
                <w:szCs w:val="20"/>
              </w:rPr>
              <w:t>x</w:t>
            </w:r>
          </w:p>
        </w:tc>
        <w:tc>
          <w:tcPr>
            <w:tcW w:w="7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2BCE04" w14:textId="77777777" w:rsidR="00502287" w:rsidRPr="00C02C44" w:rsidRDefault="00502287" w:rsidP="00347700">
            <w:pPr>
              <w:spacing w:before="60" w:after="0" w:line="240" w:lineRule="auto"/>
              <w:jc w:val="center"/>
              <w:rPr>
                <w:rFonts w:cs="Arial"/>
                <w:szCs w:val="20"/>
              </w:rPr>
            </w:pPr>
            <w:r w:rsidRPr="00C02C44">
              <w:rPr>
                <w:rFonts w:cs="Arial"/>
                <w:szCs w:val="20"/>
              </w:rPr>
              <w:t>x</w:t>
            </w:r>
          </w:p>
        </w:tc>
      </w:tr>
      <w:tr w:rsidR="00502287" w:rsidRPr="0077346C" w14:paraId="29DEDAF9" w14:textId="77777777" w:rsidTr="00DB26BA">
        <w:trPr>
          <w:jc w:val="center"/>
        </w:trPr>
        <w:tc>
          <w:tcPr>
            <w:tcW w:w="1063" w:type="pct"/>
            <w:tcBorders>
              <w:top w:val="single" w:sz="4" w:space="0" w:color="auto"/>
              <w:left w:val="single" w:sz="4" w:space="0" w:color="auto"/>
              <w:right w:val="single" w:sz="4" w:space="0" w:color="auto"/>
            </w:tcBorders>
            <w:shd w:val="clear" w:color="auto" w:fill="F2F2F2" w:themeFill="background1" w:themeFillShade="F2"/>
            <w:vAlign w:val="center"/>
          </w:tcPr>
          <w:p w14:paraId="65817D3B" w14:textId="77777777" w:rsidR="00502287" w:rsidRPr="00C02C44" w:rsidRDefault="00502287" w:rsidP="00347700">
            <w:pPr>
              <w:spacing w:before="60" w:after="0" w:line="240" w:lineRule="auto"/>
              <w:jc w:val="center"/>
              <w:rPr>
                <w:rFonts w:cs="Arial"/>
                <w:b/>
                <w:szCs w:val="20"/>
              </w:rPr>
            </w:pPr>
            <w:r w:rsidRPr="00C02C44">
              <w:rPr>
                <w:rFonts w:cs="Arial"/>
                <w:b/>
                <w:szCs w:val="20"/>
              </w:rPr>
              <w:t>STRUCTURES AND WORKS</w:t>
            </w:r>
          </w:p>
          <w:p w14:paraId="33AE2477" w14:textId="77777777" w:rsidR="00502287" w:rsidRPr="00C02C44" w:rsidRDefault="00502287" w:rsidP="00347700">
            <w:pPr>
              <w:spacing w:before="60" w:after="0" w:line="240" w:lineRule="auto"/>
              <w:jc w:val="center"/>
              <w:rPr>
                <w:rFonts w:cs="Arial"/>
                <w:szCs w:val="20"/>
              </w:rPr>
            </w:pPr>
            <w:r w:rsidRPr="00C02C44">
              <w:rPr>
                <w:rFonts w:cs="Arial"/>
                <w:b/>
                <w:szCs w:val="20"/>
              </w:rPr>
              <w:t>(Section 4.2.9)</w:t>
            </w:r>
          </w:p>
        </w:tc>
        <w:tc>
          <w:tcPr>
            <w:tcW w:w="623" w:type="pct"/>
            <w:tcBorders>
              <w:top w:val="single" w:sz="4" w:space="0" w:color="auto"/>
              <w:left w:val="single" w:sz="4" w:space="0" w:color="auto"/>
              <w:right w:val="single" w:sz="4" w:space="0" w:color="auto"/>
            </w:tcBorders>
            <w:shd w:val="clear" w:color="auto" w:fill="F2F2F2" w:themeFill="background1" w:themeFillShade="F2"/>
            <w:vAlign w:val="center"/>
          </w:tcPr>
          <w:p w14:paraId="3AB9AF84"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23" w:type="pct"/>
            <w:tcBorders>
              <w:top w:val="single" w:sz="4" w:space="0" w:color="auto"/>
              <w:left w:val="single" w:sz="4" w:space="0" w:color="auto"/>
              <w:right w:val="single" w:sz="4" w:space="0" w:color="auto"/>
            </w:tcBorders>
            <w:shd w:val="clear" w:color="auto" w:fill="F2F2F2" w:themeFill="background1" w:themeFillShade="F2"/>
            <w:vAlign w:val="center"/>
          </w:tcPr>
          <w:p w14:paraId="008F1CF8"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31" w:type="pct"/>
            <w:tcBorders>
              <w:top w:val="single" w:sz="4" w:space="0" w:color="auto"/>
              <w:left w:val="single" w:sz="4" w:space="0" w:color="auto"/>
              <w:right w:val="single" w:sz="4" w:space="0" w:color="auto"/>
            </w:tcBorders>
            <w:shd w:val="clear" w:color="auto" w:fill="F2F2F2" w:themeFill="background1" w:themeFillShade="F2"/>
            <w:vAlign w:val="center"/>
          </w:tcPr>
          <w:p w14:paraId="0D570A8C"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23" w:type="pct"/>
            <w:tcBorders>
              <w:top w:val="single" w:sz="4" w:space="0" w:color="auto"/>
              <w:left w:val="single" w:sz="4" w:space="0" w:color="auto"/>
              <w:right w:val="single" w:sz="4" w:space="0" w:color="auto"/>
            </w:tcBorders>
            <w:shd w:val="clear" w:color="auto" w:fill="F2F2F2" w:themeFill="background1" w:themeFillShade="F2"/>
            <w:vAlign w:val="center"/>
          </w:tcPr>
          <w:p w14:paraId="5F3C5607"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7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BD4697"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7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49CA34"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r>
      <w:tr w:rsidR="00502287" w:rsidRPr="0077346C" w14:paraId="03A3E1A9" w14:textId="77777777" w:rsidTr="00DB26BA">
        <w:trPr>
          <w:jc w:val="center"/>
        </w:trPr>
        <w:tc>
          <w:tcPr>
            <w:tcW w:w="10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835122" w14:textId="77777777" w:rsidR="00502287" w:rsidRPr="00C02C44" w:rsidRDefault="00502287" w:rsidP="00347700">
            <w:pPr>
              <w:spacing w:before="60" w:after="0" w:line="240" w:lineRule="auto"/>
              <w:jc w:val="center"/>
              <w:rPr>
                <w:rFonts w:cs="Arial"/>
                <w:b/>
                <w:szCs w:val="20"/>
              </w:rPr>
            </w:pPr>
            <w:r w:rsidRPr="00C02C44">
              <w:rPr>
                <w:rFonts w:cs="Arial"/>
                <w:b/>
                <w:szCs w:val="20"/>
              </w:rPr>
              <w:t>RESEARCH AND MONITORING</w:t>
            </w:r>
          </w:p>
          <w:p w14:paraId="79CC62EF" w14:textId="77777777" w:rsidR="00502287" w:rsidRPr="00C02C44" w:rsidRDefault="00502287" w:rsidP="00347700">
            <w:pPr>
              <w:spacing w:before="60" w:after="0" w:line="240" w:lineRule="auto"/>
              <w:jc w:val="center"/>
              <w:rPr>
                <w:rFonts w:cs="Arial"/>
                <w:szCs w:val="20"/>
              </w:rPr>
            </w:pPr>
            <w:r w:rsidRPr="00C02C44">
              <w:rPr>
                <w:rFonts w:cs="Arial"/>
                <w:b/>
                <w:szCs w:val="20"/>
              </w:rPr>
              <w:t>(Section 4.2.10)</w:t>
            </w:r>
          </w:p>
        </w:tc>
        <w:tc>
          <w:tcPr>
            <w:tcW w:w="6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FC6602"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E225E1"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D409B2"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6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84CD27"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7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BF22B0"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c>
          <w:tcPr>
            <w:tcW w:w="7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A2ABC1" w14:textId="77777777" w:rsidR="00502287" w:rsidRPr="00C02C44" w:rsidRDefault="00502287" w:rsidP="00347700">
            <w:pPr>
              <w:spacing w:before="60" w:after="0" w:line="240" w:lineRule="auto"/>
              <w:jc w:val="center"/>
              <w:rPr>
                <w:rFonts w:cs="Arial"/>
                <w:szCs w:val="20"/>
              </w:rPr>
            </w:pPr>
            <w:r w:rsidRPr="00C02C44">
              <w:rPr>
                <w:rFonts w:cs="Arial"/>
                <w:szCs w:val="20"/>
              </w:rPr>
              <w:t>A</w:t>
            </w:r>
          </w:p>
        </w:tc>
      </w:tr>
      <w:tr w:rsidR="00502287" w:rsidRPr="0077346C" w14:paraId="7CCADAE5" w14:textId="77777777" w:rsidTr="00DB26BA">
        <w:trPr>
          <w:jc w:val="center"/>
        </w:trPr>
        <w:tc>
          <w:tcPr>
            <w:tcW w:w="1063" w:type="pct"/>
            <w:tcBorders>
              <w:top w:val="single" w:sz="4" w:space="0" w:color="auto"/>
              <w:left w:val="single" w:sz="4" w:space="0" w:color="auto"/>
              <w:right w:val="single" w:sz="4" w:space="0" w:color="auto"/>
            </w:tcBorders>
            <w:shd w:val="clear" w:color="auto" w:fill="F2F2F2" w:themeFill="background1" w:themeFillShade="F2"/>
            <w:vAlign w:val="center"/>
          </w:tcPr>
          <w:p w14:paraId="4114BC01" w14:textId="77777777" w:rsidR="00502287" w:rsidRPr="00C02C44" w:rsidRDefault="00502287" w:rsidP="00347700">
            <w:pPr>
              <w:spacing w:before="60" w:after="0" w:line="240" w:lineRule="auto"/>
              <w:jc w:val="center"/>
              <w:rPr>
                <w:rFonts w:cs="Arial"/>
                <w:b/>
                <w:szCs w:val="20"/>
              </w:rPr>
            </w:pPr>
            <w:r w:rsidRPr="00C02C44">
              <w:rPr>
                <w:rFonts w:cs="Arial"/>
                <w:b/>
                <w:szCs w:val="20"/>
              </w:rPr>
              <w:t>NATIONAL SECURITY AND EMERGENCY RESPONSE</w:t>
            </w:r>
          </w:p>
          <w:p w14:paraId="537D4143" w14:textId="77777777" w:rsidR="00502287" w:rsidRPr="00C02C44" w:rsidRDefault="00502287" w:rsidP="00347700">
            <w:pPr>
              <w:spacing w:before="60" w:after="0" w:line="240" w:lineRule="auto"/>
              <w:jc w:val="center"/>
              <w:rPr>
                <w:rFonts w:cs="Arial"/>
                <w:szCs w:val="20"/>
              </w:rPr>
            </w:pPr>
            <w:r w:rsidRPr="00C02C44">
              <w:rPr>
                <w:rFonts w:cs="Arial"/>
                <w:b/>
                <w:szCs w:val="20"/>
              </w:rPr>
              <w:t>(Section 4.2.11)</w:t>
            </w:r>
          </w:p>
        </w:tc>
        <w:tc>
          <w:tcPr>
            <w:tcW w:w="623" w:type="pct"/>
            <w:tcBorders>
              <w:top w:val="single" w:sz="4" w:space="0" w:color="auto"/>
              <w:left w:val="single" w:sz="4" w:space="0" w:color="auto"/>
              <w:right w:val="single" w:sz="4" w:space="0" w:color="auto"/>
            </w:tcBorders>
            <w:shd w:val="clear" w:color="auto" w:fill="F2F2F2" w:themeFill="background1" w:themeFillShade="F2"/>
            <w:vAlign w:val="center"/>
          </w:tcPr>
          <w:p w14:paraId="073D8B73"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p>
        </w:tc>
        <w:tc>
          <w:tcPr>
            <w:tcW w:w="623" w:type="pct"/>
            <w:tcBorders>
              <w:top w:val="single" w:sz="4" w:space="0" w:color="auto"/>
              <w:left w:val="single" w:sz="4" w:space="0" w:color="auto"/>
              <w:right w:val="single" w:sz="4" w:space="0" w:color="auto"/>
            </w:tcBorders>
            <w:shd w:val="clear" w:color="auto" w:fill="F2F2F2" w:themeFill="background1" w:themeFillShade="F2"/>
            <w:vAlign w:val="center"/>
          </w:tcPr>
          <w:p w14:paraId="5F1B61AA"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p>
        </w:tc>
        <w:tc>
          <w:tcPr>
            <w:tcW w:w="631" w:type="pct"/>
            <w:tcBorders>
              <w:top w:val="single" w:sz="4" w:space="0" w:color="auto"/>
              <w:left w:val="single" w:sz="4" w:space="0" w:color="auto"/>
              <w:right w:val="single" w:sz="4" w:space="0" w:color="auto"/>
            </w:tcBorders>
            <w:shd w:val="clear" w:color="auto" w:fill="F2F2F2" w:themeFill="background1" w:themeFillShade="F2"/>
            <w:vAlign w:val="center"/>
          </w:tcPr>
          <w:p w14:paraId="387E9B03"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p>
        </w:tc>
        <w:tc>
          <w:tcPr>
            <w:tcW w:w="623" w:type="pct"/>
            <w:tcBorders>
              <w:top w:val="single" w:sz="4" w:space="0" w:color="auto"/>
              <w:left w:val="single" w:sz="4" w:space="0" w:color="auto"/>
              <w:right w:val="single" w:sz="4" w:space="0" w:color="auto"/>
            </w:tcBorders>
            <w:shd w:val="clear" w:color="auto" w:fill="F2F2F2" w:themeFill="background1" w:themeFillShade="F2"/>
            <w:vAlign w:val="center"/>
          </w:tcPr>
          <w:p w14:paraId="6C0D9D46"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p>
        </w:tc>
        <w:tc>
          <w:tcPr>
            <w:tcW w:w="7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5788CE"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p>
        </w:tc>
        <w:tc>
          <w:tcPr>
            <w:tcW w:w="7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2822C5" w14:textId="77777777" w:rsidR="00502287" w:rsidRPr="00C02C44" w:rsidRDefault="00502287" w:rsidP="00347700">
            <w:pPr>
              <w:spacing w:before="60" w:after="0" w:line="240" w:lineRule="auto"/>
              <w:jc w:val="center"/>
              <w:rPr>
                <w:rFonts w:cs="Arial"/>
                <w:szCs w:val="20"/>
              </w:rPr>
            </w:pPr>
            <w:r w:rsidRPr="00C02C44">
              <w:rPr>
                <w:rFonts w:cs="Arial"/>
                <w:szCs w:val="20"/>
              </w:rPr>
              <w:sym w:font="Wingdings" w:char="F0FC"/>
            </w:r>
          </w:p>
        </w:tc>
      </w:tr>
    </w:tbl>
    <w:p w14:paraId="0D3C82CC" w14:textId="37B291C8" w:rsidR="00502287" w:rsidRDefault="00502287" w:rsidP="00502287">
      <w:pPr>
        <w:spacing w:after="0"/>
        <w:ind w:left="329" w:hanging="329"/>
        <w:rPr>
          <w:sz w:val="18"/>
          <w:szCs w:val="18"/>
        </w:rPr>
      </w:pPr>
      <w:r>
        <w:rPr>
          <w:sz w:val="18"/>
          <w:szCs w:val="18"/>
        </w:rPr>
        <w:sym w:font="Wingdings" w:char="F0FC"/>
      </w:r>
      <w:r>
        <w:rPr>
          <w:sz w:val="18"/>
          <w:szCs w:val="18"/>
        </w:rPr>
        <w:tab/>
        <w:t>Activity is allowed in accordance with the prescriptions of this plan without the need for a permit, class approval or activity licence or lease issued by the Director.</w:t>
      </w:r>
    </w:p>
    <w:p w14:paraId="65728C79" w14:textId="588F6651" w:rsidR="00502287" w:rsidRDefault="0099272B" w:rsidP="00502287">
      <w:pPr>
        <w:ind w:left="329" w:hanging="329"/>
        <w:rPr>
          <w:sz w:val="18"/>
          <w:szCs w:val="18"/>
        </w:rPr>
      </w:pPr>
      <w:r>
        <w:rPr>
          <w:sz w:val="18"/>
          <w:szCs w:val="18"/>
        </w:rPr>
        <w:t>x</w:t>
      </w:r>
      <w:r w:rsidR="00502287">
        <w:rPr>
          <w:sz w:val="18"/>
          <w:szCs w:val="18"/>
        </w:rPr>
        <w:tab/>
        <w:t>Activity is not allowed.</w:t>
      </w:r>
    </w:p>
    <w:p w14:paraId="7683D8EB" w14:textId="10552844" w:rsidR="00502287" w:rsidRDefault="00502287" w:rsidP="00502287">
      <w:pPr>
        <w:ind w:left="329" w:hanging="329"/>
        <w:rPr>
          <w:sz w:val="18"/>
          <w:szCs w:val="18"/>
        </w:rPr>
      </w:pPr>
      <w:r>
        <w:rPr>
          <w:sz w:val="18"/>
          <w:szCs w:val="18"/>
        </w:rPr>
        <w:t>A</w:t>
      </w:r>
      <w:r>
        <w:rPr>
          <w:sz w:val="18"/>
          <w:szCs w:val="18"/>
        </w:rPr>
        <w:tab/>
        <w:t>Authorisation required. Activity is allowable</w:t>
      </w:r>
      <w:r w:rsidR="008D0336">
        <w:rPr>
          <w:sz w:val="18"/>
          <w:szCs w:val="18"/>
        </w:rPr>
        <w:t>, subject to assessment,</w:t>
      </w:r>
      <w:r>
        <w:rPr>
          <w:sz w:val="18"/>
          <w:szCs w:val="18"/>
        </w:rPr>
        <w:t xml:space="preserve"> in accordance with a permit, class approval or activity licence or lease issued by the Director.</w:t>
      </w:r>
    </w:p>
    <w:p w14:paraId="3B259CD8" w14:textId="69511E30" w:rsidR="00D118BC" w:rsidRDefault="00502287" w:rsidP="00502287">
      <w:pPr>
        <w:ind w:left="329" w:hanging="329"/>
        <w:rPr>
          <w:sz w:val="18"/>
          <w:szCs w:val="18"/>
        </w:rPr>
      </w:pPr>
      <w:r>
        <w:rPr>
          <w:sz w:val="18"/>
          <w:szCs w:val="18"/>
        </w:rPr>
        <w:t>B</w:t>
      </w:r>
      <w:r>
        <w:rPr>
          <w:sz w:val="18"/>
          <w:szCs w:val="18"/>
        </w:rPr>
        <w:tab/>
        <w:t>Anchoring is not allowed except in anchoring areas determined under r.12.56 of the EPBC Regulations.</w:t>
      </w:r>
      <w:r w:rsidR="00D118BC">
        <w:rPr>
          <w:sz w:val="18"/>
          <w:szCs w:val="18"/>
        </w:rPr>
        <w:br w:type="page"/>
      </w:r>
    </w:p>
    <w:p w14:paraId="69C85BD5" w14:textId="2DF66F54" w:rsidR="007F798F" w:rsidRPr="003257A1" w:rsidRDefault="007F798F" w:rsidP="003257A1">
      <w:pPr>
        <w:pStyle w:val="Heading3"/>
      </w:pPr>
      <w:bookmarkStart w:id="92" w:name="_Toc484779274"/>
      <w:bookmarkStart w:id="93" w:name="_Toc484779275"/>
      <w:bookmarkStart w:id="94" w:name="_Toc484779276"/>
      <w:bookmarkStart w:id="95" w:name="_Toc439933718"/>
      <w:bookmarkStart w:id="96" w:name="_Toc476652826"/>
      <w:bookmarkStart w:id="97" w:name="_Toc481512480"/>
      <w:bookmarkStart w:id="98" w:name="_Toc481760499"/>
      <w:bookmarkStart w:id="99" w:name="_Toc485123569"/>
      <w:bookmarkStart w:id="100" w:name="_Toc500248462"/>
      <w:bookmarkStart w:id="101" w:name="_Toc501466430"/>
      <w:bookmarkStart w:id="102" w:name="_Toc501536206"/>
      <w:bookmarkEnd w:id="92"/>
      <w:bookmarkEnd w:id="93"/>
      <w:bookmarkEnd w:id="94"/>
      <w:r w:rsidRPr="003257A1">
        <w:lastRenderedPageBreak/>
        <w:t>General use</w:t>
      </w:r>
      <w:r w:rsidR="005A1B44">
        <w:t>,</w:t>
      </w:r>
      <w:r w:rsidRPr="003257A1">
        <w:t xml:space="preserve"> access</w:t>
      </w:r>
      <w:bookmarkEnd w:id="91"/>
      <w:bookmarkEnd w:id="95"/>
      <w:bookmarkEnd w:id="96"/>
      <w:bookmarkEnd w:id="97"/>
      <w:bookmarkEnd w:id="98"/>
      <w:bookmarkEnd w:id="99"/>
      <w:r w:rsidR="005A1B44">
        <w:t>, and waste management</w:t>
      </w:r>
      <w:bookmarkEnd w:id="100"/>
      <w:bookmarkEnd w:id="101"/>
      <w:bookmarkEnd w:id="102"/>
    </w:p>
    <w:p w14:paraId="4677DD82" w14:textId="6219ACF3" w:rsidR="007F798F" w:rsidRPr="00CF074B" w:rsidRDefault="007F798F" w:rsidP="007F798F">
      <w:pPr>
        <w:widowControl w:val="0"/>
        <w:spacing w:before="144" w:after="144"/>
      </w:pPr>
      <w:r w:rsidRPr="00CF074B">
        <w:t xml:space="preserve">The prescriptions </w:t>
      </w:r>
      <w:r w:rsidR="009D7B92">
        <w:t xml:space="preserve">in this Section </w:t>
      </w:r>
      <w:r w:rsidRPr="00CF074B">
        <w:t xml:space="preserve">apply to all </w:t>
      </w:r>
      <w:r w:rsidR="00BB568B">
        <w:t xml:space="preserve">marine park </w:t>
      </w:r>
      <w:r w:rsidRPr="00CF074B">
        <w:t xml:space="preserve">users of the </w:t>
      </w:r>
      <w:r>
        <w:t>South</w:t>
      </w:r>
      <w:r w:rsidRPr="00CF074B">
        <w:t>-west Network, including those carrying out activities provided for under this plan. These are summarised in Table 4.</w:t>
      </w:r>
      <w:r w:rsidR="00502287">
        <w:t>2</w:t>
      </w:r>
      <w:r w:rsidRPr="00CF074B">
        <w:t>.</w:t>
      </w:r>
    </w:p>
    <w:p w14:paraId="7F79A9FA" w14:textId="2406301E" w:rsidR="007F798F" w:rsidRPr="00CF074B" w:rsidRDefault="007F798F" w:rsidP="007F798F">
      <w:pPr>
        <w:widowControl w:val="0"/>
        <w:spacing w:before="144" w:after="144"/>
      </w:pPr>
      <w:r w:rsidRPr="00CF074B">
        <w:t xml:space="preserve">The EPBC Act and EPBC Regulations control or enable the Director to control a range of activities in </w:t>
      </w:r>
      <w:r>
        <w:t>marine parks</w:t>
      </w:r>
      <w:r w:rsidRPr="00CF074B">
        <w:t>. Some provisions apply to particular classes of activities, such as commercial activities, mining operations</w:t>
      </w:r>
      <w:r w:rsidR="00BD59E1">
        <w:t xml:space="preserve"> or</w:t>
      </w:r>
      <w:r w:rsidRPr="00CF074B">
        <w:t xml:space="preserve"> research. Other provisions relate to activities generally and include provisions (Schedule </w:t>
      </w:r>
      <w:r w:rsidR="00BD59E1">
        <w:t>1</w:t>
      </w:r>
      <w:r w:rsidRPr="00CF074B">
        <w:t>) enabling the Director to determine areas where waste may be disposed of</w:t>
      </w:r>
      <w:r>
        <w:t>,</w:t>
      </w:r>
      <w:r w:rsidRPr="00CF074B">
        <w:t xml:space="preserve"> prohibit or restrict entry or activities</w:t>
      </w:r>
      <w:r>
        <w:t>,</w:t>
      </w:r>
      <w:r w:rsidRPr="00CF074B">
        <w:t xml:space="preserve"> determine adventurous activities and areas where adventurous activities may be done</w:t>
      </w:r>
      <w:r>
        <w:t>,</w:t>
      </w:r>
      <w:r w:rsidRPr="00CF074B">
        <w:t xml:space="preserve"> make determinations about the use of vessels, including to prohibit use, control anchoring and mooring, and set speed limits</w:t>
      </w:r>
      <w:r>
        <w:t>,</w:t>
      </w:r>
      <w:r w:rsidRPr="00CF074B">
        <w:t xml:space="preserve"> and make determinations about the use of aircraft in and over marine parks</w:t>
      </w:r>
      <w:r w:rsidR="004150E2">
        <w:t>.</w:t>
      </w:r>
      <w:r w:rsidRPr="00CF074B">
        <w:t xml:space="preserve"> </w:t>
      </w:r>
      <w:r w:rsidR="004150E2" w:rsidRPr="00545A0B">
        <w:rPr>
          <w:rFonts w:cs="Arial"/>
        </w:rPr>
        <w:t>The taking-off and landing of an aircraft in a marine park can only be conducted in an area determined by the Director</w:t>
      </w:r>
      <w:r w:rsidR="004150E2" w:rsidRPr="00CF074B">
        <w:t xml:space="preserve"> </w:t>
      </w:r>
      <w:r w:rsidRPr="00CF074B">
        <w:t>(r.12.58).</w:t>
      </w:r>
    </w:p>
    <w:p w14:paraId="669F24BF" w14:textId="1CF07104" w:rsidR="00E75822" w:rsidRDefault="007F798F" w:rsidP="007F798F">
      <w:pPr>
        <w:widowControl w:val="0"/>
        <w:spacing w:before="144" w:after="144"/>
      </w:pPr>
      <w:r w:rsidRPr="00CF074B">
        <w:t xml:space="preserve">The EPBC Regulations prohibit </w:t>
      </w:r>
      <w:r w:rsidR="00B2348E">
        <w:rPr>
          <w:rFonts w:cs="Arial"/>
        </w:rPr>
        <w:t xml:space="preserve">ballast water discharge or exchange, disposal of domestic and industrial waste, </w:t>
      </w:r>
      <w:r w:rsidRPr="00CF074B">
        <w:t xml:space="preserve">camping (including overnight stays on vessels), </w:t>
      </w:r>
      <w:r>
        <w:t>and the operation of a drone</w:t>
      </w:r>
      <w:r w:rsidRPr="00CF074B">
        <w:t xml:space="preserve"> in </w:t>
      </w:r>
      <w:r>
        <w:t>Australian Marine Parks</w:t>
      </w:r>
      <w:r w:rsidRPr="00CF074B">
        <w:t xml:space="preserve"> unless authorised by or under a ma</w:t>
      </w:r>
      <w:r>
        <w:t>nagement plan.</w:t>
      </w:r>
      <w:r w:rsidR="001E7E60">
        <w:t xml:space="preserve"> </w:t>
      </w:r>
    </w:p>
    <w:p w14:paraId="797ACF48" w14:textId="77FADDA8" w:rsidR="007F798F" w:rsidRPr="00472C2C" w:rsidRDefault="00E75822" w:rsidP="007F798F">
      <w:pPr>
        <w:widowControl w:val="0"/>
        <w:spacing w:before="144" w:after="144"/>
        <w:rPr>
          <w:rFonts w:cs="Arial"/>
        </w:rPr>
      </w:pPr>
      <w:r>
        <w:t xml:space="preserve">Under this plan, waste </w:t>
      </w:r>
      <w:r w:rsidR="001E7E60">
        <w:t xml:space="preserve">from </w:t>
      </w:r>
      <w:r>
        <w:t>normal operations of</w:t>
      </w:r>
      <w:r w:rsidR="001E7E60">
        <w:t xml:space="preserve"> vessels must be compliant with requirements under the International Convention for the Prevention of Pollution from Ships (MARPOL), the International Maritime Organisation (IMO) convention covering prevention of pollution of the marine environment by ships from operational or accidental causes</w:t>
      </w:r>
      <w:r w:rsidR="00A26F58">
        <w:t>.</w:t>
      </w:r>
      <w:r w:rsidR="001E7E60">
        <w:t xml:space="preserve"> </w:t>
      </w:r>
      <w:r w:rsidR="00EA6BEC">
        <w:t>Ballast water discharge and exchange must be compliant with Australian ballast water management requirements</w:t>
      </w:r>
      <w:r w:rsidR="003B5300">
        <w:t xml:space="preserve"> administered by the Australian Maritime Safety Authority.</w:t>
      </w:r>
    </w:p>
    <w:p w14:paraId="776EF9E9" w14:textId="679558CB" w:rsidR="007F798F" w:rsidRDefault="007F798F" w:rsidP="00F316D8">
      <w:r w:rsidRPr="00CF074B">
        <w:t xml:space="preserve">At commencement of this plan </w:t>
      </w:r>
      <w:r>
        <w:t>a determination</w:t>
      </w:r>
      <w:r w:rsidRPr="00CF074B">
        <w:t xml:space="preserve"> made under r.12.</w:t>
      </w:r>
      <w:r>
        <w:t>56</w:t>
      </w:r>
      <w:r w:rsidRPr="00CF074B">
        <w:t xml:space="preserve"> of the EPBC Regulations </w:t>
      </w:r>
      <w:r>
        <w:t>is</w:t>
      </w:r>
      <w:r w:rsidRPr="00CF074B">
        <w:t xml:space="preserve"> in place prohibiting </w:t>
      </w:r>
      <w:r>
        <w:t>the use of vessels from 1 May to 31 October each year in the area of the Marine Mammal Protection Zone of the former Great Australian Bight Marine Park (Commonwealth Waters) that is now part of the Great Australian Bight Marine Park</w:t>
      </w:r>
      <w:r w:rsidRPr="00CF074B">
        <w:t xml:space="preserve">. </w:t>
      </w:r>
      <w:r>
        <w:t>This determination reflects the longstanding prohibition on use of vessels in the area during that period for the protection of southern right whales.</w:t>
      </w:r>
      <w:r w:rsidRPr="00CF074B">
        <w:t xml:space="preserve"> Th</w:t>
      </w:r>
      <w:r>
        <w:t>is</w:t>
      </w:r>
      <w:r w:rsidRPr="00CF074B">
        <w:t xml:space="preserve"> instrument </w:t>
      </w:r>
      <w:r>
        <w:t xml:space="preserve">will </w:t>
      </w:r>
      <w:r w:rsidRPr="00CF074B">
        <w:t xml:space="preserve">continue subject to </w:t>
      </w:r>
      <w:r>
        <w:t>S</w:t>
      </w:r>
      <w:r w:rsidRPr="00CF074B">
        <w:t xml:space="preserve">ection </w:t>
      </w:r>
      <w:r>
        <w:t>4.2</w:t>
      </w:r>
      <w:r w:rsidRPr="00CF074B">
        <w:t>.1.1.</w:t>
      </w:r>
    </w:p>
    <w:p w14:paraId="77764A1D" w14:textId="6E167F39" w:rsidR="007F798F" w:rsidRPr="00CF074B" w:rsidRDefault="007F798F" w:rsidP="00D118BC">
      <w:pPr>
        <w:keepNext/>
        <w:keepLines/>
        <w:widowControl w:val="0"/>
        <w:rPr>
          <w:b/>
        </w:rPr>
      </w:pPr>
      <w:r w:rsidRPr="00CF074B">
        <w:rPr>
          <w:b/>
        </w:rPr>
        <w:t>Table 4.</w:t>
      </w:r>
      <w:r w:rsidR="00502287">
        <w:rPr>
          <w:b/>
        </w:rPr>
        <w:t>2</w:t>
      </w:r>
      <w:r w:rsidR="00502287" w:rsidRPr="00CF074B">
        <w:rPr>
          <w:b/>
        </w:rPr>
        <w:t xml:space="preserve"> </w:t>
      </w:r>
      <w:r w:rsidRPr="00CF074B">
        <w:rPr>
          <w:b/>
        </w:rPr>
        <w:t>Summary of prescriptions for general use</w:t>
      </w:r>
      <w:r w:rsidR="00081213">
        <w:rPr>
          <w:b/>
        </w:rPr>
        <w:t>,</w:t>
      </w:r>
      <w:r w:rsidRPr="00CF074B">
        <w:rPr>
          <w:b/>
        </w:rPr>
        <w:t xml:space="preserve"> access</w:t>
      </w:r>
      <w:r w:rsidR="00081213">
        <w:rPr>
          <w:b/>
        </w:rPr>
        <w:t>, and waste management</w:t>
      </w:r>
      <w:r w:rsidRPr="00CF074B">
        <w:rPr>
          <w:b/>
        </w:rPr>
        <w:t xml:space="preserve"> in the </w:t>
      </w:r>
      <w:r>
        <w:rPr>
          <w:b/>
        </w:rPr>
        <w:t>South</w:t>
      </w:r>
      <w:r w:rsidRPr="00CF074B">
        <w:rPr>
          <w:b/>
        </w:rPr>
        <w:t>-west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1313"/>
        <w:gridCol w:w="1313"/>
        <w:gridCol w:w="1313"/>
        <w:gridCol w:w="1313"/>
        <w:gridCol w:w="1313"/>
        <w:gridCol w:w="1311"/>
      </w:tblGrid>
      <w:tr w:rsidR="00501B32" w:rsidRPr="00BF515C" w14:paraId="22532313" w14:textId="77777777" w:rsidTr="00C02C44">
        <w:trPr>
          <w:trHeight w:val="176"/>
          <w:tblHeader/>
          <w:jc w:val="center"/>
        </w:trPr>
        <w:tc>
          <w:tcPr>
            <w:tcW w:w="957" w:type="pct"/>
            <w:tcBorders>
              <w:bottom w:val="single" w:sz="4" w:space="0" w:color="auto"/>
            </w:tcBorders>
            <w:shd w:val="clear" w:color="auto" w:fill="F2F2F2" w:themeFill="background1" w:themeFillShade="F2"/>
          </w:tcPr>
          <w:p w14:paraId="3B2D61FC" w14:textId="3FC5B4D4" w:rsidR="00501B32" w:rsidRDefault="00501B32" w:rsidP="001E1F8E">
            <w:pPr>
              <w:widowControl w:val="0"/>
              <w:spacing w:before="60" w:after="60" w:line="240" w:lineRule="auto"/>
              <w:jc w:val="center"/>
              <w:rPr>
                <w:rFonts w:cs="Arial"/>
                <w:b/>
                <w:szCs w:val="20"/>
              </w:rPr>
            </w:pPr>
            <w:r w:rsidRPr="00DC0A30">
              <w:rPr>
                <w:rFonts w:cs="Arial"/>
                <w:b/>
                <w:szCs w:val="20"/>
              </w:rPr>
              <w:t>GENERAL USE</w:t>
            </w:r>
            <w:r w:rsidR="00457C7A">
              <w:rPr>
                <w:rFonts w:cs="Arial"/>
                <w:b/>
              </w:rPr>
              <w:t>,  ACCESS, AND WASTE MANAGEMENT</w:t>
            </w:r>
            <w:r w:rsidRPr="00DC0A30">
              <w:rPr>
                <w:rFonts w:cs="Arial"/>
                <w:b/>
                <w:szCs w:val="20"/>
              </w:rPr>
              <w:t xml:space="preserve"> </w:t>
            </w:r>
          </w:p>
          <w:p w14:paraId="10063F16" w14:textId="5714D763" w:rsidR="00501B32" w:rsidRPr="00DC0A30" w:rsidRDefault="00501B32" w:rsidP="001E1F8E">
            <w:pPr>
              <w:widowControl w:val="0"/>
              <w:spacing w:before="60" w:after="60" w:line="240" w:lineRule="auto"/>
              <w:jc w:val="center"/>
              <w:rPr>
                <w:rFonts w:cs="Arial"/>
                <w:szCs w:val="20"/>
              </w:rPr>
            </w:pPr>
            <w:r w:rsidRPr="00DC0A30">
              <w:rPr>
                <w:rFonts w:cs="Arial"/>
                <w:b/>
                <w:szCs w:val="20"/>
              </w:rPr>
              <w:t>Activity</w:t>
            </w:r>
          </w:p>
        </w:tc>
        <w:tc>
          <w:tcPr>
            <w:tcW w:w="674" w:type="pct"/>
            <w:tcBorders>
              <w:bottom w:val="single" w:sz="4" w:space="0" w:color="auto"/>
            </w:tcBorders>
            <w:shd w:val="thinReverseDiagStripe" w:color="FFFFFF" w:themeColor="background1" w:fill="6DAFE0"/>
          </w:tcPr>
          <w:p w14:paraId="7C86B14F" w14:textId="52D259F3" w:rsidR="00501B32" w:rsidRPr="00DC0A30" w:rsidRDefault="00501B32" w:rsidP="001E1F8E">
            <w:pPr>
              <w:widowControl w:val="0"/>
              <w:spacing w:before="60" w:after="60" w:line="240" w:lineRule="auto"/>
              <w:jc w:val="center"/>
              <w:rPr>
                <w:rFonts w:cs="Arial"/>
                <w:b/>
                <w:szCs w:val="20"/>
              </w:rPr>
            </w:pPr>
            <w:r w:rsidRPr="00DC0A30">
              <w:rPr>
                <w:rFonts w:cs="Arial"/>
                <w:b/>
                <w:szCs w:val="20"/>
              </w:rPr>
              <w:t>Special Purpose Zone</w:t>
            </w:r>
            <w:r>
              <w:rPr>
                <w:rFonts w:cs="Arial"/>
                <w:b/>
                <w:szCs w:val="20"/>
              </w:rPr>
              <w:t xml:space="preserve"> (Trawl)</w:t>
            </w:r>
          </w:p>
          <w:p w14:paraId="5D83EE09" w14:textId="564D1A16" w:rsidR="00501B32" w:rsidRDefault="00501B32" w:rsidP="001E1F8E">
            <w:pPr>
              <w:widowControl w:val="0"/>
              <w:spacing w:before="60" w:after="6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6DAFE0"/>
          </w:tcPr>
          <w:p w14:paraId="4E6D6C02" w14:textId="77777777" w:rsidR="00501B32" w:rsidRPr="00DC0A30" w:rsidRDefault="00501B32" w:rsidP="001E1F8E">
            <w:pPr>
              <w:widowControl w:val="0"/>
              <w:spacing w:before="60" w:after="60" w:line="240" w:lineRule="auto"/>
              <w:jc w:val="center"/>
              <w:rPr>
                <w:rFonts w:cs="Arial"/>
                <w:b/>
                <w:szCs w:val="20"/>
              </w:rPr>
            </w:pPr>
            <w:r w:rsidRPr="00DC0A30">
              <w:rPr>
                <w:rFonts w:cs="Arial"/>
                <w:b/>
                <w:szCs w:val="20"/>
              </w:rPr>
              <w:t>Special Purpose Zone</w:t>
            </w:r>
          </w:p>
          <w:p w14:paraId="5B8D452C" w14:textId="56D55587" w:rsidR="00501B32" w:rsidRPr="00DC0A30" w:rsidRDefault="00501B32" w:rsidP="001E1F8E">
            <w:pPr>
              <w:widowControl w:val="0"/>
              <w:spacing w:before="60" w:after="60" w:line="240" w:lineRule="auto"/>
              <w:jc w:val="center"/>
              <w:rPr>
                <w:rFonts w:cs="Arial"/>
                <w:b/>
                <w:szCs w:val="20"/>
              </w:rPr>
            </w:pPr>
            <w:r w:rsidRPr="00DC0A30">
              <w:rPr>
                <w:rFonts w:cs="Arial"/>
                <w:b/>
                <w:szCs w:val="20"/>
              </w:rPr>
              <w:t>VI</w:t>
            </w:r>
          </w:p>
        </w:tc>
        <w:tc>
          <w:tcPr>
            <w:tcW w:w="674" w:type="pct"/>
            <w:tcBorders>
              <w:bottom w:val="single" w:sz="4" w:space="0" w:color="auto"/>
            </w:tcBorders>
            <w:shd w:val="thinDiagStripe" w:color="686868" w:fill="6DAFE0"/>
          </w:tcPr>
          <w:p w14:paraId="5AAEEEE8" w14:textId="47A468ED" w:rsidR="00501B32" w:rsidRPr="00DC0A30" w:rsidRDefault="00501B32" w:rsidP="001E1F8E">
            <w:pPr>
              <w:widowControl w:val="0"/>
              <w:spacing w:before="60" w:after="60" w:line="240" w:lineRule="auto"/>
              <w:jc w:val="center"/>
              <w:rPr>
                <w:rFonts w:cs="Arial"/>
                <w:b/>
                <w:szCs w:val="20"/>
              </w:rPr>
            </w:pPr>
            <w:r w:rsidRPr="00DC0A30">
              <w:rPr>
                <w:rFonts w:cs="Arial"/>
                <w:b/>
                <w:szCs w:val="20"/>
              </w:rPr>
              <w:t>Special Purpose Zone</w:t>
            </w:r>
            <w:r>
              <w:rPr>
                <w:rFonts w:cs="Arial"/>
                <w:b/>
                <w:szCs w:val="20"/>
              </w:rPr>
              <w:t xml:space="preserve"> (Mining Exclusion)</w:t>
            </w:r>
          </w:p>
          <w:p w14:paraId="041011CD" w14:textId="77777777" w:rsidR="00501B32" w:rsidRPr="00DC0A30" w:rsidRDefault="00501B32" w:rsidP="001E1F8E">
            <w:pPr>
              <w:widowControl w:val="0"/>
              <w:spacing w:before="60" w:after="6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B9E6FB"/>
          </w:tcPr>
          <w:p w14:paraId="77879EF1" w14:textId="77777777" w:rsidR="00501B32" w:rsidRPr="00DC0A30" w:rsidRDefault="00501B32" w:rsidP="001E1F8E">
            <w:pPr>
              <w:widowControl w:val="0"/>
              <w:spacing w:before="60" w:after="60" w:line="240" w:lineRule="auto"/>
              <w:jc w:val="center"/>
              <w:rPr>
                <w:rFonts w:cs="Arial"/>
                <w:b/>
                <w:szCs w:val="20"/>
              </w:rPr>
            </w:pPr>
            <w:r w:rsidRPr="00DC0A30">
              <w:rPr>
                <w:rFonts w:cs="Arial"/>
                <w:b/>
                <w:szCs w:val="20"/>
              </w:rPr>
              <w:t>Multiple Use Zone</w:t>
            </w:r>
          </w:p>
          <w:p w14:paraId="28E9699B" w14:textId="77777777" w:rsidR="00501B32" w:rsidRPr="00DC0A30" w:rsidRDefault="00501B32" w:rsidP="001E1F8E">
            <w:pPr>
              <w:widowControl w:val="0"/>
              <w:spacing w:before="60" w:after="6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FFF8A3"/>
          </w:tcPr>
          <w:p w14:paraId="1D852212" w14:textId="77777777" w:rsidR="00501B32" w:rsidRPr="00DC0A30" w:rsidRDefault="00501B32" w:rsidP="001E1F8E">
            <w:pPr>
              <w:widowControl w:val="0"/>
              <w:spacing w:before="60" w:after="60" w:line="240" w:lineRule="auto"/>
              <w:jc w:val="center"/>
              <w:rPr>
                <w:rFonts w:cs="Arial"/>
                <w:b/>
                <w:szCs w:val="20"/>
              </w:rPr>
            </w:pPr>
            <w:r w:rsidRPr="00DC0A30">
              <w:rPr>
                <w:rFonts w:cs="Arial"/>
                <w:b/>
                <w:szCs w:val="20"/>
              </w:rPr>
              <w:t>Habitat</w:t>
            </w:r>
          </w:p>
          <w:p w14:paraId="1778E050" w14:textId="77777777" w:rsidR="00501B32" w:rsidRPr="00DC0A30" w:rsidRDefault="00501B32" w:rsidP="001E1F8E">
            <w:pPr>
              <w:widowControl w:val="0"/>
              <w:spacing w:before="60" w:after="60" w:line="240" w:lineRule="auto"/>
              <w:jc w:val="center"/>
              <w:rPr>
                <w:rFonts w:cs="Arial"/>
                <w:b/>
                <w:szCs w:val="20"/>
              </w:rPr>
            </w:pPr>
            <w:r w:rsidRPr="00DC0A30">
              <w:rPr>
                <w:rFonts w:cs="Arial"/>
                <w:b/>
                <w:szCs w:val="20"/>
              </w:rPr>
              <w:t>Protection Zone</w:t>
            </w:r>
          </w:p>
          <w:p w14:paraId="13421363" w14:textId="77777777" w:rsidR="00501B32" w:rsidRPr="00DC0A30" w:rsidRDefault="00501B32" w:rsidP="001E1F8E">
            <w:pPr>
              <w:widowControl w:val="0"/>
              <w:spacing w:before="60" w:after="60" w:line="240" w:lineRule="auto"/>
              <w:jc w:val="center"/>
              <w:rPr>
                <w:rFonts w:cs="Arial"/>
                <w:b/>
                <w:szCs w:val="20"/>
              </w:rPr>
            </w:pPr>
            <w:r w:rsidRPr="00DC0A30">
              <w:rPr>
                <w:rFonts w:cs="Arial"/>
                <w:b/>
                <w:szCs w:val="20"/>
              </w:rPr>
              <w:t>IV</w:t>
            </w:r>
          </w:p>
        </w:tc>
        <w:tc>
          <w:tcPr>
            <w:tcW w:w="673" w:type="pct"/>
            <w:tcBorders>
              <w:bottom w:val="single" w:sz="4" w:space="0" w:color="auto"/>
            </w:tcBorders>
            <w:shd w:val="clear" w:color="auto" w:fill="7BBC63"/>
          </w:tcPr>
          <w:p w14:paraId="68EE8AE3" w14:textId="77777777" w:rsidR="00501B32" w:rsidRPr="00DC0A30" w:rsidRDefault="00501B32" w:rsidP="001E1F8E">
            <w:pPr>
              <w:widowControl w:val="0"/>
              <w:spacing w:before="60" w:after="60" w:line="240" w:lineRule="auto"/>
              <w:jc w:val="center"/>
              <w:rPr>
                <w:rFonts w:cs="Arial"/>
                <w:b/>
                <w:szCs w:val="20"/>
              </w:rPr>
            </w:pPr>
            <w:r w:rsidRPr="00DC0A30">
              <w:rPr>
                <w:rFonts w:cs="Arial"/>
                <w:b/>
                <w:szCs w:val="20"/>
              </w:rPr>
              <w:t xml:space="preserve">National Park Zone </w:t>
            </w:r>
            <w:r w:rsidRPr="00DC0A30">
              <w:rPr>
                <w:rFonts w:cs="Arial"/>
                <w:b/>
                <w:szCs w:val="20"/>
              </w:rPr>
              <w:br/>
              <w:t>II</w:t>
            </w:r>
          </w:p>
        </w:tc>
      </w:tr>
      <w:tr w:rsidR="00501B32" w:rsidRPr="00BF515C" w14:paraId="5C4FB788" w14:textId="77777777" w:rsidTr="00501B32">
        <w:trPr>
          <w:jc w:val="center"/>
        </w:trPr>
        <w:tc>
          <w:tcPr>
            <w:tcW w:w="957" w:type="pct"/>
            <w:shd w:val="clear" w:color="auto" w:fill="F2F2F2" w:themeFill="background1" w:themeFillShade="F2"/>
          </w:tcPr>
          <w:p w14:paraId="6A754600" w14:textId="0008105E" w:rsidR="00501B32" w:rsidRPr="00DC0A30" w:rsidRDefault="00501B32" w:rsidP="001E1F8E">
            <w:pPr>
              <w:widowControl w:val="0"/>
              <w:spacing w:before="60" w:after="60"/>
              <w:rPr>
                <w:rFonts w:cs="Arial"/>
                <w:szCs w:val="20"/>
              </w:rPr>
            </w:pPr>
            <w:r w:rsidRPr="00DC0A30">
              <w:rPr>
                <w:rFonts w:cs="Arial"/>
                <w:szCs w:val="20"/>
              </w:rPr>
              <w:t>Ballast water discharge and exchange</w:t>
            </w:r>
            <w:r w:rsidR="00B2348E">
              <w:rPr>
                <w:rFonts w:cs="Arial"/>
                <w:szCs w:val="20"/>
              </w:rPr>
              <w:t xml:space="preserve"> (compliant with Australian ballast water requirements)</w:t>
            </w:r>
          </w:p>
        </w:tc>
        <w:tc>
          <w:tcPr>
            <w:tcW w:w="674" w:type="pct"/>
            <w:shd w:val="clear" w:color="auto" w:fill="F2F2F2" w:themeFill="background1" w:themeFillShade="F2"/>
            <w:vAlign w:val="center"/>
          </w:tcPr>
          <w:p w14:paraId="70869EB6" w14:textId="4155AC13" w:rsidR="00501B32" w:rsidRDefault="00501B32" w:rsidP="001E1F8E">
            <w:pPr>
              <w:widowControl w:val="0"/>
              <w:spacing w:before="60" w:after="60"/>
              <w:jc w:val="center"/>
              <w:rPr>
                <w:rFonts w:cs="Arial"/>
                <w:szCs w:val="20"/>
              </w:rPr>
            </w:pPr>
            <w:r w:rsidRPr="007C1724">
              <w:rPr>
                <w:rFonts w:cs="Arial"/>
                <w:szCs w:val="20"/>
              </w:rPr>
              <w:sym w:font="Wingdings" w:char="F0FC"/>
            </w:r>
          </w:p>
        </w:tc>
        <w:tc>
          <w:tcPr>
            <w:tcW w:w="674" w:type="pct"/>
            <w:shd w:val="clear" w:color="auto" w:fill="F2F2F2" w:themeFill="background1" w:themeFillShade="F2"/>
            <w:vAlign w:val="center"/>
          </w:tcPr>
          <w:p w14:paraId="64B2C094" w14:textId="248620D4" w:rsidR="00501B32" w:rsidRPr="00DC0A30" w:rsidRDefault="00501B32" w:rsidP="001E1F8E">
            <w:pPr>
              <w:widowControl w:val="0"/>
              <w:spacing w:before="60" w:after="60"/>
              <w:jc w:val="center"/>
              <w:rPr>
                <w:rFonts w:cs="Arial"/>
                <w:szCs w:val="20"/>
              </w:rPr>
            </w:pPr>
            <w:r w:rsidRPr="007C1724">
              <w:rPr>
                <w:rFonts w:cs="Arial"/>
                <w:szCs w:val="20"/>
              </w:rPr>
              <w:sym w:font="Wingdings" w:char="F0FC"/>
            </w:r>
          </w:p>
        </w:tc>
        <w:tc>
          <w:tcPr>
            <w:tcW w:w="674" w:type="pct"/>
            <w:shd w:val="clear" w:color="auto" w:fill="F2F2F2" w:themeFill="background1" w:themeFillShade="F2"/>
            <w:vAlign w:val="center"/>
          </w:tcPr>
          <w:p w14:paraId="300B4D63" w14:textId="6F929032" w:rsidR="00501B32" w:rsidRPr="00DC0A30" w:rsidRDefault="00501B32" w:rsidP="001E1F8E">
            <w:pPr>
              <w:widowControl w:val="0"/>
              <w:spacing w:before="60" w:after="60"/>
              <w:jc w:val="center"/>
              <w:rPr>
                <w:rFonts w:cs="Arial"/>
                <w:szCs w:val="20"/>
              </w:rPr>
            </w:pPr>
            <w:r w:rsidRPr="00DC0A30">
              <w:rPr>
                <w:rFonts w:cs="Arial"/>
                <w:szCs w:val="20"/>
              </w:rPr>
              <w:sym w:font="Wingdings" w:char="F0FC"/>
            </w:r>
          </w:p>
        </w:tc>
        <w:tc>
          <w:tcPr>
            <w:tcW w:w="674" w:type="pct"/>
            <w:shd w:val="clear" w:color="auto" w:fill="F2F2F2" w:themeFill="background1" w:themeFillShade="F2"/>
            <w:vAlign w:val="center"/>
          </w:tcPr>
          <w:p w14:paraId="3CA48B35" w14:textId="77777777" w:rsidR="00501B32" w:rsidRPr="00DC0A30" w:rsidRDefault="00501B32" w:rsidP="001E1F8E">
            <w:pPr>
              <w:widowControl w:val="0"/>
              <w:spacing w:before="60" w:after="60"/>
              <w:jc w:val="center"/>
              <w:rPr>
                <w:rFonts w:cs="Arial"/>
                <w:szCs w:val="20"/>
              </w:rPr>
            </w:pPr>
            <w:r w:rsidRPr="00DC0A30">
              <w:rPr>
                <w:rFonts w:cs="Arial"/>
                <w:szCs w:val="20"/>
              </w:rPr>
              <w:sym w:font="Wingdings" w:char="F0FC"/>
            </w:r>
          </w:p>
        </w:tc>
        <w:tc>
          <w:tcPr>
            <w:tcW w:w="674" w:type="pct"/>
            <w:shd w:val="clear" w:color="auto" w:fill="F2F2F2" w:themeFill="background1" w:themeFillShade="F2"/>
            <w:vAlign w:val="center"/>
          </w:tcPr>
          <w:p w14:paraId="0F7D4B98" w14:textId="77777777" w:rsidR="00501B32" w:rsidRPr="003257A1" w:rsidRDefault="00501B32" w:rsidP="001E1F8E">
            <w:pPr>
              <w:widowControl w:val="0"/>
              <w:spacing w:before="60" w:after="60"/>
              <w:jc w:val="center"/>
              <w:rPr>
                <w:rFonts w:cs="Arial"/>
                <w:szCs w:val="20"/>
              </w:rPr>
            </w:pPr>
            <w:r w:rsidRPr="00DC0A30">
              <w:rPr>
                <w:rFonts w:cs="Arial"/>
                <w:szCs w:val="20"/>
              </w:rPr>
              <w:sym w:font="Wingdings" w:char="F0FC"/>
            </w:r>
          </w:p>
        </w:tc>
        <w:tc>
          <w:tcPr>
            <w:tcW w:w="673" w:type="pct"/>
            <w:shd w:val="clear" w:color="auto" w:fill="F2F2F2" w:themeFill="background1" w:themeFillShade="F2"/>
            <w:vAlign w:val="center"/>
          </w:tcPr>
          <w:p w14:paraId="54C9C9CE" w14:textId="77777777" w:rsidR="00501B32" w:rsidRPr="003257A1" w:rsidRDefault="00501B32" w:rsidP="001E1F8E">
            <w:pPr>
              <w:widowControl w:val="0"/>
              <w:spacing w:before="60" w:after="60"/>
              <w:jc w:val="center"/>
              <w:rPr>
                <w:rFonts w:cs="Arial"/>
                <w:szCs w:val="20"/>
              </w:rPr>
            </w:pPr>
            <w:r w:rsidRPr="00DC0A30">
              <w:rPr>
                <w:rFonts w:cs="Arial"/>
                <w:szCs w:val="20"/>
              </w:rPr>
              <w:sym w:font="Wingdings" w:char="F0FC"/>
            </w:r>
          </w:p>
        </w:tc>
      </w:tr>
      <w:tr w:rsidR="00501B32" w:rsidRPr="00BF515C" w14:paraId="7740E1AD" w14:textId="77777777" w:rsidTr="00501B32">
        <w:trPr>
          <w:jc w:val="center"/>
        </w:trPr>
        <w:tc>
          <w:tcPr>
            <w:tcW w:w="957" w:type="pct"/>
            <w:shd w:val="clear" w:color="auto" w:fill="F2F2F2" w:themeFill="background1" w:themeFillShade="F2"/>
          </w:tcPr>
          <w:p w14:paraId="7940B21F" w14:textId="2A8E0B2C" w:rsidR="00501B32" w:rsidRPr="00DC0A30" w:rsidRDefault="00D118BC" w:rsidP="001E1F8E">
            <w:pPr>
              <w:widowControl w:val="0"/>
              <w:spacing w:before="60" w:after="60"/>
              <w:rPr>
                <w:rFonts w:cs="Arial"/>
                <w:szCs w:val="20"/>
              </w:rPr>
            </w:pPr>
            <w:r>
              <w:rPr>
                <w:rFonts w:cs="Arial"/>
                <w:szCs w:val="20"/>
              </w:rPr>
              <w:t>Disposal</w:t>
            </w:r>
            <w:r w:rsidRPr="00174355">
              <w:rPr>
                <w:rFonts w:cs="Arial"/>
                <w:szCs w:val="20"/>
              </w:rPr>
              <w:t xml:space="preserve"> of waste</w:t>
            </w:r>
            <w:r>
              <w:rPr>
                <w:rFonts w:cs="Arial"/>
                <w:szCs w:val="20"/>
              </w:rPr>
              <w:t xml:space="preserve"> from </w:t>
            </w:r>
            <w:r w:rsidR="005A1B44">
              <w:rPr>
                <w:rFonts w:cs="Arial"/>
                <w:szCs w:val="20"/>
              </w:rPr>
              <w:t xml:space="preserve">normal operations of </w:t>
            </w:r>
            <w:r>
              <w:rPr>
                <w:rFonts w:cs="Arial"/>
                <w:szCs w:val="20"/>
              </w:rPr>
              <w:t>vessels (compliant with MARPOL</w:t>
            </w:r>
            <w:r w:rsidR="00B2348E">
              <w:rPr>
                <w:rFonts w:cs="Arial"/>
                <w:szCs w:val="20"/>
              </w:rPr>
              <w:t xml:space="preserve"> requirements</w:t>
            </w:r>
            <w:r>
              <w:rPr>
                <w:rFonts w:cs="Arial"/>
                <w:szCs w:val="20"/>
              </w:rPr>
              <w:t>)</w:t>
            </w:r>
          </w:p>
        </w:tc>
        <w:tc>
          <w:tcPr>
            <w:tcW w:w="674" w:type="pct"/>
            <w:shd w:val="clear" w:color="auto" w:fill="F2F2F2" w:themeFill="background1" w:themeFillShade="F2"/>
            <w:vAlign w:val="center"/>
          </w:tcPr>
          <w:p w14:paraId="695CBBE2" w14:textId="31CC835A" w:rsidR="00501B32" w:rsidRDefault="00501B32" w:rsidP="001E1F8E">
            <w:pPr>
              <w:widowControl w:val="0"/>
              <w:spacing w:before="60" w:after="60"/>
              <w:jc w:val="center"/>
              <w:rPr>
                <w:rFonts w:cs="Arial"/>
                <w:szCs w:val="20"/>
              </w:rPr>
            </w:pPr>
            <w:r w:rsidRPr="005F02D5">
              <w:rPr>
                <w:rFonts w:cs="Arial"/>
                <w:szCs w:val="20"/>
              </w:rPr>
              <w:sym w:font="Wingdings" w:char="F0FC"/>
            </w:r>
          </w:p>
        </w:tc>
        <w:tc>
          <w:tcPr>
            <w:tcW w:w="674" w:type="pct"/>
            <w:shd w:val="clear" w:color="auto" w:fill="F2F2F2" w:themeFill="background1" w:themeFillShade="F2"/>
            <w:vAlign w:val="center"/>
          </w:tcPr>
          <w:p w14:paraId="51C81FD2" w14:textId="301C6E4E" w:rsidR="00501B32" w:rsidRPr="00DC0A30" w:rsidRDefault="00501B32" w:rsidP="001E1F8E">
            <w:pPr>
              <w:widowControl w:val="0"/>
              <w:spacing w:before="60" w:after="60"/>
              <w:jc w:val="center"/>
              <w:rPr>
                <w:rFonts w:cs="Arial"/>
                <w:szCs w:val="20"/>
              </w:rPr>
            </w:pPr>
            <w:r w:rsidRPr="005F02D5">
              <w:rPr>
                <w:rFonts w:cs="Arial"/>
                <w:szCs w:val="20"/>
              </w:rPr>
              <w:sym w:font="Wingdings" w:char="F0FC"/>
            </w:r>
          </w:p>
        </w:tc>
        <w:tc>
          <w:tcPr>
            <w:tcW w:w="674" w:type="pct"/>
            <w:shd w:val="clear" w:color="auto" w:fill="F2F2F2" w:themeFill="background1" w:themeFillShade="F2"/>
            <w:vAlign w:val="center"/>
          </w:tcPr>
          <w:p w14:paraId="41FE47AC" w14:textId="0DCB7805" w:rsidR="00501B32" w:rsidRPr="00DC0A30" w:rsidRDefault="00501B32" w:rsidP="001E1F8E">
            <w:pPr>
              <w:widowControl w:val="0"/>
              <w:spacing w:before="60" w:after="60"/>
              <w:jc w:val="center"/>
              <w:rPr>
                <w:rFonts w:cs="Arial"/>
                <w:szCs w:val="20"/>
              </w:rPr>
            </w:pPr>
            <w:r w:rsidRPr="00DC0A30">
              <w:rPr>
                <w:rFonts w:cs="Arial"/>
                <w:szCs w:val="20"/>
              </w:rPr>
              <w:sym w:font="Wingdings" w:char="F0FC"/>
            </w:r>
          </w:p>
        </w:tc>
        <w:tc>
          <w:tcPr>
            <w:tcW w:w="674" w:type="pct"/>
            <w:shd w:val="clear" w:color="auto" w:fill="F2F2F2" w:themeFill="background1" w:themeFillShade="F2"/>
            <w:vAlign w:val="center"/>
          </w:tcPr>
          <w:p w14:paraId="5310676D" w14:textId="77777777" w:rsidR="00501B32" w:rsidRPr="00DC0A30" w:rsidRDefault="00501B32" w:rsidP="001E1F8E">
            <w:pPr>
              <w:widowControl w:val="0"/>
              <w:spacing w:before="60" w:after="60"/>
              <w:jc w:val="center"/>
              <w:rPr>
                <w:rFonts w:cs="Arial"/>
                <w:szCs w:val="20"/>
              </w:rPr>
            </w:pPr>
            <w:r w:rsidRPr="00DC0A30">
              <w:rPr>
                <w:rFonts w:cs="Arial"/>
                <w:szCs w:val="20"/>
              </w:rPr>
              <w:sym w:font="Wingdings" w:char="F0FC"/>
            </w:r>
          </w:p>
        </w:tc>
        <w:tc>
          <w:tcPr>
            <w:tcW w:w="674" w:type="pct"/>
            <w:shd w:val="clear" w:color="auto" w:fill="F2F2F2" w:themeFill="background1" w:themeFillShade="F2"/>
            <w:vAlign w:val="center"/>
          </w:tcPr>
          <w:p w14:paraId="375CA78D" w14:textId="77777777" w:rsidR="00501B32" w:rsidRPr="00DC0A30" w:rsidRDefault="00501B32" w:rsidP="001E1F8E">
            <w:pPr>
              <w:widowControl w:val="0"/>
              <w:spacing w:before="60" w:after="60"/>
              <w:jc w:val="center"/>
              <w:rPr>
                <w:rFonts w:cs="Arial"/>
                <w:szCs w:val="20"/>
              </w:rPr>
            </w:pPr>
            <w:r w:rsidRPr="00DC0A30">
              <w:rPr>
                <w:rFonts w:cs="Arial"/>
                <w:szCs w:val="20"/>
              </w:rPr>
              <w:sym w:font="Wingdings" w:char="F0FC"/>
            </w:r>
          </w:p>
        </w:tc>
        <w:tc>
          <w:tcPr>
            <w:tcW w:w="673" w:type="pct"/>
            <w:shd w:val="clear" w:color="auto" w:fill="F2F2F2" w:themeFill="background1" w:themeFillShade="F2"/>
            <w:vAlign w:val="center"/>
          </w:tcPr>
          <w:p w14:paraId="789495B9" w14:textId="77777777" w:rsidR="00501B32" w:rsidRPr="00DC0A30" w:rsidRDefault="00501B32" w:rsidP="001E1F8E">
            <w:pPr>
              <w:widowControl w:val="0"/>
              <w:spacing w:before="60" w:after="60"/>
              <w:jc w:val="center"/>
              <w:rPr>
                <w:rFonts w:cs="Arial"/>
                <w:szCs w:val="20"/>
              </w:rPr>
            </w:pPr>
            <w:r w:rsidRPr="00DC0A30">
              <w:rPr>
                <w:rFonts w:cs="Arial"/>
                <w:szCs w:val="20"/>
              </w:rPr>
              <w:sym w:font="Wingdings" w:char="F0FC"/>
            </w:r>
          </w:p>
        </w:tc>
      </w:tr>
      <w:tr w:rsidR="00501B32" w:rsidRPr="00BF515C" w14:paraId="50A852DA" w14:textId="77777777" w:rsidTr="00501B32">
        <w:trPr>
          <w:jc w:val="center"/>
        </w:trPr>
        <w:tc>
          <w:tcPr>
            <w:tcW w:w="957" w:type="pct"/>
            <w:shd w:val="clear" w:color="auto" w:fill="F2F2F2" w:themeFill="background1" w:themeFillShade="F2"/>
          </w:tcPr>
          <w:p w14:paraId="0F1E9346" w14:textId="77777777" w:rsidR="00501B32" w:rsidRPr="00DC0A30" w:rsidRDefault="00501B32" w:rsidP="001E1F8E">
            <w:pPr>
              <w:widowControl w:val="0"/>
              <w:spacing w:before="60" w:after="60"/>
              <w:rPr>
                <w:rFonts w:cs="Arial"/>
                <w:szCs w:val="20"/>
              </w:rPr>
            </w:pPr>
            <w:r w:rsidRPr="00DC0A30">
              <w:rPr>
                <w:rFonts w:cs="Arial"/>
                <w:szCs w:val="20"/>
              </w:rPr>
              <w:t>Camping</w:t>
            </w:r>
          </w:p>
        </w:tc>
        <w:tc>
          <w:tcPr>
            <w:tcW w:w="674" w:type="pct"/>
            <w:shd w:val="clear" w:color="auto" w:fill="F2F2F2" w:themeFill="background1" w:themeFillShade="F2"/>
            <w:vAlign w:val="center"/>
          </w:tcPr>
          <w:p w14:paraId="7D88563D" w14:textId="17EBCDC5" w:rsidR="00501B32" w:rsidRDefault="00501B32" w:rsidP="001E1F8E">
            <w:pPr>
              <w:widowControl w:val="0"/>
              <w:spacing w:before="60" w:after="60"/>
              <w:jc w:val="center"/>
              <w:rPr>
                <w:rFonts w:cs="Arial"/>
                <w:szCs w:val="20"/>
              </w:rPr>
            </w:pPr>
            <w:r>
              <w:rPr>
                <w:rFonts w:cs="Arial"/>
                <w:szCs w:val="20"/>
              </w:rPr>
              <w:t>A</w:t>
            </w:r>
          </w:p>
        </w:tc>
        <w:tc>
          <w:tcPr>
            <w:tcW w:w="674" w:type="pct"/>
            <w:shd w:val="clear" w:color="auto" w:fill="F2F2F2" w:themeFill="background1" w:themeFillShade="F2"/>
            <w:vAlign w:val="center"/>
          </w:tcPr>
          <w:p w14:paraId="10373709" w14:textId="4C41C1C7" w:rsidR="00501B32" w:rsidRPr="00DC0A30" w:rsidRDefault="00501B32" w:rsidP="001E1F8E">
            <w:pPr>
              <w:widowControl w:val="0"/>
              <w:spacing w:before="60" w:after="60"/>
              <w:jc w:val="center"/>
              <w:rPr>
                <w:rFonts w:cs="Arial"/>
                <w:szCs w:val="20"/>
              </w:rPr>
            </w:pPr>
            <w:r>
              <w:rPr>
                <w:rFonts w:cs="Arial"/>
                <w:szCs w:val="20"/>
              </w:rPr>
              <w:t>A</w:t>
            </w:r>
          </w:p>
        </w:tc>
        <w:tc>
          <w:tcPr>
            <w:tcW w:w="674" w:type="pct"/>
            <w:shd w:val="clear" w:color="auto" w:fill="F2F2F2" w:themeFill="background1" w:themeFillShade="F2"/>
            <w:vAlign w:val="center"/>
          </w:tcPr>
          <w:p w14:paraId="2304ADC9" w14:textId="1266E3A0" w:rsidR="00501B32" w:rsidRPr="00DC0A30" w:rsidRDefault="00501B32" w:rsidP="001E1F8E">
            <w:pPr>
              <w:widowControl w:val="0"/>
              <w:spacing w:before="60" w:after="60"/>
              <w:jc w:val="center"/>
              <w:rPr>
                <w:rFonts w:cs="Arial"/>
                <w:szCs w:val="20"/>
              </w:rPr>
            </w:pPr>
            <w:r w:rsidRPr="00DC0A30">
              <w:rPr>
                <w:rFonts w:cs="Arial"/>
                <w:szCs w:val="20"/>
              </w:rPr>
              <w:t>A</w:t>
            </w:r>
          </w:p>
        </w:tc>
        <w:tc>
          <w:tcPr>
            <w:tcW w:w="674" w:type="pct"/>
            <w:shd w:val="clear" w:color="auto" w:fill="F2F2F2" w:themeFill="background1" w:themeFillShade="F2"/>
            <w:vAlign w:val="center"/>
          </w:tcPr>
          <w:p w14:paraId="058BCB32" w14:textId="77777777" w:rsidR="00501B32" w:rsidRPr="00DC0A30" w:rsidRDefault="00501B32" w:rsidP="001E1F8E">
            <w:pPr>
              <w:widowControl w:val="0"/>
              <w:spacing w:before="60" w:after="60"/>
              <w:jc w:val="center"/>
              <w:rPr>
                <w:rFonts w:cs="Arial"/>
                <w:szCs w:val="20"/>
              </w:rPr>
            </w:pPr>
            <w:r w:rsidRPr="00DC0A30">
              <w:rPr>
                <w:rFonts w:cs="Arial"/>
                <w:szCs w:val="20"/>
              </w:rPr>
              <w:t>A</w:t>
            </w:r>
          </w:p>
        </w:tc>
        <w:tc>
          <w:tcPr>
            <w:tcW w:w="674" w:type="pct"/>
            <w:shd w:val="clear" w:color="auto" w:fill="F2F2F2" w:themeFill="background1" w:themeFillShade="F2"/>
            <w:vAlign w:val="center"/>
          </w:tcPr>
          <w:p w14:paraId="5EFEE21A" w14:textId="77777777" w:rsidR="00501B32" w:rsidRPr="003257A1" w:rsidRDefault="00501B32" w:rsidP="001E1F8E">
            <w:pPr>
              <w:widowControl w:val="0"/>
              <w:spacing w:before="60" w:after="60"/>
              <w:jc w:val="center"/>
              <w:rPr>
                <w:rFonts w:cs="Arial"/>
                <w:szCs w:val="20"/>
              </w:rPr>
            </w:pPr>
            <w:r w:rsidRPr="00DC0A30">
              <w:rPr>
                <w:rFonts w:cs="Arial"/>
                <w:szCs w:val="20"/>
              </w:rPr>
              <w:t>A</w:t>
            </w:r>
          </w:p>
        </w:tc>
        <w:tc>
          <w:tcPr>
            <w:tcW w:w="673" w:type="pct"/>
            <w:shd w:val="clear" w:color="auto" w:fill="F2F2F2" w:themeFill="background1" w:themeFillShade="F2"/>
            <w:vAlign w:val="center"/>
          </w:tcPr>
          <w:p w14:paraId="7334EE56" w14:textId="77777777" w:rsidR="00501B32" w:rsidRPr="003257A1" w:rsidRDefault="00501B32" w:rsidP="001E1F8E">
            <w:pPr>
              <w:widowControl w:val="0"/>
              <w:spacing w:before="60" w:after="60"/>
              <w:jc w:val="center"/>
              <w:rPr>
                <w:rFonts w:cs="Arial"/>
                <w:szCs w:val="20"/>
              </w:rPr>
            </w:pPr>
            <w:r w:rsidRPr="00DC0A30">
              <w:rPr>
                <w:rFonts w:cs="Arial"/>
                <w:szCs w:val="20"/>
              </w:rPr>
              <w:t>A</w:t>
            </w:r>
          </w:p>
        </w:tc>
      </w:tr>
      <w:tr w:rsidR="00501B32" w:rsidRPr="00BF515C" w14:paraId="21E111FE" w14:textId="77777777" w:rsidTr="00501B32">
        <w:trPr>
          <w:jc w:val="center"/>
        </w:trPr>
        <w:tc>
          <w:tcPr>
            <w:tcW w:w="957" w:type="pct"/>
            <w:shd w:val="clear" w:color="auto" w:fill="F2F2F2" w:themeFill="background1" w:themeFillShade="F2"/>
          </w:tcPr>
          <w:p w14:paraId="647F478A" w14:textId="77777777" w:rsidR="00501B32" w:rsidRPr="00DC0A30" w:rsidRDefault="00501B32" w:rsidP="001E1F8E">
            <w:pPr>
              <w:widowControl w:val="0"/>
              <w:spacing w:before="60" w:after="60"/>
              <w:rPr>
                <w:rFonts w:cs="Arial"/>
                <w:szCs w:val="20"/>
              </w:rPr>
            </w:pPr>
            <w:r w:rsidRPr="00DC0A30">
              <w:rPr>
                <w:rFonts w:cs="Arial"/>
                <w:szCs w:val="20"/>
              </w:rPr>
              <w:lastRenderedPageBreak/>
              <w:t>Recreational use (non-fishing, nature watching, boating, etc.)</w:t>
            </w:r>
          </w:p>
        </w:tc>
        <w:tc>
          <w:tcPr>
            <w:tcW w:w="674" w:type="pct"/>
            <w:shd w:val="clear" w:color="auto" w:fill="F2F2F2" w:themeFill="background1" w:themeFillShade="F2"/>
            <w:vAlign w:val="center"/>
          </w:tcPr>
          <w:p w14:paraId="28951FEF" w14:textId="0404DEA1" w:rsidR="00501B32" w:rsidRDefault="00501B32" w:rsidP="001E1F8E">
            <w:pPr>
              <w:widowControl w:val="0"/>
              <w:spacing w:before="60" w:after="60"/>
              <w:jc w:val="center"/>
              <w:rPr>
                <w:rFonts w:cs="Arial"/>
                <w:szCs w:val="20"/>
              </w:rPr>
            </w:pPr>
            <w:r w:rsidRPr="004918AD">
              <w:rPr>
                <w:rFonts w:cs="Arial"/>
                <w:szCs w:val="20"/>
              </w:rPr>
              <w:sym w:font="Wingdings" w:char="F0FC"/>
            </w:r>
          </w:p>
        </w:tc>
        <w:tc>
          <w:tcPr>
            <w:tcW w:w="674" w:type="pct"/>
            <w:shd w:val="clear" w:color="auto" w:fill="F2F2F2" w:themeFill="background1" w:themeFillShade="F2"/>
            <w:vAlign w:val="center"/>
          </w:tcPr>
          <w:p w14:paraId="3BE21B33" w14:textId="4FDC3311" w:rsidR="00501B32" w:rsidRPr="00DC0A30" w:rsidRDefault="00501B32" w:rsidP="001E1F8E">
            <w:pPr>
              <w:widowControl w:val="0"/>
              <w:spacing w:before="60" w:after="60"/>
              <w:jc w:val="center"/>
              <w:rPr>
                <w:rFonts w:cs="Arial"/>
                <w:szCs w:val="20"/>
              </w:rPr>
            </w:pPr>
            <w:r w:rsidRPr="004918AD">
              <w:rPr>
                <w:rFonts w:cs="Arial"/>
                <w:szCs w:val="20"/>
              </w:rPr>
              <w:sym w:font="Wingdings" w:char="F0FC"/>
            </w:r>
          </w:p>
        </w:tc>
        <w:tc>
          <w:tcPr>
            <w:tcW w:w="674" w:type="pct"/>
            <w:shd w:val="clear" w:color="auto" w:fill="F2F2F2" w:themeFill="background1" w:themeFillShade="F2"/>
            <w:vAlign w:val="center"/>
          </w:tcPr>
          <w:p w14:paraId="01E86AE1" w14:textId="4A1C547D" w:rsidR="00501B32" w:rsidRPr="00DC0A30" w:rsidRDefault="00501B32" w:rsidP="001E1F8E">
            <w:pPr>
              <w:widowControl w:val="0"/>
              <w:spacing w:before="60" w:after="60"/>
              <w:jc w:val="center"/>
              <w:rPr>
                <w:rFonts w:cs="Arial"/>
                <w:szCs w:val="20"/>
              </w:rPr>
            </w:pPr>
            <w:r w:rsidRPr="00DC0A30">
              <w:rPr>
                <w:rFonts w:cs="Arial"/>
                <w:szCs w:val="20"/>
              </w:rPr>
              <w:sym w:font="Wingdings" w:char="F0FC"/>
            </w:r>
          </w:p>
        </w:tc>
        <w:tc>
          <w:tcPr>
            <w:tcW w:w="674" w:type="pct"/>
            <w:shd w:val="clear" w:color="auto" w:fill="F2F2F2" w:themeFill="background1" w:themeFillShade="F2"/>
            <w:vAlign w:val="center"/>
          </w:tcPr>
          <w:p w14:paraId="4C58E2E0" w14:textId="77777777" w:rsidR="00501B32" w:rsidRPr="00DC0A30" w:rsidRDefault="00501B32" w:rsidP="001E1F8E">
            <w:pPr>
              <w:widowControl w:val="0"/>
              <w:spacing w:before="60" w:after="60"/>
              <w:jc w:val="center"/>
              <w:rPr>
                <w:rFonts w:cs="Arial"/>
                <w:szCs w:val="20"/>
              </w:rPr>
            </w:pPr>
            <w:r w:rsidRPr="00DC0A30">
              <w:rPr>
                <w:rFonts w:cs="Arial"/>
                <w:szCs w:val="20"/>
              </w:rPr>
              <w:sym w:font="Wingdings" w:char="F0FC"/>
            </w:r>
          </w:p>
        </w:tc>
        <w:tc>
          <w:tcPr>
            <w:tcW w:w="674" w:type="pct"/>
            <w:shd w:val="clear" w:color="auto" w:fill="F2F2F2" w:themeFill="background1" w:themeFillShade="F2"/>
            <w:vAlign w:val="center"/>
          </w:tcPr>
          <w:p w14:paraId="09047A81" w14:textId="77777777" w:rsidR="00501B32" w:rsidRPr="003257A1" w:rsidRDefault="00501B32" w:rsidP="001E1F8E">
            <w:pPr>
              <w:widowControl w:val="0"/>
              <w:spacing w:before="60" w:after="60"/>
              <w:jc w:val="center"/>
              <w:rPr>
                <w:rFonts w:cs="Arial"/>
                <w:szCs w:val="20"/>
              </w:rPr>
            </w:pPr>
            <w:r w:rsidRPr="00DC0A30">
              <w:rPr>
                <w:rFonts w:cs="Arial"/>
                <w:szCs w:val="20"/>
              </w:rPr>
              <w:sym w:font="Wingdings" w:char="F0FC"/>
            </w:r>
          </w:p>
        </w:tc>
        <w:tc>
          <w:tcPr>
            <w:tcW w:w="673" w:type="pct"/>
            <w:shd w:val="clear" w:color="auto" w:fill="F2F2F2" w:themeFill="background1" w:themeFillShade="F2"/>
            <w:vAlign w:val="center"/>
          </w:tcPr>
          <w:p w14:paraId="0BDC6A27" w14:textId="77777777" w:rsidR="00501B32" w:rsidRPr="003257A1" w:rsidRDefault="00501B32" w:rsidP="001E1F8E">
            <w:pPr>
              <w:widowControl w:val="0"/>
              <w:spacing w:before="60" w:after="60"/>
              <w:jc w:val="center"/>
              <w:rPr>
                <w:rFonts w:cs="Arial"/>
                <w:szCs w:val="20"/>
              </w:rPr>
            </w:pPr>
            <w:r w:rsidRPr="00DC0A30">
              <w:rPr>
                <w:rFonts w:cs="Arial"/>
                <w:szCs w:val="20"/>
              </w:rPr>
              <w:sym w:font="Wingdings" w:char="F0FC"/>
            </w:r>
          </w:p>
        </w:tc>
      </w:tr>
      <w:tr w:rsidR="00501B32" w:rsidRPr="00BF515C" w14:paraId="02363C20" w14:textId="77777777" w:rsidTr="00501B32">
        <w:trPr>
          <w:jc w:val="center"/>
        </w:trPr>
        <w:tc>
          <w:tcPr>
            <w:tcW w:w="957" w:type="pct"/>
            <w:shd w:val="clear" w:color="auto" w:fill="F2F2F2" w:themeFill="background1" w:themeFillShade="F2"/>
          </w:tcPr>
          <w:p w14:paraId="3E78C55E" w14:textId="4125D7D6" w:rsidR="00501B32" w:rsidRPr="00DC0A30" w:rsidRDefault="00501B32" w:rsidP="001E1F8E">
            <w:pPr>
              <w:widowControl w:val="0"/>
              <w:spacing w:before="60" w:after="60"/>
              <w:rPr>
                <w:rFonts w:cs="Arial"/>
                <w:szCs w:val="20"/>
              </w:rPr>
            </w:pPr>
            <w:r>
              <w:rPr>
                <w:rFonts w:cs="Arial"/>
                <w:szCs w:val="20"/>
              </w:rPr>
              <w:t>Non-commercial r</w:t>
            </w:r>
            <w:r w:rsidRPr="00B05AAB">
              <w:rPr>
                <w:rFonts w:cs="Arial"/>
                <w:szCs w:val="20"/>
              </w:rPr>
              <w:t>emote piloted aircraft, drones etc.</w:t>
            </w:r>
          </w:p>
        </w:tc>
        <w:tc>
          <w:tcPr>
            <w:tcW w:w="674" w:type="pct"/>
            <w:shd w:val="clear" w:color="auto" w:fill="F2F2F2" w:themeFill="background1" w:themeFillShade="F2"/>
            <w:vAlign w:val="center"/>
          </w:tcPr>
          <w:p w14:paraId="5A09F58F" w14:textId="45E88D58" w:rsidR="00501B32" w:rsidRDefault="00501B32" w:rsidP="001E1F8E">
            <w:pPr>
              <w:widowControl w:val="0"/>
              <w:spacing w:before="60" w:after="60"/>
              <w:jc w:val="center"/>
              <w:rPr>
                <w:rFonts w:cs="Arial"/>
                <w:szCs w:val="20"/>
              </w:rPr>
            </w:pPr>
            <w:r>
              <w:rPr>
                <w:rFonts w:cs="Arial"/>
                <w:szCs w:val="20"/>
              </w:rPr>
              <w:t>A</w:t>
            </w:r>
          </w:p>
        </w:tc>
        <w:tc>
          <w:tcPr>
            <w:tcW w:w="674" w:type="pct"/>
            <w:shd w:val="clear" w:color="auto" w:fill="F2F2F2" w:themeFill="background1" w:themeFillShade="F2"/>
            <w:vAlign w:val="center"/>
          </w:tcPr>
          <w:p w14:paraId="706C6B69" w14:textId="0583449C" w:rsidR="00501B32" w:rsidRDefault="00501B32" w:rsidP="001E1F8E">
            <w:pPr>
              <w:widowControl w:val="0"/>
              <w:spacing w:before="60" w:after="60"/>
              <w:jc w:val="center"/>
              <w:rPr>
                <w:rFonts w:cs="Arial"/>
                <w:szCs w:val="20"/>
              </w:rPr>
            </w:pPr>
            <w:r>
              <w:rPr>
                <w:rFonts w:cs="Arial"/>
                <w:szCs w:val="20"/>
              </w:rPr>
              <w:t>A</w:t>
            </w:r>
          </w:p>
        </w:tc>
        <w:tc>
          <w:tcPr>
            <w:tcW w:w="674" w:type="pct"/>
            <w:shd w:val="clear" w:color="auto" w:fill="F2F2F2" w:themeFill="background1" w:themeFillShade="F2"/>
            <w:vAlign w:val="center"/>
          </w:tcPr>
          <w:p w14:paraId="3A388BED" w14:textId="4AD1DF32" w:rsidR="00501B32" w:rsidRPr="00DC0A30" w:rsidRDefault="00501B32" w:rsidP="001E1F8E">
            <w:pPr>
              <w:widowControl w:val="0"/>
              <w:spacing w:before="60" w:after="60"/>
              <w:jc w:val="center"/>
              <w:rPr>
                <w:rFonts w:cs="Arial"/>
                <w:szCs w:val="20"/>
              </w:rPr>
            </w:pPr>
            <w:r>
              <w:rPr>
                <w:rFonts w:cs="Arial"/>
                <w:szCs w:val="20"/>
              </w:rPr>
              <w:t>A</w:t>
            </w:r>
          </w:p>
        </w:tc>
        <w:tc>
          <w:tcPr>
            <w:tcW w:w="674" w:type="pct"/>
            <w:shd w:val="clear" w:color="auto" w:fill="F2F2F2" w:themeFill="background1" w:themeFillShade="F2"/>
            <w:vAlign w:val="center"/>
          </w:tcPr>
          <w:p w14:paraId="265CE8B4" w14:textId="0CF96DC2" w:rsidR="00501B32" w:rsidRPr="00DC0A30" w:rsidRDefault="00501B32" w:rsidP="001E1F8E">
            <w:pPr>
              <w:widowControl w:val="0"/>
              <w:spacing w:before="60" w:after="60"/>
              <w:jc w:val="center"/>
              <w:rPr>
                <w:rFonts w:cs="Arial"/>
                <w:szCs w:val="20"/>
              </w:rPr>
            </w:pPr>
            <w:r>
              <w:rPr>
                <w:rFonts w:cs="Arial"/>
                <w:szCs w:val="20"/>
              </w:rPr>
              <w:t>A</w:t>
            </w:r>
          </w:p>
        </w:tc>
        <w:tc>
          <w:tcPr>
            <w:tcW w:w="674" w:type="pct"/>
            <w:shd w:val="clear" w:color="auto" w:fill="F2F2F2" w:themeFill="background1" w:themeFillShade="F2"/>
            <w:vAlign w:val="center"/>
          </w:tcPr>
          <w:p w14:paraId="5558008E" w14:textId="57F46FF6" w:rsidR="00501B32" w:rsidRPr="00DC0A30" w:rsidRDefault="00501B32" w:rsidP="001E1F8E">
            <w:pPr>
              <w:widowControl w:val="0"/>
              <w:spacing w:before="60" w:after="60"/>
              <w:jc w:val="center"/>
              <w:rPr>
                <w:rFonts w:cs="Arial"/>
                <w:szCs w:val="20"/>
              </w:rPr>
            </w:pPr>
            <w:r>
              <w:rPr>
                <w:rFonts w:cs="Arial"/>
                <w:szCs w:val="20"/>
              </w:rPr>
              <w:t>A</w:t>
            </w:r>
          </w:p>
        </w:tc>
        <w:tc>
          <w:tcPr>
            <w:tcW w:w="673" w:type="pct"/>
            <w:shd w:val="clear" w:color="auto" w:fill="F2F2F2" w:themeFill="background1" w:themeFillShade="F2"/>
            <w:vAlign w:val="center"/>
          </w:tcPr>
          <w:p w14:paraId="2C1A2626" w14:textId="57780AF4" w:rsidR="00501B32" w:rsidRPr="00DC0A30" w:rsidRDefault="00501B32" w:rsidP="001E1F8E">
            <w:pPr>
              <w:widowControl w:val="0"/>
              <w:spacing w:before="60" w:after="60"/>
              <w:jc w:val="center"/>
              <w:rPr>
                <w:rFonts w:cs="Arial"/>
                <w:szCs w:val="20"/>
              </w:rPr>
            </w:pPr>
            <w:r>
              <w:rPr>
                <w:rFonts w:cs="Arial"/>
                <w:szCs w:val="20"/>
              </w:rPr>
              <w:t>A</w:t>
            </w:r>
          </w:p>
        </w:tc>
      </w:tr>
    </w:tbl>
    <w:p w14:paraId="527BFD1D" w14:textId="701B9E06" w:rsidR="007F798F" w:rsidRPr="00DC0A30" w:rsidRDefault="007F798F" w:rsidP="007F798F">
      <w:pPr>
        <w:widowControl w:val="0"/>
        <w:ind w:left="329" w:hanging="329"/>
        <w:rPr>
          <w:szCs w:val="20"/>
        </w:rPr>
      </w:pPr>
      <w:r w:rsidRPr="00DC0A30">
        <w:rPr>
          <w:szCs w:val="20"/>
        </w:rPr>
        <w:sym w:font="Wingdings" w:char="F0FC"/>
      </w:r>
      <w:r w:rsidRPr="00DC0A30">
        <w:rPr>
          <w:szCs w:val="20"/>
        </w:rPr>
        <w:tab/>
        <w:t>Activity is allowed in accordance with the prescriptions of this plan without the need for a permit, class approval or activity licence or lease issued by the Director.</w:t>
      </w:r>
    </w:p>
    <w:p w14:paraId="0C849396" w14:textId="6E8A30CE" w:rsidR="007F798F" w:rsidRDefault="007F798F" w:rsidP="007F798F">
      <w:pPr>
        <w:widowControl w:val="0"/>
        <w:ind w:left="329" w:hanging="329"/>
        <w:rPr>
          <w:szCs w:val="20"/>
        </w:rPr>
      </w:pPr>
      <w:r w:rsidRPr="00DC0A30">
        <w:rPr>
          <w:szCs w:val="20"/>
        </w:rPr>
        <w:t>A</w:t>
      </w:r>
      <w:r w:rsidRPr="00DC0A30">
        <w:rPr>
          <w:szCs w:val="20"/>
        </w:rPr>
        <w:tab/>
        <w:t xml:space="preserve">Authorisation required. </w:t>
      </w:r>
      <w:r w:rsidRPr="006862D2">
        <w:rPr>
          <w:szCs w:val="20"/>
        </w:rPr>
        <w:t>Activity is allowable</w:t>
      </w:r>
      <w:r w:rsidR="008D0336" w:rsidRPr="00C02C44">
        <w:rPr>
          <w:szCs w:val="20"/>
        </w:rPr>
        <w:t>, subject to assessment,</w:t>
      </w:r>
      <w:r w:rsidRPr="006862D2">
        <w:rPr>
          <w:szCs w:val="20"/>
        </w:rPr>
        <w:t xml:space="preserve"> in accordance</w:t>
      </w:r>
      <w:r w:rsidRPr="00DC0A30">
        <w:rPr>
          <w:szCs w:val="20"/>
        </w:rPr>
        <w:t xml:space="preserve"> with a permit, class approval or activity licence or lease issued by the Director.</w:t>
      </w:r>
    </w:p>
    <w:p w14:paraId="59A00398" w14:textId="184E256A" w:rsidR="004A4318" w:rsidRPr="004A4318" w:rsidRDefault="004A4318" w:rsidP="004A4318">
      <w:pPr>
        <w:widowControl w:val="0"/>
        <w:shd w:val="clear" w:color="auto" w:fill="F2F2F2" w:themeFill="background1" w:themeFillShade="F2"/>
        <w:rPr>
          <w:rFonts w:cs="Arial"/>
        </w:rPr>
      </w:pPr>
      <w:r w:rsidRPr="004A4318">
        <w:rPr>
          <w:rFonts w:cs="Arial"/>
          <w:b/>
        </w:rPr>
        <w:t>Note:</w:t>
      </w:r>
      <w:r w:rsidRPr="004A4318">
        <w:rPr>
          <w:rFonts w:cs="Arial"/>
        </w:rPr>
        <w:t xml:space="preserve"> </w:t>
      </w:r>
      <w:r w:rsidR="00D118BC">
        <w:rPr>
          <w:rFonts w:cs="Arial"/>
        </w:rPr>
        <w:t>Disposal of</w:t>
      </w:r>
      <w:r w:rsidRPr="004A4318">
        <w:rPr>
          <w:rFonts w:cs="Arial"/>
        </w:rPr>
        <w:t xml:space="preserve"> waste from </w:t>
      </w:r>
      <w:r w:rsidR="003C712A">
        <w:rPr>
          <w:rFonts w:cs="Arial"/>
        </w:rPr>
        <w:t xml:space="preserve">normal operations of </w:t>
      </w:r>
      <w:r w:rsidRPr="004A4318">
        <w:rPr>
          <w:rFonts w:cs="Arial"/>
        </w:rPr>
        <w:t>vessels must comply with MARPOL requirements.</w:t>
      </w:r>
    </w:p>
    <w:p w14:paraId="551EA0F5" w14:textId="77777777" w:rsidR="007F798F" w:rsidRPr="00CF074B" w:rsidRDefault="007F798F" w:rsidP="00B35609">
      <w:pPr>
        <w:pStyle w:val="Part46-Heading4"/>
      </w:pPr>
      <w:r w:rsidRPr="00CF074B">
        <w:t>Prescriptions</w:t>
      </w:r>
    </w:p>
    <w:p w14:paraId="1311AB14" w14:textId="77777777" w:rsidR="007F798F" w:rsidRPr="00CF074B" w:rsidRDefault="007F798F" w:rsidP="004B6A96">
      <w:pPr>
        <w:pStyle w:val="Heading4"/>
      </w:pPr>
      <w:bookmarkStart w:id="103" w:name="_Ref423030166"/>
      <w:r w:rsidRPr="00CF074B">
        <w:t>The Director may make, amend and revoke prohibitions, restrictions and determinations under rr.12.23, 12.23A, 12.26, 12.56 and 12.58 of the EPBC Regulations where it is considered necessary</w:t>
      </w:r>
      <w:bookmarkEnd w:id="103"/>
      <w:r w:rsidRPr="00CF074B">
        <w:t>:</w:t>
      </w:r>
    </w:p>
    <w:p w14:paraId="27DCCA1A" w14:textId="77777777" w:rsidR="007F798F" w:rsidRPr="00CF074B" w:rsidRDefault="007F798F" w:rsidP="00131F93">
      <w:pPr>
        <w:pStyle w:val="sub-prescriptionsabc"/>
        <w:widowControl w:val="0"/>
        <w:numPr>
          <w:ilvl w:val="0"/>
          <w:numId w:val="38"/>
        </w:numPr>
      </w:pPr>
      <w:r w:rsidRPr="00CF074B">
        <w:t>to protect and conserve biodiversity and other natural, cultural and heritage values; or</w:t>
      </w:r>
    </w:p>
    <w:p w14:paraId="5C4204E3" w14:textId="77777777" w:rsidR="007F798F" w:rsidRPr="00CF074B" w:rsidRDefault="007F798F" w:rsidP="00131F93">
      <w:pPr>
        <w:pStyle w:val="sub-prescriptionsabc"/>
        <w:widowControl w:val="0"/>
        <w:numPr>
          <w:ilvl w:val="0"/>
          <w:numId w:val="38"/>
        </w:numPr>
      </w:pPr>
      <w:r w:rsidRPr="00CF074B">
        <w:t>to ensure human safety or visitor amenity; or</w:t>
      </w:r>
    </w:p>
    <w:p w14:paraId="6BC25034" w14:textId="77777777" w:rsidR="007F798F" w:rsidRPr="00CF074B" w:rsidRDefault="007F798F" w:rsidP="00131F93">
      <w:pPr>
        <w:pStyle w:val="sub-prescriptionsabc"/>
        <w:widowControl w:val="0"/>
        <w:numPr>
          <w:ilvl w:val="0"/>
          <w:numId w:val="38"/>
        </w:numPr>
      </w:pPr>
      <w:r w:rsidRPr="00CF074B">
        <w:t>where it is otherwise necessary to give effect to this plan;</w:t>
      </w:r>
    </w:p>
    <w:p w14:paraId="188BCFA2" w14:textId="467F4CF1" w:rsidR="007F798F" w:rsidRPr="00CF074B" w:rsidRDefault="007F798F" w:rsidP="00C02C44">
      <w:pPr>
        <w:widowControl w:val="0"/>
        <w:ind w:left="862"/>
      </w:pPr>
      <w:r w:rsidRPr="00CF074B">
        <w:t xml:space="preserve">and the Director may issue </w:t>
      </w:r>
      <w:r w:rsidR="003C712A">
        <w:t>an authorisation</w:t>
      </w:r>
      <w:r w:rsidRPr="00CF074B">
        <w:t xml:space="preserve"> for an activity that would otherwise be prohibited by such an instrument. This Section applies despite the prescriptions in Sections </w:t>
      </w:r>
      <w:r>
        <w:t>4.2</w:t>
      </w:r>
      <w:r w:rsidRPr="00CF074B">
        <w:t xml:space="preserve">.3 to </w:t>
      </w:r>
      <w:r>
        <w:t>4.2</w:t>
      </w:r>
      <w:r w:rsidRPr="00CF074B">
        <w:t>.1</w:t>
      </w:r>
      <w:r>
        <w:t>2</w:t>
      </w:r>
      <w:r w:rsidRPr="00CF074B">
        <w:t>.</w:t>
      </w:r>
    </w:p>
    <w:p w14:paraId="46A92D54" w14:textId="118F0BCD" w:rsidR="007F798F" w:rsidRPr="00CF074B" w:rsidRDefault="003C1FCE" w:rsidP="004B6A96">
      <w:pPr>
        <w:pStyle w:val="Heading4"/>
      </w:pPr>
      <w:r>
        <w:t>W</w:t>
      </w:r>
      <w:r w:rsidR="007F798F" w:rsidRPr="00CF074B">
        <w:t xml:space="preserve">aste </w:t>
      </w:r>
      <w:r w:rsidR="003C712A">
        <w:t xml:space="preserve">from normal operations </w:t>
      </w:r>
      <w:r w:rsidR="007F798F" w:rsidRPr="00CF074B">
        <w:t>may be disposed of from vessels to which the International Convention for the Prevention of Pollution from Ships (MARPOL)</w:t>
      </w:r>
      <w:r w:rsidR="007F798F">
        <w:t xml:space="preserve"> </w:t>
      </w:r>
      <w:r w:rsidR="007F798F" w:rsidRPr="00CF074B">
        <w:t xml:space="preserve">(Schedule </w:t>
      </w:r>
      <w:r w:rsidR="000727E3">
        <w:t>1</w:t>
      </w:r>
      <w:r w:rsidR="007F798F" w:rsidRPr="00CF074B">
        <w:t>) applies, in accordance with the requirements of MARPOL.</w:t>
      </w:r>
    </w:p>
    <w:p w14:paraId="2F20BE3E" w14:textId="741B39D6" w:rsidR="007F798F" w:rsidRPr="00CF074B" w:rsidRDefault="007F798F" w:rsidP="004B6A96">
      <w:pPr>
        <w:pStyle w:val="Heading4"/>
      </w:pPr>
      <w:r w:rsidRPr="00CF074B">
        <w:t>Disposal of waste in connection with activities authorised under Sec</w:t>
      </w:r>
      <w:r>
        <w:t>tion 4.2</w:t>
      </w:r>
      <w:r w:rsidRPr="00CF074B">
        <w:t>.</w:t>
      </w:r>
      <w:r>
        <w:t>9</w:t>
      </w:r>
      <w:r w:rsidRPr="00CF074B">
        <w:t xml:space="preserve"> (Structures and works) will be managed in accordance with that Section.</w:t>
      </w:r>
    </w:p>
    <w:p w14:paraId="162F1C47" w14:textId="77777777" w:rsidR="007F798F" w:rsidRPr="00CF074B" w:rsidRDefault="007F798F" w:rsidP="004B6A96">
      <w:pPr>
        <w:pStyle w:val="Heading4"/>
      </w:pPr>
      <w:r w:rsidRPr="00CF074B">
        <w:t>Ballast water may be discharged or exchanged</w:t>
      </w:r>
      <w:r>
        <w:t xml:space="preserve"> </w:t>
      </w:r>
      <w:r w:rsidRPr="00CF074B">
        <w:t>subject to compliance with:</w:t>
      </w:r>
    </w:p>
    <w:p w14:paraId="285C9BC6" w14:textId="6205829A" w:rsidR="007F798F" w:rsidRPr="00CF074B" w:rsidRDefault="007F798F" w:rsidP="00131F93">
      <w:pPr>
        <w:pStyle w:val="sub-prescriptionsabc"/>
        <w:widowControl w:val="0"/>
        <w:numPr>
          <w:ilvl w:val="0"/>
          <w:numId w:val="39"/>
        </w:numPr>
      </w:pPr>
      <w:r w:rsidRPr="00CF074B">
        <w:t xml:space="preserve">the Australian </w:t>
      </w:r>
      <w:r>
        <w:t>b</w:t>
      </w:r>
      <w:r w:rsidRPr="00CF074B">
        <w:t xml:space="preserve">allast </w:t>
      </w:r>
      <w:r>
        <w:t>w</w:t>
      </w:r>
      <w:r w:rsidRPr="00CF074B">
        <w:t xml:space="preserve">ater </w:t>
      </w:r>
      <w:r>
        <w:t>m</w:t>
      </w:r>
      <w:r w:rsidRPr="00CF074B">
        <w:t xml:space="preserve">anagement </w:t>
      </w:r>
      <w:r>
        <w:t>r</w:t>
      </w:r>
      <w:r w:rsidRPr="00CF074B">
        <w:t>equirements and relevant state ballast water management arrangements; and</w:t>
      </w:r>
    </w:p>
    <w:p w14:paraId="03D0B574" w14:textId="77777777" w:rsidR="007F798F" w:rsidRPr="00CF074B" w:rsidRDefault="007F798F" w:rsidP="00131F93">
      <w:pPr>
        <w:pStyle w:val="sub-prescriptionsabc"/>
        <w:widowControl w:val="0"/>
        <w:numPr>
          <w:ilvl w:val="0"/>
          <w:numId w:val="39"/>
        </w:numPr>
      </w:pPr>
      <w:r w:rsidRPr="00CF074B">
        <w:t>relevant Commonwealth and state legislation or international agreements (if any) relating to ballast water management.</w:t>
      </w:r>
    </w:p>
    <w:p w14:paraId="78CDD14B" w14:textId="0870338D" w:rsidR="007F798F" w:rsidRPr="00CF074B" w:rsidRDefault="007F798F" w:rsidP="004B6A96">
      <w:pPr>
        <w:pStyle w:val="Heading4"/>
      </w:pPr>
      <w:r w:rsidRPr="00CF074B">
        <w:t>A person may camp in areas above the high water mark</w:t>
      </w:r>
      <w:r>
        <w:t xml:space="preserve"> </w:t>
      </w:r>
      <w:r w:rsidRPr="00CF074B">
        <w:t>in accordance with a permit.</w:t>
      </w:r>
    </w:p>
    <w:p w14:paraId="0AE32642" w14:textId="12488383" w:rsidR="007F798F" w:rsidRPr="00CF074B" w:rsidRDefault="00B358EA" w:rsidP="00D61AA4">
      <w:pPr>
        <w:widowControl w:val="0"/>
        <w:shd w:val="clear" w:color="auto" w:fill="F2F2F2" w:themeFill="background1" w:themeFillShade="F2"/>
        <w:ind w:left="862"/>
      </w:pPr>
      <w:r w:rsidRPr="00B358EA">
        <w:rPr>
          <w:b/>
        </w:rPr>
        <w:t>Note:</w:t>
      </w:r>
      <w:r w:rsidR="007F798F" w:rsidRPr="00CF074B">
        <w:t xml:space="preserve"> Camping in connection with commercial tourism activities must be authorised under Section </w:t>
      </w:r>
      <w:r w:rsidR="007F798F">
        <w:t>4.2</w:t>
      </w:r>
      <w:r w:rsidR="007F798F" w:rsidRPr="00CF074B">
        <w:t>.</w:t>
      </w:r>
      <w:r w:rsidR="007F798F">
        <w:t>6</w:t>
      </w:r>
      <w:r w:rsidR="007F798F" w:rsidRPr="00CF074B">
        <w:t xml:space="preserve"> (Commercial </w:t>
      </w:r>
      <w:r w:rsidR="007F798F">
        <w:t>t</w:t>
      </w:r>
      <w:r w:rsidR="007F798F" w:rsidRPr="00CF074B">
        <w:t>ourism)</w:t>
      </w:r>
    </w:p>
    <w:p w14:paraId="5EE793BA" w14:textId="77777777" w:rsidR="00E41FF0" w:rsidRDefault="007F798F" w:rsidP="004B6A96">
      <w:pPr>
        <w:pStyle w:val="Heading4"/>
      </w:pPr>
      <w:r w:rsidRPr="00CF074B">
        <w:t>Overnight stays on vessels do not require a permit to camp.</w:t>
      </w:r>
      <w:bookmarkStart w:id="104" w:name="_Toc439933719"/>
      <w:bookmarkStart w:id="105" w:name="_Toc476652827"/>
      <w:bookmarkStart w:id="106" w:name="_Toc481512481"/>
      <w:bookmarkStart w:id="107" w:name="_Toc481760500"/>
    </w:p>
    <w:p w14:paraId="706A5BED" w14:textId="77777777" w:rsidR="00347700" w:rsidRDefault="00347700">
      <w:pPr>
        <w:spacing w:before="0" w:after="160" w:line="259" w:lineRule="auto"/>
        <w:rPr>
          <w:rFonts w:eastAsiaTheme="majorEastAsia" w:cstheme="majorBidi"/>
          <w:bCs/>
          <w:color w:val="000000" w:themeColor="text1"/>
        </w:rPr>
      </w:pPr>
      <w:r>
        <w:br w:type="page"/>
      </w:r>
    </w:p>
    <w:p w14:paraId="73C54F84" w14:textId="0CE2B5EF" w:rsidR="00E41FF0" w:rsidRDefault="00E41FF0" w:rsidP="004B6A96">
      <w:pPr>
        <w:pStyle w:val="Heading4"/>
      </w:pPr>
      <w:r w:rsidRPr="00F96880">
        <w:lastRenderedPageBreak/>
        <w:t>Remote piloted aircraft may be operat</w:t>
      </w:r>
      <w:r>
        <w:t xml:space="preserve">ed for non-commercial purposes </w:t>
      </w:r>
      <w:r w:rsidRPr="00F96880">
        <w:t>in accordance with a permit, relevant provisions of Part 8 of the EPBC Regulations, and applicable aviation safety laws.</w:t>
      </w:r>
    </w:p>
    <w:p w14:paraId="2F7E0811" w14:textId="77BE55AB" w:rsidR="00E41FF0" w:rsidRPr="00E41FF0" w:rsidRDefault="00E41FF0" w:rsidP="00E41FF0">
      <w:pPr>
        <w:widowControl w:val="0"/>
        <w:shd w:val="clear" w:color="auto" w:fill="F2F2F2" w:themeFill="background1" w:themeFillShade="F2"/>
        <w:ind w:left="862"/>
        <w:rPr>
          <w:b/>
        </w:rPr>
      </w:pPr>
      <w:r w:rsidRPr="00F96880">
        <w:rPr>
          <w:b/>
        </w:rPr>
        <w:t xml:space="preserve">Note: </w:t>
      </w:r>
      <w:r w:rsidRPr="00F96880">
        <w:t>Operation of remote piloted aircraft in connection with commercial media activities, commercial tourism activities, or research and monitoring must be authorised under Section 4.2.</w:t>
      </w:r>
      <w:r>
        <w:t>5</w:t>
      </w:r>
      <w:r w:rsidRPr="00F96880">
        <w:t>, Section 4.2.</w:t>
      </w:r>
      <w:r>
        <w:t>6</w:t>
      </w:r>
      <w:r w:rsidRPr="00F96880">
        <w:t xml:space="preserve"> or Section 4.2.1</w:t>
      </w:r>
      <w:r>
        <w:t>0</w:t>
      </w:r>
      <w:r w:rsidRPr="00F96880">
        <w:t xml:space="preserve"> respectively.</w:t>
      </w:r>
    </w:p>
    <w:p w14:paraId="63F07E29" w14:textId="5541393C" w:rsidR="007F798F" w:rsidRPr="00A23680" w:rsidRDefault="007F798F" w:rsidP="003257A1">
      <w:pPr>
        <w:pStyle w:val="Heading3"/>
      </w:pPr>
      <w:bookmarkStart w:id="108" w:name="_Toc485123570"/>
      <w:bookmarkStart w:id="109" w:name="_Toc500248463"/>
      <w:bookmarkStart w:id="110" w:name="_Toc501466431"/>
      <w:bookmarkStart w:id="111" w:name="_Toc501536207"/>
      <w:r w:rsidRPr="00A23680">
        <w:t>Commercial shipping</w:t>
      </w:r>
      <w:bookmarkEnd w:id="104"/>
      <w:r w:rsidRPr="00A23680">
        <w:t xml:space="preserve"> (other than commercial fishing and commercial aquaculture vessels)</w:t>
      </w:r>
      <w:bookmarkEnd w:id="105"/>
      <w:bookmarkEnd w:id="106"/>
      <w:bookmarkEnd w:id="107"/>
      <w:bookmarkEnd w:id="108"/>
      <w:bookmarkEnd w:id="109"/>
      <w:bookmarkEnd w:id="110"/>
      <w:bookmarkEnd w:id="111"/>
    </w:p>
    <w:p w14:paraId="1C24C662" w14:textId="47E948A8" w:rsidR="007F798F" w:rsidRPr="00CF074B" w:rsidRDefault="009D7B92" w:rsidP="007F798F">
      <w:pPr>
        <w:widowControl w:val="0"/>
        <w:spacing w:before="144" w:after="144"/>
      </w:pPr>
      <w:r w:rsidRPr="00CF074B">
        <w:t xml:space="preserve">The prescriptions </w:t>
      </w:r>
      <w:r>
        <w:t xml:space="preserve">in this Section </w:t>
      </w:r>
      <w:r w:rsidR="007F798F" w:rsidRPr="00CF074B">
        <w:t xml:space="preserve">set out the rules for anchoring and transit of commercial ships in the </w:t>
      </w:r>
      <w:r w:rsidR="007F798F">
        <w:t>South</w:t>
      </w:r>
      <w:r w:rsidR="007F798F" w:rsidRPr="00CF074B">
        <w:t>-west Network. These are summarised in Table 4.</w:t>
      </w:r>
      <w:r w:rsidR="00502287">
        <w:t>3</w:t>
      </w:r>
      <w:r w:rsidR="007F798F" w:rsidRPr="00CF074B">
        <w:t>.</w:t>
      </w:r>
    </w:p>
    <w:p w14:paraId="49DB6F20" w14:textId="760BF784" w:rsidR="007F798F" w:rsidRPr="00CF074B" w:rsidRDefault="007F798F" w:rsidP="007F798F">
      <w:pPr>
        <w:widowControl w:val="0"/>
        <w:spacing w:before="144" w:after="144"/>
      </w:pPr>
      <w:r w:rsidRPr="00CF074B">
        <w:t xml:space="preserve">Australia is a party to a number of international agreements relevant to commercial shipping, in particular the United Nations Convention on the Law of the Sea (UNCLOS) and MARPOL (Schedule </w:t>
      </w:r>
      <w:r w:rsidR="000727E3">
        <w:t>1</w:t>
      </w:r>
      <w:r w:rsidRPr="00CF074B">
        <w:t>). UNCLOS provides a right of innocent passage through the territorial sea for foreign vessels, and a right of freedom of navigation through Australia’s exclusive economic zone.</w:t>
      </w:r>
      <w:r w:rsidR="008C2031">
        <w:t xml:space="preserve"> </w:t>
      </w:r>
      <w:r w:rsidR="008C2031">
        <w:rPr>
          <w:rFonts w:cs="Arial"/>
        </w:rPr>
        <w:t>This Section places some limits on the exercise of these rights in some zones. The limitations are necessary to protect marine park values, apply to all commercial shipping, and are consistent with Australia's rights and obligations under UNCLOS.</w:t>
      </w:r>
    </w:p>
    <w:p w14:paraId="0242EA15" w14:textId="5B953B02" w:rsidR="007F798F" w:rsidRPr="00CF074B" w:rsidRDefault="007F798F" w:rsidP="007F798F">
      <w:pPr>
        <w:widowControl w:val="0"/>
        <w:spacing w:before="144" w:after="144"/>
      </w:pPr>
      <w:r w:rsidRPr="00CF074B">
        <w:t xml:space="preserve">There are also a range of national laws, policies and procedures relevant to commercial shipping including the </w:t>
      </w:r>
      <w:r w:rsidRPr="00F316D8">
        <w:rPr>
          <w:i/>
        </w:rPr>
        <w:t>National plan for maritime environmental emergencies</w:t>
      </w:r>
      <w:r w:rsidRPr="00CF074B">
        <w:t xml:space="preserve"> in relation to maritime pollution incidents and the </w:t>
      </w:r>
      <w:r w:rsidRPr="00CF074B">
        <w:rPr>
          <w:i/>
        </w:rPr>
        <w:t>Biosecurity Act 2015</w:t>
      </w:r>
      <w:r w:rsidRPr="00CF074B">
        <w:t xml:space="preserve"> and Australian </w:t>
      </w:r>
      <w:r>
        <w:t>b</w:t>
      </w:r>
      <w:r w:rsidRPr="00CF074B">
        <w:t xml:space="preserve">allast </w:t>
      </w:r>
      <w:r>
        <w:t>w</w:t>
      </w:r>
      <w:r w:rsidRPr="00CF074B">
        <w:t xml:space="preserve">ater </w:t>
      </w:r>
      <w:r>
        <w:t>m</w:t>
      </w:r>
      <w:r w:rsidRPr="00CF074B">
        <w:t xml:space="preserve">anagement </w:t>
      </w:r>
      <w:r>
        <w:t>r</w:t>
      </w:r>
      <w:r w:rsidRPr="00CF074B">
        <w:t xml:space="preserve">equirements in relation to ballast water discharge. Prescriptions dealing with waste disposal and ballast water discharge and exchange are in Section </w:t>
      </w:r>
      <w:r>
        <w:t>4.2</w:t>
      </w:r>
      <w:r w:rsidRPr="00CF074B">
        <w:t>.1 (</w:t>
      </w:r>
      <w:r w:rsidR="00992F56">
        <w:rPr>
          <w:rFonts w:cs="Arial"/>
        </w:rPr>
        <w:t>General use, access, and waste management</w:t>
      </w:r>
      <w:r w:rsidRPr="00CF074B">
        <w:t>).</w:t>
      </w:r>
    </w:p>
    <w:p w14:paraId="5C1AD7BB" w14:textId="6218FD6A" w:rsidR="007F798F" w:rsidRDefault="007F798F" w:rsidP="007F798F">
      <w:pPr>
        <w:widowControl w:val="0"/>
        <w:spacing w:before="144" w:after="144"/>
      </w:pPr>
      <w:r w:rsidRPr="00CF074B">
        <w:t>Rules for transit and anchoring of vessels</w:t>
      </w:r>
      <w:r>
        <w:t xml:space="preserve"> engaged in commercial fishing and commercial </w:t>
      </w:r>
      <w:r w:rsidRPr="00CF074B">
        <w:t xml:space="preserve">aquaculture activities are dealt with in Sections </w:t>
      </w:r>
      <w:r>
        <w:t>4.2</w:t>
      </w:r>
      <w:r w:rsidRPr="00CF074B">
        <w:t xml:space="preserve">.3 </w:t>
      </w:r>
      <w:r w:rsidR="00B6049B">
        <w:t>and</w:t>
      </w:r>
      <w:r w:rsidR="00B6049B" w:rsidRPr="00CF074B">
        <w:t xml:space="preserve"> </w:t>
      </w:r>
      <w:r>
        <w:t>4.2</w:t>
      </w:r>
      <w:r w:rsidRPr="00CF074B">
        <w:t>.</w:t>
      </w:r>
      <w:r>
        <w:t>4</w:t>
      </w:r>
      <w:r w:rsidRPr="00CF074B">
        <w:t>.</w:t>
      </w:r>
    </w:p>
    <w:p w14:paraId="0CD3124E" w14:textId="3959B720" w:rsidR="007F798F" w:rsidRPr="00CF074B" w:rsidRDefault="007F798F" w:rsidP="007F798F">
      <w:pPr>
        <w:widowControl w:val="0"/>
        <w:spacing w:before="144" w:after="144"/>
        <w:rPr>
          <w:b/>
        </w:rPr>
      </w:pPr>
      <w:r w:rsidRPr="00CF074B">
        <w:rPr>
          <w:b/>
        </w:rPr>
        <w:t>Table 4.</w:t>
      </w:r>
      <w:r w:rsidR="00502287">
        <w:rPr>
          <w:b/>
        </w:rPr>
        <w:t>3</w:t>
      </w:r>
      <w:r w:rsidR="00502287" w:rsidRPr="00CF074B">
        <w:rPr>
          <w:b/>
        </w:rPr>
        <w:t xml:space="preserve"> </w:t>
      </w:r>
      <w:r w:rsidRPr="00CF074B">
        <w:rPr>
          <w:b/>
        </w:rPr>
        <w:t xml:space="preserve">Summary of prescriptions for commercial shipping activities in the </w:t>
      </w:r>
      <w:r>
        <w:rPr>
          <w:b/>
        </w:rPr>
        <w:t>South</w:t>
      </w:r>
      <w:r w:rsidRPr="00CF074B">
        <w:rPr>
          <w:b/>
        </w:rPr>
        <w:t>-west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1313"/>
        <w:gridCol w:w="1313"/>
        <w:gridCol w:w="1313"/>
        <w:gridCol w:w="1313"/>
        <w:gridCol w:w="1313"/>
        <w:gridCol w:w="1311"/>
      </w:tblGrid>
      <w:tr w:rsidR="00501B32" w:rsidRPr="009822CF" w14:paraId="7EED5E79" w14:textId="77777777" w:rsidTr="00C02C44">
        <w:trPr>
          <w:trHeight w:val="176"/>
          <w:jc w:val="center"/>
        </w:trPr>
        <w:tc>
          <w:tcPr>
            <w:tcW w:w="957" w:type="pct"/>
            <w:tcBorders>
              <w:bottom w:val="single" w:sz="4" w:space="0" w:color="auto"/>
            </w:tcBorders>
            <w:shd w:val="clear" w:color="auto" w:fill="F2F2F2" w:themeFill="background1" w:themeFillShade="F2"/>
          </w:tcPr>
          <w:p w14:paraId="1871FE00" w14:textId="77777777" w:rsidR="00501B32" w:rsidRPr="00DC0A30" w:rsidRDefault="00501B32" w:rsidP="00DC0A30">
            <w:pPr>
              <w:widowControl w:val="0"/>
              <w:spacing w:line="240" w:lineRule="auto"/>
              <w:jc w:val="center"/>
              <w:rPr>
                <w:rFonts w:cs="Arial"/>
                <w:b/>
                <w:szCs w:val="20"/>
              </w:rPr>
            </w:pPr>
            <w:r w:rsidRPr="00DC0A30">
              <w:rPr>
                <w:rFonts w:cs="Arial"/>
                <w:b/>
                <w:szCs w:val="20"/>
              </w:rPr>
              <w:t>COMMERCIAL SHIPPING</w:t>
            </w:r>
          </w:p>
          <w:p w14:paraId="6829FA4C" w14:textId="01C09727" w:rsidR="00501B32" w:rsidRPr="00DC0A30" w:rsidRDefault="00501B32" w:rsidP="00DC0A30">
            <w:pPr>
              <w:widowControl w:val="0"/>
              <w:spacing w:line="240" w:lineRule="auto"/>
              <w:jc w:val="center"/>
              <w:rPr>
                <w:rFonts w:cs="Arial"/>
                <w:b/>
                <w:szCs w:val="20"/>
              </w:rPr>
            </w:pPr>
            <w:r w:rsidRPr="00DC0A30">
              <w:rPr>
                <w:rFonts w:cs="Arial"/>
                <w:b/>
                <w:szCs w:val="20"/>
              </w:rPr>
              <w:t>Activity</w:t>
            </w:r>
          </w:p>
        </w:tc>
        <w:tc>
          <w:tcPr>
            <w:tcW w:w="674" w:type="pct"/>
            <w:tcBorders>
              <w:bottom w:val="single" w:sz="4" w:space="0" w:color="auto"/>
            </w:tcBorders>
            <w:shd w:val="thinReverseDiagStripe" w:color="FFFFFF" w:themeColor="background1" w:fill="6DAFE0"/>
          </w:tcPr>
          <w:p w14:paraId="1A4B2658" w14:textId="55032F8F" w:rsidR="00E43CF7" w:rsidRPr="00DC0A30" w:rsidRDefault="00E43CF7" w:rsidP="00E43CF7">
            <w:pPr>
              <w:widowControl w:val="0"/>
              <w:spacing w:before="0" w:after="0" w:line="240" w:lineRule="auto"/>
              <w:jc w:val="center"/>
              <w:rPr>
                <w:rFonts w:cs="Arial"/>
                <w:b/>
                <w:szCs w:val="20"/>
              </w:rPr>
            </w:pPr>
            <w:r w:rsidRPr="00DC0A30">
              <w:rPr>
                <w:rFonts w:cs="Arial"/>
                <w:b/>
                <w:szCs w:val="20"/>
              </w:rPr>
              <w:t>Special Purpose Zone</w:t>
            </w:r>
            <w:r>
              <w:rPr>
                <w:rFonts w:cs="Arial"/>
                <w:b/>
                <w:szCs w:val="20"/>
              </w:rPr>
              <w:t xml:space="preserve"> (Trawl)</w:t>
            </w:r>
          </w:p>
          <w:p w14:paraId="56C1C634" w14:textId="500AB2CB" w:rsidR="00501B32" w:rsidRDefault="00E43CF7" w:rsidP="00E43CF7">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6DAFE0"/>
          </w:tcPr>
          <w:p w14:paraId="6109BCBA" w14:textId="77777777" w:rsidR="00501B32" w:rsidRPr="00DC0A30" w:rsidRDefault="00501B32" w:rsidP="00501B32">
            <w:pPr>
              <w:widowControl w:val="0"/>
              <w:spacing w:before="0" w:after="0" w:line="240" w:lineRule="auto"/>
              <w:jc w:val="center"/>
              <w:rPr>
                <w:rFonts w:cs="Arial"/>
                <w:b/>
                <w:szCs w:val="20"/>
              </w:rPr>
            </w:pPr>
            <w:r w:rsidRPr="00DC0A30">
              <w:rPr>
                <w:rFonts w:cs="Arial"/>
                <w:b/>
                <w:szCs w:val="20"/>
              </w:rPr>
              <w:t>Special Purpose Zone</w:t>
            </w:r>
          </w:p>
          <w:p w14:paraId="23FF8DF3" w14:textId="4D9A0B67" w:rsidR="00501B32" w:rsidRPr="00DC0A30" w:rsidRDefault="00501B32" w:rsidP="00501B32">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thinDiagStripe" w:color="686868" w:fill="6DAFE0"/>
          </w:tcPr>
          <w:p w14:paraId="2D742D92" w14:textId="0CEB4418" w:rsidR="00501B32" w:rsidRPr="00DC0A30" w:rsidRDefault="00501B32" w:rsidP="00052F73">
            <w:pPr>
              <w:widowControl w:val="0"/>
              <w:spacing w:before="0" w:after="0" w:line="240" w:lineRule="auto"/>
              <w:jc w:val="center"/>
              <w:rPr>
                <w:rFonts w:cs="Arial"/>
                <w:b/>
                <w:szCs w:val="20"/>
              </w:rPr>
            </w:pPr>
            <w:r w:rsidRPr="00DC0A30">
              <w:rPr>
                <w:rFonts w:cs="Arial"/>
                <w:b/>
                <w:szCs w:val="20"/>
              </w:rPr>
              <w:t>Special Purpose Zone</w:t>
            </w:r>
            <w:r w:rsidR="00E43CF7">
              <w:rPr>
                <w:rFonts w:cs="Arial"/>
                <w:b/>
                <w:szCs w:val="20"/>
              </w:rPr>
              <w:t xml:space="preserve"> (Mining Exclusion)</w:t>
            </w:r>
          </w:p>
          <w:p w14:paraId="5D050C75" w14:textId="77777777" w:rsidR="00501B32" w:rsidRPr="00DC0A30" w:rsidRDefault="00501B32" w:rsidP="00052F73">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B9E6FB"/>
          </w:tcPr>
          <w:p w14:paraId="25BBDD37" w14:textId="77777777" w:rsidR="00501B32" w:rsidRPr="00DC0A30" w:rsidRDefault="00501B32" w:rsidP="00052F73">
            <w:pPr>
              <w:widowControl w:val="0"/>
              <w:spacing w:before="0" w:after="0" w:line="240" w:lineRule="auto"/>
              <w:jc w:val="center"/>
              <w:rPr>
                <w:rFonts w:cs="Arial"/>
                <w:b/>
                <w:szCs w:val="20"/>
              </w:rPr>
            </w:pPr>
            <w:r w:rsidRPr="00DC0A30">
              <w:rPr>
                <w:rFonts w:cs="Arial"/>
                <w:b/>
                <w:szCs w:val="20"/>
              </w:rPr>
              <w:t>Multiple Use Zone</w:t>
            </w:r>
          </w:p>
          <w:p w14:paraId="3322525C" w14:textId="77777777" w:rsidR="00501B32" w:rsidRPr="00DC0A30" w:rsidRDefault="00501B32" w:rsidP="00052F73">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FFF8A3"/>
          </w:tcPr>
          <w:p w14:paraId="46BE62EC" w14:textId="77777777" w:rsidR="00501B32" w:rsidRPr="00DC0A30" w:rsidRDefault="00501B32" w:rsidP="00052F73">
            <w:pPr>
              <w:widowControl w:val="0"/>
              <w:spacing w:before="0" w:after="0" w:line="240" w:lineRule="auto"/>
              <w:jc w:val="center"/>
              <w:rPr>
                <w:rFonts w:cs="Arial"/>
                <w:b/>
                <w:szCs w:val="20"/>
              </w:rPr>
            </w:pPr>
            <w:r w:rsidRPr="00DC0A30">
              <w:rPr>
                <w:rFonts w:cs="Arial"/>
                <w:b/>
                <w:szCs w:val="20"/>
              </w:rPr>
              <w:t>Habitat</w:t>
            </w:r>
          </w:p>
          <w:p w14:paraId="10E5C6DD" w14:textId="77777777" w:rsidR="00501B32" w:rsidRPr="00DC0A30" w:rsidRDefault="00501B32" w:rsidP="00052F73">
            <w:pPr>
              <w:widowControl w:val="0"/>
              <w:spacing w:before="0" w:after="0" w:line="240" w:lineRule="auto"/>
              <w:jc w:val="center"/>
              <w:rPr>
                <w:rFonts w:cs="Arial"/>
                <w:b/>
                <w:szCs w:val="20"/>
              </w:rPr>
            </w:pPr>
            <w:r w:rsidRPr="00DC0A30">
              <w:rPr>
                <w:rFonts w:cs="Arial"/>
                <w:b/>
                <w:szCs w:val="20"/>
              </w:rPr>
              <w:t>Protection Zone</w:t>
            </w:r>
          </w:p>
          <w:p w14:paraId="5A0AB891" w14:textId="77777777" w:rsidR="00501B32" w:rsidRPr="00DC0A30" w:rsidRDefault="00501B32" w:rsidP="00052F73">
            <w:pPr>
              <w:widowControl w:val="0"/>
              <w:spacing w:before="0" w:after="0" w:line="240" w:lineRule="auto"/>
              <w:jc w:val="center"/>
              <w:rPr>
                <w:rFonts w:cs="Arial"/>
                <w:b/>
                <w:szCs w:val="20"/>
              </w:rPr>
            </w:pPr>
            <w:r w:rsidRPr="00DC0A30">
              <w:rPr>
                <w:rFonts w:cs="Arial"/>
                <w:b/>
                <w:szCs w:val="20"/>
              </w:rPr>
              <w:t>IV</w:t>
            </w:r>
          </w:p>
        </w:tc>
        <w:tc>
          <w:tcPr>
            <w:tcW w:w="673" w:type="pct"/>
            <w:tcBorders>
              <w:bottom w:val="single" w:sz="4" w:space="0" w:color="auto"/>
            </w:tcBorders>
            <w:shd w:val="clear" w:color="auto" w:fill="7BBC63"/>
          </w:tcPr>
          <w:p w14:paraId="685779ED" w14:textId="77777777" w:rsidR="00501B32" w:rsidRPr="00DC0A30" w:rsidRDefault="00501B32" w:rsidP="00052F73">
            <w:pPr>
              <w:widowControl w:val="0"/>
              <w:spacing w:before="0" w:after="0" w:line="240" w:lineRule="auto"/>
              <w:jc w:val="center"/>
              <w:rPr>
                <w:rFonts w:cs="Arial"/>
                <w:b/>
                <w:szCs w:val="20"/>
              </w:rPr>
            </w:pPr>
            <w:r w:rsidRPr="00DC0A30">
              <w:rPr>
                <w:rFonts w:cs="Arial"/>
                <w:b/>
                <w:szCs w:val="20"/>
              </w:rPr>
              <w:t xml:space="preserve">National Park Zone </w:t>
            </w:r>
            <w:r w:rsidRPr="00DC0A30">
              <w:rPr>
                <w:rFonts w:cs="Arial"/>
                <w:b/>
                <w:szCs w:val="20"/>
              </w:rPr>
              <w:br/>
              <w:t>II</w:t>
            </w:r>
          </w:p>
        </w:tc>
      </w:tr>
      <w:tr w:rsidR="00E43CF7" w:rsidRPr="009822CF" w14:paraId="48DB09AC" w14:textId="77777777" w:rsidTr="00E43CF7">
        <w:trPr>
          <w:jc w:val="center"/>
        </w:trPr>
        <w:tc>
          <w:tcPr>
            <w:tcW w:w="957" w:type="pct"/>
            <w:shd w:val="clear" w:color="auto" w:fill="F2F2F2" w:themeFill="background1" w:themeFillShade="F2"/>
          </w:tcPr>
          <w:p w14:paraId="734E3EF1" w14:textId="77777777" w:rsidR="00E43CF7" w:rsidRPr="00DC0A30" w:rsidRDefault="00E43CF7" w:rsidP="00E43CF7">
            <w:pPr>
              <w:widowControl w:val="0"/>
              <w:rPr>
                <w:rFonts w:cs="Arial"/>
                <w:szCs w:val="20"/>
                <w:vertAlign w:val="superscript"/>
              </w:rPr>
            </w:pPr>
            <w:r w:rsidRPr="00DC0A30">
              <w:rPr>
                <w:rFonts w:cs="Arial"/>
                <w:szCs w:val="20"/>
              </w:rPr>
              <w:t>Anchoring</w:t>
            </w:r>
          </w:p>
        </w:tc>
        <w:tc>
          <w:tcPr>
            <w:tcW w:w="674" w:type="pct"/>
            <w:shd w:val="clear" w:color="auto" w:fill="F2F2F2" w:themeFill="background1" w:themeFillShade="F2"/>
          </w:tcPr>
          <w:p w14:paraId="5D138587" w14:textId="6CC3C13E" w:rsidR="00E43CF7" w:rsidRDefault="00E43CF7" w:rsidP="00E43CF7">
            <w:pPr>
              <w:widowControl w:val="0"/>
              <w:jc w:val="center"/>
              <w:rPr>
                <w:rFonts w:cs="Arial"/>
                <w:szCs w:val="20"/>
              </w:rPr>
            </w:pPr>
            <w:r w:rsidRPr="00E57C02">
              <w:rPr>
                <w:rFonts w:cs="Arial"/>
                <w:szCs w:val="20"/>
              </w:rPr>
              <w:sym w:font="Wingdings" w:char="F0FC"/>
            </w:r>
          </w:p>
        </w:tc>
        <w:tc>
          <w:tcPr>
            <w:tcW w:w="674" w:type="pct"/>
            <w:shd w:val="clear" w:color="auto" w:fill="F2F2F2" w:themeFill="background1" w:themeFillShade="F2"/>
          </w:tcPr>
          <w:p w14:paraId="7539AA0D" w14:textId="19A30FC9" w:rsidR="00E43CF7" w:rsidRPr="003257A1" w:rsidRDefault="00E43CF7" w:rsidP="00E43CF7">
            <w:pPr>
              <w:widowControl w:val="0"/>
              <w:jc w:val="center"/>
              <w:rPr>
                <w:rFonts w:cs="Arial"/>
                <w:szCs w:val="20"/>
              </w:rPr>
            </w:pPr>
            <w:r w:rsidRPr="00E57C02">
              <w:rPr>
                <w:rFonts w:cs="Arial"/>
                <w:szCs w:val="20"/>
              </w:rPr>
              <w:sym w:font="Wingdings" w:char="F0FC"/>
            </w:r>
          </w:p>
        </w:tc>
        <w:tc>
          <w:tcPr>
            <w:tcW w:w="674" w:type="pct"/>
            <w:shd w:val="clear" w:color="auto" w:fill="F2F2F2" w:themeFill="background1" w:themeFillShade="F2"/>
            <w:vAlign w:val="center"/>
          </w:tcPr>
          <w:p w14:paraId="1BD18E7A" w14:textId="6B8F5841" w:rsidR="00E43CF7" w:rsidRPr="003257A1" w:rsidRDefault="00E43CF7" w:rsidP="00E43CF7">
            <w:pPr>
              <w:widowControl w:val="0"/>
              <w:jc w:val="center"/>
              <w:rPr>
                <w:rFonts w:cs="Arial"/>
                <w:szCs w:val="20"/>
              </w:rPr>
            </w:pPr>
            <w:r w:rsidRPr="003257A1">
              <w:rPr>
                <w:rFonts w:cs="Arial"/>
                <w:szCs w:val="20"/>
              </w:rPr>
              <w:sym w:font="Wingdings" w:char="F0FC"/>
            </w:r>
          </w:p>
        </w:tc>
        <w:tc>
          <w:tcPr>
            <w:tcW w:w="674" w:type="pct"/>
            <w:shd w:val="clear" w:color="auto" w:fill="F2F2F2" w:themeFill="background1" w:themeFillShade="F2"/>
            <w:vAlign w:val="center"/>
          </w:tcPr>
          <w:p w14:paraId="51539996" w14:textId="77777777" w:rsidR="00E43CF7" w:rsidRPr="003257A1" w:rsidRDefault="00E43CF7" w:rsidP="00E43CF7">
            <w:pPr>
              <w:widowControl w:val="0"/>
              <w:jc w:val="center"/>
              <w:rPr>
                <w:rFonts w:cs="Arial"/>
                <w:szCs w:val="20"/>
              </w:rPr>
            </w:pPr>
            <w:r w:rsidRPr="003257A1">
              <w:rPr>
                <w:rFonts w:cs="Arial"/>
                <w:szCs w:val="20"/>
              </w:rPr>
              <w:sym w:font="Wingdings" w:char="F0FC"/>
            </w:r>
          </w:p>
        </w:tc>
        <w:tc>
          <w:tcPr>
            <w:tcW w:w="674" w:type="pct"/>
            <w:shd w:val="clear" w:color="auto" w:fill="F2F2F2" w:themeFill="background1" w:themeFillShade="F2"/>
            <w:vAlign w:val="center"/>
          </w:tcPr>
          <w:p w14:paraId="0F380356" w14:textId="0909B640" w:rsidR="00E43CF7" w:rsidRPr="00DC0A30" w:rsidRDefault="00E43CF7" w:rsidP="00E43CF7">
            <w:pPr>
              <w:widowControl w:val="0"/>
              <w:jc w:val="center"/>
              <w:rPr>
                <w:rFonts w:cs="Arial"/>
                <w:szCs w:val="20"/>
              </w:rPr>
            </w:pPr>
            <w:r>
              <w:rPr>
                <w:rFonts w:cs="Arial"/>
                <w:szCs w:val="20"/>
              </w:rPr>
              <w:t>x</w:t>
            </w:r>
            <w:r w:rsidRPr="00C33FC6">
              <w:rPr>
                <w:rFonts w:cs="Arial"/>
                <w:szCs w:val="20"/>
                <w:vertAlign w:val="superscript"/>
              </w:rPr>
              <w:t>B</w:t>
            </w:r>
          </w:p>
        </w:tc>
        <w:tc>
          <w:tcPr>
            <w:tcW w:w="673" w:type="pct"/>
            <w:shd w:val="clear" w:color="auto" w:fill="F2F2F2" w:themeFill="background1" w:themeFillShade="F2"/>
            <w:vAlign w:val="center"/>
          </w:tcPr>
          <w:p w14:paraId="72E4A6AC" w14:textId="49D1182F" w:rsidR="00E43CF7" w:rsidRPr="00DC0A30" w:rsidRDefault="00E43CF7" w:rsidP="00E43CF7">
            <w:pPr>
              <w:widowControl w:val="0"/>
              <w:jc w:val="center"/>
              <w:rPr>
                <w:rFonts w:cs="Arial"/>
                <w:szCs w:val="20"/>
              </w:rPr>
            </w:pPr>
            <w:r>
              <w:rPr>
                <w:rFonts w:cs="Arial"/>
                <w:szCs w:val="20"/>
              </w:rPr>
              <w:t>x</w:t>
            </w:r>
            <w:r w:rsidRPr="00C33FC6">
              <w:rPr>
                <w:rFonts w:cs="Arial"/>
                <w:szCs w:val="20"/>
                <w:vertAlign w:val="superscript"/>
              </w:rPr>
              <w:t>B</w:t>
            </w:r>
          </w:p>
        </w:tc>
      </w:tr>
      <w:tr w:rsidR="00E43CF7" w:rsidRPr="009822CF" w14:paraId="1C8CB6BB" w14:textId="77777777" w:rsidTr="00E43CF7">
        <w:trPr>
          <w:jc w:val="center"/>
        </w:trPr>
        <w:tc>
          <w:tcPr>
            <w:tcW w:w="957" w:type="pct"/>
            <w:shd w:val="clear" w:color="auto" w:fill="F2F2F2" w:themeFill="background1" w:themeFillShade="F2"/>
          </w:tcPr>
          <w:p w14:paraId="160EE8A0" w14:textId="77777777" w:rsidR="00E43CF7" w:rsidRPr="00DC0A30" w:rsidRDefault="00E43CF7" w:rsidP="00E43CF7">
            <w:pPr>
              <w:widowControl w:val="0"/>
              <w:rPr>
                <w:rFonts w:cs="Arial"/>
                <w:szCs w:val="20"/>
              </w:rPr>
            </w:pPr>
            <w:r w:rsidRPr="00DC0A30">
              <w:rPr>
                <w:rFonts w:cs="Arial"/>
                <w:szCs w:val="20"/>
              </w:rPr>
              <w:t>Vessel transiting</w:t>
            </w:r>
          </w:p>
        </w:tc>
        <w:tc>
          <w:tcPr>
            <w:tcW w:w="674" w:type="pct"/>
            <w:shd w:val="clear" w:color="auto" w:fill="F2F2F2" w:themeFill="background1" w:themeFillShade="F2"/>
          </w:tcPr>
          <w:p w14:paraId="7904780E" w14:textId="2A678803" w:rsidR="00E43CF7" w:rsidRDefault="00E43CF7" w:rsidP="00E43CF7">
            <w:pPr>
              <w:widowControl w:val="0"/>
              <w:jc w:val="center"/>
              <w:rPr>
                <w:rFonts w:cs="Arial"/>
                <w:szCs w:val="20"/>
              </w:rPr>
            </w:pPr>
            <w:r w:rsidRPr="00E57C02">
              <w:rPr>
                <w:rFonts w:cs="Arial"/>
                <w:szCs w:val="20"/>
              </w:rPr>
              <w:sym w:font="Wingdings" w:char="F0FC"/>
            </w:r>
          </w:p>
        </w:tc>
        <w:tc>
          <w:tcPr>
            <w:tcW w:w="674" w:type="pct"/>
            <w:shd w:val="clear" w:color="auto" w:fill="F2F2F2" w:themeFill="background1" w:themeFillShade="F2"/>
          </w:tcPr>
          <w:p w14:paraId="2B73CAB1" w14:textId="08DFCBB8" w:rsidR="00E43CF7" w:rsidRPr="003257A1" w:rsidRDefault="00E43CF7" w:rsidP="00E43CF7">
            <w:pPr>
              <w:widowControl w:val="0"/>
              <w:jc w:val="center"/>
              <w:rPr>
                <w:rFonts w:cs="Arial"/>
                <w:szCs w:val="20"/>
              </w:rPr>
            </w:pPr>
            <w:r w:rsidRPr="00E57C02">
              <w:rPr>
                <w:rFonts w:cs="Arial"/>
                <w:szCs w:val="20"/>
              </w:rPr>
              <w:sym w:font="Wingdings" w:char="F0FC"/>
            </w:r>
          </w:p>
        </w:tc>
        <w:tc>
          <w:tcPr>
            <w:tcW w:w="674" w:type="pct"/>
            <w:shd w:val="clear" w:color="auto" w:fill="F2F2F2" w:themeFill="background1" w:themeFillShade="F2"/>
            <w:vAlign w:val="center"/>
          </w:tcPr>
          <w:p w14:paraId="54FEED22" w14:textId="345E9480" w:rsidR="00E43CF7" w:rsidRPr="003257A1" w:rsidRDefault="00E43CF7" w:rsidP="00E43CF7">
            <w:pPr>
              <w:widowControl w:val="0"/>
              <w:jc w:val="center"/>
              <w:rPr>
                <w:rFonts w:cs="Arial"/>
                <w:szCs w:val="20"/>
              </w:rPr>
            </w:pPr>
            <w:r w:rsidRPr="003257A1">
              <w:rPr>
                <w:rFonts w:cs="Arial"/>
                <w:szCs w:val="20"/>
              </w:rPr>
              <w:sym w:font="Wingdings" w:char="F0FC"/>
            </w:r>
          </w:p>
        </w:tc>
        <w:tc>
          <w:tcPr>
            <w:tcW w:w="674" w:type="pct"/>
            <w:shd w:val="clear" w:color="auto" w:fill="F2F2F2" w:themeFill="background1" w:themeFillShade="F2"/>
            <w:vAlign w:val="center"/>
          </w:tcPr>
          <w:p w14:paraId="52DC153B" w14:textId="77777777" w:rsidR="00E43CF7" w:rsidRPr="003257A1" w:rsidRDefault="00E43CF7" w:rsidP="00E43CF7">
            <w:pPr>
              <w:widowControl w:val="0"/>
              <w:jc w:val="center"/>
              <w:rPr>
                <w:rFonts w:cs="Arial"/>
                <w:szCs w:val="20"/>
              </w:rPr>
            </w:pPr>
            <w:r w:rsidRPr="003257A1">
              <w:rPr>
                <w:rFonts w:cs="Arial"/>
                <w:szCs w:val="20"/>
              </w:rPr>
              <w:sym w:font="Wingdings" w:char="F0FC"/>
            </w:r>
          </w:p>
        </w:tc>
        <w:tc>
          <w:tcPr>
            <w:tcW w:w="674" w:type="pct"/>
            <w:shd w:val="clear" w:color="auto" w:fill="F2F2F2" w:themeFill="background1" w:themeFillShade="F2"/>
            <w:vAlign w:val="center"/>
          </w:tcPr>
          <w:p w14:paraId="60275724" w14:textId="77777777" w:rsidR="00E43CF7" w:rsidRPr="003257A1" w:rsidRDefault="00E43CF7" w:rsidP="00E43CF7">
            <w:pPr>
              <w:widowControl w:val="0"/>
              <w:jc w:val="center"/>
              <w:rPr>
                <w:rFonts w:cs="Arial"/>
                <w:szCs w:val="20"/>
              </w:rPr>
            </w:pPr>
            <w:r w:rsidRPr="003257A1">
              <w:rPr>
                <w:rFonts w:cs="Arial"/>
                <w:szCs w:val="20"/>
              </w:rPr>
              <w:sym w:font="Wingdings" w:char="F0FC"/>
            </w:r>
          </w:p>
        </w:tc>
        <w:tc>
          <w:tcPr>
            <w:tcW w:w="673" w:type="pct"/>
            <w:shd w:val="clear" w:color="auto" w:fill="F2F2F2" w:themeFill="background1" w:themeFillShade="F2"/>
            <w:vAlign w:val="center"/>
          </w:tcPr>
          <w:p w14:paraId="6046F0B2" w14:textId="77777777" w:rsidR="00E43CF7" w:rsidRPr="003257A1" w:rsidRDefault="00E43CF7" w:rsidP="00E43CF7">
            <w:pPr>
              <w:widowControl w:val="0"/>
              <w:jc w:val="center"/>
              <w:rPr>
                <w:rFonts w:cs="Arial"/>
                <w:szCs w:val="20"/>
              </w:rPr>
            </w:pPr>
            <w:r w:rsidRPr="003257A1">
              <w:rPr>
                <w:rFonts w:cs="Arial"/>
                <w:szCs w:val="20"/>
              </w:rPr>
              <w:sym w:font="Wingdings" w:char="F0FC"/>
            </w:r>
          </w:p>
        </w:tc>
      </w:tr>
    </w:tbl>
    <w:p w14:paraId="5D4AE425" w14:textId="07059DBD" w:rsidR="007F798F" w:rsidRPr="00DC0A30" w:rsidRDefault="007F798F" w:rsidP="007F798F">
      <w:pPr>
        <w:widowControl w:val="0"/>
        <w:ind w:left="329" w:hanging="329"/>
        <w:rPr>
          <w:szCs w:val="20"/>
        </w:rPr>
      </w:pPr>
      <w:r w:rsidRPr="00DC0A30">
        <w:rPr>
          <w:szCs w:val="20"/>
        </w:rPr>
        <w:sym w:font="Wingdings" w:char="F0FC"/>
      </w:r>
      <w:r w:rsidRPr="00DC0A30">
        <w:rPr>
          <w:szCs w:val="20"/>
        </w:rPr>
        <w:tab/>
        <w:t>Activity is allowed in accordance with the prescriptions of this plan without the need for a permit, class approval or activity licence or lease issued by the Director.</w:t>
      </w:r>
    </w:p>
    <w:p w14:paraId="1D1F52D5" w14:textId="7D80FF3F" w:rsidR="007F798F" w:rsidRPr="00DC0A30" w:rsidRDefault="0099272B" w:rsidP="007F798F">
      <w:pPr>
        <w:widowControl w:val="0"/>
        <w:ind w:left="329" w:hanging="329"/>
        <w:rPr>
          <w:szCs w:val="20"/>
        </w:rPr>
      </w:pPr>
      <w:r>
        <w:rPr>
          <w:szCs w:val="20"/>
        </w:rPr>
        <w:t>x</w:t>
      </w:r>
      <w:r w:rsidR="007F798F" w:rsidRPr="00DC0A30">
        <w:rPr>
          <w:szCs w:val="20"/>
        </w:rPr>
        <w:tab/>
        <w:t>Activity is not allowed.</w:t>
      </w:r>
    </w:p>
    <w:p w14:paraId="4925BB1F" w14:textId="77286BCD" w:rsidR="007F798F" w:rsidRPr="00DC0A30" w:rsidRDefault="007F798F" w:rsidP="007F798F">
      <w:pPr>
        <w:widowControl w:val="0"/>
        <w:ind w:left="329" w:hanging="329"/>
        <w:rPr>
          <w:szCs w:val="20"/>
        </w:rPr>
      </w:pPr>
      <w:r w:rsidRPr="00DC0A30">
        <w:rPr>
          <w:szCs w:val="20"/>
        </w:rPr>
        <w:t>B</w:t>
      </w:r>
      <w:r w:rsidRPr="00DC0A30">
        <w:rPr>
          <w:szCs w:val="20"/>
        </w:rPr>
        <w:tab/>
      </w:r>
      <w:r w:rsidR="00502287" w:rsidRPr="008C34AC">
        <w:rPr>
          <w:szCs w:val="20"/>
        </w:rPr>
        <w:t>Anchoring is not allowed except in anchoring areas determined under r.12.56 of the EPBC Regulations.</w:t>
      </w:r>
    </w:p>
    <w:p w14:paraId="47886F26" w14:textId="58CD1ECD" w:rsidR="007F798F" w:rsidRPr="00DC0A30" w:rsidRDefault="00B358EA" w:rsidP="00C02C44">
      <w:pPr>
        <w:widowControl w:val="0"/>
        <w:shd w:val="clear" w:color="auto" w:fill="F2F2F2" w:themeFill="background1" w:themeFillShade="F2"/>
        <w:rPr>
          <w:szCs w:val="20"/>
        </w:rPr>
      </w:pPr>
      <w:r w:rsidRPr="00B358EA">
        <w:rPr>
          <w:b/>
          <w:szCs w:val="20"/>
        </w:rPr>
        <w:t>Note:</w:t>
      </w:r>
      <w:r w:rsidR="007F798F" w:rsidRPr="00DC0A30">
        <w:rPr>
          <w:szCs w:val="20"/>
        </w:rPr>
        <w:t xml:space="preserve"> Ballast water exchange is managed under national arrangements. Restrictions may apply in some areas (Section 4.</w:t>
      </w:r>
      <w:r w:rsidR="00940F6D">
        <w:rPr>
          <w:szCs w:val="20"/>
        </w:rPr>
        <w:t>2</w:t>
      </w:r>
      <w:r w:rsidR="007F798F" w:rsidRPr="00DC0A30">
        <w:rPr>
          <w:szCs w:val="20"/>
        </w:rPr>
        <w:t xml:space="preserve">.1 </w:t>
      </w:r>
      <w:r w:rsidR="00992F56">
        <w:rPr>
          <w:rFonts w:cs="Arial"/>
        </w:rPr>
        <w:t>General use, access, and waste management</w:t>
      </w:r>
      <w:r w:rsidR="007F798F" w:rsidRPr="00DC0A30">
        <w:rPr>
          <w:szCs w:val="20"/>
        </w:rPr>
        <w:t>).</w:t>
      </w:r>
    </w:p>
    <w:p w14:paraId="605743F2" w14:textId="77777777" w:rsidR="00347700" w:rsidRDefault="00347700">
      <w:pPr>
        <w:spacing w:before="0" w:after="160" w:line="259" w:lineRule="auto"/>
        <w:rPr>
          <w:b/>
          <w:color w:val="5072AC"/>
        </w:rPr>
      </w:pPr>
      <w:r>
        <w:br w:type="page"/>
      </w:r>
    </w:p>
    <w:p w14:paraId="581CEB4E" w14:textId="2DBDAB09" w:rsidR="007F798F" w:rsidRPr="00CF074B" w:rsidRDefault="007F798F" w:rsidP="00B35609">
      <w:pPr>
        <w:pStyle w:val="Part46-Heading4"/>
      </w:pPr>
      <w:r w:rsidRPr="00CF074B">
        <w:lastRenderedPageBreak/>
        <w:t>Prescriptions</w:t>
      </w:r>
    </w:p>
    <w:p w14:paraId="687BFBC1" w14:textId="502395AF" w:rsidR="007F798F" w:rsidRPr="00CF074B" w:rsidRDefault="007F798F" w:rsidP="004B6A96">
      <w:pPr>
        <w:pStyle w:val="Heading4"/>
      </w:pPr>
      <w:bookmarkStart w:id="112" w:name="_Ref423030373"/>
      <w:r w:rsidRPr="00CF074B">
        <w:t xml:space="preserve">Commercial ships may transit </w:t>
      </w:r>
      <w:r>
        <w:t xml:space="preserve">through the South-west Network </w:t>
      </w:r>
      <w:r w:rsidRPr="00CF074B">
        <w:t xml:space="preserve">subject to compliance with the prescriptions in Section </w:t>
      </w:r>
      <w:r>
        <w:t>4.2</w:t>
      </w:r>
      <w:r w:rsidRPr="00CF074B">
        <w:t>.1 (</w:t>
      </w:r>
      <w:r w:rsidR="00992F56">
        <w:rPr>
          <w:rFonts w:cs="Arial"/>
        </w:rPr>
        <w:t>General use, access, and waste management</w:t>
      </w:r>
      <w:r w:rsidRPr="00CF074B">
        <w:t xml:space="preserve">) and relevant prescriptions in Sections </w:t>
      </w:r>
      <w:r>
        <w:t>4.2</w:t>
      </w:r>
      <w:r w:rsidRPr="00CF074B">
        <w:t>.</w:t>
      </w:r>
      <w:r>
        <w:t>5</w:t>
      </w:r>
      <w:r w:rsidRPr="00CF074B">
        <w:t xml:space="preserve"> to </w:t>
      </w:r>
      <w:r>
        <w:t>4.2</w:t>
      </w:r>
      <w:r w:rsidRPr="00CF074B">
        <w:t>.1</w:t>
      </w:r>
      <w:r>
        <w:t>2</w:t>
      </w:r>
      <w:r w:rsidRPr="00CF074B">
        <w:t xml:space="preserve"> relating to the activity in which shipping is involved.</w:t>
      </w:r>
    </w:p>
    <w:bookmarkEnd w:id="112"/>
    <w:p w14:paraId="777614F2" w14:textId="1DA7142C" w:rsidR="007F798F" w:rsidRPr="00CF074B" w:rsidRDefault="00B27B09" w:rsidP="004B6A96">
      <w:pPr>
        <w:pStyle w:val="Heading4"/>
      </w:pPr>
      <w:r>
        <w:t>C</w:t>
      </w:r>
      <w:r w:rsidR="007F798F" w:rsidRPr="00CF074B">
        <w:t>ommercial ships may stop and anchor in a:</w:t>
      </w:r>
    </w:p>
    <w:p w14:paraId="080E6F18" w14:textId="4E5D78B6" w:rsidR="007F798F" w:rsidRDefault="007F798F" w:rsidP="00131F93">
      <w:pPr>
        <w:pStyle w:val="sub-prescriptionsabc"/>
        <w:widowControl w:val="0"/>
        <w:numPr>
          <w:ilvl w:val="0"/>
          <w:numId w:val="40"/>
        </w:numPr>
      </w:pPr>
      <w:r w:rsidRPr="00CF074B">
        <w:t xml:space="preserve">Special Purpose Zone </w:t>
      </w:r>
      <w:r w:rsidR="002054A3">
        <w:t xml:space="preserve">(Trawl) </w:t>
      </w:r>
      <w:r w:rsidRPr="00CF074B">
        <w:t>(VI);</w:t>
      </w:r>
    </w:p>
    <w:p w14:paraId="554B8C98" w14:textId="680FE127" w:rsidR="002054A3" w:rsidRDefault="002054A3" w:rsidP="00131F93">
      <w:pPr>
        <w:pStyle w:val="sub-prescriptionsabc"/>
        <w:widowControl w:val="0"/>
        <w:numPr>
          <w:ilvl w:val="0"/>
          <w:numId w:val="40"/>
        </w:numPr>
      </w:pPr>
      <w:r>
        <w:t>Special Purpose Zone (VI);</w:t>
      </w:r>
    </w:p>
    <w:p w14:paraId="48EA857D" w14:textId="2F13D6AC" w:rsidR="002054A3" w:rsidRDefault="002054A3" w:rsidP="00131F93">
      <w:pPr>
        <w:pStyle w:val="sub-prescriptionsabc"/>
        <w:widowControl w:val="0"/>
        <w:numPr>
          <w:ilvl w:val="0"/>
          <w:numId w:val="40"/>
        </w:numPr>
      </w:pPr>
      <w:r>
        <w:t>Special Purpose Zone (Mining Exclusion) (VI);</w:t>
      </w:r>
    </w:p>
    <w:p w14:paraId="2CC8A3D7" w14:textId="77777777" w:rsidR="007F798F" w:rsidRPr="00CF074B" w:rsidRDefault="007F798F" w:rsidP="00131F93">
      <w:pPr>
        <w:pStyle w:val="sub-prescriptionsabc"/>
        <w:widowControl w:val="0"/>
        <w:numPr>
          <w:ilvl w:val="0"/>
          <w:numId w:val="40"/>
        </w:numPr>
      </w:pPr>
      <w:r w:rsidRPr="00CF074B">
        <w:t>Multiple Use Zone (VI); and</w:t>
      </w:r>
    </w:p>
    <w:p w14:paraId="28424AD2" w14:textId="5C13FBB6" w:rsidR="007F798F" w:rsidRPr="00CF074B" w:rsidRDefault="007F798F" w:rsidP="00131F93">
      <w:pPr>
        <w:pStyle w:val="sub-prescriptionsabc"/>
        <w:widowControl w:val="0"/>
        <w:numPr>
          <w:ilvl w:val="0"/>
          <w:numId w:val="40"/>
        </w:numPr>
      </w:pPr>
      <w:r w:rsidRPr="00CF074B">
        <w:t>Habitat Protection Zone (IV), and National Park Zone (II) in anchoring areas determined under r.12.56 of the EPBC.</w:t>
      </w:r>
    </w:p>
    <w:p w14:paraId="152EA834" w14:textId="5CA3E6B8" w:rsidR="00B27B09" w:rsidRPr="002C286E" w:rsidRDefault="00BD575A" w:rsidP="00C02C44">
      <w:pPr>
        <w:widowControl w:val="0"/>
        <w:shd w:val="clear" w:color="auto" w:fill="F2F2F2" w:themeFill="background1" w:themeFillShade="F2"/>
        <w:spacing w:line="240" w:lineRule="auto"/>
      </w:pPr>
      <w:r>
        <w:rPr>
          <w:rFonts w:cs="Arial"/>
          <w:b/>
        </w:rPr>
        <w:t>Note</w:t>
      </w:r>
      <w:r>
        <w:rPr>
          <w:rFonts w:cs="Arial"/>
        </w:rPr>
        <w:t>: This Section does not prevent stopping and anchoring outside a determined anchoring area in an IUCN category (IV) or (II) zone due to circumstances of force majeure or distress or for the purpose of rendering assistance to persons, ships or aircraft in danger or distress.</w:t>
      </w:r>
    </w:p>
    <w:p w14:paraId="4D28D426" w14:textId="75AA4DF9" w:rsidR="007F798F" w:rsidRPr="00472C2C" w:rsidRDefault="00B358EA" w:rsidP="00C02C44">
      <w:pPr>
        <w:widowControl w:val="0"/>
        <w:shd w:val="clear" w:color="auto" w:fill="F2F2F2" w:themeFill="background1" w:themeFillShade="F2"/>
        <w:spacing w:line="240" w:lineRule="auto"/>
      </w:pPr>
      <w:r w:rsidRPr="001D1BE6">
        <w:rPr>
          <w:b/>
        </w:rPr>
        <w:t>Note</w:t>
      </w:r>
      <w:r w:rsidRPr="00C02C44">
        <w:t>:</w:t>
      </w:r>
      <w:r w:rsidR="007F798F" w:rsidRPr="00472C2C">
        <w:t xml:space="preserve"> This Section does not prevent the carrying out of activities, including stopping and </w:t>
      </w:r>
      <w:r w:rsidR="007F798F" w:rsidRPr="00B27B09">
        <w:t>anchoring, as part of operations authorised under Sections 4.2.5 to 4.2.12 and r.12.56 of the EPBC Regulations.</w:t>
      </w:r>
    </w:p>
    <w:p w14:paraId="325F8D66" w14:textId="77777777" w:rsidR="007F798F" w:rsidRPr="00CF074B" w:rsidRDefault="007F798F" w:rsidP="003257A1">
      <w:pPr>
        <w:pStyle w:val="Heading3"/>
      </w:pPr>
      <w:bookmarkStart w:id="113" w:name="_Toc419788119"/>
      <w:bookmarkStart w:id="114" w:name="_Toc439933720"/>
      <w:bookmarkStart w:id="115" w:name="_Toc476652828"/>
      <w:bookmarkStart w:id="116" w:name="_Toc481512482"/>
      <w:bookmarkStart w:id="117" w:name="_Toc481760501"/>
      <w:bookmarkStart w:id="118" w:name="_Toc485123571"/>
      <w:bookmarkStart w:id="119" w:name="_Toc500248464"/>
      <w:bookmarkStart w:id="120" w:name="_Toc501466432"/>
      <w:bookmarkStart w:id="121" w:name="_Toc501536208"/>
      <w:r w:rsidRPr="00CF074B">
        <w:t>Commercial fishing</w:t>
      </w:r>
      <w:bookmarkEnd w:id="113"/>
      <w:bookmarkEnd w:id="114"/>
      <w:bookmarkEnd w:id="115"/>
      <w:bookmarkEnd w:id="116"/>
      <w:bookmarkEnd w:id="117"/>
      <w:bookmarkEnd w:id="118"/>
      <w:bookmarkEnd w:id="119"/>
      <w:bookmarkEnd w:id="120"/>
      <w:bookmarkEnd w:id="121"/>
    </w:p>
    <w:p w14:paraId="16C0427F" w14:textId="7CBFF6A5" w:rsidR="007F798F" w:rsidRPr="00CF074B" w:rsidRDefault="00D86171" w:rsidP="007F798F">
      <w:pPr>
        <w:widowControl w:val="0"/>
        <w:spacing w:before="144" w:after="144"/>
      </w:pPr>
      <w:r w:rsidRPr="00CF074B">
        <w:t xml:space="preserve">The prescriptions </w:t>
      </w:r>
      <w:r>
        <w:t xml:space="preserve">in this Section </w:t>
      </w:r>
      <w:r w:rsidR="007F798F" w:rsidRPr="00CF074B">
        <w:t xml:space="preserve">set out the rules for commercial fishing activities in the </w:t>
      </w:r>
      <w:r w:rsidR="007F798F">
        <w:t>South</w:t>
      </w:r>
      <w:r w:rsidR="007F798F" w:rsidRPr="00CF074B">
        <w:t>-west Network, including the types of fishing gear and methods allowed in different zones, and requirements for vessel monitoring systems. These are summarised in Table 4.</w:t>
      </w:r>
      <w:r w:rsidR="00502287">
        <w:t>4</w:t>
      </w:r>
      <w:r w:rsidR="007F798F" w:rsidRPr="00CF074B">
        <w:t>.</w:t>
      </w:r>
    </w:p>
    <w:p w14:paraId="68C3BDB4" w14:textId="29AAB288" w:rsidR="007F798F" w:rsidRPr="00CF074B" w:rsidRDefault="007F798F" w:rsidP="007F798F">
      <w:pPr>
        <w:widowControl w:val="0"/>
        <w:spacing w:before="144" w:after="144"/>
      </w:pPr>
      <w:r w:rsidRPr="00CF074B">
        <w:t xml:space="preserve">Commercial fishing is managed for sustainability by the Australian Government and state and territory fisheries management agencies. In the </w:t>
      </w:r>
      <w:r>
        <w:t>South</w:t>
      </w:r>
      <w:r w:rsidRPr="00CF074B">
        <w:t xml:space="preserve">-west Network commercial fishing is subject to regulation under the </w:t>
      </w:r>
      <w:r w:rsidRPr="00CF074B">
        <w:rPr>
          <w:i/>
        </w:rPr>
        <w:t>Fisheries Management Act 1991</w:t>
      </w:r>
      <w:r w:rsidRPr="00CF074B">
        <w:t xml:space="preserve"> (Fisheries Management Act) or Western Australian </w:t>
      </w:r>
      <w:r>
        <w:t xml:space="preserve">or South Australian </w:t>
      </w:r>
      <w:r w:rsidRPr="00CF074B">
        <w:t>fisheries laws (under arrangements made under Part V of the Fisheries Management Act).</w:t>
      </w:r>
    </w:p>
    <w:p w14:paraId="38518BBE" w14:textId="148FC6FA" w:rsidR="007F798F" w:rsidRPr="00CF074B" w:rsidRDefault="007F798F" w:rsidP="007F798F">
      <w:pPr>
        <w:widowControl w:val="0"/>
      </w:pPr>
      <w:r w:rsidRPr="00CF074B">
        <w:t xml:space="preserve">Research in connection with commercial fishing activities will be managed in accordance with Section </w:t>
      </w:r>
      <w:r>
        <w:t>4.2</w:t>
      </w:r>
      <w:r w:rsidRPr="00CF074B">
        <w:t>.1</w:t>
      </w:r>
      <w:r>
        <w:t>0</w:t>
      </w:r>
      <w:r w:rsidRPr="00CF074B">
        <w:t xml:space="preserve"> (Research and monitoring).</w:t>
      </w:r>
    </w:p>
    <w:p w14:paraId="2B6ABA56" w14:textId="77777777" w:rsidR="007F798F" w:rsidRDefault="007F798F" w:rsidP="007F798F">
      <w:pPr>
        <w:widowControl w:val="0"/>
      </w:pPr>
      <w:r w:rsidRPr="00CF074B">
        <w:t>Use of fishing gear not allowed at commencement of this plan may be authorised after satisfactory assessment that supports an adaptive management approach.</w:t>
      </w:r>
    </w:p>
    <w:p w14:paraId="387B4591" w14:textId="42D878CF" w:rsidR="007F798F" w:rsidRPr="00CF074B" w:rsidRDefault="007F798F" w:rsidP="007F798F">
      <w:pPr>
        <w:widowControl w:val="0"/>
        <w:rPr>
          <w:b/>
        </w:rPr>
      </w:pPr>
      <w:r w:rsidRPr="00CF074B">
        <w:rPr>
          <w:b/>
        </w:rPr>
        <w:t>Table 4.</w:t>
      </w:r>
      <w:r w:rsidR="00502287">
        <w:rPr>
          <w:b/>
        </w:rPr>
        <w:t>4</w:t>
      </w:r>
      <w:r w:rsidR="00502287" w:rsidRPr="00CF074B">
        <w:rPr>
          <w:b/>
        </w:rPr>
        <w:t xml:space="preserve"> </w:t>
      </w:r>
      <w:r w:rsidRPr="00CF074B">
        <w:rPr>
          <w:b/>
        </w:rPr>
        <w:t xml:space="preserve">Summary of prescriptions for commercial fishing activities in the </w:t>
      </w:r>
      <w:r>
        <w:rPr>
          <w:b/>
        </w:rPr>
        <w:t>South</w:t>
      </w:r>
      <w:r w:rsidRPr="00CF074B">
        <w:rPr>
          <w:b/>
        </w:rPr>
        <w:t>-west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1313"/>
        <w:gridCol w:w="1313"/>
        <w:gridCol w:w="1313"/>
        <w:gridCol w:w="1313"/>
        <w:gridCol w:w="1313"/>
        <w:gridCol w:w="1311"/>
      </w:tblGrid>
      <w:tr w:rsidR="00E43CF7" w:rsidRPr="009822CF" w14:paraId="707F676C" w14:textId="77777777" w:rsidTr="00347700">
        <w:trPr>
          <w:cantSplit/>
          <w:trHeight w:val="176"/>
          <w:tblHeader/>
          <w:jc w:val="center"/>
        </w:trPr>
        <w:tc>
          <w:tcPr>
            <w:tcW w:w="957" w:type="pct"/>
            <w:tcBorders>
              <w:bottom w:val="single" w:sz="4" w:space="0" w:color="auto"/>
            </w:tcBorders>
            <w:shd w:val="clear" w:color="auto" w:fill="F2F2F2" w:themeFill="background1" w:themeFillShade="F2"/>
          </w:tcPr>
          <w:p w14:paraId="6C289AB9" w14:textId="77777777" w:rsidR="00E43CF7" w:rsidRPr="00DC0A30" w:rsidRDefault="00E43CF7" w:rsidP="00DC0A30">
            <w:pPr>
              <w:widowControl w:val="0"/>
              <w:spacing w:line="240" w:lineRule="auto"/>
              <w:jc w:val="center"/>
              <w:rPr>
                <w:rFonts w:cs="Arial"/>
                <w:b/>
                <w:szCs w:val="20"/>
              </w:rPr>
            </w:pPr>
            <w:r w:rsidRPr="00DC0A30">
              <w:rPr>
                <w:rFonts w:cs="Arial"/>
                <w:b/>
                <w:szCs w:val="20"/>
              </w:rPr>
              <w:t>COMMERCIAL FISHING</w:t>
            </w:r>
          </w:p>
          <w:p w14:paraId="6CC49D3F" w14:textId="77777777" w:rsidR="00E43CF7" w:rsidRPr="00DC0A30" w:rsidRDefault="00E43CF7" w:rsidP="00DC0A30">
            <w:pPr>
              <w:widowControl w:val="0"/>
              <w:spacing w:line="240" w:lineRule="auto"/>
              <w:jc w:val="center"/>
              <w:rPr>
                <w:rFonts w:cs="Arial"/>
                <w:szCs w:val="20"/>
              </w:rPr>
            </w:pPr>
            <w:r w:rsidRPr="00DC0A30">
              <w:rPr>
                <w:rFonts w:cs="Arial"/>
                <w:b/>
                <w:szCs w:val="20"/>
              </w:rPr>
              <w:t>Activity</w:t>
            </w:r>
          </w:p>
        </w:tc>
        <w:tc>
          <w:tcPr>
            <w:tcW w:w="674" w:type="pct"/>
            <w:tcBorders>
              <w:bottom w:val="single" w:sz="4" w:space="0" w:color="auto"/>
            </w:tcBorders>
            <w:shd w:val="thinReverseDiagStripe" w:color="FFFFFF" w:themeColor="background1" w:fill="6DAFE0"/>
          </w:tcPr>
          <w:p w14:paraId="796A5BFF" w14:textId="6CA8EB30" w:rsidR="00E43CF7" w:rsidRPr="00DC0A30" w:rsidRDefault="00E43CF7" w:rsidP="00650226">
            <w:pPr>
              <w:widowControl w:val="0"/>
              <w:spacing w:before="0" w:after="0" w:line="240" w:lineRule="auto"/>
              <w:jc w:val="center"/>
              <w:rPr>
                <w:rFonts w:cs="Arial"/>
                <w:b/>
                <w:szCs w:val="20"/>
              </w:rPr>
            </w:pPr>
            <w:r w:rsidRPr="00DC0A30">
              <w:rPr>
                <w:rFonts w:cs="Arial"/>
                <w:b/>
                <w:szCs w:val="20"/>
              </w:rPr>
              <w:t>Special Purpose Zone</w:t>
            </w:r>
            <w:r>
              <w:rPr>
                <w:rFonts w:cs="Arial"/>
                <w:b/>
                <w:szCs w:val="20"/>
              </w:rPr>
              <w:t xml:space="preserve"> (Trawl)</w:t>
            </w:r>
          </w:p>
          <w:p w14:paraId="7601C0D1" w14:textId="005847CB" w:rsidR="00E43CF7" w:rsidRDefault="00E43CF7" w:rsidP="00650226">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6DAFE0"/>
          </w:tcPr>
          <w:p w14:paraId="6DCFA02B" w14:textId="77777777" w:rsidR="00E43CF7" w:rsidRPr="00DC0A30" w:rsidRDefault="00E43CF7" w:rsidP="00650226">
            <w:pPr>
              <w:widowControl w:val="0"/>
              <w:spacing w:before="0" w:after="0" w:line="240" w:lineRule="auto"/>
              <w:jc w:val="center"/>
              <w:rPr>
                <w:rFonts w:cs="Arial"/>
                <w:b/>
                <w:szCs w:val="20"/>
              </w:rPr>
            </w:pPr>
            <w:r w:rsidRPr="00DC0A30">
              <w:rPr>
                <w:rFonts w:cs="Arial"/>
                <w:b/>
                <w:szCs w:val="20"/>
              </w:rPr>
              <w:t>Special Purpose Zone</w:t>
            </w:r>
          </w:p>
          <w:p w14:paraId="63B1FC91" w14:textId="51408276" w:rsidR="00E43CF7" w:rsidRPr="00DC0A30" w:rsidRDefault="00E43CF7" w:rsidP="00650226">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thinDiagStripe" w:color="686868" w:fill="6DAFE0"/>
          </w:tcPr>
          <w:p w14:paraId="4DD16569" w14:textId="70B2B43B" w:rsidR="00E43CF7" w:rsidRPr="00DC0A30" w:rsidRDefault="00E43CF7" w:rsidP="00052F73">
            <w:pPr>
              <w:widowControl w:val="0"/>
              <w:spacing w:before="0" w:after="0" w:line="240" w:lineRule="auto"/>
              <w:jc w:val="center"/>
              <w:rPr>
                <w:rFonts w:cs="Arial"/>
                <w:b/>
                <w:szCs w:val="20"/>
              </w:rPr>
            </w:pPr>
            <w:r w:rsidRPr="00DC0A30">
              <w:rPr>
                <w:rFonts w:cs="Arial"/>
                <w:b/>
                <w:szCs w:val="20"/>
              </w:rPr>
              <w:t>Special Purpose Zone</w:t>
            </w:r>
            <w:r>
              <w:rPr>
                <w:rFonts w:cs="Arial"/>
                <w:b/>
                <w:szCs w:val="20"/>
              </w:rPr>
              <w:t xml:space="preserve"> (Mining Exclusion)</w:t>
            </w:r>
          </w:p>
          <w:p w14:paraId="752C39CB" w14:textId="77777777" w:rsidR="00E43CF7" w:rsidRPr="00DC0A30" w:rsidRDefault="00E43CF7" w:rsidP="00052F73">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B9E6FB"/>
          </w:tcPr>
          <w:p w14:paraId="3CB219FB" w14:textId="77777777" w:rsidR="00E43CF7" w:rsidRPr="00DC0A30" w:rsidRDefault="00E43CF7" w:rsidP="00052F73">
            <w:pPr>
              <w:widowControl w:val="0"/>
              <w:spacing w:before="0" w:after="0" w:line="240" w:lineRule="auto"/>
              <w:jc w:val="center"/>
              <w:rPr>
                <w:rFonts w:cs="Arial"/>
                <w:b/>
                <w:szCs w:val="20"/>
              </w:rPr>
            </w:pPr>
            <w:r w:rsidRPr="00DC0A30">
              <w:rPr>
                <w:rFonts w:cs="Arial"/>
                <w:b/>
                <w:szCs w:val="20"/>
              </w:rPr>
              <w:t>Multiple Use Zone</w:t>
            </w:r>
          </w:p>
          <w:p w14:paraId="179B8821" w14:textId="77777777" w:rsidR="00E43CF7" w:rsidRPr="00DC0A30" w:rsidRDefault="00E43CF7" w:rsidP="00052F73">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FFF8A3"/>
          </w:tcPr>
          <w:p w14:paraId="44C21A94" w14:textId="77777777" w:rsidR="00E43CF7" w:rsidRPr="00DC0A30" w:rsidRDefault="00E43CF7" w:rsidP="00052F73">
            <w:pPr>
              <w:widowControl w:val="0"/>
              <w:spacing w:before="0" w:after="0" w:line="240" w:lineRule="auto"/>
              <w:jc w:val="center"/>
              <w:rPr>
                <w:rFonts w:cs="Arial"/>
                <w:b/>
                <w:szCs w:val="20"/>
              </w:rPr>
            </w:pPr>
            <w:r w:rsidRPr="00DC0A30">
              <w:rPr>
                <w:rFonts w:cs="Arial"/>
                <w:b/>
                <w:szCs w:val="20"/>
              </w:rPr>
              <w:t>Habitat</w:t>
            </w:r>
          </w:p>
          <w:p w14:paraId="65826945" w14:textId="77777777" w:rsidR="00E43CF7" w:rsidRPr="00DC0A30" w:rsidRDefault="00E43CF7" w:rsidP="00052F73">
            <w:pPr>
              <w:widowControl w:val="0"/>
              <w:spacing w:before="0" w:after="0" w:line="240" w:lineRule="auto"/>
              <w:jc w:val="center"/>
              <w:rPr>
                <w:rFonts w:cs="Arial"/>
                <w:b/>
                <w:szCs w:val="20"/>
              </w:rPr>
            </w:pPr>
            <w:r w:rsidRPr="00DC0A30">
              <w:rPr>
                <w:rFonts w:cs="Arial"/>
                <w:b/>
                <w:szCs w:val="20"/>
              </w:rPr>
              <w:t>Protection Zone</w:t>
            </w:r>
          </w:p>
          <w:p w14:paraId="570D5D2C" w14:textId="77777777" w:rsidR="00E43CF7" w:rsidRPr="00DC0A30" w:rsidRDefault="00E43CF7" w:rsidP="00052F73">
            <w:pPr>
              <w:widowControl w:val="0"/>
              <w:spacing w:before="0" w:after="0" w:line="240" w:lineRule="auto"/>
              <w:jc w:val="center"/>
              <w:rPr>
                <w:rFonts w:cs="Arial"/>
                <w:b/>
                <w:szCs w:val="20"/>
              </w:rPr>
            </w:pPr>
            <w:r w:rsidRPr="00DC0A30">
              <w:rPr>
                <w:rFonts w:cs="Arial"/>
                <w:b/>
                <w:szCs w:val="20"/>
              </w:rPr>
              <w:t>IV</w:t>
            </w:r>
          </w:p>
        </w:tc>
        <w:tc>
          <w:tcPr>
            <w:tcW w:w="673" w:type="pct"/>
            <w:tcBorders>
              <w:bottom w:val="single" w:sz="4" w:space="0" w:color="auto"/>
            </w:tcBorders>
            <w:shd w:val="clear" w:color="auto" w:fill="7BBC63"/>
          </w:tcPr>
          <w:p w14:paraId="36BC4A69" w14:textId="77777777" w:rsidR="00E43CF7" w:rsidRPr="00DC0A30" w:rsidRDefault="00E43CF7" w:rsidP="00052F73">
            <w:pPr>
              <w:widowControl w:val="0"/>
              <w:spacing w:before="0" w:after="0" w:line="240" w:lineRule="auto"/>
              <w:jc w:val="center"/>
              <w:rPr>
                <w:rFonts w:cs="Arial"/>
                <w:b/>
                <w:szCs w:val="20"/>
              </w:rPr>
            </w:pPr>
            <w:r w:rsidRPr="00DC0A30">
              <w:rPr>
                <w:rFonts w:cs="Arial"/>
                <w:b/>
                <w:szCs w:val="20"/>
              </w:rPr>
              <w:t xml:space="preserve">National Park Zone </w:t>
            </w:r>
            <w:r w:rsidRPr="00DC0A30">
              <w:rPr>
                <w:rFonts w:cs="Arial"/>
                <w:b/>
                <w:szCs w:val="20"/>
              </w:rPr>
              <w:br/>
              <w:t>II</w:t>
            </w:r>
          </w:p>
        </w:tc>
      </w:tr>
      <w:tr w:rsidR="00E43CF7" w:rsidRPr="009822CF" w14:paraId="256854F6" w14:textId="77777777" w:rsidTr="00347700">
        <w:trPr>
          <w:cantSplit/>
          <w:jc w:val="center"/>
        </w:trPr>
        <w:tc>
          <w:tcPr>
            <w:tcW w:w="957" w:type="pct"/>
            <w:tcBorders>
              <w:bottom w:val="single" w:sz="4" w:space="0" w:color="auto"/>
            </w:tcBorders>
            <w:shd w:val="clear" w:color="auto" w:fill="F2F2F2" w:themeFill="background1" w:themeFillShade="F2"/>
          </w:tcPr>
          <w:p w14:paraId="62AF8CCC" w14:textId="77777777" w:rsidR="00E43CF7" w:rsidRPr="00DC0A30" w:rsidRDefault="00E43CF7" w:rsidP="00E43CF7">
            <w:pPr>
              <w:widowControl w:val="0"/>
              <w:rPr>
                <w:rFonts w:cs="Arial"/>
                <w:szCs w:val="20"/>
              </w:rPr>
            </w:pPr>
            <w:r w:rsidRPr="00DC0A30">
              <w:rPr>
                <w:rFonts w:cs="Arial"/>
                <w:szCs w:val="20"/>
              </w:rPr>
              <w:t>Dropline</w:t>
            </w:r>
          </w:p>
        </w:tc>
        <w:tc>
          <w:tcPr>
            <w:tcW w:w="674" w:type="pct"/>
            <w:tcBorders>
              <w:bottom w:val="single" w:sz="4" w:space="0" w:color="auto"/>
            </w:tcBorders>
            <w:shd w:val="clear" w:color="auto" w:fill="F2F2F2" w:themeFill="background1" w:themeFillShade="F2"/>
          </w:tcPr>
          <w:p w14:paraId="3D601105" w14:textId="4037B92B" w:rsidR="00E43CF7" w:rsidRDefault="00E43CF7" w:rsidP="00E43CF7">
            <w:pPr>
              <w:widowControl w:val="0"/>
              <w:jc w:val="center"/>
              <w:rPr>
                <w:rFonts w:cs="Arial"/>
                <w:szCs w:val="20"/>
              </w:rPr>
            </w:pPr>
            <w:r w:rsidRPr="00FB5548">
              <w:rPr>
                <w:rFonts w:cs="Arial"/>
                <w:szCs w:val="20"/>
              </w:rPr>
              <w:t>A</w:t>
            </w:r>
          </w:p>
        </w:tc>
        <w:tc>
          <w:tcPr>
            <w:tcW w:w="674" w:type="pct"/>
            <w:tcBorders>
              <w:bottom w:val="single" w:sz="4" w:space="0" w:color="auto"/>
            </w:tcBorders>
            <w:shd w:val="clear" w:color="auto" w:fill="F2F2F2" w:themeFill="background1" w:themeFillShade="F2"/>
          </w:tcPr>
          <w:p w14:paraId="42F83968" w14:textId="5F4BEE37" w:rsidR="00E43CF7" w:rsidRPr="003257A1" w:rsidRDefault="00E43CF7" w:rsidP="00E43CF7">
            <w:pPr>
              <w:widowControl w:val="0"/>
              <w:jc w:val="center"/>
              <w:rPr>
                <w:rFonts w:cs="Arial"/>
                <w:szCs w:val="20"/>
              </w:rPr>
            </w:pPr>
            <w:r w:rsidRPr="00FB5548">
              <w:rPr>
                <w:rFonts w:cs="Arial"/>
                <w:szCs w:val="20"/>
              </w:rPr>
              <w:t>A</w:t>
            </w:r>
          </w:p>
        </w:tc>
        <w:tc>
          <w:tcPr>
            <w:tcW w:w="674" w:type="pct"/>
            <w:tcBorders>
              <w:bottom w:val="single" w:sz="4" w:space="0" w:color="auto"/>
            </w:tcBorders>
            <w:shd w:val="clear" w:color="auto" w:fill="F2F2F2" w:themeFill="background1" w:themeFillShade="F2"/>
            <w:vAlign w:val="center"/>
          </w:tcPr>
          <w:p w14:paraId="03B963FA" w14:textId="1181FDF4" w:rsidR="00E43CF7" w:rsidRPr="003257A1" w:rsidRDefault="00E43CF7" w:rsidP="00E43CF7">
            <w:pPr>
              <w:widowControl w:val="0"/>
              <w:jc w:val="center"/>
              <w:rPr>
                <w:rFonts w:cs="Arial"/>
                <w:szCs w:val="20"/>
              </w:rPr>
            </w:pPr>
            <w:r w:rsidRPr="003257A1">
              <w:rPr>
                <w:rFonts w:cs="Arial"/>
                <w:szCs w:val="20"/>
              </w:rPr>
              <w:t>A</w:t>
            </w:r>
          </w:p>
        </w:tc>
        <w:tc>
          <w:tcPr>
            <w:tcW w:w="674" w:type="pct"/>
            <w:tcBorders>
              <w:bottom w:val="single" w:sz="4" w:space="0" w:color="auto"/>
            </w:tcBorders>
            <w:shd w:val="clear" w:color="auto" w:fill="F2F2F2" w:themeFill="background1" w:themeFillShade="F2"/>
            <w:vAlign w:val="center"/>
          </w:tcPr>
          <w:p w14:paraId="7A3D1694" w14:textId="77777777" w:rsidR="00E43CF7" w:rsidRPr="00A66D08" w:rsidRDefault="00E43CF7" w:rsidP="00E43CF7">
            <w:pPr>
              <w:widowControl w:val="0"/>
              <w:jc w:val="center"/>
              <w:rPr>
                <w:rFonts w:cs="Arial"/>
                <w:szCs w:val="20"/>
              </w:rPr>
            </w:pPr>
            <w:r w:rsidRPr="00A66D08">
              <w:rPr>
                <w:rFonts w:cs="Arial"/>
                <w:szCs w:val="20"/>
              </w:rPr>
              <w:t>A</w:t>
            </w:r>
          </w:p>
        </w:tc>
        <w:tc>
          <w:tcPr>
            <w:tcW w:w="674" w:type="pct"/>
            <w:tcBorders>
              <w:bottom w:val="single" w:sz="4" w:space="0" w:color="auto"/>
            </w:tcBorders>
            <w:shd w:val="clear" w:color="auto" w:fill="F2F2F2" w:themeFill="background1" w:themeFillShade="F2"/>
            <w:vAlign w:val="center"/>
          </w:tcPr>
          <w:p w14:paraId="149824C7" w14:textId="77777777" w:rsidR="00E43CF7" w:rsidRPr="00DC0A30" w:rsidRDefault="00E43CF7" w:rsidP="00E43CF7">
            <w:pPr>
              <w:widowControl w:val="0"/>
              <w:jc w:val="center"/>
              <w:rPr>
                <w:rFonts w:cs="Arial"/>
                <w:szCs w:val="20"/>
              </w:rPr>
            </w:pPr>
            <w:r w:rsidRPr="00DC0A30">
              <w:rPr>
                <w:rFonts w:cs="Arial"/>
                <w:szCs w:val="20"/>
              </w:rPr>
              <w:t>A</w:t>
            </w:r>
          </w:p>
        </w:tc>
        <w:tc>
          <w:tcPr>
            <w:tcW w:w="673" w:type="pct"/>
            <w:tcBorders>
              <w:bottom w:val="single" w:sz="4" w:space="0" w:color="auto"/>
            </w:tcBorders>
            <w:shd w:val="clear" w:color="auto" w:fill="F2F2F2" w:themeFill="background1" w:themeFillShade="F2"/>
            <w:vAlign w:val="center"/>
          </w:tcPr>
          <w:p w14:paraId="2BC7A742" w14:textId="77777777" w:rsidR="00E43CF7" w:rsidRPr="00DC0A30" w:rsidRDefault="00E43CF7" w:rsidP="00E43CF7">
            <w:pPr>
              <w:widowControl w:val="0"/>
              <w:jc w:val="center"/>
              <w:rPr>
                <w:rFonts w:cs="Arial"/>
                <w:szCs w:val="20"/>
              </w:rPr>
            </w:pPr>
            <w:r w:rsidRPr="00DC0A30">
              <w:rPr>
                <w:rFonts w:cs="Arial"/>
                <w:szCs w:val="20"/>
              </w:rPr>
              <w:t>x</w:t>
            </w:r>
          </w:p>
        </w:tc>
      </w:tr>
      <w:tr w:rsidR="00E43CF7" w:rsidRPr="009822CF" w14:paraId="2E8F95C4" w14:textId="77777777" w:rsidTr="00347700">
        <w:trPr>
          <w:cantSplit/>
          <w:jc w:val="center"/>
        </w:trPr>
        <w:tc>
          <w:tcPr>
            <w:tcW w:w="957" w:type="pct"/>
            <w:shd w:val="clear" w:color="auto" w:fill="F2F2F2" w:themeFill="background1" w:themeFillShade="F2"/>
            <w:vAlign w:val="center"/>
          </w:tcPr>
          <w:p w14:paraId="2E902DDF" w14:textId="65B32788" w:rsidR="00E43CF7" w:rsidRPr="00DC0A30" w:rsidRDefault="00E43CF7" w:rsidP="00C51E18">
            <w:pPr>
              <w:widowControl w:val="0"/>
              <w:rPr>
                <w:rFonts w:cs="Arial"/>
                <w:szCs w:val="20"/>
              </w:rPr>
            </w:pPr>
            <w:r w:rsidRPr="00DC0A30">
              <w:rPr>
                <w:rFonts w:cs="Arial"/>
                <w:szCs w:val="20"/>
              </w:rPr>
              <w:t xml:space="preserve">Hand collection (including using hookah, </w:t>
            </w:r>
            <w:r w:rsidR="00C51E18">
              <w:rPr>
                <w:rFonts w:cs="Arial"/>
                <w:szCs w:val="20"/>
              </w:rPr>
              <w:t>scuba</w:t>
            </w:r>
            <w:r w:rsidRPr="00DC0A30">
              <w:rPr>
                <w:rFonts w:cs="Arial"/>
                <w:szCs w:val="20"/>
              </w:rPr>
              <w:t>, snorkel)</w:t>
            </w:r>
          </w:p>
        </w:tc>
        <w:tc>
          <w:tcPr>
            <w:tcW w:w="674" w:type="pct"/>
            <w:shd w:val="clear" w:color="auto" w:fill="F2F2F2" w:themeFill="background1" w:themeFillShade="F2"/>
            <w:vAlign w:val="center"/>
          </w:tcPr>
          <w:p w14:paraId="1A9E9809" w14:textId="655897DF" w:rsidR="00E43CF7" w:rsidRDefault="00E43CF7" w:rsidP="00E43CF7">
            <w:pPr>
              <w:widowControl w:val="0"/>
              <w:jc w:val="center"/>
              <w:rPr>
                <w:rFonts w:cs="Arial"/>
                <w:szCs w:val="20"/>
              </w:rPr>
            </w:pPr>
            <w:r w:rsidRPr="00FB5548">
              <w:rPr>
                <w:rFonts w:cs="Arial"/>
                <w:szCs w:val="20"/>
              </w:rPr>
              <w:t>A</w:t>
            </w:r>
          </w:p>
        </w:tc>
        <w:tc>
          <w:tcPr>
            <w:tcW w:w="674" w:type="pct"/>
            <w:shd w:val="clear" w:color="auto" w:fill="F2F2F2" w:themeFill="background1" w:themeFillShade="F2"/>
            <w:vAlign w:val="center"/>
          </w:tcPr>
          <w:p w14:paraId="68E22EB4" w14:textId="077C587D" w:rsidR="00E43CF7" w:rsidRPr="003257A1" w:rsidRDefault="00E43CF7" w:rsidP="00E43CF7">
            <w:pPr>
              <w:widowControl w:val="0"/>
              <w:jc w:val="center"/>
              <w:rPr>
                <w:rFonts w:cs="Arial"/>
                <w:szCs w:val="20"/>
              </w:rPr>
            </w:pPr>
            <w:r w:rsidRPr="00FB5548">
              <w:rPr>
                <w:rFonts w:cs="Arial"/>
                <w:szCs w:val="20"/>
              </w:rPr>
              <w:t>A</w:t>
            </w:r>
          </w:p>
        </w:tc>
        <w:tc>
          <w:tcPr>
            <w:tcW w:w="674" w:type="pct"/>
            <w:shd w:val="clear" w:color="auto" w:fill="F2F2F2" w:themeFill="background1" w:themeFillShade="F2"/>
            <w:vAlign w:val="center"/>
          </w:tcPr>
          <w:p w14:paraId="6C3C88F2" w14:textId="3CE2EE71" w:rsidR="00E43CF7" w:rsidRPr="003257A1" w:rsidRDefault="00E43CF7" w:rsidP="00E43CF7">
            <w:pPr>
              <w:widowControl w:val="0"/>
              <w:jc w:val="center"/>
              <w:rPr>
                <w:rFonts w:cs="Arial"/>
                <w:szCs w:val="20"/>
              </w:rPr>
            </w:pPr>
            <w:r w:rsidRPr="003257A1">
              <w:rPr>
                <w:rFonts w:cs="Arial"/>
                <w:szCs w:val="20"/>
              </w:rPr>
              <w:t>A</w:t>
            </w:r>
          </w:p>
        </w:tc>
        <w:tc>
          <w:tcPr>
            <w:tcW w:w="674" w:type="pct"/>
            <w:shd w:val="clear" w:color="auto" w:fill="F2F2F2" w:themeFill="background1" w:themeFillShade="F2"/>
            <w:vAlign w:val="center"/>
          </w:tcPr>
          <w:p w14:paraId="695E89F2" w14:textId="77777777" w:rsidR="00E43CF7" w:rsidRPr="00A66D08" w:rsidRDefault="00E43CF7" w:rsidP="00E43CF7">
            <w:pPr>
              <w:widowControl w:val="0"/>
              <w:jc w:val="center"/>
              <w:rPr>
                <w:rFonts w:cs="Arial"/>
                <w:szCs w:val="20"/>
              </w:rPr>
            </w:pPr>
            <w:r w:rsidRPr="00A66D08">
              <w:rPr>
                <w:rFonts w:cs="Arial"/>
                <w:szCs w:val="20"/>
              </w:rPr>
              <w:t>A</w:t>
            </w:r>
          </w:p>
        </w:tc>
        <w:tc>
          <w:tcPr>
            <w:tcW w:w="674" w:type="pct"/>
            <w:shd w:val="clear" w:color="auto" w:fill="F2F2F2" w:themeFill="background1" w:themeFillShade="F2"/>
            <w:vAlign w:val="center"/>
          </w:tcPr>
          <w:p w14:paraId="6ADF079E" w14:textId="77777777" w:rsidR="00E43CF7" w:rsidRPr="00DC0A30" w:rsidRDefault="00E43CF7" w:rsidP="00E43CF7">
            <w:pPr>
              <w:widowControl w:val="0"/>
              <w:jc w:val="center"/>
              <w:rPr>
                <w:rFonts w:cs="Arial"/>
                <w:szCs w:val="20"/>
              </w:rPr>
            </w:pPr>
            <w:r w:rsidRPr="00DC0A30">
              <w:rPr>
                <w:rFonts w:cs="Arial"/>
                <w:szCs w:val="20"/>
              </w:rPr>
              <w:t>A</w:t>
            </w:r>
          </w:p>
        </w:tc>
        <w:tc>
          <w:tcPr>
            <w:tcW w:w="673" w:type="pct"/>
            <w:shd w:val="clear" w:color="auto" w:fill="F2F2F2" w:themeFill="background1" w:themeFillShade="F2"/>
            <w:vAlign w:val="center"/>
          </w:tcPr>
          <w:p w14:paraId="09341829" w14:textId="77777777" w:rsidR="00E43CF7" w:rsidRPr="00DC0A30" w:rsidRDefault="00E43CF7" w:rsidP="00E43CF7">
            <w:pPr>
              <w:widowControl w:val="0"/>
              <w:jc w:val="center"/>
              <w:rPr>
                <w:rFonts w:cs="Arial"/>
                <w:szCs w:val="20"/>
              </w:rPr>
            </w:pPr>
            <w:r w:rsidRPr="00DC0A30">
              <w:rPr>
                <w:rFonts w:cs="Arial"/>
                <w:szCs w:val="20"/>
              </w:rPr>
              <w:t>x</w:t>
            </w:r>
          </w:p>
        </w:tc>
      </w:tr>
      <w:tr w:rsidR="00E43CF7" w:rsidRPr="009822CF" w14:paraId="30565CA5" w14:textId="77777777" w:rsidTr="00347700">
        <w:trPr>
          <w:cantSplit/>
          <w:jc w:val="center"/>
        </w:trPr>
        <w:tc>
          <w:tcPr>
            <w:tcW w:w="957" w:type="pct"/>
            <w:shd w:val="clear" w:color="auto" w:fill="F2F2F2" w:themeFill="background1" w:themeFillShade="F2"/>
            <w:vAlign w:val="center"/>
          </w:tcPr>
          <w:p w14:paraId="557154DF" w14:textId="77777777" w:rsidR="00E43CF7" w:rsidRPr="00DC0A30" w:rsidRDefault="00E43CF7" w:rsidP="00E43CF7">
            <w:pPr>
              <w:widowControl w:val="0"/>
              <w:rPr>
                <w:rFonts w:cs="Arial"/>
                <w:szCs w:val="20"/>
              </w:rPr>
            </w:pPr>
            <w:r w:rsidRPr="00DC0A30">
              <w:rPr>
                <w:rFonts w:cs="Arial"/>
                <w:szCs w:val="20"/>
              </w:rPr>
              <w:lastRenderedPageBreak/>
              <w:t>Hand net (hand, barrier, skimmer, cast, scoop, drag, lift)</w:t>
            </w:r>
          </w:p>
        </w:tc>
        <w:tc>
          <w:tcPr>
            <w:tcW w:w="674" w:type="pct"/>
            <w:shd w:val="clear" w:color="auto" w:fill="F2F2F2" w:themeFill="background1" w:themeFillShade="F2"/>
            <w:vAlign w:val="center"/>
          </w:tcPr>
          <w:p w14:paraId="34E5C83D" w14:textId="00A9EB7F" w:rsidR="00E43CF7" w:rsidRDefault="00E43CF7" w:rsidP="00E43CF7">
            <w:pPr>
              <w:widowControl w:val="0"/>
              <w:jc w:val="center"/>
              <w:rPr>
                <w:rFonts w:cs="Arial"/>
                <w:szCs w:val="20"/>
              </w:rPr>
            </w:pPr>
            <w:r w:rsidRPr="00FB5548">
              <w:rPr>
                <w:rFonts w:cs="Arial"/>
                <w:szCs w:val="20"/>
              </w:rPr>
              <w:t>A</w:t>
            </w:r>
          </w:p>
        </w:tc>
        <w:tc>
          <w:tcPr>
            <w:tcW w:w="674" w:type="pct"/>
            <w:shd w:val="clear" w:color="auto" w:fill="F2F2F2" w:themeFill="background1" w:themeFillShade="F2"/>
            <w:vAlign w:val="center"/>
          </w:tcPr>
          <w:p w14:paraId="5F21AB22" w14:textId="773050FE" w:rsidR="00E43CF7" w:rsidRPr="003257A1" w:rsidRDefault="00E43CF7" w:rsidP="00E43CF7">
            <w:pPr>
              <w:widowControl w:val="0"/>
              <w:jc w:val="center"/>
              <w:rPr>
                <w:rFonts w:cs="Arial"/>
                <w:szCs w:val="20"/>
              </w:rPr>
            </w:pPr>
            <w:r w:rsidRPr="00FB5548">
              <w:rPr>
                <w:rFonts w:cs="Arial"/>
                <w:szCs w:val="20"/>
              </w:rPr>
              <w:t>A</w:t>
            </w:r>
          </w:p>
        </w:tc>
        <w:tc>
          <w:tcPr>
            <w:tcW w:w="674" w:type="pct"/>
            <w:shd w:val="clear" w:color="auto" w:fill="F2F2F2" w:themeFill="background1" w:themeFillShade="F2"/>
            <w:vAlign w:val="center"/>
          </w:tcPr>
          <w:p w14:paraId="77D1D297" w14:textId="6142EA41" w:rsidR="00E43CF7" w:rsidRPr="003257A1" w:rsidRDefault="00E43CF7" w:rsidP="00E43CF7">
            <w:pPr>
              <w:widowControl w:val="0"/>
              <w:jc w:val="center"/>
              <w:rPr>
                <w:rFonts w:cs="Arial"/>
                <w:szCs w:val="20"/>
              </w:rPr>
            </w:pPr>
            <w:r w:rsidRPr="003257A1">
              <w:rPr>
                <w:rFonts w:cs="Arial"/>
                <w:szCs w:val="20"/>
              </w:rPr>
              <w:t>A</w:t>
            </w:r>
          </w:p>
        </w:tc>
        <w:tc>
          <w:tcPr>
            <w:tcW w:w="674" w:type="pct"/>
            <w:shd w:val="clear" w:color="auto" w:fill="F2F2F2" w:themeFill="background1" w:themeFillShade="F2"/>
            <w:vAlign w:val="center"/>
          </w:tcPr>
          <w:p w14:paraId="4788D40E" w14:textId="77777777" w:rsidR="00E43CF7" w:rsidRPr="00A66D08" w:rsidRDefault="00E43CF7" w:rsidP="00E43CF7">
            <w:pPr>
              <w:widowControl w:val="0"/>
              <w:jc w:val="center"/>
              <w:rPr>
                <w:rFonts w:cs="Arial"/>
                <w:szCs w:val="20"/>
              </w:rPr>
            </w:pPr>
            <w:r w:rsidRPr="00A66D08">
              <w:rPr>
                <w:rFonts w:cs="Arial"/>
                <w:szCs w:val="20"/>
              </w:rPr>
              <w:t>A</w:t>
            </w:r>
          </w:p>
        </w:tc>
        <w:tc>
          <w:tcPr>
            <w:tcW w:w="674" w:type="pct"/>
            <w:shd w:val="clear" w:color="auto" w:fill="F2F2F2" w:themeFill="background1" w:themeFillShade="F2"/>
            <w:vAlign w:val="center"/>
          </w:tcPr>
          <w:p w14:paraId="673BF7D2" w14:textId="77777777" w:rsidR="00E43CF7" w:rsidRPr="00DC0A30" w:rsidRDefault="00E43CF7" w:rsidP="00E43CF7">
            <w:pPr>
              <w:widowControl w:val="0"/>
              <w:jc w:val="center"/>
              <w:rPr>
                <w:rFonts w:cs="Arial"/>
                <w:szCs w:val="20"/>
              </w:rPr>
            </w:pPr>
            <w:r w:rsidRPr="00DC0A30">
              <w:rPr>
                <w:rFonts w:cs="Arial"/>
                <w:szCs w:val="20"/>
              </w:rPr>
              <w:t>A</w:t>
            </w:r>
          </w:p>
        </w:tc>
        <w:tc>
          <w:tcPr>
            <w:tcW w:w="673" w:type="pct"/>
            <w:shd w:val="clear" w:color="auto" w:fill="F2F2F2" w:themeFill="background1" w:themeFillShade="F2"/>
            <w:vAlign w:val="center"/>
          </w:tcPr>
          <w:p w14:paraId="029F3239" w14:textId="77777777" w:rsidR="00E43CF7" w:rsidRPr="00DC0A30" w:rsidRDefault="00E43CF7" w:rsidP="00E43CF7">
            <w:pPr>
              <w:widowControl w:val="0"/>
              <w:jc w:val="center"/>
              <w:rPr>
                <w:rFonts w:cs="Arial"/>
                <w:szCs w:val="20"/>
              </w:rPr>
            </w:pPr>
            <w:r w:rsidRPr="00DC0A30">
              <w:rPr>
                <w:rFonts w:cs="Arial"/>
                <w:szCs w:val="20"/>
              </w:rPr>
              <w:t>x</w:t>
            </w:r>
          </w:p>
        </w:tc>
      </w:tr>
      <w:tr w:rsidR="00E43CF7" w:rsidRPr="009822CF" w14:paraId="1C53B3BD" w14:textId="77777777" w:rsidTr="00347700">
        <w:trPr>
          <w:cantSplit/>
          <w:jc w:val="center"/>
        </w:trPr>
        <w:tc>
          <w:tcPr>
            <w:tcW w:w="957" w:type="pct"/>
            <w:shd w:val="clear" w:color="auto" w:fill="F2F2F2" w:themeFill="background1" w:themeFillShade="F2"/>
            <w:vAlign w:val="center"/>
          </w:tcPr>
          <w:p w14:paraId="7C2CF8A9" w14:textId="77777777" w:rsidR="00E43CF7" w:rsidRPr="00DC0A30" w:rsidRDefault="00E43CF7" w:rsidP="00E43CF7">
            <w:pPr>
              <w:widowControl w:val="0"/>
              <w:rPr>
                <w:rFonts w:cs="Arial"/>
                <w:szCs w:val="20"/>
              </w:rPr>
            </w:pPr>
            <w:r w:rsidRPr="00DC0A30">
              <w:rPr>
                <w:rFonts w:cs="Arial"/>
                <w:szCs w:val="20"/>
              </w:rPr>
              <w:t>Longline (demersal, auto-longline)</w:t>
            </w:r>
          </w:p>
        </w:tc>
        <w:tc>
          <w:tcPr>
            <w:tcW w:w="674" w:type="pct"/>
            <w:shd w:val="clear" w:color="auto" w:fill="F2F2F2" w:themeFill="background1" w:themeFillShade="F2"/>
            <w:vAlign w:val="center"/>
          </w:tcPr>
          <w:p w14:paraId="41861E3F" w14:textId="755C0CFA" w:rsidR="00E43CF7" w:rsidRDefault="00E43CF7" w:rsidP="00E43CF7">
            <w:pPr>
              <w:widowControl w:val="0"/>
              <w:jc w:val="center"/>
              <w:rPr>
                <w:rFonts w:cs="Arial"/>
                <w:szCs w:val="20"/>
              </w:rPr>
            </w:pPr>
            <w:r w:rsidRPr="00FB5548">
              <w:rPr>
                <w:rFonts w:cs="Arial"/>
                <w:szCs w:val="20"/>
              </w:rPr>
              <w:t>A</w:t>
            </w:r>
          </w:p>
        </w:tc>
        <w:tc>
          <w:tcPr>
            <w:tcW w:w="674" w:type="pct"/>
            <w:shd w:val="clear" w:color="auto" w:fill="F2F2F2" w:themeFill="background1" w:themeFillShade="F2"/>
            <w:vAlign w:val="center"/>
          </w:tcPr>
          <w:p w14:paraId="3446CD7C" w14:textId="018EF41F" w:rsidR="00E43CF7" w:rsidRPr="003257A1" w:rsidRDefault="00E43CF7" w:rsidP="00E43CF7">
            <w:pPr>
              <w:widowControl w:val="0"/>
              <w:jc w:val="center"/>
              <w:rPr>
                <w:rFonts w:cs="Arial"/>
                <w:szCs w:val="20"/>
              </w:rPr>
            </w:pPr>
            <w:r w:rsidRPr="00FB5548">
              <w:rPr>
                <w:rFonts w:cs="Arial"/>
                <w:szCs w:val="20"/>
              </w:rPr>
              <w:t>A</w:t>
            </w:r>
          </w:p>
        </w:tc>
        <w:tc>
          <w:tcPr>
            <w:tcW w:w="674" w:type="pct"/>
            <w:shd w:val="clear" w:color="auto" w:fill="F2F2F2" w:themeFill="background1" w:themeFillShade="F2"/>
            <w:vAlign w:val="center"/>
          </w:tcPr>
          <w:p w14:paraId="644C709D" w14:textId="66ADCAB7" w:rsidR="00E43CF7" w:rsidRPr="003257A1" w:rsidRDefault="00E43CF7" w:rsidP="00E43CF7">
            <w:pPr>
              <w:widowControl w:val="0"/>
              <w:jc w:val="center"/>
              <w:rPr>
                <w:rFonts w:cs="Arial"/>
                <w:szCs w:val="20"/>
              </w:rPr>
            </w:pPr>
            <w:r w:rsidRPr="003257A1">
              <w:rPr>
                <w:rFonts w:cs="Arial"/>
                <w:szCs w:val="20"/>
              </w:rPr>
              <w:t>A</w:t>
            </w:r>
          </w:p>
        </w:tc>
        <w:tc>
          <w:tcPr>
            <w:tcW w:w="674" w:type="pct"/>
            <w:shd w:val="clear" w:color="auto" w:fill="F2F2F2" w:themeFill="background1" w:themeFillShade="F2"/>
            <w:vAlign w:val="center"/>
          </w:tcPr>
          <w:p w14:paraId="638935BD" w14:textId="77777777" w:rsidR="00E43CF7" w:rsidRPr="00A66D08" w:rsidRDefault="00E43CF7" w:rsidP="00E43CF7">
            <w:pPr>
              <w:widowControl w:val="0"/>
              <w:jc w:val="center"/>
              <w:rPr>
                <w:rFonts w:cs="Arial"/>
                <w:szCs w:val="20"/>
              </w:rPr>
            </w:pPr>
            <w:r w:rsidRPr="00A66D08">
              <w:rPr>
                <w:rFonts w:cs="Arial"/>
                <w:szCs w:val="20"/>
              </w:rPr>
              <w:t>x</w:t>
            </w:r>
          </w:p>
        </w:tc>
        <w:tc>
          <w:tcPr>
            <w:tcW w:w="674" w:type="pct"/>
            <w:shd w:val="clear" w:color="auto" w:fill="F2F2F2" w:themeFill="background1" w:themeFillShade="F2"/>
            <w:vAlign w:val="center"/>
          </w:tcPr>
          <w:p w14:paraId="21DF736C" w14:textId="77777777" w:rsidR="00E43CF7" w:rsidRPr="00DC0A30" w:rsidRDefault="00E43CF7" w:rsidP="00E43CF7">
            <w:pPr>
              <w:widowControl w:val="0"/>
              <w:jc w:val="center"/>
              <w:rPr>
                <w:rFonts w:cs="Arial"/>
                <w:szCs w:val="20"/>
              </w:rPr>
            </w:pPr>
            <w:r w:rsidRPr="00DC0A30">
              <w:rPr>
                <w:rFonts w:cs="Arial"/>
                <w:szCs w:val="20"/>
              </w:rPr>
              <w:t>x</w:t>
            </w:r>
          </w:p>
        </w:tc>
        <w:tc>
          <w:tcPr>
            <w:tcW w:w="673" w:type="pct"/>
            <w:shd w:val="clear" w:color="auto" w:fill="F2F2F2" w:themeFill="background1" w:themeFillShade="F2"/>
            <w:vAlign w:val="center"/>
          </w:tcPr>
          <w:p w14:paraId="145BAEF5" w14:textId="77777777" w:rsidR="00E43CF7" w:rsidRPr="00DC0A30" w:rsidRDefault="00E43CF7" w:rsidP="00E43CF7">
            <w:pPr>
              <w:widowControl w:val="0"/>
              <w:jc w:val="center"/>
              <w:rPr>
                <w:rFonts w:cs="Arial"/>
                <w:szCs w:val="20"/>
              </w:rPr>
            </w:pPr>
            <w:r w:rsidRPr="00DC0A30">
              <w:rPr>
                <w:rFonts w:cs="Arial"/>
                <w:szCs w:val="20"/>
              </w:rPr>
              <w:t>x</w:t>
            </w:r>
          </w:p>
        </w:tc>
      </w:tr>
      <w:tr w:rsidR="00E43CF7" w:rsidRPr="009822CF" w14:paraId="561D8BF4" w14:textId="77777777" w:rsidTr="00347700">
        <w:trPr>
          <w:cantSplit/>
          <w:jc w:val="center"/>
        </w:trPr>
        <w:tc>
          <w:tcPr>
            <w:tcW w:w="957" w:type="pct"/>
            <w:shd w:val="clear" w:color="auto" w:fill="F2F2F2" w:themeFill="background1" w:themeFillShade="F2"/>
            <w:vAlign w:val="center"/>
          </w:tcPr>
          <w:p w14:paraId="52231F1E" w14:textId="77777777" w:rsidR="00E43CF7" w:rsidRPr="00DC0A30" w:rsidRDefault="00E43CF7" w:rsidP="00E43CF7">
            <w:pPr>
              <w:widowControl w:val="0"/>
              <w:rPr>
                <w:rFonts w:cs="Arial"/>
                <w:szCs w:val="20"/>
              </w:rPr>
            </w:pPr>
            <w:r w:rsidRPr="00DC0A30">
              <w:rPr>
                <w:rFonts w:cs="Arial"/>
                <w:szCs w:val="20"/>
              </w:rPr>
              <w:t>Longline (pelagic)</w:t>
            </w:r>
          </w:p>
        </w:tc>
        <w:tc>
          <w:tcPr>
            <w:tcW w:w="674" w:type="pct"/>
            <w:shd w:val="clear" w:color="auto" w:fill="F2F2F2" w:themeFill="background1" w:themeFillShade="F2"/>
          </w:tcPr>
          <w:p w14:paraId="10AA1440" w14:textId="06C59F20" w:rsidR="00E43CF7" w:rsidRDefault="00E43CF7" w:rsidP="00E43CF7">
            <w:pPr>
              <w:widowControl w:val="0"/>
              <w:jc w:val="center"/>
              <w:rPr>
                <w:rFonts w:cs="Arial"/>
                <w:szCs w:val="20"/>
              </w:rPr>
            </w:pPr>
            <w:r w:rsidRPr="00FB5548">
              <w:rPr>
                <w:rFonts w:cs="Arial"/>
                <w:szCs w:val="20"/>
              </w:rPr>
              <w:t>A</w:t>
            </w:r>
          </w:p>
        </w:tc>
        <w:tc>
          <w:tcPr>
            <w:tcW w:w="674" w:type="pct"/>
            <w:shd w:val="clear" w:color="auto" w:fill="F2F2F2" w:themeFill="background1" w:themeFillShade="F2"/>
          </w:tcPr>
          <w:p w14:paraId="769DFEA9" w14:textId="54380133" w:rsidR="00E43CF7" w:rsidRPr="003257A1" w:rsidRDefault="00E43CF7" w:rsidP="00E43CF7">
            <w:pPr>
              <w:widowControl w:val="0"/>
              <w:jc w:val="center"/>
              <w:rPr>
                <w:rFonts w:cs="Arial"/>
                <w:szCs w:val="20"/>
              </w:rPr>
            </w:pPr>
            <w:r w:rsidRPr="00FB5548">
              <w:rPr>
                <w:rFonts w:cs="Arial"/>
                <w:szCs w:val="20"/>
              </w:rPr>
              <w:t>A</w:t>
            </w:r>
          </w:p>
        </w:tc>
        <w:tc>
          <w:tcPr>
            <w:tcW w:w="674" w:type="pct"/>
            <w:shd w:val="clear" w:color="auto" w:fill="F2F2F2" w:themeFill="background1" w:themeFillShade="F2"/>
            <w:vAlign w:val="center"/>
          </w:tcPr>
          <w:p w14:paraId="286DAA5A" w14:textId="067FF9C7" w:rsidR="00E43CF7" w:rsidRPr="003257A1" w:rsidRDefault="00E43CF7" w:rsidP="00E43CF7">
            <w:pPr>
              <w:widowControl w:val="0"/>
              <w:jc w:val="center"/>
              <w:rPr>
                <w:rFonts w:cs="Arial"/>
                <w:szCs w:val="20"/>
              </w:rPr>
            </w:pPr>
            <w:r w:rsidRPr="003257A1">
              <w:rPr>
                <w:rFonts w:cs="Arial"/>
                <w:szCs w:val="20"/>
              </w:rPr>
              <w:t>A</w:t>
            </w:r>
          </w:p>
        </w:tc>
        <w:tc>
          <w:tcPr>
            <w:tcW w:w="674" w:type="pct"/>
            <w:shd w:val="clear" w:color="auto" w:fill="F2F2F2" w:themeFill="background1" w:themeFillShade="F2"/>
            <w:vAlign w:val="center"/>
          </w:tcPr>
          <w:p w14:paraId="122CFA1E" w14:textId="77777777" w:rsidR="00E43CF7" w:rsidRPr="00A66D08" w:rsidRDefault="00E43CF7" w:rsidP="00E43CF7">
            <w:pPr>
              <w:widowControl w:val="0"/>
              <w:jc w:val="center"/>
              <w:rPr>
                <w:rFonts w:cs="Arial"/>
                <w:szCs w:val="20"/>
              </w:rPr>
            </w:pPr>
            <w:r w:rsidRPr="00A66D08">
              <w:rPr>
                <w:rFonts w:cs="Arial"/>
                <w:szCs w:val="20"/>
              </w:rPr>
              <w:t>A</w:t>
            </w:r>
          </w:p>
        </w:tc>
        <w:tc>
          <w:tcPr>
            <w:tcW w:w="674" w:type="pct"/>
            <w:shd w:val="clear" w:color="auto" w:fill="F2F2F2" w:themeFill="background1" w:themeFillShade="F2"/>
            <w:vAlign w:val="center"/>
          </w:tcPr>
          <w:p w14:paraId="628405F2" w14:textId="77777777" w:rsidR="00E43CF7" w:rsidRPr="00DC0A30" w:rsidRDefault="00E43CF7" w:rsidP="00E43CF7">
            <w:pPr>
              <w:widowControl w:val="0"/>
              <w:jc w:val="center"/>
              <w:rPr>
                <w:rFonts w:cs="Arial"/>
                <w:szCs w:val="20"/>
              </w:rPr>
            </w:pPr>
            <w:r w:rsidRPr="00DC0A30">
              <w:rPr>
                <w:rFonts w:cs="Arial"/>
                <w:szCs w:val="20"/>
              </w:rPr>
              <w:t>A</w:t>
            </w:r>
          </w:p>
        </w:tc>
        <w:tc>
          <w:tcPr>
            <w:tcW w:w="673" w:type="pct"/>
            <w:shd w:val="clear" w:color="auto" w:fill="F2F2F2" w:themeFill="background1" w:themeFillShade="F2"/>
          </w:tcPr>
          <w:p w14:paraId="7DE505D4" w14:textId="77777777" w:rsidR="00E43CF7" w:rsidRPr="00DC0A30" w:rsidRDefault="00E43CF7" w:rsidP="00E43CF7">
            <w:pPr>
              <w:widowControl w:val="0"/>
              <w:jc w:val="center"/>
              <w:rPr>
                <w:rFonts w:cs="Arial"/>
                <w:szCs w:val="20"/>
              </w:rPr>
            </w:pPr>
            <w:r w:rsidRPr="00DC0A30">
              <w:rPr>
                <w:rFonts w:cs="Arial"/>
                <w:szCs w:val="20"/>
              </w:rPr>
              <w:t>x</w:t>
            </w:r>
          </w:p>
        </w:tc>
      </w:tr>
      <w:tr w:rsidR="00E43CF7" w:rsidRPr="009822CF" w14:paraId="6AD44E41" w14:textId="77777777" w:rsidTr="00347700">
        <w:trPr>
          <w:cantSplit/>
          <w:jc w:val="center"/>
        </w:trPr>
        <w:tc>
          <w:tcPr>
            <w:tcW w:w="957" w:type="pct"/>
            <w:shd w:val="clear" w:color="auto" w:fill="F2F2F2" w:themeFill="background1" w:themeFillShade="F2"/>
            <w:vAlign w:val="center"/>
          </w:tcPr>
          <w:p w14:paraId="468EE5E2" w14:textId="77777777" w:rsidR="00E43CF7" w:rsidRPr="00DC0A30" w:rsidRDefault="00E43CF7" w:rsidP="00E43CF7">
            <w:pPr>
              <w:widowControl w:val="0"/>
              <w:rPr>
                <w:rFonts w:cs="Arial"/>
                <w:szCs w:val="20"/>
              </w:rPr>
            </w:pPr>
            <w:r w:rsidRPr="00DC0A30">
              <w:rPr>
                <w:rFonts w:cs="Arial"/>
                <w:szCs w:val="20"/>
              </w:rPr>
              <w:t>Minor line (handline, rod &amp; reel, trolling, squid jig, poling)</w:t>
            </w:r>
          </w:p>
        </w:tc>
        <w:tc>
          <w:tcPr>
            <w:tcW w:w="674" w:type="pct"/>
            <w:shd w:val="clear" w:color="auto" w:fill="F2F2F2" w:themeFill="background1" w:themeFillShade="F2"/>
            <w:vAlign w:val="center"/>
          </w:tcPr>
          <w:p w14:paraId="3E815EF7" w14:textId="3C30D57E" w:rsidR="00E43CF7" w:rsidRDefault="00E43CF7" w:rsidP="00E43CF7">
            <w:pPr>
              <w:widowControl w:val="0"/>
              <w:jc w:val="center"/>
              <w:rPr>
                <w:rFonts w:cs="Arial"/>
                <w:szCs w:val="20"/>
              </w:rPr>
            </w:pPr>
            <w:r w:rsidRPr="00D52304">
              <w:rPr>
                <w:rFonts w:cs="Arial"/>
                <w:szCs w:val="20"/>
              </w:rPr>
              <w:t>A</w:t>
            </w:r>
          </w:p>
        </w:tc>
        <w:tc>
          <w:tcPr>
            <w:tcW w:w="674" w:type="pct"/>
            <w:shd w:val="clear" w:color="auto" w:fill="F2F2F2" w:themeFill="background1" w:themeFillShade="F2"/>
            <w:vAlign w:val="center"/>
          </w:tcPr>
          <w:p w14:paraId="6F8BDFA5" w14:textId="78CB4200" w:rsidR="00E43CF7" w:rsidRPr="003257A1" w:rsidRDefault="00E43CF7" w:rsidP="00E43CF7">
            <w:pPr>
              <w:widowControl w:val="0"/>
              <w:jc w:val="center"/>
              <w:rPr>
                <w:rFonts w:cs="Arial"/>
                <w:szCs w:val="20"/>
              </w:rPr>
            </w:pPr>
            <w:r w:rsidRPr="00D52304">
              <w:rPr>
                <w:rFonts w:cs="Arial"/>
                <w:szCs w:val="20"/>
              </w:rPr>
              <w:t>A</w:t>
            </w:r>
          </w:p>
        </w:tc>
        <w:tc>
          <w:tcPr>
            <w:tcW w:w="674" w:type="pct"/>
            <w:shd w:val="clear" w:color="auto" w:fill="F2F2F2" w:themeFill="background1" w:themeFillShade="F2"/>
            <w:vAlign w:val="center"/>
          </w:tcPr>
          <w:p w14:paraId="7315EB8F" w14:textId="2B1213BC" w:rsidR="00E43CF7" w:rsidRPr="003257A1" w:rsidRDefault="00E43CF7" w:rsidP="00E43CF7">
            <w:pPr>
              <w:widowControl w:val="0"/>
              <w:jc w:val="center"/>
              <w:rPr>
                <w:rFonts w:cs="Arial"/>
                <w:szCs w:val="20"/>
              </w:rPr>
            </w:pPr>
            <w:r w:rsidRPr="003257A1">
              <w:rPr>
                <w:rFonts w:cs="Arial"/>
                <w:szCs w:val="20"/>
              </w:rPr>
              <w:t>A</w:t>
            </w:r>
          </w:p>
        </w:tc>
        <w:tc>
          <w:tcPr>
            <w:tcW w:w="674" w:type="pct"/>
            <w:shd w:val="clear" w:color="auto" w:fill="F2F2F2" w:themeFill="background1" w:themeFillShade="F2"/>
            <w:vAlign w:val="center"/>
          </w:tcPr>
          <w:p w14:paraId="2AFAD2B3" w14:textId="77777777" w:rsidR="00E43CF7" w:rsidRPr="00A66D08" w:rsidRDefault="00E43CF7" w:rsidP="00E43CF7">
            <w:pPr>
              <w:widowControl w:val="0"/>
              <w:jc w:val="center"/>
              <w:rPr>
                <w:rFonts w:cs="Arial"/>
                <w:szCs w:val="20"/>
              </w:rPr>
            </w:pPr>
            <w:r w:rsidRPr="00A66D08">
              <w:rPr>
                <w:rFonts w:cs="Arial"/>
                <w:szCs w:val="20"/>
              </w:rPr>
              <w:t>A</w:t>
            </w:r>
          </w:p>
        </w:tc>
        <w:tc>
          <w:tcPr>
            <w:tcW w:w="674" w:type="pct"/>
            <w:shd w:val="clear" w:color="auto" w:fill="F2F2F2" w:themeFill="background1" w:themeFillShade="F2"/>
            <w:vAlign w:val="center"/>
          </w:tcPr>
          <w:p w14:paraId="7371D958" w14:textId="77777777" w:rsidR="00E43CF7" w:rsidRPr="00DC0A30" w:rsidRDefault="00E43CF7" w:rsidP="00E43CF7">
            <w:pPr>
              <w:widowControl w:val="0"/>
              <w:jc w:val="center"/>
              <w:rPr>
                <w:rFonts w:cs="Arial"/>
                <w:szCs w:val="20"/>
              </w:rPr>
            </w:pPr>
            <w:r w:rsidRPr="00DC0A30">
              <w:rPr>
                <w:rFonts w:cs="Arial"/>
                <w:szCs w:val="20"/>
              </w:rPr>
              <w:t>A</w:t>
            </w:r>
          </w:p>
        </w:tc>
        <w:tc>
          <w:tcPr>
            <w:tcW w:w="673" w:type="pct"/>
            <w:shd w:val="clear" w:color="auto" w:fill="F2F2F2" w:themeFill="background1" w:themeFillShade="F2"/>
            <w:vAlign w:val="center"/>
          </w:tcPr>
          <w:p w14:paraId="71ABE746" w14:textId="77777777" w:rsidR="00E43CF7" w:rsidRPr="00DC0A30" w:rsidRDefault="00E43CF7" w:rsidP="00E43CF7">
            <w:pPr>
              <w:widowControl w:val="0"/>
              <w:jc w:val="center"/>
              <w:rPr>
                <w:rFonts w:cs="Arial"/>
                <w:szCs w:val="20"/>
              </w:rPr>
            </w:pPr>
            <w:r w:rsidRPr="00DC0A30">
              <w:rPr>
                <w:rFonts w:cs="Arial"/>
                <w:szCs w:val="20"/>
              </w:rPr>
              <w:t>x</w:t>
            </w:r>
          </w:p>
        </w:tc>
      </w:tr>
      <w:tr w:rsidR="00E43CF7" w:rsidRPr="009822CF" w14:paraId="398A142D" w14:textId="77777777" w:rsidTr="00347700">
        <w:trPr>
          <w:cantSplit/>
          <w:jc w:val="center"/>
        </w:trPr>
        <w:tc>
          <w:tcPr>
            <w:tcW w:w="957" w:type="pct"/>
            <w:shd w:val="clear" w:color="auto" w:fill="F2F2F2" w:themeFill="background1" w:themeFillShade="F2"/>
            <w:vAlign w:val="center"/>
          </w:tcPr>
          <w:p w14:paraId="6DCB0E1E" w14:textId="77777777" w:rsidR="00E43CF7" w:rsidRPr="00DC0A30" w:rsidRDefault="00E43CF7" w:rsidP="00E43CF7">
            <w:pPr>
              <w:widowControl w:val="0"/>
              <w:rPr>
                <w:rFonts w:cs="Arial"/>
                <w:szCs w:val="20"/>
              </w:rPr>
            </w:pPr>
            <w:r w:rsidRPr="00DC0A30">
              <w:rPr>
                <w:rFonts w:cs="Arial"/>
                <w:szCs w:val="20"/>
              </w:rPr>
              <w:t>Net (demersal)</w:t>
            </w:r>
          </w:p>
        </w:tc>
        <w:tc>
          <w:tcPr>
            <w:tcW w:w="674" w:type="pct"/>
            <w:shd w:val="clear" w:color="auto" w:fill="F2F2F2" w:themeFill="background1" w:themeFillShade="F2"/>
          </w:tcPr>
          <w:p w14:paraId="1D9AB4FA" w14:textId="6353A3BE" w:rsidR="00E43CF7" w:rsidRDefault="00E43CF7" w:rsidP="00E43CF7">
            <w:pPr>
              <w:widowControl w:val="0"/>
              <w:jc w:val="center"/>
              <w:rPr>
                <w:rFonts w:cs="Arial"/>
                <w:szCs w:val="20"/>
              </w:rPr>
            </w:pPr>
            <w:r w:rsidRPr="00D52304">
              <w:rPr>
                <w:rFonts w:cs="Arial"/>
                <w:szCs w:val="20"/>
              </w:rPr>
              <w:t>A</w:t>
            </w:r>
          </w:p>
        </w:tc>
        <w:tc>
          <w:tcPr>
            <w:tcW w:w="674" w:type="pct"/>
            <w:shd w:val="clear" w:color="auto" w:fill="F2F2F2" w:themeFill="background1" w:themeFillShade="F2"/>
          </w:tcPr>
          <w:p w14:paraId="2F4F62A3" w14:textId="003004E3" w:rsidR="00E43CF7" w:rsidRPr="003257A1" w:rsidRDefault="00E43CF7" w:rsidP="00E43CF7">
            <w:pPr>
              <w:widowControl w:val="0"/>
              <w:jc w:val="center"/>
              <w:rPr>
                <w:rFonts w:cs="Arial"/>
                <w:szCs w:val="20"/>
              </w:rPr>
            </w:pPr>
            <w:r w:rsidRPr="00D52304">
              <w:rPr>
                <w:rFonts w:cs="Arial"/>
                <w:szCs w:val="20"/>
              </w:rPr>
              <w:t>A</w:t>
            </w:r>
          </w:p>
        </w:tc>
        <w:tc>
          <w:tcPr>
            <w:tcW w:w="674" w:type="pct"/>
            <w:shd w:val="clear" w:color="auto" w:fill="F2F2F2" w:themeFill="background1" w:themeFillShade="F2"/>
            <w:vAlign w:val="center"/>
          </w:tcPr>
          <w:p w14:paraId="21E99481" w14:textId="1B629088" w:rsidR="00E43CF7" w:rsidRPr="003257A1" w:rsidRDefault="00E43CF7" w:rsidP="00E43CF7">
            <w:pPr>
              <w:widowControl w:val="0"/>
              <w:jc w:val="center"/>
              <w:rPr>
                <w:rFonts w:cs="Arial"/>
                <w:szCs w:val="20"/>
              </w:rPr>
            </w:pPr>
            <w:r w:rsidRPr="003257A1">
              <w:rPr>
                <w:rFonts w:cs="Arial"/>
                <w:szCs w:val="20"/>
              </w:rPr>
              <w:t>A</w:t>
            </w:r>
          </w:p>
        </w:tc>
        <w:tc>
          <w:tcPr>
            <w:tcW w:w="674" w:type="pct"/>
            <w:shd w:val="clear" w:color="auto" w:fill="F2F2F2" w:themeFill="background1" w:themeFillShade="F2"/>
            <w:vAlign w:val="center"/>
          </w:tcPr>
          <w:p w14:paraId="18F2D93B" w14:textId="77777777" w:rsidR="00E43CF7" w:rsidRPr="00A66D08" w:rsidRDefault="00E43CF7" w:rsidP="00E43CF7">
            <w:pPr>
              <w:widowControl w:val="0"/>
              <w:jc w:val="center"/>
              <w:rPr>
                <w:rFonts w:cs="Arial"/>
                <w:szCs w:val="20"/>
              </w:rPr>
            </w:pPr>
            <w:r w:rsidRPr="00A66D08">
              <w:rPr>
                <w:rFonts w:cs="Arial"/>
                <w:szCs w:val="20"/>
              </w:rPr>
              <w:t>x</w:t>
            </w:r>
          </w:p>
        </w:tc>
        <w:tc>
          <w:tcPr>
            <w:tcW w:w="674" w:type="pct"/>
            <w:shd w:val="clear" w:color="auto" w:fill="F2F2F2" w:themeFill="background1" w:themeFillShade="F2"/>
            <w:vAlign w:val="center"/>
          </w:tcPr>
          <w:p w14:paraId="37846109" w14:textId="77777777" w:rsidR="00E43CF7" w:rsidRPr="00DC0A30" w:rsidRDefault="00E43CF7" w:rsidP="00E43CF7">
            <w:pPr>
              <w:widowControl w:val="0"/>
              <w:jc w:val="center"/>
              <w:rPr>
                <w:rFonts w:cs="Arial"/>
                <w:szCs w:val="20"/>
              </w:rPr>
            </w:pPr>
            <w:r w:rsidRPr="00DC0A30">
              <w:rPr>
                <w:rFonts w:cs="Arial"/>
                <w:szCs w:val="20"/>
              </w:rPr>
              <w:t>x</w:t>
            </w:r>
          </w:p>
        </w:tc>
        <w:tc>
          <w:tcPr>
            <w:tcW w:w="673" w:type="pct"/>
            <w:shd w:val="clear" w:color="auto" w:fill="F2F2F2" w:themeFill="background1" w:themeFillShade="F2"/>
            <w:vAlign w:val="center"/>
          </w:tcPr>
          <w:p w14:paraId="6C8B5D60" w14:textId="77777777" w:rsidR="00E43CF7" w:rsidRPr="00DC0A30" w:rsidRDefault="00E43CF7" w:rsidP="00E43CF7">
            <w:pPr>
              <w:widowControl w:val="0"/>
              <w:jc w:val="center"/>
              <w:rPr>
                <w:rFonts w:cs="Arial"/>
                <w:szCs w:val="20"/>
              </w:rPr>
            </w:pPr>
            <w:r w:rsidRPr="00DC0A30">
              <w:rPr>
                <w:rFonts w:cs="Arial"/>
                <w:szCs w:val="20"/>
              </w:rPr>
              <w:t>x</w:t>
            </w:r>
          </w:p>
        </w:tc>
      </w:tr>
      <w:tr w:rsidR="00E43CF7" w:rsidRPr="009822CF" w14:paraId="6DBF6E32" w14:textId="77777777" w:rsidTr="00347700">
        <w:trPr>
          <w:cantSplit/>
          <w:jc w:val="center"/>
        </w:trPr>
        <w:tc>
          <w:tcPr>
            <w:tcW w:w="957" w:type="pct"/>
            <w:shd w:val="clear" w:color="auto" w:fill="F2F2F2" w:themeFill="background1" w:themeFillShade="F2"/>
            <w:vAlign w:val="center"/>
          </w:tcPr>
          <w:p w14:paraId="0134D632" w14:textId="77777777" w:rsidR="00E43CF7" w:rsidRPr="00DC0A30" w:rsidRDefault="00E43CF7" w:rsidP="003257A1">
            <w:pPr>
              <w:widowControl w:val="0"/>
              <w:rPr>
                <w:rFonts w:cs="Arial"/>
                <w:szCs w:val="20"/>
              </w:rPr>
            </w:pPr>
            <w:r w:rsidRPr="00DC0A30">
              <w:rPr>
                <w:rFonts w:cs="Arial"/>
                <w:szCs w:val="20"/>
              </w:rPr>
              <w:t>Net (pelagic)</w:t>
            </w:r>
          </w:p>
        </w:tc>
        <w:tc>
          <w:tcPr>
            <w:tcW w:w="674" w:type="pct"/>
            <w:shd w:val="clear" w:color="auto" w:fill="F2F2F2" w:themeFill="background1" w:themeFillShade="F2"/>
          </w:tcPr>
          <w:p w14:paraId="4B2DE176" w14:textId="55E73265" w:rsidR="00E43CF7" w:rsidRDefault="00E43CF7" w:rsidP="003257A1">
            <w:pPr>
              <w:widowControl w:val="0"/>
              <w:jc w:val="center"/>
              <w:rPr>
                <w:rFonts w:cs="Arial"/>
                <w:szCs w:val="20"/>
              </w:rPr>
            </w:pPr>
            <w:r>
              <w:rPr>
                <w:rFonts w:cs="Arial"/>
                <w:szCs w:val="20"/>
              </w:rPr>
              <w:t>x</w:t>
            </w:r>
          </w:p>
        </w:tc>
        <w:tc>
          <w:tcPr>
            <w:tcW w:w="674" w:type="pct"/>
            <w:shd w:val="clear" w:color="auto" w:fill="F2F2F2" w:themeFill="background1" w:themeFillShade="F2"/>
          </w:tcPr>
          <w:p w14:paraId="28235C23" w14:textId="2185390A" w:rsidR="00E43CF7" w:rsidRPr="003257A1" w:rsidRDefault="00E43CF7" w:rsidP="003257A1">
            <w:pPr>
              <w:widowControl w:val="0"/>
              <w:jc w:val="center"/>
              <w:rPr>
                <w:rFonts w:cs="Arial"/>
                <w:szCs w:val="20"/>
              </w:rPr>
            </w:pPr>
            <w:r>
              <w:rPr>
                <w:rFonts w:cs="Arial"/>
                <w:szCs w:val="20"/>
              </w:rPr>
              <w:t>x</w:t>
            </w:r>
          </w:p>
        </w:tc>
        <w:tc>
          <w:tcPr>
            <w:tcW w:w="674" w:type="pct"/>
            <w:shd w:val="clear" w:color="auto" w:fill="F2F2F2" w:themeFill="background1" w:themeFillShade="F2"/>
            <w:vAlign w:val="center"/>
          </w:tcPr>
          <w:p w14:paraId="6309F974" w14:textId="24DF5DEF" w:rsidR="00E43CF7" w:rsidRPr="003257A1" w:rsidRDefault="00E43CF7" w:rsidP="003257A1">
            <w:pPr>
              <w:widowControl w:val="0"/>
              <w:jc w:val="center"/>
              <w:rPr>
                <w:rFonts w:cs="Arial"/>
                <w:szCs w:val="20"/>
              </w:rPr>
            </w:pPr>
            <w:r w:rsidRPr="003257A1">
              <w:rPr>
                <w:rFonts w:cs="Arial"/>
                <w:szCs w:val="20"/>
              </w:rPr>
              <w:t>x</w:t>
            </w:r>
          </w:p>
        </w:tc>
        <w:tc>
          <w:tcPr>
            <w:tcW w:w="674" w:type="pct"/>
            <w:shd w:val="clear" w:color="auto" w:fill="F2F2F2" w:themeFill="background1" w:themeFillShade="F2"/>
            <w:vAlign w:val="center"/>
          </w:tcPr>
          <w:p w14:paraId="10B3C750" w14:textId="77777777" w:rsidR="00E43CF7" w:rsidRPr="00A66D08" w:rsidRDefault="00E43CF7">
            <w:pPr>
              <w:widowControl w:val="0"/>
              <w:jc w:val="center"/>
              <w:rPr>
                <w:rFonts w:cs="Arial"/>
                <w:szCs w:val="20"/>
              </w:rPr>
            </w:pPr>
            <w:r w:rsidRPr="00A66D08">
              <w:rPr>
                <w:rFonts w:cs="Arial"/>
                <w:szCs w:val="20"/>
              </w:rPr>
              <w:t>x</w:t>
            </w:r>
          </w:p>
        </w:tc>
        <w:tc>
          <w:tcPr>
            <w:tcW w:w="674" w:type="pct"/>
            <w:shd w:val="clear" w:color="auto" w:fill="F2F2F2" w:themeFill="background1" w:themeFillShade="F2"/>
            <w:vAlign w:val="center"/>
          </w:tcPr>
          <w:p w14:paraId="5BF203C7" w14:textId="77777777" w:rsidR="00E43CF7" w:rsidRPr="00DC0A30" w:rsidRDefault="00E43CF7">
            <w:pPr>
              <w:widowControl w:val="0"/>
              <w:jc w:val="center"/>
              <w:rPr>
                <w:rFonts w:cs="Arial"/>
                <w:szCs w:val="20"/>
              </w:rPr>
            </w:pPr>
            <w:r w:rsidRPr="00DC0A30">
              <w:rPr>
                <w:rFonts w:cs="Arial"/>
                <w:szCs w:val="20"/>
              </w:rPr>
              <w:t>x</w:t>
            </w:r>
          </w:p>
        </w:tc>
        <w:tc>
          <w:tcPr>
            <w:tcW w:w="673" w:type="pct"/>
            <w:shd w:val="clear" w:color="auto" w:fill="F2F2F2" w:themeFill="background1" w:themeFillShade="F2"/>
          </w:tcPr>
          <w:p w14:paraId="6E87E094" w14:textId="77777777" w:rsidR="00E43CF7" w:rsidRPr="00DC0A30" w:rsidRDefault="00E43CF7">
            <w:pPr>
              <w:widowControl w:val="0"/>
              <w:jc w:val="center"/>
              <w:rPr>
                <w:rFonts w:cs="Arial"/>
                <w:szCs w:val="20"/>
              </w:rPr>
            </w:pPr>
            <w:r w:rsidRPr="00DC0A30">
              <w:rPr>
                <w:rFonts w:cs="Arial"/>
                <w:szCs w:val="20"/>
              </w:rPr>
              <w:t>x</w:t>
            </w:r>
          </w:p>
        </w:tc>
      </w:tr>
      <w:tr w:rsidR="00E43CF7" w:rsidRPr="009822CF" w14:paraId="5D623E40" w14:textId="77777777" w:rsidTr="00347700">
        <w:trPr>
          <w:cantSplit/>
          <w:jc w:val="center"/>
        </w:trPr>
        <w:tc>
          <w:tcPr>
            <w:tcW w:w="957" w:type="pct"/>
            <w:shd w:val="clear" w:color="auto" w:fill="F2F2F2" w:themeFill="background1" w:themeFillShade="F2"/>
            <w:vAlign w:val="center"/>
          </w:tcPr>
          <w:p w14:paraId="63F36BAC" w14:textId="77777777" w:rsidR="00E43CF7" w:rsidRPr="00DC0A30" w:rsidRDefault="00E43CF7" w:rsidP="00E43CF7">
            <w:pPr>
              <w:widowControl w:val="0"/>
              <w:rPr>
                <w:rFonts w:cs="Arial"/>
                <w:szCs w:val="20"/>
              </w:rPr>
            </w:pPr>
            <w:r w:rsidRPr="00DC0A30">
              <w:rPr>
                <w:rFonts w:cs="Arial"/>
                <w:szCs w:val="20"/>
              </w:rPr>
              <w:t>Purse seine</w:t>
            </w:r>
          </w:p>
        </w:tc>
        <w:tc>
          <w:tcPr>
            <w:tcW w:w="674" w:type="pct"/>
            <w:shd w:val="clear" w:color="auto" w:fill="F2F2F2" w:themeFill="background1" w:themeFillShade="F2"/>
          </w:tcPr>
          <w:p w14:paraId="43C8E641" w14:textId="216669BC" w:rsidR="00E43CF7" w:rsidRDefault="00E43CF7" w:rsidP="00E43CF7">
            <w:pPr>
              <w:widowControl w:val="0"/>
              <w:jc w:val="center"/>
              <w:rPr>
                <w:rFonts w:cs="Arial"/>
                <w:szCs w:val="20"/>
              </w:rPr>
            </w:pPr>
            <w:r w:rsidRPr="00DF3A34">
              <w:rPr>
                <w:rFonts w:cs="Arial"/>
                <w:szCs w:val="20"/>
              </w:rPr>
              <w:t>A</w:t>
            </w:r>
          </w:p>
        </w:tc>
        <w:tc>
          <w:tcPr>
            <w:tcW w:w="674" w:type="pct"/>
            <w:shd w:val="clear" w:color="auto" w:fill="F2F2F2" w:themeFill="background1" w:themeFillShade="F2"/>
          </w:tcPr>
          <w:p w14:paraId="41C9D87E" w14:textId="3763E215" w:rsidR="00E43CF7" w:rsidRPr="003257A1" w:rsidRDefault="00E43CF7" w:rsidP="00E43CF7">
            <w:pPr>
              <w:widowControl w:val="0"/>
              <w:jc w:val="center"/>
              <w:rPr>
                <w:rFonts w:cs="Arial"/>
                <w:szCs w:val="20"/>
              </w:rPr>
            </w:pPr>
            <w:r w:rsidRPr="00DF3A34">
              <w:rPr>
                <w:rFonts w:cs="Arial"/>
                <w:szCs w:val="20"/>
              </w:rPr>
              <w:t>A</w:t>
            </w:r>
          </w:p>
        </w:tc>
        <w:tc>
          <w:tcPr>
            <w:tcW w:w="674" w:type="pct"/>
            <w:shd w:val="clear" w:color="auto" w:fill="F2F2F2" w:themeFill="background1" w:themeFillShade="F2"/>
            <w:vAlign w:val="center"/>
          </w:tcPr>
          <w:p w14:paraId="0C769AE7" w14:textId="12BEEE54" w:rsidR="00E43CF7" w:rsidRPr="003257A1" w:rsidRDefault="00E43CF7" w:rsidP="00E43CF7">
            <w:pPr>
              <w:widowControl w:val="0"/>
              <w:jc w:val="center"/>
              <w:rPr>
                <w:rFonts w:cs="Arial"/>
                <w:szCs w:val="20"/>
              </w:rPr>
            </w:pPr>
            <w:r w:rsidRPr="003257A1">
              <w:rPr>
                <w:rFonts w:cs="Arial"/>
                <w:szCs w:val="20"/>
              </w:rPr>
              <w:t>A</w:t>
            </w:r>
          </w:p>
        </w:tc>
        <w:tc>
          <w:tcPr>
            <w:tcW w:w="674" w:type="pct"/>
            <w:shd w:val="clear" w:color="auto" w:fill="F2F2F2" w:themeFill="background1" w:themeFillShade="F2"/>
            <w:vAlign w:val="center"/>
          </w:tcPr>
          <w:p w14:paraId="3D21353C" w14:textId="77777777" w:rsidR="00E43CF7" w:rsidRPr="00A66D08" w:rsidRDefault="00E43CF7" w:rsidP="00E43CF7">
            <w:pPr>
              <w:widowControl w:val="0"/>
              <w:jc w:val="center"/>
              <w:rPr>
                <w:rFonts w:cs="Arial"/>
                <w:szCs w:val="20"/>
              </w:rPr>
            </w:pPr>
            <w:r w:rsidRPr="00A66D08">
              <w:rPr>
                <w:rFonts w:cs="Arial"/>
                <w:szCs w:val="20"/>
              </w:rPr>
              <w:t>A</w:t>
            </w:r>
          </w:p>
        </w:tc>
        <w:tc>
          <w:tcPr>
            <w:tcW w:w="674" w:type="pct"/>
            <w:shd w:val="clear" w:color="auto" w:fill="F2F2F2" w:themeFill="background1" w:themeFillShade="F2"/>
            <w:vAlign w:val="center"/>
          </w:tcPr>
          <w:p w14:paraId="3E0403CE" w14:textId="77777777" w:rsidR="00E43CF7" w:rsidRPr="00DC0A30" w:rsidRDefault="00E43CF7" w:rsidP="00E43CF7">
            <w:pPr>
              <w:widowControl w:val="0"/>
              <w:jc w:val="center"/>
              <w:rPr>
                <w:rFonts w:cs="Arial"/>
                <w:szCs w:val="20"/>
              </w:rPr>
            </w:pPr>
            <w:r w:rsidRPr="00DC0A30">
              <w:rPr>
                <w:rFonts w:cs="Arial"/>
                <w:szCs w:val="20"/>
              </w:rPr>
              <w:t>A</w:t>
            </w:r>
          </w:p>
        </w:tc>
        <w:tc>
          <w:tcPr>
            <w:tcW w:w="673" w:type="pct"/>
            <w:shd w:val="clear" w:color="auto" w:fill="F2F2F2" w:themeFill="background1" w:themeFillShade="F2"/>
          </w:tcPr>
          <w:p w14:paraId="3B12DAD7" w14:textId="77777777" w:rsidR="00E43CF7" w:rsidRPr="00DC0A30" w:rsidRDefault="00E43CF7" w:rsidP="00E43CF7">
            <w:pPr>
              <w:widowControl w:val="0"/>
              <w:jc w:val="center"/>
              <w:rPr>
                <w:rFonts w:cs="Arial"/>
                <w:szCs w:val="20"/>
              </w:rPr>
            </w:pPr>
            <w:r w:rsidRPr="00DC0A30">
              <w:rPr>
                <w:rFonts w:cs="Arial"/>
                <w:szCs w:val="20"/>
              </w:rPr>
              <w:t>x</w:t>
            </w:r>
          </w:p>
        </w:tc>
      </w:tr>
      <w:tr w:rsidR="00E43CF7" w:rsidRPr="009822CF" w14:paraId="3C313F24" w14:textId="77777777" w:rsidTr="00347700">
        <w:trPr>
          <w:cantSplit/>
          <w:jc w:val="center"/>
        </w:trPr>
        <w:tc>
          <w:tcPr>
            <w:tcW w:w="957" w:type="pct"/>
            <w:shd w:val="clear" w:color="auto" w:fill="F2F2F2" w:themeFill="background1" w:themeFillShade="F2"/>
            <w:vAlign w:val="center"/>
          </w:tcPr>
          <w:p w14:paraId="1CFAF66B" w14:textId="77777777" w:rsidR="00E43CF7" w:rsidRPr="00DC0A30" w:rsidRDefault="00E43CF7" w:rsidP="00E43CF7">
            <w:pPr>
              <w:widowControl w:val="0"/>
              <w:rPr>
                <w:rFonts w:cs="Arial"/>
                <w:szCs w:val="20"/>
              </w:rPr>
            </w:pPr>
            <w:r w:rsidRPr="00DC0A30">
              <w:rPr>
                <w:rFonts w:cs="Arial"/>
                <w:szCs w:val="20"/>
              </w:rPr>
              <w:t>Trap, pot</w:t>
            </w:r>
          </w:p>
        </w:tc>
        <w:tc>
          <w:tcPr>
            <w:tcW w:w="674" w:type="pct"/>
            <w:shd w:val="clear" w:color="auto" w:fill="F2F2F2" w:themeFill="background1" w:themeFillShade="F2"/>
          </w:tcPr>
          <w:p w14:paraId="2D56BDE0" w14:textId="47CAB628" w:rsidR="00E43CF7" w:rsidRDefault="00E43CF7" w:rsidP="00E43CF7">
            <w:pPr>
              <w:widowControl w:val="0"/>
              <w:jc w:val="center"/>
              <w:rPr>
                <w:rFonts w:cs="Arial"/>
                <w:szCs w:val="20"/>
              </w:rPr>
            </w:pPr>
            <w:r w:rsidRPr="00B4683B">
              <w:rPr>
                <w:rFonts w:cs="Arial"/>
                <w:szCs w:val="20"/>
              </w:rPr>
              <w:t>A</w:t>
            </w:r>
          </w:p>
        </w:tc>
        <w:tc>
          <w:tcPr>
            <w:tcW w:w="674" w:type="pct"/>
            <w:shd w:val="clear" w:color="auto" w:fill="F2F2F2" w:themeFill="background1" w:themeFillShade="F2"/>
          </w:tcPr>
          <w:p w14:paraId="487C58BA" w14:textId="0FEEB0A4" w:rsidR="00E43CF7" w:rsidRPr="003257A1" w:rsidRDefault="00E43CF7" w:rsidP="00E43CF7">
            <w:pPr>
              <w:widowControl w:val="0"/>
              <w:jc w:val="center"/>
              <w:rPr>
                <w:rFonts w:cs="Arial"/>
                <w:szCs w:val="20"/>
              </w:rPr>
            </w:pPr>
            <w:r w:rsidRPr="00B4683B">
              <w:rPr>
                <w:rFonts w:cs="Arial"/>
                <w:szCs w:val="20"/>
              </w:rPr>
              <w:t>A</w:t>
            </w:r>
          </w:p>
        </w:tc>
        <w:tc>
          <w:tcPr>
            <w:tcW w:w="674" w:type="pct"/>
            <w:shd w:val="clear" w:color="auto" w:fill="F2F2F2" w:themeFill="background1" w:themeFillShade="F2"/>
            <w:vAlign w:val="center"/>
          </w:tcPr>
          <w:p w14:paraId="62CC2030" w14:textId="19F0DDDE" w:rsidR="00E43CF7" w:rsidRPr="003257A1" w:rsidRDefault="00E43CF7" w:rsidP="00E43CF7">
            <w:pPr>
              <w:widowControl w:val="0"/>
              <w:jc w:val="center"/>
              <w:rPr>
                <w:rFonts w:cs="Arial"/>
                <w:szCs w:val="20"/>
              </w:rPr>
            </w:pPr>
            <w:r w:rsidRPr="003257A1">
              <w:rPr>
                <w:rFonts w:cs="Arial"/>
                <w:szCs w:val="20"/>
              </w:rPr>
              <w:t>A</w:t>
            </w:r>
          </w:p>
        </w:tc>
        <w:tc>
          <w:tcPr>
            <w:tcW w:w="674" w:type="pct"/>
            <w:shd w:val="clear" w:color="auto" w:fill="F2F2F2" w:themeFill="background1" w:themeFillShade="F2"/>
            <w:vAlign w:val="center"/>
          </w:tcPr>
          <w:p w14:paraId="4BFBCFEB" w14:textId="77777777" w:rsidR="00E43CF7" w:rsidRPr="00A66D08" w:rsidRDefault="00E43CF7" w:rsidP="00E43CF7">
            <w:pPr>
              <w:widowControl w:val="0"/>
              <w:jc w:val="center"/>
              <w:rPr>
                <w:rFonts w:cs="Arial"/>
                <w:szCs w:val="20"/>
              </w:rPr>
            </w:pPr>
            <w:r w:rsidRPr="00A66D08">
              <w:rPr>
                <w:rFonts w:cs="Arial"/>
                <w:szCs w:val="20"/>
              </w:rPr>
              <w:t>A</w:t>
            </w:r>
          </w:p>
        </w:tc>
        <w:tc>
          <w:tcPr>
            <w:tcW w:w="674" w:type="pct"/>
            <w:shd w:val="clear" w:color="auto" w:fill="F2F2F2" w:themeFill="background1" w:themeFillShade="F2"/>
            <w:vAlign w:val="center"/>
          </w:tcPr>
          <w:p w14:paraId="1664353A" w14:textId="77777777" w:rsidR="00E43CF7" w:rsidRPr="00DC0A30" w:rsidRDefault="00E43CF7" w:rsidP="00E43CF7">
            <w:pPr>
              <w:widowControl w:val="0"/>
              <w:jc w:val="center"/>
              <w:rPr>
                <w:rFonts w:cs="Arial"/>
                <w:szCs w:val="20"/>
              </w:rPr>
            </w:pPr>
            <w:r w:rsidRPr="00DC0A30">
              <w:rPr>
                <w:rFonts w:cs="Arial"/>
                <w:szCs w:val="20"/>
              </w:rPr>
              <w:t>x</w:t>
            </w:r>
          </w:p>
        </w:tc>
        <w:tc>
          <w:tcPr>
            <w:tcW w:w="673" w:type="pct"/>
            <w:shd w:val="clear" w:color="auto" w:fill="F2F2F2" w:themeFill="background1" w:themeFillShade="F2"/>
            <w:vAlign w:val="center"/>
          </w:tcPr>
          <w:p w14:paraId="1D5AB728" w14:textId="77777777" w:rsidR="00E43CF7" w:rsidRPr="00DC0A30" w:rsidRDefault="00E43CF7" w:rsidP="00E43CF7">
            <w:pPr>
              <w:widowControl w:val="0"/>
              <w:jc w:val="center"/>
              <w:rPr>
                <w:rFonts w:cs="Arial"/>
                <w:szCs w:val="20"/>
              </w:rPr>
            </w:pPr>
            <w:r w:rsidRPr="00DC0A30">
              <w:rPr>
                <w:rFonts w:cs="Arial"/>
                <w:szCs w:val="20"/>
              </w:rPr>
              <w:t>x</w:t>
            </w:r>
          </w:p>
        </w:tc>
      </w:tr>
      <w:tr w:rsidR="00E43CF7" w:rsidRPr="009822CF" w14:paraId="54D9B2D2" w14:textId="77777777" w:rsidTr="00347700">
        <w:trPr>
          <w:cantSplit/>
          <w:jc w:val="center"/>
        </w:trPr>
        <w:tc>
          <w:tcPr>
            <w:tcW w:w="957" w:type="pct"/>
            <w:shd w:val="clear" w:color="auto" w:fill="F2F2F2" w:themeFill="background1" w:themeFillShade="F2"/>
            <w:vAlign w:val="center"/>
          </w:tcPr>
          <w:p w14:paraId="4850181A" w14:textId="77777777" w:rsidR="00E43CF7" w:rsidRPr="00DC0A30" w:rsidRDefault="00E43CF7" w:rsidP="003257A1">
            <w:pPr>
              <w:widowControl w:val="0"/>
              <w:rPr>
                <w:rFonts w:cs="Arial"/>
                <w:b/>
                <w:szCs w:val="20"/>
              </w:rPr>
            </w:pPr>
            <w:r w:rsidRPr="00DC0A30">
              <w:rPr>
                <w:rFonts w:cs="Arial"/>
                <w:szCs w:val="20"/>
              </w:rPr>
              <w:t>Trawl (demersal)</w:t>
            </w:r>
          </w:p>
        </w:tc>
        <w:tc>
          <w:tcPr>
            <w:tcW w:w="674" w:type="pct"/>
            <w:shd w:val="clear" w:color="auto" w:fill="F2F2F2" w:themeFill="background1" w:themeFillShade="F2"/>
          </w:tcPr>
          <w:p w14:paraId="45557479" w14:textId="260E8835" w:rsidR="00E43CF7" w:rsidRDefault="00E43CF7" w:rsidP="003257A1">
            <w:pPr>
              <w:widowControl w:val="0"/>
              <w:jc w:val="center"/>
              <w:rPr>
                <w:rFonts w:cs="Arial"/>
                <w:szCs w:val="20"/>
              </w:rPr>
            </w:pPr>
            <w:r>
              <w:rPr>
                <w:rFonts w:cs="Arial"/>
                <w:szCs w:val="20"/>
              </w:rPr>
              <w:t>A</w:t>
            </w:r>
          </w:p>
        </w:tc>
        <w:tc>
          <w:tcPr>
            <w:tcW w:w="674" w:type="pct"/>
            <w:shd w:val="clear" w:color="auto" w:fill="F2F2F2" w:themeFill="background1" w:themeFillShade="F2"/>
          </w:tcPr>
          <w:p w14:paraId="1947A721" w14:textId="168C216A" w:rsidR="00E43CF7" w:rsidRPr="003257A1" w:rsidRDefault="00E43CF7" w:rsidP="003257A1">
            <w:pPr>
              <w:widowControl w:val="0"/>
              <w:jc w:val="center"/>
              <w:rPr>
                <w:rFonts w:cs="Arial"/>
                <w:szCs w:val="20"/>
              </w:rPr>
            </w:pPr>
            <w:r>
              <w:rPr>
                <w:rFonts w:cs="Arial"/>
                <w:szCs w:val="20"/>
              </w:rPr>
              <w:t>x</w:t>
            </w:r>
          </w:p>
        </w:tc>
        <w:tc>
          <w:tcPr>
            <w:tcW w:w="674" w:type="pct"/>
            <w:shd w:val="clear" w:color="auto" w:fill="F2F2F2" w:themeFill="background1" w:themeFillShade="F2"/>
            <w:vAlign w:val="center"/>
          </w:tcPr>
          <w:p w14:paraId="43B976FC" w14:textId="6DF84F1C" w:rsidR="00E43CF7" w:rsidRPr="00A66D08" w:rsidRDefault="00E43CF7" w:rsidP="003257A1">
            <w:pPr>
              <w:widowControl w:val="0"/>
              <w:jc w:val="center"/>
              <w:rPr>
                <w:rFonts w:cs="Arial"/>
                <w:szCs w:val="20"/>
              </w:rPr>
            </w:pPr>
            <w:r w:rsidRPr="003257A1">
              <w:rPr>
                <w:rFonts w:cs="Arial"/>
                <w:szCs w:val="20"/>
              </w:rPr>
              <w:t>x</w:t>
            </w:r>
          </w:p>
        </w:tc>
        <w:tc>
          <w:tcPr>
            <w:tcW w:w="674" w:type="pct"/>
            <w:shd w:val="clear" w:color="auto" w:fill="F2F2F2" w:themeFill="background1" w:themeFillShade="F2"/>
            <w:vAlign w:val="center"/>
          </w:tcPr>
          <w:p w14:paraId="3D167DB6" w14:textId="77777777" w:rsidR="00E43CF7" w:rsidRPr="00DC0A30" w:rsidRDefault="00E43CF7">
            <w:pPr>
              <w:widowControl w:val="0"/>
              <w:jc w:val="center"/>
              <w:rPr>
                <w:rFonts w:cs="Arial"/>
                <w:szCs w:val="20"/>
              </w:rPr>
            </w:pPr>
            <w:r w:rsidRPr="00DC0A30">
              <w:rPr>
                <w:rFonts w:cs="Arial"/>
                <w:szCs w:val="20"/>
              </w:rPr>
              <w:t>x</w:t>
            </w:r>
          </w:p>
        </w:tc>
        <w:tc>
          <w:tcPr>
            <w:tcW w:w="674" w:type="pct"/>
            <w:shd w:val="clear" w:color="auto" w:fill="F2F2F2" w:themeFill="background1" w:themeFillShade="F2"/>
            <w:vAlign w:val="center"/>
          </w:tcPr>
          <w:p w14:paraId="22E172A1" w14:textId="77777777" w:rsidR="00E43CF7" w:rsidRPr="00DC0A30" w:rsidRDefault="00E43CF7">
            <w:pPr>
              <w:widowControl w:val="0"/>
              <w:jc w:val="center"/>
              <w:rPr>
                <w:rFonts w:cs="Arial"/>
                <w:szCs w:val="20"/>
              </w:rPr>
            </w:pPr>
            <w:r w:rsidRPr="00DC0A30">
              <w:rPr>
                <w:rFonts w:cs="Arial"/>
                <w:szCs w:val="20"/>
              </w:rPr>
              <w:t>x</w:t>
            </w:r>
          </w:p>
        </w:tc>
        <w:tc>
          <w:tcPr>
            <w:tcW w:w="673" w:type="pct"/>
            <w:shd w:val="clear" w:color="auto" w:fill="F2F2F2" w:themeFill="background1" w:themeFillShade="F2"/>
            <w:vAlign w:val="center"/>
          </w:tcPr>
          <w:p w14:paraId="3DF75737" w14:textId="77777777" w:rsidR="00E43CF7" w:rsidRPr="00DC0A30" w:rsidRDefault="00E43CF7">
            <w:pPr>
              <w:widowControl w:val="0"/>
              <w:jc w:val="center"/>
              <w:rPr>
                <w:rFonts w:cs="Arial"/>
                <w:szCs w:val="20"/>
              </w:rPr>
            </w:pPr>
            <w:r w:rsidRPr="00DC0A30">
              <w:rPr>
                <w:rFonts w:cs="Arial"/>
                <w:szCs w:val="20"/>
              </w:rPr>
              <w:t>x</w:t>
            </w:r>
          </w:p>
        </w:tc>
      </w:tr>
      <w:tr w:rsidR="00E43CF7" w:rsidRPr="009822CF" w14:paraId="157A1EE8" w14:textId="77777777" w:rsidTr="00347700">
        <w:trPr>
          <w:cantSplit/>
          <w:jc w:val="center"/>
        </w:trPr>
        <w:tc>
          <w:tcPr>
            <w:tcW w:w="957" w:type="pct"/>
            <w:shd w:val="clear" w:color="auto" w:fill="F2F2F2" w:themeFill="background1" w:themeFillShade="F2"/>
            <w:vAlign w:val="center"/>
          </w:tcPr>
          <w:p w14:paraId="3EADF3F6" w14:textId="77777777" w:rsidR="00E43CF7" w:rsidRPr="00DC0A30" w:rsidRDefault="00E43CF7" w:rsidP="003257A1">
            <w:pPr>
              <w:widowControl w:val="0"/>
              <w:rPr>
                <w:rFonts w:cs="Arial"/>
                <w:szCs w:val="20"/>
              </w:rPr>
            </w:pPr>
            <w:r w:rsidRPr="00DC0A30">
              <w:rPr>
                <w:rFonts w:cs="Arial"/>
                <w:szCs w:val="20"/>
              </w:rPr>
              <w:t>Trawl (midwater)</w:t>
            </w:r>
          </w:p>
        </w:tc>
        <w:tc>
          <w:tcPr>
            <w:tcW w:w="674" w:type="pct"/>
            <w:shd w:val="clear" w:color="auto" w:fill="F2F2F2" w:themeFill="background1" w:themeFillShade="F2"/>
          </w:tcPr>
          <w:p w14:paraId="5AFA75F9" w14:textId="18EA8FEA" w:rsidR="00E43CF7" w:rsidRDefault="00E43CF7" w:rsidP="003257A1">
            <w:pPr>
              <w:widowControl w:val="0"/>
              <w:jc w:val="center"/>
              <w:rPr>
                <w:rFonts w:cs="Arial"/>
                <w:szCs w:val="20"/>
              </w:rPr>
            </w:pPr>
            <w:r>
              <w:rPr>
                <w:rFonts w:cs="Arial"/>
                <w:szCs w:val="20"/>
              </w:rPr>
              <w:t>A</w:t>
            </w:r>
          </w:p>
        </w:tc>
        <w:tc>
          <w:tcPr>
            <w:tcW w:w="674" w:type="pct"/>
            <w:shd w:val="clear" w:color="auto" w:fill="F2F2F2" w:themeFill="background1" w:themeFillShade="F2"/>
          </w:tcPr>
          <w:p w14:paraId="59020BA3" w14:textId="799FC485" w:rsidR="00E43CF7" w:rsidRPr="003257A1" w:rsidRDefault="00E43CF7" w:rsidP="003257A1">
            <w:pPr>
              <w:widowControl w:val="0"/>
              <w:jc w:val="center"/>
              <w:rPr>
                <w:rFonts w:cs="Arial"/>
                <w:szCs w:val="20"/>
              </w:rPr>
            </w:pPr>
            <w:r>
              <w:rPr>
                <w:rFonts w:cs="Arial"/>
                <w:szCs w:val="20"/>
              </w:rPr>
              <w:t>A</w:t>
            </w:r>
          </w:p>
        </w:tc>
        <w:tc>
          <w:tcPr>
            <w:tcW w:w="674" w:type="pct"/>
            <w:shd w:val="clear" w:color="auto" w:fill="F2F2F2" w:themeFill="background1" w:themeFillShade="F2"/>
            <w:vAlign w:val="center"/>
          </w:tcPr>
          <w:p w14:paraId="3274FDC2" w14:textId="21A884F9" w:rsidR="00E43CF7" w:rsidRPr="003257A1" w:rsidRDefault="00E43CF7" w:rsidP="003257A1">
            <w:pPr>
              <w:widowControl w:val="0"/>
              <w:jc w:val="center"/>
              <w:rPr>
                <w:rFonts w:cs="Arial"/>
                <w:szCs w:val="20"/>
              </w:rPr>
            </w:pPr>
            <w:r w:rsidRPr="003257A1">
              <w:rPr>
                <w:rFonts w:cs="Arial"/>
                <w:szCs w:val="20"/>
              </w:rPr>
              <w:t>A</w:t>
            </w:r>
          </w:p>
        </w:tc>
        <w:tc>
          <w:tcPr>
            <w:tcW w:w="674" w:type="pct"/>
            <w:shd w:val="clear" w:color="auto" w:fill="F2F2F2" w:themeFill="background1" w:themeFillShade="F2"/>
          </w:tcPr>
          <w:p w14:paraId="4D37C9B4" w14:textId="77777777" w:rsidR="00E43CF7" w:rsidRPr="00A66D08" w:rsidRDefault="00E43CF7">
            <w:pPr>
              <w:widowControl w:val="0"/>
              <w:jc w:val="center"/>
              <w:rPr>
                <w:rFonts w:cs="Arial"/>
                <w:szCs w:val="20"/>
              </w:rPr>
            </w:pPr>
            <w:r w:rsidRPr="00A66D08">
              <w:rPr>
                <w:rFonts w:cs="Arial"/>
                <w:szCs w:val="20"/>
              </w:rPr>
              <w:t>A</w:t>
            </w:r>
          </w:p>
        </w:tc>
        <w:tc>
          <w:tcPr>
            <w:tcW w:w="674" w:type="pct"/>
            <w:shd w:val="clear" w:color="auto" w:fill="F2F2F2" w:themeFill="background1" w:themeFillShade="F2"/>
          </w:tcPr>
          <w:p w14:paraId="7041CA24" w14:textId="77777777" w:rsidR="00E43CF7" w:rsidRPr="00DC0A30" w:rsidRDefault="00E43CF7">
            <w:pPr>
              <w:widowControl w:val="0"/>
              <w:jc w:val="center"/>
              <w:rPr>
                <w:rFonts w:cs="Arial"/>
                <w:szCs w:val="20"/>
              </w:rPr>
            </w:pPr>
            <w:r w:rsidRPr="00DC0A30">
              <w:rPr>
                <w:rFonts w:cs="Arial"/>
                <w:szCs w:val="20"/>
              </w:rPr>
              <w:t>A</w:t>
            </w:r>
          </w:p>
        </w:tc>
        <w:tc>
          <w:tcPr>
            <w:tcW w:w="673" w:type="pct"/>
            <w:shd w:val="clear" w:color="auto" w:fill="F2F2F2" w:themeFill="background1" w:themeFillShade="F2"/>
          </w:tcPr>
          <w:p w14:paraId="26F4B96C" w14:textId="77777777" w:rsidR="00E43CF7" w:rsidRPr="00DC0A30" w:rsidRDefault="00E43CF7">
            <w:pPr>
              <w:widowControl w:val="0"/>
              <w:jc w:val="center"/>
              <w:rPr>
                <w:rFonts w:cs="Arial"/>
                <w:szCs w:val="20"/>
              </w:rPr>
            </w:pPr>
            <w:r w:rsidRPr="00DC0A30">
              <w:rPr>
                <w:rFonts w:cs="Arial"/>
                <w:szCs w:val="20"/>
              </w:rPr>
              <w:t>x</w:t>
            </w:r>
          </w:p>
        </w:tc>
      </w:tr>
      <w:tr w:rsidR="00E43CF7" w:rsidRPr="009822CF" w14:paraId="795C27B7" w14:textId="77777777" w:rsidTr="00347700">
        <w:trPr>
          <w:cantSplit/>
          <w:jc w:val="center"/>
        </w:trPr>
        <w:tc>
          <w:tcPr>
            <w:tcW w:w="957" w:type="pct"/>
            <w:shd w:val="clear" w:color="auto" w:fill="F2F2F2" w:themeFill="background1" w:themeFillShade="F2"/>
            <w:vAlign w:val="center"/>
          </w:tcPr>
          <w:p w14:paraId="09006661" w14:textId="77777777" w:rsidR="00E43CF7" w:rsidRPr="00DC0A30" w:rsidRDefault="00E43CF7" w:rsidP="003257A1">
            <w:pPr>
              <w:widowControl w:val="0"/>
              <w:rPr>
                <w:rFonts w:cs="Arial"/>
                <w:szCs w:val="20"/>
              </w:rPr>
            </w:pPr>
            <w:r w:rsidRPr="00DC0A30">
              <w:rPr>
                <w:rFonts w:cs="Arial"/>
                <w:szCs w:val="20"/>
              </w:rPr>
              <w:t>Trotline</w:t>
            </w:r>
          </w:p>
        </w:tc>
        <w:tc>
          <w:tcPr>
            <w:tcW w:w="674" w:type="pct"/>
            <w:shd w:val="clear" w:color="auto" w:fill="F2F2F2" w:themeFill="background1" w:themeFillShade="F2"/>
          </w:tcPr>
          <w:p w14:paraId="6903C6D0" w14:textId="01430B38" w:rsidR="00E43CF7" w:rsidRDefault="00E43CF7" w:rsidP="003257A1">
            <w:pPr>
              <w:widowControl w:val="0"/>
              <w:jc w:val="center"/>
              <w:rPr>
                <w:rFonts w:cs="Arial"/>
                <w:szCs w:val="20"/>
              </w:rPr>
            </w:pPr>
            <w:r>
              <w:rPr>
                <w:rFonts w:cs="Arial"/>
                <w:szCs w:val="20"/>
              </w:rPr>
              <w:t>A</w:t>
            </w:r>
          </w:p>
        </w:tc>
        <w:tc>
          <w:tcPr>
            <w:tcW w:w="674" w:type="pct"/>
            <w:shd w:val="clear" w:color="auto" w:fill="F2F2F2" w:themeFill="background1" w:themeFillShade="F2"/>
          </w:tcPr>
          <w:p w14:paraId="424E23DD" w14:textId="04122236" w:rsidR="00E43CF7" w:rsidRPr="003257A1" w:rsidRDefault="00E43CF7" w:rsidP="003257A1">
            <w:pPr>
              <w:widowControl w:val="0"/>
              <w:jc w:val="center"/>
              <w:rPr>
                <w:rFonts w:cs="Arial"/>
                <w:szCs w:val="20"/>
              </w:rPr>
            </w:pPr>
            <w:r>
              <w:rPr>
                <w:rFonts w:cs="Arial"/>
                <w:szCs w:val="20"/>
              </w:rPr>
              <w:t>A</w:t>
            </w:r>
          </w:p>
        </w:tc>
        <w:tc>
          <w:tcPr>
            <w:tcW w:w="674" w:type="pct"/>
            <w:shd w:val="clear" w:color="auto" w:fill="F2F2F2" w:themeFill="background1" w:themeFillShade="F2"/>
            <w:vAlign w:val="center"/>
          </w:tcPr>
          <w:p w14:paraId="6F643E46" w14:textId="0E4D3099" w:rsidR="00E43CF7" w:rsidRPr="003257A1" w:rsidRDefault="00E43CF7" w:rsidP="003257A1">
            <w:pPr>
              <w:widowControl w:val="0"/>
              <w:jc w:val="center"/>
              <w:rPr>
                <w:rFonts w:cs="Arial"/>
                <w:szCs w:val="20"/>
              </w:rPr>
            </w:pPr>
            <w:r w:rsidRPr="003257A1">
              <w:rPr>
                <w:rFonts w:cs="Arial"/>
                <w:szCs w:val="20"/>
              </w:rPr>
              <w:t>A</w:t>
            </w:r>
          </w:p>
        </w:tc>
        <w:tc>
          <w:tcPr>
            <w:tcW w:w="674" w:type="pct"/>
            <w:shd w:val="clear" w:color="auto" w:fill="F2F2F2" w:themeFill="background1" w:themeFillShade="F2"/>
            <w:vAlign w:val="center"/>
          </w:tcPr>
          <w:p w14:paraId="73B5F59E" w14:textId="77777777" w:rsidR="00E43CF7" w:rsidRPr="00A66D08" w:rsidRDefault="00E43CF7">
            <w:pPr>
              <w:widowControl w:val="0"/>
              <w:jc w:val="center"/>
              <w:rPr>
                <w:rFonts w:cs="Arial"/>
                <w:szCs w:val="20"/>
              </w:rPr>
            </w:pPr>
            <w:r w:rsidRPr="00A66D08">
              <w:rPr>
                <w:rFonts w:cs="Arial"/>
                <w:szCs w:val="20"/>
              </w:rPr>
              <w:t>x</w:t>
            </w:r>
          </w:p>
        </w:tc>
        <w:tc>
          <w:tcPr>
            <w:tcW w:w="674" w:type="pct"/>
            <w:shd w:val="clear" w:color="auto" w:fill="F2F2F2" w:themeFill="background1" w:themeFillShade="F2"/>
            <w:vAlign w:val="center"/>
          </w:tcPr>
          <w:p w14:paraId="269CA7B6" w14:textId="77777777" w:rsidR="00E43CF7" w:rsidRPr="00DC0A30" w:rsidRDefault="00E43CF7">
            <w:pPr>
              <w:widowControl w:val="0"/>
              <w:jc w:val="center"/>
              <w:rPr>
                <w:rFonts w:cs="Arial"/>
                <w:szCs w:val="20"/>
              </w:rPr>
            </w:pPr>
            <w:r w:rsidRPr="00DC0A30">
              <w:rPr>
                <w:rFonts w:cs="Arial"/>
                <w:szCs w:val="20"/>
              </w:rPr>
              <w:t>x</w:t>
            </w:r>
          </w:p>
        </w:tc>
        <w:tc>
          <w:tcPr>
            <w:tcW w:w="673" w:type="pct"/>
            <w:shd w:val="clear" w:color="auto" w:fill="F2F2F2" w:themeFill="background1" w:themeFillShade="F2"/>
            <w:vAlign w:val="center"/>
          </w:tcPr>
          <w:p w14:paraId="62DAA797" w14:textId="77777777" w:rsidR="00E43CF7" w:rsidRPr="00DC0A30" w:rsidRDefault="00E43CF7">
            <w:pPr>
              <w:widowControl w:val="0"/>
              <w:jc w:val="center"/>
              <w:rPr>
                <w:rFonts w:cs="Arial"/>
                <w:szCs w:val="20"/>
              </w:rPr>
            </w:pPr>
            <w:r w:rsidRPr="00DC0A30">
              <w:rPr>
                <w:rFonts w:cs="Arial"/>
                <w:szCs w:val="20"/>
              </w:rPr>
              <w:t>x</w:t>
            </w:r>
          </w:p>
        </w:tc>
      </w:tr>
    </w:tbl>
    <w:p w14:paraId="623DBAC1" w14:textId="6B662375" w:rsidR="007F798F" w:rsidRPr="00DC0A30" w:rsidRDefault="0099272B" w:rsidP="0014335B">
      <w:pPr>
        <w:widowControl w:val="0"/>
        <w:ind w:left="329" w:hanging="329"/>
        <w:rPr>
          <w:szCs w:val="20"/>
        </w:rPr>
      </w:pPr>
      <w:r>
        <w:rPr>
          <w:szCs w:val="20"/>
        </w:rPr>
        <w:t>x</w:t>
      </w:r>
      <w:r w:rsidR="007F798F" w:rsidRPr="00DC0A30">
        <w:rPr>
          <w:szCs w:val="20"/>
        </w:rPr>
        <w:tab/>
        <w:t xml:space="preserve">Activity is not allowed. </w:t>
      </w:r>
    </w:p>
    <w:p w14:paraId="6608B57E" w14:textId="30BB6F4E" w:rsidR="00347700" w:rsidRDefault="007F798F" w:rsidP="00347700">
      <w:pPr>
        <w:widowControl w:val="0"/>
        <w:ind w:left="329" w:hanging="329"/>
        <w:rPr>
          <w:szCs w:val="20"/>
        </w:rPr>
      </w:pPr>
      <w:r w:rsidRPr="00DC0A30">
        <w:rPr>
          <w:szCs w:val="20"/>
        </w:rPr>
        <w:t>A</w:t>
      </w:r>
      <w:r w:rsidR="00347700">
        <w:rPr>
          <w:szCs w:val="20"/>
        </w:rPr>
        <w:tab/>
      </w:r>
      <w:r w:rsidRPr="00DC0A30">
        <w:rPr>
          <w:szCs w:val="20"/>
        </w:rPr>
        <w:t xml:space="preserve">Authorisation required. Activity is </w:t>
      </w:r>
      <w:r w:rsidRPr="00A26F58">
        <w:rPr>
          <w:szCs w:val="20"/>
        </w:rPr>
        <w:t>allowable</w:t>
      </w:r>
      <w:r w:rsidR="008D0336" w:rsidRPr="00C02C44">
        <w:rPr>
          <w:szCs w:val="20"/>
        </w:rPr>
        <w:t>, subject to assessment,</w:t>
      </w:r>
      <w:r w:rsidRPr="00A26F58">
        <w:rPr>
          <w:szCs w:val="20"/>
        </w:rPr>
        <w:t xml:space="preserve"> in accordance</w:t>
      </w:r>
      <w:r w:rsidRPr="00DC0A30">
        <w:rPr>
          <w:szCs w:val="20"/>
        </w:rPr>
        <w:t xml:space="preserve"> with a permit, class approval or activity licence issued by the Director</w:t>
      </w:r>
    </w:p>
    <w:p w14:paraId="5A6AF18B" w14:textId="7727851D" w:rsidR="007F798F" w:rsidRPr="00DC0A30" w:rsidRDefault="00B358EA" w:rsidP="00DC0A30">
      <w:pPr>
        <w:widowControl w:val="0"/>
        <w:shd w:val="clear" w:color="auto" w:fill="F2F2F2" w:themeFill="background1" w:themeFillShade="F2"/>
        <w:rPr>
          <w:szCs w:val="20"/>
        </w:rPr>
      </w:pPr>
      <w:r w:rsidRPr="00B358EA">
        <w:rPr>
          <w:b/>
          <w:szCs w:val="20"/>
        </w:rPr>
        <w:t>Note:</w:t>
      </w:r>
      <w:r w:rsidR="007F798F" w:rsidRPr="00DC0A30">
        <w:rPr>
          <w:szCs w:val="20"/>
        </w:rPr>
        <w:t xml:space="preserve"> Commercial fishing methods not listed in Table 4.</w:t>
      </w:r>
      <w:r w:rsidR="00502287">
        <w:rPr>
          <w:szCs w:val="20"/>
        </w:rPr>
        <w:t>4</w:t>
      </w:r>
      <w:r w:rsidR="00502287" w:rsidRPr="00DC0A30">
        <w:rPr>
          <w:szCs w:val="20"/>
        </w:rPr>
        <w:t xml:space="preserve"> </w:t>
      </w:r>
      <w:r w:rsidR="007F798F" w:rsidRPr="00DC0A30">
        <w:rPr>
          <w:szCs w:val="20"/>
        </w:rPr>
        <w:t>will require assessment and approval.</w:t>
      </w:r>
    </w:p>
    <w:p w14:paraId="53C1520A" w14:textId="0383B9AA" w:rsidR="007F798F" w:rsidRPr="00DC0A30" w:rsidRDefault="00B358EA" w:rsidP="00DC0A30">
      <w:pPr>
        <w:widowControl w:val="0"/>
        <w:shd w:val="clear" w:color="auto" w:fill="F2F2F2" w:themeFill="background1" w:themeFillShade="F2"/>
        <w:rPr>
          <w:szCs w:val="20"/>
        </w:rPr>
      </w:pPr>
      <w:r w:rsidRPr="00B358EA">
        <w:rPr>
          <w:b/>
          <w:szCs w:val="20"/>
        </w:rPr>
        <w:t>Note:</w:t>
      </w:r>
      <w:r w:rsidR="007F798F" w:rsidRPr="00DC0A30">
        <w:rPr>
          <w:szCs w:val="20"/>
        </w:rPr>
        <w:t xml:space="preserve"> The authorisation of activities may be modified during the life of this plan in accordance with </w:t>
      </w:r>
      <w:r w:rsidR="0066675A" w:rsidRPr="00DC0A30">
        <w:rPr>
          <w:szCs w:val="20"/>
        </w:rPr>
        <w:t xml:space="preserve">Section </w:t>
      </w:r>
      <w:r w:rsidR="007F798F" w:rsidRPr="00DC0A30">
        <w:rPr>
          <w:szCs w:val="20"/>
        </w:rPr>
        <w:t>4.2.3.5</w:t>
      </w:r>
    </w:p>
    <w:p w14:paraId="3A751CBB" w14:textId="6F76648E" w:rsidR="007F798F" w:rsidRPr="00DC0A30" w:rsidRDefault="00B358EA" w:rsidP="00DC0A30">
      <w:pPr>
        <w:widowControl w:val="0"/>
        <w:shd w:val="clear" w:color="auto" w:fill="F2F2F2" w:themeFill="background1" w:themeFillShade="F2"/>
        <w:rPr>
          <w:szCs w:val="20"/>
        </w:rPr>
      </w:pPr>
      <w:r w:rsidRPr="00B358EA">
        <w:rPr>
          <w:b/>
          <w:szCs w:val="20"/>
        </w:rPr>
        <w:t>Note:</w:t>
      </w:r>
      <w:r w:rsidR="007F798F" w:rsidRPr="00DC0A30">
        <w:rPr>
          <w:szCs w:val="20"/>
        </w:rPr>
        <w:t xml:space="preserve"> Transit is allowed as part of activities authorised under this Section.</w:t>
      </w:r>
    </w:p>
    <w:p w14:paraId="39DBF645" w14:textId="5502E587" w:rsidR="007F798F" w:rsidRPr="00DC0A30" w:rsidRDefault="00B358EA" w:rsidP="00DC0A30">
      <w:pPr>
        <w:widowControl w:val="0"/>
        <w:shd w:val="clear" w:color="auto" w:fill="F2F2F2" w:themeFill="background1" w:themeFillShade="F2"/>
        <w:rPr>
          <w:szCs w:val="20"/>
        </w:rPr>
      </w:pPr>
      <w:r w:rsidRPr="00B358EA">
        <w:rPr>
          <w:b/>
          <w:szCs w:val="20"/>
        </w:rPr>
        <w:t>Note:</w:t>
      </w:r>
      <w:r w:rsidR="007F798F" w:rsidRPr="00DC0A30">
        <w:rPr>
          <w:szCs w:val="20"/>
        </w:rPr>
        <w:t xml:space="preserve"> </w:t>
      </w:r>
      <w:r w:rsidR="002F180B" w:rsidRPr="00445300">
        <w:t xml:space="preserve">Anchoring by commercial fishing vessels is allowed </w:t>
      </w:r>
      <w:r w:rsidR="002F180B" w:rsidRPr="00E67A80">
        <w:rPr>
          <w:rFonts w:cs="Arial"/>
          <w:szCs w:val="20"/>
        </w:rPr>
        <w:t xml:space="preserve">except </w:t>
      </w:r>
      <w:r w:rsidR="002F180B" w:rsidRPr="00445300">
        <w:t>in the National Park Zone (II).</w:t>
      </w:r>
      <w:r w:rsidR="002F180B" w:rsidRPr="00E67A80">
        <w:rPr>
          <w:rFonts w:cs="Arial"/>
          <w:szCs w:val="20"/>
        </w:rPr>
        <w:t xml:space="preserve"> Anchoring in the National Park Zone (II) is prohibited except in anchoring areas determined under r.12.56 of the EPBC Regulations.</w:t>
      </w:r>
      <w:r w:rsidR="00AC4C53">
        <w:rPr>
          <w:rFonts w:cs="Arial"/>
          <w:szCs w:val="20"/>
        </w:rPr>
        <w:t xml:space="preserve"> These requirements do not prevent stopping and anchoring due to circumstances of force majeure or distress or for the purpose of rendering assistance to persons, ships or aircraft in danger or distress.</w:t>
      </w:r>
    </w:p>
    <w:p w14:paraId="76689AD0" w14:textId="77777777" w:rsidR="00347700" w:rsidRDefault="00347700">
      <w:pPr>
        <w:spacing w:before="0" w:after="160" w:line="259" w:lineRule="auto"/>
        <w:rPr>
          <w:b/>
          <w:color w:val="5072AC"/>
        </w:rPr>
      </w:pPr>
      <w:r>
        <w:br w:type="page"/>
      </w:r>
    </w:p>
    <w:p w14:paraId="468381B8" w14:textId="7DC47FD2" w:rsidR="007F798F" w:rsidRPr="00B35609" w:rsidRDefault="007F798F" w:rsidP="00B35609">
      <w:pPr>
        <w:pStyle w:val="Part46-Heading4"/>
      </w:pPr>
      <w:r w:rsidRPr="00B35609">
        <w:lastRenderedPageBreak/>
        <w:t>Prescriptions</w:t>
      </w:r>
    </w:p>
    <w:p w14:paraId="3E1442B7" w14:textId="77777777" w:rsidR="007F798F" w:rsidRPr="00CF074B" w:rsidRDefault="007F798F" w:rsidP="004B6A96">
      <w:pPr>
        <w:pStyle w:val="Heading4"/>
      </w:pPr>
      <w:r w:rsidRPr="00CF074B">
        <w:t xml:space="preserve">Commercial fishing activities may be conducted in the </w:t>
      </w:r>
      <w:r>
        <w:t>South</w:t>
      </w:r>
      <w:r w:rsidRPr="00CF074B">
        <w:t>-west Network in accordance with and subject to:</w:t>
      </w:r>
    </w:p>
    <w:p w14:paraId="2A503C46" w14:textId="21D14A34" w:rsidR="007F798F" w:rsidRPr="00CF074B" w:rsidRDefault="007F798F" w:rsidP="00131F93">
      <w:pPr>
        <w:pStyle w:val="sub-prescriptionsabc"/>
        <w:widowControl w:val="0"/>
        <w:numPr>
          <w:ilvl w:val="0"/>
          <w:numId w:val="41"/>
        </w:numPr>
      </w:pPr>
      <w:r w:rsidRPr="00CF074B">
        <w:t>a class approval issued under Section 4.</w:t>
      </w:r>
      <w:r>
        <w:t>4</w:t>
      </w:r>
      <w:r w:rsidRPr="00CF074B">
        <w:t>.2</w:t>
      </w:r>
      <w:r>
        <w:t xml:space="preserve"> (Class approvals)</w:t>
      </w:r>
      <w:r w:rsidRPr="00CF074B">
        <w:t>; or</w:t>
      </w:r>
    </w:p>
    <w:p w14:paraId="63252271" w14:textId="6D7BD12A" w:rsidR="007F798F" w:rsidRPr="00CF074B" w:rsidRDefault="007F798F" w:rsidP="00131F93">
      <w:pPr>
        <w:pStyle w:val="sub-prescriptionsabc"/>
        <w:widowControl w:val="0"/>
        <w:numPr>
          <w:ilvl w:val="0"/>
          <w:numId w:val="41"/>
        </w:numPr>
      </w:pPr>
      <w:r w:rsidRPr="00CF074B">
        <w:t>a</w:t>
      </w:r>
      <w:r w:rsidR="00806C23">
        <w:t>n activity</w:t>
      </w:r>
      <w:r w:rsidRPr="00CF074B">
        <w:t xml:space="preserve"> </w:t>
      </w:r>
      <w:r w:rsidR="00A2228F">
        <w:t>licence</w:t>
      </w:r>
      <w:r w:rsidR="00A2228F" w:rsidRPr="00CF074B">
        <w:t xml:space="preserve"> </w:t>
      </w:r>
      <w:r w:rsidRPr="00CF074B">
        <w:t>issued under Section 4.</w:t>
      </w:r>
      <w:r>
        <w:t>4</w:t>
      </w:r>
      <w:r w:rsidRPr="00CF074B">
        <w:t>.</w:t>
      </w:r>
      <w:r w:rsidR="00A2228F">
        <w:t>3</w:t>
      </w:r>
      <w:r w:rsidR="00A2228F" w:rsidRPr="00CF074B">
        <w:t xml:space="preserve"> </w:t>
      </w:r>
      <w:r>
        <w:t>(</w:t>
      </w:r>
      <w:r w:rsidR="00A2228F">
        <w:t>Activity licences and leases</w:t>
      </w:r>
      <w:r>
        <w:t xml:space="preserve">) </w:t>
      </w:r>
      <w:r w:rsidRPr="00CF074B">
        <w:t>to a person who is not covered by a class approval; and</w:t>
      </w:r>
    </w:p>
    <w:p w14:paraId="22A7412A" w14:textId="77777777" w:rsidR="007F798F" w:rsidRPr="00CF074B" w:rsidRDefault="007F798F" w:rsidP="00131F93">
      <w:pPr>
        <w:pStyle w:val="sub-prescriptionsabc"/>
        <w:widowControl w:val="0"/>
        <w:numPr>
          <w:ilvl w:val="0"/>
          <w:numId w:val="41"/>
        </w:numPr>
      </w:pPr>
      <w:r w:rsidRPr="00CF074B">
        <w:t>the following prescriptions in this Section;</w:t>
      </w:r>
    </w:p>
    <w:p w14:paraId="057BA242" w14:textId="42142B0C" w:rsidR="007F798F" w:rsidRPr="00CF074B" w:rsidRDefault="007F798F" w:rsidP="00131F93">
      <w:pPr>
        <w:pStyle w:val="sub-prescriptionsabc"/>
        <w:widowControl w:val="0"/>
        <w:numPr>
          <w:ilvl w:val="0"/>
          <w:numId w:val="41"/>
        </w:numPr>
      </w:pPr>
      <w:r w:rsidRPr="00CF074B">
        <w:t xml:space="preserve">the prescriptions in Section </w:t>
      </w:r>
      <w:r>
        <w:t>4.2</w:t>
      </w:r>
      <w:r w:rsidRPr="00CF074B">
        <w:t>.1 (</w:t>
      </w:r>
      <w:r w:rsidR="00992F56">
        <w:rPr>
          <w:rFonts w:cs="Arial"/>
        </w:rPr>
        <w:t>General use, access, and waste management</w:t>
      </w:r>
      <w:r w:rsidRPr="00CF074B">
        <w:t>); and</w:t>
      </w:r>
    </w:p>
    <w:p w14:paraId="730C61B7" w14:textId="77777777" w:rsidR="007F798F" w:rsidRPr="00CF074B" w:rsidRDefault="007F798F" w:rsidP="00131F93">
      <w:pPr>
        <w:pStyle w:val="sub-prescriptionsabc"/>
        <w:widowControl w:val="0"/>
        <w:numPr>
          <w:ilvl w:val="0"/>
          <w:numId w:val="41"/>
        </w:numPr>
      </w:pPr>
      <w:r w:rsidRPr="00CF074B">
        <w:t>any determinations made under r.12.34 of the EPBC Regulations.</w:t>
      </w:r>
    </w:p>
    <w:p w14:paraId="3D0D9BF9" w14:textId="77777777" w:rsidR="007F798F" w:rsidRPr="00CF074B" w:rsidRDefault="007F798F" w:rsidP="004B6A96">
      <w:pPr>
        <w:pStyle w:val="Heading4"/>
      </w:pPr>
      <w:r w:rsidRPr="00CF074B">
        <w:t>Commercial fishing activities may be conducted in a:</w:t>
      </w:r>
    </w:p>
    <w:p w14:paraId="4E2567EA" w14:textId="1671DF36" w:rsidR="007F798F" w:rsidRDefault="007F798F" w:rsidP="00131F93">
      <w:pPr>
        <w:pStyle w:val="sub-prescriptionsabc"/>
        <w:widowControl w:val="0"/>
        <w:numPr>
          <w:ilvl w:val="0"/>
          <w:numId w:val="42"/>
        </w:numPr>
      </w:pPr>
      <w:r w:rsidRPr="00CF074B">
        <w:t>Special Purpose Zone</w:t>
      </w:r>
      <w:r w:rsidR="002054A3">
        <w:t xml:space="preserve"> (Trawl)</w:t>
      </w:r>
      <w:r w:rsidRPr="00CF074B">
        <w:t xml:space="preserve"> (VI);</w:t>
      </w:r>
    </w:p>
    <w:p w14:paraId="4C2083EC" w14:textId="3C042C53" w:rsidR="002054A3" w:rsidRDefault="002054A3" w:rsidP="00131F93">
      <w:pPr>
        <w:pStyle w:val="sub-prescriptionsabc"/>
        <w:widowControl w:val="0"/>
        <w:numPr>
          <w:ilvl w:val="0"/>
          <w:numId w:val="42"/>
        </w:numPr>
      </w:pPr>
      <w:r>
        <w:t>Special Purpose Zone (VI);</w:t>
      </w:r>
    </w:p>
    <w:p w14:paraId="60B5DDA0" w14:textId="4FB36C08" w:rsidR="002054A3" w:rsidRDefault="002054A3" w:rsidP="00131F93">
      <w:pPr>
        <w:pStyle w:val="sub-prescriptionsabc"/>
        <w:widowControl w:val="0"/>
        <w:numPr>
          <w:ilvl w:val="0"/>
          <w:numId w:val="42"/>
        </w:numPr>
      </w:pPr>
      <w:r>
        <w:t>Special Purpose Zone (Mining Exclusion) (VI);</w:t>
      </w:r>
    </w:p>
    <w:p w14:paraId="0C10484A" w14:textId="77777777" w:rsidR="007F798F" w:rsidRPr="00CF074B" w:rsidRDefault="007F798F" w:rsidP="00131F93">
      <w:pPr>
        <w:pStyle w:val="sub-prescriptionsabc"/>
        <w:widowControl w:val="0"/>
        <w:numPr>
          <w:ilvl w:val="0"/>
          <w:numId w:val="42"/>
        </w:numPr>
      </w:pPr>
      <w:r w:rsidRPr="00CF074B">
        <w:t>Multiple Use Zone (VI); or</w:t>
      </w:r>
    </w:p>
    <w:p w14:paraId="67B1EEE9" w14:textId="77777777" w:rsidR="007F798F" w:rsidRPr="00CF074B" w:rsidRDefault="007F798F" w:rsidP="00131F93">
      <w:pPr>
        <w:pStyle w:val="sub-prescriptionsabc"/>
        <w:widowControl w:val="0"/>
        <w:numPr>
          <w:ilvl w:val="0"/>
          <w:numId w:val="42"/>
        </w:numPr>
      </w:pPr>
      <w:r w:rsidRPr="00CF074B">
        <w:t>Habitat Protection Zone (IV).</w:t>
      </w:r>
    </w:p>
    <w:p w14:paraId="30274B0B" w14:textId="250FFF6F" w:rsidR="007F798F" w:rsidRPr="00CF074B" w:rsidRDefault="007F798F" w:rsidP="004B6A96">
      <w:pPr>
        <w:pStyle w:val="Heading4"/>
      </w:pPr>
      <w:r w:rsidRPr="00CF074B">
        <w:t xml:space="preserve">Subject to </w:t>
      </w:r>
      <w:r>
        <w:t>S</w:t>
      </w:r>
      <w:r w:rsidRPr="00CF074B">
        <w:t xml:space="preserve">ection </w:t>
      </w:r>
      <w:r>
        <w:t>4.2</w:t>
      </w:r>
      <w:r w:rsidRPr="00CF074B">
        <w:t>.3.</w:t>
      </w:r>
      <w:r>
        <w:t>5</w:t>
      </w:r>
      <w:r w:rsidRPr="00CF074B">
        <w:t xml:space="preserve"> the following fishing gear must not be used:</w:t>
      </w:r>
    </w:p>
    <w:p w14:paraId="6E76BC23" w14:textId="3FA96F93" w:rsidR="007F798F" w:rsidRDefault="007F798F" w:rsidP="00131F93">
      <w:pPr>
        <w:pStyle w:val="sub-prescriptionsabc"/>
        <w:widowControl w:val="0"/>
        <w:numPr>
          <w:ilvl w:val="0"/>
          <w:numId w:val="43"/>
        </w:numPr>
      </w:pPr>
      <w:r w:rsidRPr="00CF074B">
        <w:t>Longline (demersal, auto-longline)</w:t>
      </w:r>
      <w:r>
        <w:t xml:space="preserve">, except in </w:t>
      </w:r>
      <w:r w:rsidR="00CA6762">
        <w:t xml:space="preserve">a </w:t>
      </w:r>
      <w:r>
        <w:t xml:space="preserve">Special Purpose Zone </w:t>
      </w:r>
      <w:r w:rsidR="00435442">
        <w:t xml:space="preserve">(Trawl) </w:t>
      </w:r>
      <w:r>
        <w:t>(VI)</w:t>
      </w:r>
      <w:r w:rsidR="00435442">
        <w:t>, Special Purpose Zone (VI), Special Purpose Zone (Mining Exclusion) (VI)</w:t>
      </w:r>
      <w:r w:rsidRPr="00CF074B">
        <w:t>;</w:t>
      </w:r>
    </w:p>
    <w:p w14:paraId="5C1C6E12" w14:textId="7831F517" w:rsidR="007F798F" w:rsidRPr="00CF074B" w:rsidRDefault="007F798F" w:rsidP="00131F93">
      <w:pPr>
        <w:pStyle w:val="sub-prescriptionsabc"/>
        <w:widowControl w:val="0"/>
        <w:numPr>
          <w:ilvl w:val="0"/>
          <w:numId w:val="43"/>
        </w:numPr>
      </w:pPr>
      <w:r>
        <w:t xml:space="preserve">Net (demersal), except in </w:t>
      </w:r>
      <w:r w:rsidR="00435442">
        <w:t>a Special Purpose Zone (Trawl) (VI), Special Purpose Zone (VI), Special Purpose Zone (Mining Exclusion) (VI)</w:t>
      </w:r>
      <w:r>
        <w:t>;</w:t>
      </w:r>
    </w:p>
    <w:p w14:paraId="49B77CFC" w14:textId="71C71545" w:rsidR="007F798F" w:rsidRPr="00CF074B" w:rsidRDefault="007F798F" w:rsidP="00131F93">
      <w:pPr>
        <w:pStyle w:val="sub-prescriptionsabc"/>
        <w:widowControl w:val="0"/>
        <w:numPr>
          <w:ilvl w:val="0"/>
          <w:numId w:val="43"/>
        </w:numPr>
      </w:pPr>
      <w:r w:rsidRPr="00CF074B">
        <w:t>Net (pelagic);</w:t>
      </w:r>
    </w:p>
    <w:p w14:paraId="1F429E39" w14:textId="318F15A7" w:rsidR="007F798F" w:rsidRDefault="007F798F" w:rsidP="00131F93">
      <w:pPr>
        <w:pStyle w:val="sub-prescriptionsabc"/>
        <w:widowControl w:val="0"/>
        <w:numPr>
          <w:ilvl w:val="0"/>
          <w:numId w:val="43"/>
        </w:numPr>
      </w:pPr>
      <w:r>
        <w:t>Trawl (demersal</w:t>
      </w:r>
      <w:r w:rsidRPr="00CF074B">
        <w:t>)</w:t>
      </w:r>
      <w:r>
        <w:t>,</w:t>
      </w:r>
      <w:r w:rsidRPr="00CF074B">
        <w:t xml:space="preserve"> excep</w:t>
      </w:r>
      <w:r w:rsidR="00513F17">
        <w:t>t in the Special Purpose Zone (T</w:t>
      </w:r>
      <w:r w:rsidRPr="00CF074B">
        <w:t xml:space="preserve">rawl) </w:t>
      </w:r>
      <w:r>
        <w:t>(VI); or</w:t>
      </w:r>
    </w:p>
    <w:p w14:paraId="59BCBFE8" w14:textId="2F94719C" w:rsidR="007F798F" w:rsidRDefault="007F798F" w:rsidP="00131F93">
      <w:pPr>
        <w:pStyle w:val="sub-prescriptionsabc"/>
        <w:widowControl w:val="0"/>
        <w:numPr>
          <w:ilvl w:val="0"/>
          <w:numId w:val="43"/>
        </w:numPr>
      </w:pPr>
      <w:r>
        <w:t xml:space="preserve">Trotline, except in </w:t>
      </w:r>
      <w:r w:rsidR="00CA6762">
        <w:t xml:space="preserve">a </w:t>
      </w:r>
      <w:r w:rsidR="00435442">
        <w:t>Special Purpose Zone (Trawl) (VI), Special Purpose Zone (VI), Special Purpose Zone (Mining Exclusion) (VI)</w:t>
      </w:r>
      <w:r w:rsidRPr="00CF074B">
        <w:t>.</w:t>
      </w:r>
    </w:p>
    <w:p w14:paraId="391B00E5" w14:textId="7D87F0FF" w:rsidR="007F798F" w:rsidRPr="00CF074B" w:rsidRDefault="007F798F" w:rsidP="004B6A96">
      <w:pPr>
        <w:pStyle w:val="Heading4"/>
      </w:pPr>
      <w:r w:rsidRPr="00CF074B">
        <w:t>Traps and pots must not be used in a Habitat Protection Zone (IV).</w:t>
      </w:r>
    </w:p>
    <w:p w14:paraId="5BFE3452" w14:textId="1A40F9DE" w:rsidR="007F798F" w:rsidRPr="00CF074B" w:rsidRDefault="007F798F" w:rsidP="004B6A96">
      <w:pPr>
        <w:pStyle w:val="Heading4"/>
      </w:pPr>
      <w:r w:rsidRPr="00CF074B">
        <w:t>Subject to satisfactory assessment under Section 4.</w:t>
      </w:r>
      <w:r>
        <w:t>3</w:t>
      </w:r>
      <w:r w:rsidRPr="00CF074B">
        <w:t>.1 (Decision</w:t>
      </w:r>
      <w:r>
        <w:t>-</w:t>
      </w:r>
      <w:r w:rsidRPr="00CF074B">
        <w:t>making)</w:t>
      </w:r>
      <w:r w:rsidR="007F0E4D">
        <w:t>, expert advice,</w:t>
      </w:r>
      <w:r>
        <w:t xml:space="preserve"> </w:t>
      </w:r>
      <w:r w:rsidRPr="00CF074B">
        <w:t>and consultation with fisheries management agencies and the commercial fishing industry, the Director may authorise the use of:</w:t>
      </w:r>
    </w:p>
    <w:p w14:paraId="422A138B" w14:textId="49BE7A03" w:rsidR="007F798F" w:rsidRPr="00CF074B" w:rsidRDefault="007F798F" w:rsidP="00131F93">
      <w:pPr>
        <w:pStyle w:val="sub-prescriptionsabc"/>
        <w:widowControl w:val="0"/>
        <w:numPr>
          <w:ilvl w:val="0"/>
          <w:numId w:val="44"/>
        </w:numPr>
      </w:pPr>
      <w:r w:rsidRPr="00CF074B">
        <w:t xml:space="preserve">any fishing gear specified in </w:t>
      </w:r>
      <w:r>
        <w:t>S</w:t>
      </w:r>
      <w:r w:rsidRPr="00CF074B">
        <w:t xml:space="preserve">ection </w:t>
      </w:r>
      <w:r>
        <w:t>4.2</w:t>
      </w:r>
      <w:r w:rsidRPr="00CF074B">
        <w:t>.3.</w:t>
      </w:r>
      <w:r>
        <w:t>3</w:t>
      </w:r>
      <w:r w:rsidRPr="00CF074B">
        <w:t xml:space="preserve"> in a </w:t>
      </w:r>
      <w:r w:rsidR="008F42F2">
        <w:t>Special Purpose Zone (Trawl) (VI), Special Purpose Zone (VI), Special Purpose Zone (Mining Exclusion) (VI)</w:t>
      </w:r>
      <w:r w:rsidRPr="00CF074B">
        <w:t xml:space="preserve"> or Multiple Use Zone (VI); and</w:t>
      </w:r>
    </w:p>
    <w:p w14:paraId="633C8898" w14:textId="7D4F4CEE" w:rsidR="007F798F" w:rsidRPr="00CF074B" w:rsidRDefault="007F798F" w:rsidP="00131F93">
      <w:pPr>
        <w:pStyle w:val="sub-prescriptionsabc"/>
        <w:widowControl w:val="0"/>
        <w:numPr>
          <w:ilvl w:val="0"/>
          <w:numId w:val="44"/>
        </w:numPr>
      </w:pPr>
      <w:r w:rsidRPr="00CF074B">
        <w:t xml:space="preserve">pelagic fishing gear specified in </w:t>
      </w:r>
      <w:r>
        <w:t>S</w:t>
      </w:r>
      <w:r w:rsidRPr="00CF074B">
        <w:t xml:space="preserve">ection </w:t>
      </w:r>
      <w:r>
        <w:t>4.2</w:t>
      </w:r>
      <w:r w:rsidRPr="00CF074B">
        <w:t>.3.</w:t>
      </w:r>
      <w:r>
        <w:t>3</w:t>
      </w:r>
      <w:r w:rsidRPr="00CF074B">
        <w:t xml:space="preserve"> in a Habitat Protection Zone (IV).</w:t>
      </w:r>
    </w:p>
    <w:p w14:paraId="669ACDE8" w14:textId="77777777" w:rsidR="00C22A1F" w:rsidRPr="00C22A1F" w:rsidRDefault="00C22A1F" w:rsidP="004B6A96">
      <w:pPr>
        <w:pStyle w:val="Heading4"/>
      </w:pPr>
      <w:r w:rsidRPr="00C22A1F">
        <w:t>Fishing gear or methods not specified in a commercial fishing class approval or activity licence, or its conditions, must not be used.</w:t>
      </w:r>
    </w:p>
    <w:p w14:paraId="590DF9FC" w14:textId="2B5BA00E" w:rsidR="007F798F" w:rsidRPr="00DC0A30" w:rsidRDefault="00B358EA" w:rsidP="00D61AA4">
      <w:pPr>
        <w:widowControl w:val="0"/>
        <w:shd w:val="clear" w:color="auto" w:fill="F2F2F2" w:themeFill="background1" w:themeFillShade="F2"/>
        <w:ind w:left="862"/>
      </w:pPr>
      <w:r w:rsidRPr="00C02C44">
        <w:rPr>
          <w:b/>
        </w:rPr>
        <w:t>Note</w:t>
      </w:r>
      <w:r w:rsidRPr="00DC0A30">
        <w:t>:</w:t>
      </w:r>
      <w:r w:rsidR="007F798F" w:rsidRPr="00DC0A30">
        <w:t xml:space="preserve"> A class approval or </w:t>
      </w:r>
      <w:r w:rsidR="00806C23">
        <w:t xml:space="preserve">activity </w:t>
      </w:r>
      <w:r w:rsidR="00A2228F">
        <w:t>licence</w:t>
      </w:r>
      <w:r w:rsidR="00A2228F" w:rsidRPr="00DC0A30">
        <w:t xml:space="preserve"> </w:t>
      </w:r>
      <w:r w:rsidR="007F798F" w:rsidRPr="00DC0A30">
        <w:t>may be varied under Section 4.4 (Authorisation of allowable activities) to specify additional fishing methods and gear types following satisfactory assessment in accordance with Section 4.3.1 (Decision-making).</w:t>
      </w:r>
    </w:p>
    <w:p w14:paraId="083C13D0" w14:textId="77777777" w:rsidR="007F798F" w:rsidRPr="00CF074B" w:rsidRDefault="007F798F" w:rsidP="004B6A96">
      <w:pPr>
        <w:pStyle w:val="Heading4"/>
      </w:pPr>
      <w:r w:rsidRPr="001B6EB7">
        <w:t>Commercial</w:t>
      </w:r>
      <w:r w:rsidRPr="00CF074B">
        <w:t xml:space="preserve"> fishing activities must be conducted in accordance with a commercial fishing concession issued under Commonwealth, state or territory fisheries laws to the extent those laws are capable of operating concurrently with this plan.</w:t>
      </w:r>
    </w:p>
    <w:p w14:paraId="0E76FAD3" w14:textId="77777777" w:rsidR="00DA02DF" w:rsidRDefault="00DA02DF">
      <w:pPr>
        <w:spacing w:before="0" w:after="160" w:line="259" w:lineRule="auto"/>
        <w:rPr>
          <w:rFonts w:eastAsiaTheme="majorEastAsia" w:cstheme="majorBidi"/>
          <w:bCs/>
          <w:color w:val="000000" w:themeColor="text1"/>
        </w:rPr>
      </w:pPr>
      <w:r>
        <w:br w:type="page"/>
      </w:r>
    </w:p>
    <w:p w14:paraId="02EC9CEE" w14:textId="49243E4D" w:rsidR="00767B1B" w:rsidRPr="00CF074B" w:rsidRDefault="00767B1B" w:rsidP="004B6A96">
      <w:pPr>
        <w:pStyle w:val="Heading4"/>
      </w:pPr>
      <w:r w:rsidRPr="00CF074B">
        <w:lastRenderedPageBreak/>
        <w:t>Commercial fishing vessels may trans</w:t>
      </w:r>
      <w:r>
        <w:t xml:space="preserve">it through </w:t>
      </w:r>
      <w:r w:rsidRPr="00CF074B">
        <w:t xml:space="preserve">the </w:t>
      </w:r>
      <w:r>
        <w:t xml:space="preserve">South-west Network </w:t>
      </w:r>
      <w:r w:rsidRPr="00CF074B">
        <w:t xml:space="preserve">subject to compliance with the prescriptions in Section </w:t>
      </w:r>
      <w:r>
        <w:t>4.2</w:t>
      </w:r>
      <w:r w:rsidRPr="00CF074B">
        <w:t>.1 (</w:t>
      </w:r>
      <w:r w:rsidR="00992F56">
        <w:rPr>
          <w:rFonts w:cs="Arial"/>
        </w:rPr>
        <w:t>General use, access, and waste management</w:t>
      </w:r>
      <w:r w:rsidRPr="00F316D8">
        <w:t>)</w:t>
      </w:r>
      <w:r>
        <w:t xml:space="preserve"> </w:t>
      </w:r>
      <w:r w:rsidRPr="00545A0B">
        <w:t>and Section 4.2.3.</w:t>
      </w:r>
      <w:r>
        <w:t>9</w:t>
      </w:r>
      <w:r w:rsidRPr="007D1318">
        <w:t>.</w:t>
      </w:r>
    </w:p>
    <w:p w14:paraId="03D0CF2F" w14:textId="2F6D96E4" w:rsidR="007F798F" w:rsidRDefault="007F798F" w:rsidP="004B6A96">
      <w:pPr>
        <w:pStyle w:val="Heading4"/>
      </w:pPr>
      <w:r w:rsidRPr="00CF074B">
        <w:t xml:space="preserve">Commercial fishing vessels may </w:t>
      </w:r>
      <w:r>
        <w:t>stop and anchor in a:</w:t>
      </w:r>
    </w:p>
    <w:p w14:paraId="7CA8EF86" w14:textId="54E0A54F" w:rsidR="007F798F" w:rsidRDefault="007F798F" w:rsidP="00131F93">
      <w:pPr>
        <w:pStyle w:val="sub-prescriptionsabc"/>
        <w:widowControl w:val="0"/>
        <w:numPr>
          <w:ilvl w:val="0"/>
          <w:numId w:val="68"/>
        </w:numPr>
      </w:pPr>
      <w:r w:rsidRPr="00CF074B">
        <w:t xml:space="preserve">Special Purpose Zone </w:t>
      </w:r>
      <w:r w:rsidR="00AA63B4">
        <w:t xml:space="preserve">(Trawl) </w:t>
      </w:r>
      <w:r w:rsidRPr="00CF074B">
        <w:t>(VI);</w:t>
      </w:r>
    </w:p>
    <w:p w14:paraId="60C73247" w14:textId="3A2C03E2" w:rsidR="00AA63B4" w:rsidRDefault="00AA63B4" w:rsidP="00131F93">
      <w:pPr>
        <w:pStyle w:val="sub-prescriptionsabc"/>
        <w:widowControl w:val="0"/>
        <w:numPr>
          <w:ilvl w:val="0"/>
          <w:numId w:val="68"/>
        </w:numPr>
      </w:pPr>
      <w:r>
        <w:t>Special Purpose Zone (VI);</w:t>
      </w:r>
    </w:p>
    <w:p w14:paraId="76F54384" w14:textId="097FE277" w:rsidR="00AA63B4" w:rsidRDefault="00AA63B4" w:rsidP="00131F93">
      <w:pPr>
        <w:pStyle w:val="sub-prescriptionsabc"/>
        <w:widowControl w:val="0"/>
        <w:numPr>
          <w:ilvl w:val="0"/>
          <w:numId w:val="68"/>
        </w:numPr>
      </w:pPr>
      <w:r>
        <w:t>Special Purpose Zone (Mining Exclusion) (VI);</w:t>
      </w:r>
    </w:p>
    <w:p w14:paraId="77F9E362" w14:textId="2673D059" w:rsidR="007F798F" w:rsidRPr="00CF074B" w:rsidRDefault="007F798F" w:rsidP="00131F93">
      <w:pPr>
        <w:pStyle w:val="sub-prescriptionsabc"/>
        <w:widowControl w:val="0"/>
        <w:numPr>
          <w:ilvl w:val="0"/>
          <w:numId w:val="68"/>
        </w:numPr>
      </w:pPr>
      <w:r w:rsidRPr="00CF074B">
        <w:t xml:space="preserve">Multiple Use Zone (VI); </w:t>
      </w:r>
    </w:p>
    <w:p w14:paraId="6812A219" w14:textId="77777777" w:rsidR="002F180B" w:rsidRDefault="007F798F" w:rsidP="00131F93">
      <w:pPr>
        <w:pStyle w:val="sub-prescriptionsabc"/>
        <w:widowControl w:val="0"/>
        <w:numPr>
          <w:ilvl w:val="0"/>
          <w:numId w:val="68"/>
        </w:numPr>
      </w:pPr>
      <w:r>
        <w:t>Habitat Protection Zone (IV)</w:t>
      </w:r>
      <w:r w:rsidR="002F180B">
        <w:t>; or</w:t>
      </w:r>
    </w:p>
    <w:p w14:paraId="4895229C" w14:textId="0935B024" w:rsidR="007F798F" w:rsidRDefault="002F180B" w:rsidP="00131F93">
      <w:pPr>
        <w:pStyle w:val="sub-prescriptionsabc"/>
        <w:widowControl w:val="0"/>
        <w:numPr>
          <w:ilvl w:val="0"/>
          <w:numId w:val="68"/>
        </w:numPr>
        <w:spacing w:line="240" w:lineRule="auto"/>
      </w:pPr>
      <w:r>
        <w:t xml:space="preserve">National Park Zone (II) </w:t>
      </w:r>
      <w:r>
        <w:rPr>
          <w:rFonts w:cs="Arial"/>
        </w:rPr>
        <w:t>in anchoring areas determined under r.12.56 of the EPBC Regulations in accordance with Section 4.2.1.1</w:t>
      </w:r>
      <w:r w:rsidR="007F798F">
        <w:t>.</w:t>
      </w:r>
    </w:p>
    <w:p w14:paraId="61905B97" w14:textId="77777777" w:rsidR="004541D1" w:rsidRDefault="004541D1" w:rsidP="004541D1">
      <w:pPr>
        <w:shd w:val="clear" w:color="auto" w:fill="F2F2F2" w:themeFill="background1" w:themeFillShade="F2"/>
        <w:rPr>
          <w:rFonts w:cs="Arial"/>
        </w:rPr>
      </w:pPr>
      <w:r>
        <w:rPr>
          <w:rFonts w:cs="Arial"/>
          <w:b/>
        </w:rPr>
        <w:t>Note</w:t>
      </w:r>
      <w:r>
        <w:rPr>
          <w:rFonts w:cs="Arial"/>
        </w:rPr>
        <w:t>: This Section does not prevent stopping and anchoring outside a determined anchoring area in an IUCN category (II) zone due to circumstances of force majeure or distress or for the purpose of rendering assistance to persons, ships or aircraft in danger or distress.</w:t>
      </w:r>
    </w:p>
    <w:p w14:paraId="4AE3D09C" w14:textId="2E1BF762" w:rsidR="007F798F" w:rsidRPr="00CF074B" w:rsidRDefault="007F798F" w:rsidP="004B6A96">
      <w:pPr>
        <w:pStyle w:val="Heading4"/>
      </w:pPr>
      <w:r w:rsidRPr="00CF074B">
        <w:t xml:space="preserve">Fishing gear must be kept stowed and secured at all times during transit through, or while stopping and anchoring in, a zone in which fishing </w:t>
      </w:r>
      <w:r w:rsidR="000904D1">
        <w:t>activities</w:t>
      </w:r>
      <w:r w:rsidR="000904D1" w:rsidRPr="00CF074B">
        <w:t xml:space="preserve"> </w:t>
      </w:r>
      <w:r w:rsidRPr="00CF074B">
        <w:t>are not authorised.</w:t>
      </w:r>
    </w:p>
    <w:p w14:paraId="20C6CC29" w14:textId="77777777" w:rsidR="007F798F" w:rsidRPr="00CF074B" w:rsidRDefault="007F798F" w:rsidP="004B6A96">
      <w:pPr>
        <w:pStyle w:val="Heading4"/>
      </w:pPr>
      <w:r w:rsidRPr="00CF074B">
        <w:t>Fishing gear that is:</w:t>
      </w:r>
    </w:p>
    <w:p w14:paraId="0593126C" w14:textId="543EC50E" w:rsidR="007F798F" w:rsidRDefault="007F798F" w:rsidP="00131F93">
      <w:pPr>
        <w:pStyle w:val="sub-prescriptionsabc"/>
        <w:widowControl w:val="0"/>
        <w:numPr>
          <w:ilvl w:val="0"/>
          <w:numId w:val="45"/>
        </w:numPr>
      </w:pPr>
      <w:r w:rsidRPr="00CF074B">
        <w:t xml:space="preserve">specified in </w:t>
      </w:r>
      <w:r>
        <w:t>S</w:t>
      </w:r>
      <w:r w:rsidRPr="00CF074B">
        <w:t xml:space="preserve">ections </w:t>
      </w:r>
      <w:r>
        <w:t>4.2</w:t>
      </w:r>
      <w:r w:rsidRPr="00CF074B">
        <w:t>.3.</w:t>
      </w:r>
      <w:r>
        <w:t>3</w:t>
      </w:r>
      <w:r w:rsidRPr="00CF074B">
        <w:t xml:space="preserve"> and </w:t>
      </w:r>
      <w:r>
        <w:t>4.2</w:t>
      </w:r>
      <w:r w:rsidRPr="00CF074B">
        <w:t>.3.</w:t>
      </w:r>
      <w:r>
        <w:t>4</w:t>
      </w:r>
      <w:r w:rsidRPr="00CF074B">
        <w:t>;</w:t>
      </w:r>
    </w:p>
    <w:p w14:paraId="76365E52" w14:textId="01EE4844" w:rsidR="007F798F" w:rsidRPr="00CF074B" w:rsidRDefault="007F798F" w:rsidP="00131F93">
      <w:pPr>
        <w:pStyle w:val="sub-prescriptionsabc"/>
        <w:widowControl w:val="0"/>
        <w:numPr>
          <w:ilvl w:val="0"/>
          <w:numId w:val="45"/>
        </w:numPr>
      </w:pPr>
      <w:r w:rsidRPr="00CF074B">
        <w:t xml:space="preserve">not specified in a class approval or </w:t>
      </w:r>
      <w:r w:rsidR="00806C23">
        <w:t xml:space="preserve">activity </w:t>
      </w:r>
      <w:r w:rsidR="00A2228F">
        <w:t>licence</w:t>
      </w:r>
      <w:r w:rsidR="00A2228F" w:rsidRPr="00CF074B">
        <w:t xml:space="preserve"> </w:t>
      </w:r>
      <w:r w:rsidRPr="00CF074B">
        <w:t>as gear that may be used; or</w:t>
      </w:r>
    </w:p>
    <w:p w14:paraId="1ECD6C9F" w14:textId="77777777" w:rsidR="007F798F" w:rsidRPr="00CF074B" w:rsidRDefault="007F798F" w:rsidP="00131F93">
      <w:pPr>
        <w:pStyle w:val="sub-prescriptionsabc"/>
        <w:widowControl w:val="0"/>
        <w:numPr>
          <w:ilvl w:val="0"/>
          <w:numId w:val="45"/>
        </w:numPr>
      </w:pPr>
      <w:r w:rsidRPr="00CF074B">
        <w:t>prohibited by a determination under r.12.34 of the EPBC Regulations,</w:t>
      </w:r>
    </w:p>
    <w:p w14:paraId="49CCDAEA" w14:textId="77777777" w:rsidR="007F798F" w:rsidRPr="00CF074B" w:rsidRDefault="007F798F" w:rsidP="007F798F">
      <w:pPr>
        <w:pStyle w:val="sub-prescriptionsabc"/>
        <w:widowControl w:val="0"/>
        <w:ind w:left="1508" w:firstLine="0"/>
      </w:pPr>
      <w:r w:rsidRPr="00CF074B">
        <w:t>must be kept stowed and secured at all times during transit through, or while stopping and anchoring in, zones in which that gear is not allowed.</w:t>
      </w:r>
    </w:p>
    <w:p w14:paraId="52F723F7" w14:textId="4DDDBEA6" w:rsidR="007F798F" w:rsidRPr="00CF074B" w:rsidRDefault="007F798F" w:rsidP="004B6A96">
      <w:pPr>
        <w:pStyle w:val="Heading4"/>
      </w:pPr>
      <w:r w:rsidRPr="00CF074B">
        <w:t xml:space="preserve">Following consultation with the relevant fisheries management agencies and the commercial fishing industry, the Director </w:t>
      </w:r>
      <w:r w:rsidR="00293F37">
        <w:t>may</w:t>
      </w:r>
      <w:r w:rsidRPr="00CF074B">
        <w:t xml:space="preserve"> require all commercial fishing vessels transiting or conducting fishing activities in the </w:t>
      </w:r>
      <w:r>
        <w:t>South</w:t>
      </w:r>
      <w:r w:rsidRPr="00CF074B">
        <w:t>-west Network to carry an operating vessel identification and monitoring system.</w:t>
      </w:r>
    </w:p>
    <w:p w14:paraId="6E2B9637" w14:textId="01D85E07" w:rsidR="007F798F" w:rsidRPr="00CF074B" w:rsidRDefault="00B358EA" w:rsidP="00D61AA4">
      <w:pPr>
        <w:widowControl w:val="0"/>
        <w:shd w:val="clear" w:color="auto" w:fill="F2F2F2" w:themeFill="background1" w:themeFillShade="F2"/>
        <w:ind w:left="862"/>
      </w:pPr>
      <w:r w:rsidRPr="00B358EA">
        <w:rPr>
          <w:b/>
        </w:rPr>
        <w:t>Note:</w:t>
      </w:r>
      <w:r w:rsidR="007F798F" w:rsidRPr="00CF074B">
        <w:t xml:space="preserve"> At the commencement of this plan vessel identification and monitoring systems were required on all vessels operating in Commonwealth</w:t>
      </w:r>
      <w:r w:rsidR="000B3485">
        <w:t xml:space="preserve"> </w:t>
      </w:r>
      <w:r w:rsidR="007F798F" w:rsidRPr="00CF074B">
        <w:t xml:space="preserve">managed fisheries. </w:t>
      </w:r>
      <w:r w:rsidR="00560A78">
        <w:t>The conditions of a</w:t>
      </w:r>
      <w:r w:rsidR="000B3485">
        <w:t xml:space="preserve"> </w:t>
      </w:r>
      <w:r w:rsidR="007F798F" w:rsidRPr="00DC0A30">
        <w:t>class approval or</w:t>
      </w:r>
      <w:r w:rsidR="007F798F" w:rsidRPr="00CF074B">
        <w:rPr>
          <w:shd w:val="clear" w:color="auto" w:fill="D9D9D9" w:themeFill="background1" w:themeFillShade="D9"/>
        </w:rPr>
        <w:t xml:space="preserve"> </w:t>
      </w:r>
      <w:r w:rsidR="00806C23">
        <w:t xml:space="preserve">activity </w:t>
      </w:r>
      <w:r w:rsidR="00A2228F">
        <w:t>licence</w:t>
      </w:r>
      <w:r w:rsidR="00A2228F" w:rsidRPr="00DC0A30">
        <w:t xml:space="preserve"> </w:t>
      </w:r>
      <w:r w:rsidR="007F798F" w:rsidRPr="00DC0A30">
        <w:t xml:space="preserve">issued under Section 4.4 (Authorisation of allowable activities) </w:t>
      </w:r>
      <w:r w:rsidR="00560A78">
        <w:t>may</w:t>
      </w:r>
      <w:r w:rsidR="00560A78" w:rsidRPr="00CF074B">
        <w:t xml:space="preserve"> </w:t>
      </w:r>
      <w:r w:rsidR="007F798F" w:rsidRPr="00CF074B">
        <w:t xml:space="preserve">require the use of vessel identification and monitoring systems on all commercial fishing vessels operating in the </w:t>
      </w:r>
      <w:r w:rsidR="007F798F">
        <w:t>South</w:t>
      </w:r>
      <w:r w:rsidR="007F798F" w:rsidRPr="00CF074B">
        <w:t>-west Network.</w:t>
      </w:r>
    </w:p>
    <w:p w14:paraId="192EB3DE" w14:textId="77777777" w:rsidR="007F798F" w:rsidRPr="00CF074B" w:rsidRDefault="007F798F" w:rsidP="004B6A96">
      <w:pPr>
        <w:pStyle w:val="Heading4"/>
      </w:pPr>
      <w:r w:rsidRPr="00CF074B">
        <w:t>The Director may make determinations under r.12.34 of the EPBC Regulations relating to the conduct of commercial fishing.</w:t>
      </w:r>
    </w:p>
    <w:p w14:paraId="2FB7171A" w14:textId="1A426A8B" w:rsidR="007F798F" w:rsidRPr="00CF074B" w:rsidRDefault="007F798F" w:rsidP="003257A1">
      <w:pPr>
        <w:pStyle w:val="Heading3"/>
      </w:pPr>
      <w:bookmarkStart w:id="122" w:name="_Toc476652830"/>
      <w:bookmarkStart w:id="123" w:name="_Toc481512484"/>
      <w:bookmarkStart w:id="124" w:name="_Toc481760503"/>
      <w:bookmarkStart w:id="125" w:name="_Toc485123572"/>
      <w:bookmarkStart w:id="126" w:name="_Toc500248465"/>
      <w:bookmarkStart w:id="127" w:name="_Toc501466433"/>
      <w:bookmarkStart w:id="128" w:name="_Toc501536209"/>
      <w:bookmarkStart w:id="129" w:name="_Toc419788120"/>
      <w:bookmarkStart w:id="130" w:name="_Toc439933722"/>
      <w:r w:rsidRPr="00CF074B">
        <w:t>Commercial aquaculture</w:t>
      </w:r>
      <w:bookmarkEnd w:id="122"/>
      <w:bookmarkEnd w:id="123"/>
      <w:bookmarkEnd w:id="124"/>
      <w:bookmarkEnd w:id="125"/>
      <w:bookmarkEnd w:id="126"/>
      <w:bookmarkEnd w:id="127"/>
      <w:bookmarkEnd w:id="128"/>
    </w:p>
    <w:p w14:paraId="1DFE16EA" w14:textId="649BD130" w:rsidR="007F798F" w:rsidRPr="00CF074B" w:rsidRDefault="00D86171" w:rsidP="007F798F">
      <w:pPr>
        <w:widowControl w:val="0"/>
        <w:spacing w:before="144" w:after="144"/>
      </w:pPr>
      <w:r w:rsidRPr="00CF074B">
        <w:t xml:space="preserve">The prescriptions </w:t>
      </w:r>
      <w:r>
        <w:t xml:space="preserve">in this Section </w:t>
      </w:r>
      <w:r w:rsidR="007F798F" w:rsidRPr="00CF074B">
        <w:t xml:space="preserve">set out the rules for commercial aquaculture in the </w:t>
      </w:r>
      <w:r w:rsidR="007F798F">
        <w:t>South</w:t>
      </w:r>
      <w:r w:rsidR="007F798F" w:rsidRPr="00CF074B">
        <w:t>-west Network. These are summarised in Table 4.</w:t>
      </w:r>
      <w:r w:rsidR="00502287">
        <w:t>5</w:t>
      </w:r>
      <w:r w:rsidR="007F798F">
        <w:t>.</w:t>
      </w:r>
    </w:p>
    <w:p w14:paraId="37C1DA03" w14:textId="48B50371" w:rsidR="007F798F" w:rsidRPr="00CF074B" w:rsidRDefault="007F798F" w:rsidP="007F798F">
      <w:pPr>
        <w:widowControl w:val="0"/>
        <w:spacing w:before="144" w:after="144"/>
      </w:pPr>
      <w:r w:rsidRPr="00CF074B">
        <w:t xml:space="preserve">Commercial aquaculture </w:t>
      </w:r>
      <w:r w:rsidR="0078782C">
        <w:t>is</w:t>
      </w:r>
      <w:r w:rsidRPr="00CF074B">
        <w:t xml:space="preserve"> managed under Western Australian </w:t>
      </w:r>
      <w:r>
        <w:t xml:space="preserve">and South Australian </w:t>
      </w:r>
      <w:r w:rsidRPr="00CF074B">
        <w:t>laws. These laws apply to the extent that they can operate consistently with the EPBC Act and EPBC Regulations and this plan.</w:t>
      </w:r>
    </w:p>
    <w:p w14:paraId="22D5781D" w14:textId="4DB1EF3A" w:rsidR="008B2CDE" w:rsidRDefault="007F798F" w:rsidP="007F798F">
      <w:pPr>
        <w:widowControl w:val="0"/>
      </w:pPr>
      <w:r w:rsidRPr="00CF074B">
        <w:t xml:space="preserve">Research in connection with commercial aquaculture will be managed in accordance with Section </w:t>
      </w:r>
      <w:r>
        <w:t>4.2</w:t>
      </w:r>
      <w:r w:rsidRPr="00CF074B">
        <w:t>.1</w:t>
      </w:r>
      <w:r>
        <w:t>0</w:t>
      </w:r>
      <w:r w:rsidRPr="00CF074B">
        <w:t xml:space="preserve"> (Research and monitoring).</w:t>
      </w:r>
    </w:p>
    <w:p w14:paraId="2E893358" w14:textId="77777777" w:rsidR="00347700" w:rsidRDefault="00347700">
      <w:pPr>
        <w:spacing w:before="0" w:after="160" w:line="259" w:lineRule="auto"/>
        <w:rPr>
          <w:b/>
        </w:rPr>
      </w:pPr>
      <w:r>
        <w:rPr>
          <w:b/>
        </w:rPr>
        <w:br w:type="page"/>
      </w:r>
    </w:p>
    <w:p w14:paraId="726DADE6" w14:textId="00FE1571" w:rsidR="007F798F" w:rsidRPr="00CF074B" w:rsidRDefault="007F798F" w:rsidP="007F798F">
      <w:pPr>
        <w:widowControl w:val="0"/>
        <w:spacing w:before="144" w:after="144"/>
        <w:rPr>
          <w:b/>
        </w:rPr>
      </w:pPr>
      <w:r w:rsidRPr="00CF074B">
        <w:rPr>
          <w:b/>
        </w:rPr>
        <w:lastRenderedPageBreak/>
        <w:t>Table 4.</w:t>
      </w:r>
      <w:r w:rsidR="00502287">
        <w:rPr>
          <w:b/>
        </w:rPr>
        <w:t>5</w:t>
      </w:r>
      <w:r w:rsidR="00502287" w:rsidRPr="00CF074B">
        <w:rPr>
          <w:b/>
        </w:rPr>
        <w:t xml:space="preserve"> </w:t>
      </w:r>
      <w:r w:rsidRPr="00CF074B">
        <w:rPr>
          <w:b/>
        </w:rPr>
        <w:t xml:space="preserve">Summary of prescriptions for commercial aquaculture activities in the </w:t>
      </w:r>
      <w:r>
        <w:rPr>
          <w:b/>
        </w:rPr>
        <w:t>South</w:t>
      </w:r>
      <w:r w:rsidRPr="00CF074B">
        <w:rPr>
          <w:b/>
        </w:rPr>
        <w:t>-west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1313"/>
        <w:gridCol w:w="1313"/>
        <w:gridCol w:w="1313"/>
        <w:gridCol w:w="1313"/>
        <w:gridCol w:w="1313"/>
        <w:gridCol w:w="1311"/>
      </w:tblGrid>
      <w:tr w:rsidR="00E43CF7" w:rsidRPr="00FC30C1" w14:paraId="1755C666" w14:textId="77777777" w:rsidTr="00C02C44">
        <w:trPr>
          <w:trHeight w:val="176"/>
          <w:jc w:val="center"/>
        </w:trPr>
        <w:tc>
          <w:tcPr>
            <w:tcW w:w="957" w:type="pct"/>
            <w:shd w:val="clear" w:color="auto" w:fill="F2F2F2" w:themeFill="background1" w:themeFillShade="F2"/>
          </w:tcPr>
          <w:p w14:paraId="18483445" w14:textId="77777777" w:rsidR="00E43CF7" w:rsidRDefault="00E43CF7" w:rsidP="00DC0A30">
            <w:pPr>
              <w:widowControl w:val="0"/>
              <w:spacing w:line="240" w:lineRule="auto"/>
              <w:jc w:val="center"/>
              <w:rPr>
                <w:rFonts w:cs="Arial"/>
                <w:b/>
                <w:szCs w:val="20"/>
              </w:rPr>
            </w:pPr>
            <w:r w:rsidRPr="00DC0A30">
              <w:rPr>
                <w:rFonts w:cs="Arial"/>
                <w:b/>
                <w:szCs w:val="20"/>
              </w:rPr>
              <w:t xml:space="preserve">COMMERCIAL AQUACULTURE </w:t>
            </w:r>
          </w:p>
          <w:p w14:paraId="74B547B0" w14:textId="2509E75A" w:rsidR="00E43CF7" w:rsidRPr="00DC0A30" w:rsidRDefault="00E43CF7" w:rsidP="00DC0A30">
            <w:pPr>
              <w:widowControl w:val="0"/>
              <w:spacing w:line="240" w:lineRule="auto"/>
              <w:jc w:val="center"/>
              <w:rPr>
                <w:rFonts w:cs="Arial"/>
                <w:szCs w:val="20"/>
              </w:rPr>
            </w:pPr>
            <w:r w:rsidRPr="00DC0A30">
              <w:rPr>
                <w:rFonts w:cs="Arial"/>
                <w:b/>
                <w:szCs w:val="20"/>
              </w:rPr>
              <w:t>Activity</w:t>
            </w:r>
          </w:p>
        </w:tc>
        <w:tc>
          <w:tcPr>
            <w:tcW w:w="674" w:type="pct"/>
            <w:shd w:val="thinReverseDiagStripe" w:color="FFFFFF" w:themeColor="background1" w:fill="6DAFE0"/>
          </w:tcPr>
          <w:p w14:paraId="50700900" w14:textId="55CCDC17" w:rsidR="00E43CF7" w:rsidRPr="00DC0A30" w:rsidRDefault="00E43CF7" w:rsidP="00E43CF7">
            <w:pPr>
              <w:widowControl w:val="0"/>
              <w:spacing w:before="0" w:after="0" w:line="240" w:lineRule="auto"/>
              <w:jc w:val="center"/>
              <w:rPr>
                <w:rFonts w:cs="Arial"/>
                <w:b/>
                <w:szCs w:val="20"/>
              </w:rPr>
            </w:pPr>
            <w:r w:rsidRPr="00DC0A30">
              <w:rPr>
                <w:rFonts w:cs="Arial"/>
                <w:b/>
                <w:szCs w:val="20"/>
              </w:rPr>
              <w:t>Special Purpose Zone</w:t>
            </w:r>
            <w:r>
              <w:rPr>
                <w:rFonts w:cs="Arial"/>
                <w:b/>
                <w:szCs w:val="20"/>
              </w:rPr>
              <w:t xml:space="preserve"> (Trawl)</w:t>
            </w:r>
          </w:p>
          <w:p w14:paraId="29D7EDD9" w14:textId="75162AC0" w:rsidR="00E43CF7" w:rsidRDefault="00E43CF7" w:rsidP="00E43CF7">
            <w:pPr>
              <w:widowControl w:val="0"/>
              <w:spacing w:before="0" w:after="0" w:line="240" w:lineRule="auto"/>
              <w:jc w:val="center"/>
              <w:rPr>
                <w:rFonts w:cs="Arial"/>
                <w:b/>
                <w:szCs w:val="20"/>
              </w:rPr>
            </w:pPr>
            <w:r w:rsidRPr="00DC0A30">
              <w:rPr>
                <w:rFonts w:cs="Arial"/>
                <w:b/>
                <w:szCs w:val="20"/>
              </w:rPr>
              <w:t>VI</w:t>
            </w:r>
          </w:p>
        </w:tc>
        <w:tc>
          <w:tcPr>
            <w:tcW w:w="674" w:type="pct"/>
            <w:shd w:val="clear" w:color="auto" w:fill="6DAFE0"/>
          </w:tcPr>
          <w:p w14:paraId="271F6881" w14:textId="77777777" w:rsidR="00E43CF7" w:rsidRPr="00DC0A30" w:rsidRDefault="00E43CF7" w:rsidP="00E43CF7">
            <w:pPr>
              <w:widowControl w:val="0"/>
              <w:spacing w:before="0" w:after="0" w:line="240" w:lineRule="auto"/>
              <w:jc w:val="center"/>
              <w:rPr>
                <w:rFonts w:cs="Arial"/>
                <w:b/>
                <w:szCs w:val="20"/>
              </w:rPr>
            </w:pPr>
            <w:r w:rsidRPr="00DC0A30">
              <w:rPr>
                <w:rFonts w:cs="Arial"/>
                <w:b/>
                <w:szCs w:val="20"/>
              </w:rPr>
              <w:t>Special Purpose Zone</w:t>
            </w:r>
          </w:p>
          <w:p w14:paraId="20635D7C" w14:textId="7AF8F400" w:rsidR="00E43CF7" w:rsidRPr="00DC0A30" w:rsidRDefault="00E43CF7" w:rsidP="00E43CF7">
            <w:pPr>
              <w:widowControl w:val="0"/>
              <w:spacing w:before="0" w:after="0" w:line="240" w:lineRule="auto"/>
              <w:jc w:val="center"/>
              <w:rPr>
                <w:rFonts w:cs="Arial"/>
                <w:b/>
                <w:szCs w:val="20"/>
              </w:rPr>
            </w:pPr>
            <w:r w:rsidRPr="00DC0A30">
              <w:rPr>
                <w:rFonts w:cs="Arial"/>
                <w:b/>
                <w:szCs w:val="20"/>
              </w:rPr>
              <w:t>VI</w:t>
            </w:r>
          </w:p>
        </w:tc>
        <w:tc>
          <w:tcPr>
            <w:tcW w:w="674" w:type="pct"/>
            <w:shd w:val="thinDiagStripe" w:color="686868" w:fill="6DAFE0"/>
          </w:tcPr>
          <w:p w14:paraId="698C23F2" w14:textId="18B182EE" w:rsidR="00E43CF7" w:rsidRPr="00DC0A30" w:rsidRDefault="00E43CF7" w:rsidP="00052F73">
            <w:pPr>
              <w:widowControl w:val="0"/>
              <w:spacing w:before="0" w:after="0" w:line="240" w:lineRule="auto"/>
              <w:jc w:val="center"/>
              <w:rPr>
                <w:rFonts w:cs="Arial"/>
                <w:b/>
                <w:szCs w:val="20"/>
              </w:rPr>
            </w:pPr>
            <w:r w:rsidRPr="00DC0A30">
              <w:rPr>
                <w:rFonts w:cs="Arial"/>
                <w:b/>
                <w:szCs w:val="20"/>
              </w:rPr>
              <w:t>Special Purpose Zone</w:t>
            </w:r>
            <w:r>
              <w:rPr>
                <w:rFonts w:cs="Arial"/>
                <w:b/>
                <w:szCs w:val="20"/>
              </w:rPr>
              <w:t xml:space="preserve"> (Mining Exclusion)</w:t>
            </w:r>
          </w:p>
          <w:p w14:paraId="404BE23E" w14:textId="77777777" w:rsidR="00E43CF7" w:rsidRPr="00DC0A30" w:rsidRDefault="00E43CF7" w:rsidP="00052F73">
            <w:pPr>
              <w:widowControl w:val="0"/>
              <w:spacing w:before="0" w:after="0" w:line="240" w:lineRule="auto"/>
              <w:jc w:val="center"/>
              <w:rPr>
                <w:rFonts w:cs="Arial"/>
                <w:b/>
                <w:szCs w:val="20"/>
              </w:rPr>
            </w:pPr>
            <w:r w:rsidRPr="00DC0A30">
              <w:rPr>
                <w:rFonts w:cs="Arial"/>
                <w:b/>
                <w:szCs w:val="20"/>
              </w:rPr>
              <w:t>VI</w:t>
            </w:r>
          </w:p>
        </w:tc>
        <w:tc>
          <w:tcPr>
            <w:tcW w:w="674" w:type="pct"/>
            <w:shd w:val="clear" w:color="auto" w:fill="B9E6FB"/>
          </w:tcPr>
          <w:p w14:paraId="3A332A82" w14:textId="77777777" w:rsidR="00E43CF7" w:rsidRPr="00DC0A30" w:rsidRDefault="00E43CF7" w:rsidP="00052F73">
            <w:pPr>
              <w:widowControl w:val="0"/>
              <w:spacing w:before="0" w:after="0" w:line="240" w:lineRule="auto"/>
              <w:jc w:val="center"/>
              <w:rPr>
                <w:rFonts w:cs="Arial"/>
                <w:b/>
                <w:szCs w:val="20"/>
              </w:rPr>
            </w:pPr>
            <w:r w:rsidRPr="00DC0A30">
              <w:rPr>
                <w:rFonts w:cs="Arial"/>
                <w:b/>
                <w:szCs w:val="20"/>
              </w:rPr>
              <w:t>Multiple Use Zone</w:t>
            </w:r>
          </w:p>
          <w:p w14:paraId="57F289BA" w14:textId="77777777" w:rsidR="00E43CF7" w:rsidRPr="00DC0A30" w:rsidRDefault="00E43CF7" w:rsidP="00052F73">
            <w:pPr>
              <w:widowControl w:val="0"/>
              <w:spacing w:before="0" w:after="0" w:line="240" w:lineRule="auto"/>
              <w:jc w:val="center"/>
              <w:rPr>
                <w:rFonts w:cs="Arial"/>
                <w:b/>
                <w:szCs w:val="20"/>
              </w:rPr>
            </w:pPr>
            <w:r w:rsidRPr="00DC0A30">
              <w:rPr>
                <w:rFonts w:cs="Arial"/>
                <w:b/>
                <w:szCs w:val="20"/>
              </w:rPr>
              <w:t>VI</w:t>
            </w:r>
          </w:p>
        </w:tc>
        <w:tc>
          <w:tcPr>
            <w:tcW w:w="674" w:type="pct"/>
            <w:shd w:val="clear" w:color="auto" w:fill="FFF8A3"/>
          </w:tcPr>
          <w:p w14:paraId="0E9A8FDF" w14:textId="77777777" w:rsidR="00E43CF7" w:rsidRPr="00DC0A30" w:rsidRDefault="00E43CF7" w:rsidP="00052F73">
            <w:pPr>
              <w:widowControl w:val="0"/>
              <w:spacing w:before="0" w:after="0" w:line="240" w:lineRule="auto"/>
              <w:jc w:val="center"/>
              <w:rPr>
                <w:rFonts w:cs="Arial"/>
                <w:b/>
                <w:szCs w:val="20"/>
              </w:rPr>
            </w:pPr>
            <w:r w:rsidRPr="00DC0A30">
              <w:rPr>
                <w:rFonts w:cs="Arial"/>
                <w:b/>
                <w:szCs w:val="20"/>
              </w:rPr>
              <w:t>Habitat</w:t>
            </w:r>
          </w:p>
          <w:p w14:paraId="5A8E15AF" w14:textId="77777777" w:rsidR="00E43CF7" w:rsidRPr="00DC0A30" w:rsidRDefault="00E43CF7" w:rsidP="00052F73">
            <w:pPr>
              <w:widowControl w:val="0"/>
              <w:spacing w:before="0" w:after="0" w:line="240" w:lineRule="auto"/>
              <w:jc w:val="center"/>
              <w:rPr>
                <w:rFonts w:cs="Arial"/>
                <w:b/>
                <w:szCs w:val="20"/>
              </w:rPr>
            </w:pPr>
            <w:r w:rsidRPr="00DC0A30">
              <w:rPr>
                <w:rFonts w:cs="Arial"/>
                <w:b/>
                <w:szCs w:val="20"/>
              </w:rPr>
              <w:t>Protection Zone</w:t>
            </w:r>
          </w:p>
          <w:p w14:paraId="17E2B2D8" w14:textId="77777777" w:rsidR="00E43CF7" w:rsidRPr="00DC0A30" w:rsidRDefault="00E43CF7" w:rsidP="00052F73">
            <w:pPr>
              <w:widowControl w:val="0"/>
              <w:spacing w:before="0" w:after="0" w:line="240" w:lineRule="auto"/>
              <w:jc w:val="center"/>
              <w:rPr>
                <w:rFonts w:cs="Arial"/>
                <w:b/>
                <w:szCs w:val="20"/>
              </w:rPr>
            </w:pPr>
            <w:r w:rsidRPr="00DC0A30">
              <w:rPr>
                <w:rFonts w:cs="Arial"/>
                <w:b/>
                <w:szCs w:val="20"/>
              </w:rPr>
              <w:t>IV</w:t>
            </w:r>
          </w:p>
        </w:tc>
        <w:tc>
          <w:tcPr>
            <w:tcW w:w="673" w:type="pct"/>
            <w:shd w:val="clear" w:color="auto" w:fill="7BBC63"/>
          </w:tcPr>
          <w:p w14:paraId="6EF3BAE5" w14:textId="77777777" w:rsidR="00E43CF7" w:rsidRPr="00DC0A30" w:rsidRDefault="00E43CF7" w:rsidP="00052F73">
            <w:pPr>
              <w:widowControl w:val="0"/>
              <w:spacing w:before="0" w:after="0" w:line="240" w:lineRule="auto"/>
              <w:jc w:val="center"/>
              <w:rPr>
                <w:rFonts w:cs="Arial"/>
                <w:b/>
                <w:szCs w:val="20"/>
              </w:rPr>
            </w:pPr>
            <w:r w:rsidRPr="00DC0A30">
              <w:rPr>
                <w:rFonts w:cs="Arial"/>
                <w:b/>
                <w:szCs w:val="20"/>
              </w:rPr>
              <w:t xml:space="preserve">National Park Zone </w:t>
            </w:r>
            <w:r w:rsidRPr="00DC0A30">
              <w:rPr>
                <w:rFonts w:cs="Arial"/>
                <w:b/>
                <w:szCs w:val="20"/>
              </w:rPr>
              <w:br/>
              <w:t>II</w:t>
            </w:r>
          </w:p>
        </w:tc>
      </w:tr>
      <w:tr w:rsidR="00E43CF7" w:rsidRPr="00FC30C1" w14:paraId="39593B3A" w14:textId="77777777" w:rsidTr="008963FB">
        <w:trPr>
          <w:jc w:val="center"/>
        </w:trPr>
        <w:tc>
          <w:tcPr>
            <w:tcW w:w="957" w:type="pct"/>
            <w:shd w:val="clear" w:color="auto" w:fill="F2F2F2" w:themeFill="background1" w:themeFillShade="F2"/>
            <w:vAlign w:val="center"/>
          </w:tcPr>
          <w:p w14:paraId="50A8FD69" w14:textId="77777777" w:rsidR="00E43CF7" w:rsidRPr="00DC0A30" w:rsidRDefault="00E43CF7" w:rsidP="003257A1">
            <w:pPr>
              <w:widowControl w:val="0"/>
              <w:rPr>
                <w:rFonts w:cs="Arial"/>
                <w:szCs w:val="20"/>
              </w:rPr>
            </w:pPr>
            <w:r w:rsidRPr="00DC0A30">
              <w:rPr>
                <w:rFonts w:cs="Arial"/>
                <w:szCs w:val="20"/>
              </w:rPr>
              <w:t>Aquaculture</w:t>
            </w:r>
          </w:p>
        </w:tc>
        <w:tc>
          <w:tcPr>
            <w:tcW w:w="674" w:type="pct"/>
            <w:shd w:val="clear" w:color="auto" w:fill="F2F2F2" w:themeFill="background1" w:themeFillShade="F2"/>
          </w:tcPr>
          <w:p w14:paraId="24229C07" w14:textId="708A86A7" w:rsidR="00E43CF7" w:rsidRDefault="00E43CF7" w:rsidP="003257A1">
            <w:pPr>
              <w:widowControl w:val="0"/>
              <w:jc w:val="center"/>
              <w:rPr>
                <w:rFonts w:cs="Arial"/>
                <w:szCs w:val="20"/>
              </w:rPr>
            </w:pPr>
            <w:r>
              <w:rPr>
                <w:rFonts w:cs="Arial"/>
                <w:szCs w:val="20"/>
              </w:rPr>
              <w:t>A</w:t>
            </w:r>
          </w:p>
        </w:tc>
        <w:tc>
          <w:tcPr>
            <w:tcW w:w="674" w:type="pct"/>
            <w:shd w:val="clear" w:color="auto" w:fill="F2F2F2" w:themeFill="background1" w:themeFillShade="F2"/>
          </w:tcPr>
          <w:p w14:paraId="58AEEDFC" w14:textId="0D5C9E05" w:rsidR="00E43CF7" w:rsidRPr="003257A1" w:rsidRDefault="00E43CF7" w:rsidP="003257A1">
            <w:pPr>
              <w:widowControl w:val="0"/>
              <w:jc w:val="center"/>
              <w:rPr>
                <w:rFonts w:cs="Arial"/>
                <w:szCs w:val="20"/>
              </w:rPr>
            </w:pPr>
            <w:r>
              <w:rPr>
                <w:rFonts w:cs="Arial"/>
                <w:szCs w:val="20"/>
              </w:rPr>
              <w:t>A</w:t>
            </w:r>
          </w:p>
        </w:tc>
        <w:tc>
          <w:tcPr>
            <w:tcW w:w="674" w:type="pct"/>
            <w:shd w:val="clear" w:color="auto" w:fill="F2F2F2" w:themeFill="background1" w:themeFillShade="F2"/>
            <w:vAlign w:val="center"/>
          </w:tcPr>
          <w:p w14:paraId="7E0E947C" w14:textId="1C03CBD2" w:rsidR="00E43CF7" w:rsidRPr="003257A1" w:rsidRDefault="00E43CF7" w:rsidP="003257A1">
            <w:pPr>
              <w:widowControl w:val="0"/>
              <w:jc w:val="center"/>
              <w:rPr>
                <w:rFonts w:cs="Arial"/>
                <w:szCs w:val="20"/>
              </w:rPr>
            </w:pPr>
            <w:r w:rsidRPr="003257A1">
              <w:rPr>
                <w:rFonts w:cs="Arial"/>
                <w:szCs w:val="20"/>
              </w:rPr>
              <w:t>A</w:t>
            </w:r>
          </w:p>
        </w:tc>
        <w:tc>
          <w:tcPr>
            <w:tcW w:w="674" w:type="pct"/>
            <w:shd w:val="clear" w:color="auto" w:fill="F2F2F2" w:themeFill="background1" w:themeFillShade="F2"/>
            <w:vAlign w:val="center"/>
          </w:tcPr>
          <w:p w14:paraId="1063561B" w14:textId="77777777" w:rsidR="00E43CF7" w:rsidRPr="00A66D08" w:rsidRDefault="00E43CF7">
            <w:pPr>
              <w:widowControl w:val="0"/>
              <w:jc w:val="center"/>
              <w:rPr>
                <w:rFonts w:cs="Arial"/>
                <w:szCs w:val="20"/>
              </w:rPr>
            </w:pPr>
            <w:r w:rsidRPr="00A66D08">
              <w:rPr>
                <w:rFonts w:cs="Arial"/>
                <w:szCs w:val="20"/>
              </w:rPr>
              <w:t>A</w:t>
            </w:r>
          </w:p>
        </w:tc>
        <w:tc>
          <w:tcPr>
            <w:tcW w:w="674" w:type="pct"/>
            <w:shd w:val="clear" w:color="auto" w:fill="F2F2F2" w:themeFill="background1" w:themeFillShade="F2"/>
            <w:vAlign w:val="center"/>
          </w:tcPr>
          <w:p w14:paraId="4DEB036E" w14:textId="77777777" w:rsidR="00E43CF7" w:rsidRPr="00DC0A30" w:rsidRDefault="00E43CF7">
            <w:pPr>
              <w:widowControl w:val="0"/>
              <w:jc w:val="center"/>
              <w:rPr>
                <w:rFonts w:cs="Arial"/>
                <w:szCs w:val="20"/>
              </w:rPr>
            </w:pPr>
            <w:r w:rsidRPr="00DC0A30">
              <w:rPr>
                <w:rFonts w:cs="Arial"/>
                <w:szCs w:val="20"/>
              </w:rPr>
              <w:t>A</w:t>
            </w:r>
          </w:p>
        </w:tc>
        <w:tc>
          <w:tcPr>
            <w:tcW w:w="673" w:type="pct"/>
            <w:shd w:val="clear" w:color="auto" w:fill="F2F2F2" w:themeFill="background1" w:themeFillShade="F2"/>
            <w:vAlign w:val="center"/>
          </w:tcPr>
          <w:p w14:paraId="4BEF6096" w14:textId="77777777" w:rsidR="00E43CF7" w:rsidRPr="00DC0A30" w:rsidRDefault="00E43CF7">
            <w:pPr>
              <w:widowControl w:val="0"/>
              <w:jc w:val="center"/>
              <w:rPr>
                <w:rFonts w:cs="Arial"/>
                <w:szCs w:val="20"/>
              </w:rPr>
            </w:pPr>
            <w:r w:rsidRPr="00DC0A30">
              <w:rPr>
                <w:rFonts w:cs="Arial"/>
                <w:szCs w:val="20"/>
              </w:rPr>
              <w:t>x</w:t>
            </w:r>
          </w:p>
        </w:tc>
      </w:tr>
    </w:tbl>
    <w:p w14:paraId="0E3A728E" w14:textId="6351F132" w:rsidR="007F798F" w:rsidRPr="00DC0A30" w:rsidRDefault="0099272B" w:rsidP="0014335B">
      <w:pPr>
        <w:widowControl w:val="0"/>
        <w:ind w:left="329" w:hanging="329"/>
        <w:rPr>
          <w:szCs w:val="20"/>
        </w:rPr>
      </w:pPr>
      <w:r>
        <w:rPr>
          <w:szCs w:val="20"/>
        </w:rPr>
        <w:t>x</w:t>
      </w:r>
      <w:r w:rsidR="007F798F" w:rsidRPr="00DC0A30">
        <w:rPr>
          <w:szCs w:val="20"/>
        </w:rPr>
        <w:tab/>
        <w:t>Activity is not allowed.</w:t>
      </w:r>
    </w:p>
    <w:p w14:paraId="60E13D62" w14:textId="70E32A13" w:rsidR="00E82231" w:rsidRPr="006862D2" w:rsidRDefault="007F798F">
      <w:pPr>
        <w:widowControl w:val="0"/>
        <w:ind w:left="329" w:hanging="329"/>
        <w:rPr>
          <w:szCs w:val="20"/>
        </w:rPr>
      </w:pPr>
      <w:r w:rsidRPr="00DC0A30">
        <w:rPr>
          <w:szCs w:val="20"/>
        </w:rPr>
        <w:t>A</w:t>
      </w:r>
      <w:r w:rsidRPr="00DC0A30">
        <w:rPr>
          <w:szCs w:val="20"/>
        </w:rPr>
        <w:tab/>
        <w:t xml:space="preserve">Authorisation required. Activity is </w:t>
      </w:r>
      <w:r w:rsidRPr="006862D2">
        <w:rPr>
          <w:szCs w:val="20"/>
        </w:rPr>
        <w:t>allowable</w:t>
      </w:r>
      <w:r w:rsidR="008D0336" w:rsidRPr="00C02C44">
        <w:rPr>
          <w:szCs w:val="20"/>
        </w:rPr>
        <w:t>, subject to assessment,</w:t>
      </w:r>
      <w:r w:rsidRPr="006862D2">
        <w:rPr>
          <w:szCs w:val="20"/>
        </w:rPr>
        <w:t xml:space="preserve"> in accordance</w:t>
      </w:r>
      <w:r w:rsidRPr="00DC0A30">
        <w:rPr>
          <w:szCs w:val="20"/>
        </w:rPr>
        <w:t xml:space="preserve"> with a permit, class approval or activity licence or lease issued by the Director.</w:t>
      </w:r>
    </w:p>
    <w:p w14:paraId="6523A10A" w14:textId="02C12404" w:rsidR="007F798F" w:rsidRDefault="00B358EA" w:rsidP="00DC0A30">
      <w:pPr>
        <w:widowControl w:val="0"/>
        <w:shd w:val="clear" w:color="auto" w:fill="F2F2F2" w:themeFill="background1" w:themeFillShade="F2"/>
        <w:rPr>
          <w:szCs w:val="20"/>
        </w:rPr>
      </w:pPr>
      <w:r w:rsidRPr="00B358EA">
        <w:rPr>
          <w:b/>
          <w:szCs w:val="20"/>
        </w:rPr>
        <w:t>Note:</w:t>
      </w:r>
      <w:r w:rsidR="007F798F" w:rsidRPr="00DC0A30">
        <w:rPr>
          <w:szCs w:val="20"/>
        </w:rPr>
        <w:t xml:space="preserve"> Transit and anchoring is allowed as part of activities authorised under this Section.</w:t>
      </w:r>
    </w:p>
    <w:p w14:paraId="6DC8D2A4" w14:textId="486B2CBE" w:rsidR="00D05A14" w:rsidRPr="004E1112" w:rsidRDefault="00D05A14" w:rsidP="00DC0A30">
      <w:pPr>
        <w:widowControl w:val="0"/>
        <w:shd w:val="clear" w:color="auto" w:fill="F2F2F2" w:themeFill="background1" w:themeFillShade="F2"/>
        <w:rPr>
          <w:rFonts w:cs="Arial"/>
          <w:szCs w:val="20"/>
        </w:rPr>
      </w:pPr>
      <w:r>
        <w:rPr>
          <w:rFonts w:cs="Arial"/>
          <w:b/>
          <w:szCs w:val="20"/>
        </w:rPr>
        <w:t>Note:</w:t>
      </w:r>
      <w:r>
        <w:rPr>
          <w:rFonts w:cs="Arial"/>
          <w:szCs w:val="20"/>
        </w:rPr>
        <w:t xml:space="preserve"> Anchoring by commercial aquaculture vessels is allowed except in the National Park Zone (II). Anchoring in the National Park Zone (II) is prohibited except in anchoring areas determined under r.12.56 of the EPBC Regulations.</w:t>
      </w:r>
      <w:r w:rsidR="005D1BA1">
        <w:rPr>
          <w:rFonts w:cs="Arial"/>
          <w:szCs w:val="20"/>
        </w:rPr>
        <w:t xml:space="preserve"> </w:t>
      </w:r>
      <w:r w:rsidR="005D1BA1" w:rsidRPr="005D1BA1">
        <w:rPr>
          <w:rFonts w:cs="Arial"/>
          <w:szCs w:val="20"/>
        </w:rPr>
        <w:t>These requirements do not prevent stopping and anchoring due to circumstances of force majeure or distress or for the purpose of rendering assistance to persons, ships or aircraft in danger or distress.</w:t>
      </w:r>
    </w:p>
    <w:p w14:paraId="22E5DF2A" w14:textId="77777777" w:rsidR="007F798F" w:rsidRPr="00CF074B" w:rsidRDefault="007F798F" w:rsidP="00B35609">
      <w:pPr>
        <w:pStyle w:val="Part46-Heading4"/>
      </w:pPr>
      <w:r w:rsidRPr="00CF074B">
        <w:t>Prescriptions</w:t>
      </w:r>
    </w:p>
    <w:p w14:paraId="67AF22A0" w14:textId="4458B783" w:rsidR="007F798F" w:rsidRPr="00CF074B" w:rsidRDefault="007F798F" w:rsidP="004B6A96">
      <w:pPr>
        <w:pStyle w:val="Heading4"/>
      </w:pPr>
      <w:r w:rsidRPr="00CF074B">
        <w:t xml:space="preserve">Commercial aquaculture may be conducted </w:t>
      </w:r>
      <w:r w:rsidR="00772247" w:rsidRPr="00CF074B">
        <w:t xml:space="preserve">in the </w:t>
      </w:r>
      <w:r w:rsidR="00772247">
        <w:t>South</w:t>
      </w:r>
      <w:r w:rsidR="00772247" w:rsidRPr="00CF074B">
        <w:t xml:space="preserve">-west Network </w:t>
      </w:r>
      <w:r w:rsidRPr="00CF074B">
        <w:t>in accordance with and subject to:</w:t>
      </w:r>
    </w:p>
    <w:p w14:paraId="44D04232" w14:textId="55D20A9F" w:rsidR="007F798F" w:rsidRPr="00CF074B" w:rsidRDefault="007F798F" w:rsidP="00131F93">
      <w:pPr>
        <w:pStyle w:val="sub-prescriptionsabc"/>
        <w:widowControl w:val="0"/>
        <w:numPr>
          <w:ilvl w:val="0"/>
          <w:numId w:val="46"/>
        </w:numPr>
      </w:pPr>
      <w:r w:rsidRPr="00CF074B">
        <w:t xml:space="preserve">a class approval issued under Section </w:t>
      </w:r>
      <w:r>
        <w:t>4.4</w:t>
      </w:r>
      <w:r w:rsidRPr="00CF074B">
        <w:t>.2</w:t>
      </w:r>
      <w:r>
        <w:t xml:space="preserve"> (Class approvals)</w:t>
      </w:r>
      <w:r w:rsidRPr="00CF074B">
        <w:t xml:space="preserve">; </w:t>
      </w:r>
      <w:r w:rsidR="0047171E">
        <w:t>and</w:t>
      </w:r>
    </w:p>
    <w:p w14:paraId="4338B02C" w14:textId="6ADC5598" w:rsidR="007F798F" w:rsidRPr="00CF074B" w:rsidRDefault="00D16F22" w:rsidP="00131F93">
      <w:pPr>
        <w:pStyle w:val="sub-prescriptionsabc"/>
        <w:widowControl w:val="0"/>
        <w:numPr>
          <w:ilvl w:val="0"/>
          <w:numId w:val="46"/>
        </w:numPr>
      </w:pPr>
      <w:r w:rsidRPr="00CF074B">
        <w:t>a</w:t>
      </w:r>
      <w:r w:rsidR="00806C23">
        <w:t>n activity</w:t>
      </w:r>
      <w:r w:rsidRPr="00CF074B">
        <w:t xml:space="preserve"> </w:t>
      </w:r>
      <w:r>
        <w:t>licence</w:t>
      </w:r>
      <w:r w:rsidRPr="00CF074B">
        <w:t xml:space="preserve"> issued under Section 4.</w:t>
      </w:r>
      <w:r>
        <w:t>4</w:t>
      </w:r>
      <w:r w:rsidRPr="00CF074B">
        <w:t>.</w:t>
      </w:r>
      <w:r>
        <w:t>3</w:t>
      </w:r>
      <w:r w:rsidRPr="00CF074B">
        <w:t xml:space="preserve"> </w:t>
      </w:r>
      <w:r>
        <w:t xml:space="preserve">(Activity licences and leases) </w:t>
      </w:r>
      <w:r w:rsidRPr="00CF074B">
        <w:t>to a person who is not covered by a class approval; and</w:t>
      </w:r>
      <w:r w:rsidRPr="00CF074B" w:rsidDel="00D16F22">
        <w:t xml:space="preserve"> </w:t>
      </w:r>
      <w:r w:rsidR="007F798F" w:rsidRPr="00CF074B">
        <w:t>the following prescriptions in this Section;</w:t>
      </w:r>
    </w:p>
    <w:p w14:paraId="70CB5C20" w14:textId="21CC910C" w:rsidR="007F798F" w:rsidRPr="00CF074B" w:rsidRDefault="007F798F" w:rsidP="00131F93">
      <w:pPr>
        <w:pStyle w:val="sub-prescriptionsabc"/>
        <w:widowControl w:val="0"/>
        <w:numPr>
          <w:ilvl w:val="0"/>
          <w:numId w:val="46"/>
        </w:numPr>
      </w:pPr>
      <w:r w:rsidRPr="00CF074B">
        <w:t xml:space="preserve">the prescriptions in Section </w:t>
      </w:r>
      <w:r>
        <w:t>4.2</w:t>
      </w:r>
      <w:r w:rsidRPr="00CF074B">
        <w:t>.1 (</w:t>
      </w:r>
      <w:r w:rsidR="00992F56">
        <w:rPr>
          <w:rFonts w:cs="Arial"/>
        </w:rPr>
        <w:t>General use, access, and waste management</w:t>
      </w:r>
      <w:r w:rsidRPr="00CF074B">
        <w:t>); and</w:t>
      </w:r>
    </w:p>
    <w:p w14:paraId="449A3727" w14:textId="77777777" w:rsidR="007F798F" w:rsidRPr="00CF074B" w:rsidRDefault="007F798F" w:rsidP="00131F93">
      <w:pPr>
        <w:pStyle w:val="sub-prescriptionsabc"/>
        <w:widowControl w:val="0"/>
        <w:numPr>
          <w:ilvl w:val="0"/>
          <w:numId w:val="46"/>
        </w:numPr>
      </w:pPr>
      <w:r w:rsidRPr="00CF074B">
        <w:t xml:space="preserve"> any determinations made under r.12.34 of the EPBC Regulations.</w:t>
      </w:r>
    </w:p>
    <w:p w14:paraId="6B42B300" w14:textId="77777777" w:rsidR="007F798F" w:rsidRPr="00CF074B" w:rsidRDefault="007F798F" w:rsidP="004B6A96">
      <w:pPr>
        <w:pStyle w:val="Heading4"/>
      </w:pPr>
      <w:r w:rsidRPr="00CF074B">
        <w:t>Commercial aquaculture may be conducted in a:</w:t>
      </w:r>
    </w:p>
    <w:p w14:paraId="3D4D52D6" w14:textId="77777777" w:rsidR="005D236F" w:rsidRDefault="007F798F" w:rsidP="00131F93">
      <w:pPr>
        <w:pStyle w:val="sub-prescriptionsabc"/>
        <w:widowControl w:val="0"/>
        <w:numPr>
          <w:ilvl w:val="0"/>
          <w:numId w:val="47"/>
        </w:numPr>
      </w:pPr>
      <w:r>
        <w:t xml:space="preserve">Special Purpose Zone </w:t>
      </w:r>
      <w:r w:rsidR="005D236F">
        <w:t xml:space="preserve">(Trawl) </w:t>
      </w:r>
      <w:r>
        <w:t>(</w:t>
      </w:r>
      <w:r w:rsidRPr="00CF074B">
        <w:t>VI);</w:t>
      </w:r>
    </w:p>
    <w:p w14:paraId="2F79E34F" w14:textId="77777777" w:rsidR="005D236F" w:rsidRDefault="005D236F" w:rsidP="00131F93">
      <w:pPr>
        <w:pStyle w:val="sub-prescriptionsabc"/>
        <w:widowControl w:val="0"/>
        <w:numPr>
          <w:ilvl w:val="0"/>
          <w:numId w:val="47"/>
        </w:numPr>
      </w:pPr>
      <w:r>
        <w:t>Special Purpose Zone (VI);</w:t>
      </w:r>
    </w:p>
    <w:p w14:paraId="78D9ED0D" w14:textId="3FE53155" w:rsidR="007F798F" w:rsidRDefault="005D236F" w:rsidP="00131F93">
      <w:pPr>
        <w:pStyle w:val="sub-prescriptionsabc"/>
        <w:widowControl w:val="0"/>
        <w:numPr>
          <w:ilvl w:val="0"/>
          <w:numId w:val="47"/>
        </w:numPr>
      </w:pPr>
      <w:r>
        <w:t>Special Purpose Zone (Mining Exclusion) (VI);</w:t>
      </w:r>
      <w:r w:rsidR="007F798F" w:rsidRPr="00CF074B">
        <w:t xml:space="preserve"> </w:t>
      </w:r>
    </w:p>
    <w:p w14:paraId="5B67F4D9" w14:textId="77777777" w:rsidR="007F798F" w:rsidRPr="00CF074B" w:rsidRDefault="007F798F" w:rsidP="00131F93">
      <w:pPr>
        <w:pStyle w:val="sub-prescriptionsabc"/>
        <w:widowControl w:val="0"/>
        <w:numPr>
          <w:ilvl w:val="0"/>
          <w:numId w:val="47"/>
        </w:numPr>
      </w:pPr>
      <w:r w:rsidRPr="00CF074B">
        <w:t>M</w:t>
      </w:r>
      <w:r>
        <w:t xml:space="preserve">ultiple Use Zone (VI); </w:t>
      </w:r>
      <w:r w:rsidRPr="00CF074B">
        <w:t>or</w:t>
      </w:r>
    </w:p>
    <w:p w14:paraId="3E28FCAD" w14:textId="77777777" w:rsidR="007F798F" w:rsidRPr="00CF074B" w:rsidRDefault="007F798F" w:rsidP="00131F93">
      <w:pPr>
        <w:pStyle w:val="sub-prescriptionsabc"/>
        <w:widowControl w:val="0"/>
        <w:numPr>
          <w:ilvl w:val="0"/>
          <w:numId w:val="47"/>
        </w:numPr>
      </w:pPr>
      <w:r w:rsidRPr="00CF074B">
        <w:t>Habitat Protection Zone (IV).</w:t>
      </w:r>
    </w:p>
    <w:p w14:paraId="366B124E" w14:textId="77777777" w:rsidR="00347700" w:rsidRDefault="00316688" w:rsidP="004B6A96">
      <w:pPr>
        <w:pStyle w:val="Heading4"/>
      </w:pPr>
      <w:r>
        <w:t xml:space="preserve">Commercial aquaculture that is the towing of aquaculture cages may be conducted in the National Park Zone </w:t>
      </w:r>
      <w:r w:rsidR="0056529A">
        <w:t xml:space="preserve">(II) </w:t>
      </w:r>
      <w:r>
        <w:t xml:space="preserve">of the </w:t>
      </w:r>
      <w:r w:rsidRPr="008B4F53">
        <w:t>Western Kangaroo Island Marine Park</w:t>
      </w:r>
      <w:r>
        <w:t>.</w:t>
      </w:r>
    </w:p>
    <w:p w14:paraId="45725C81" w14:textId="2AA45D6C" w:rsidR="007F798F" w:rsidRPr="00CF074B" w:rsidRDefault="007F798F" w:rsidP="004B6A96">
      <w:pPr>
        <w:pStyle w:val="Heading4"/>
      </w:pPr>
      <w:r w:rsidRPr="00CF074B">
        <w:t>Commercial aquaculture must be conducted in accordance with applicable Commonwealth, state or territory laws to the extent those laws are capable of operating concurrently with this plan.</w:t>
      </w:r>
    </w:p>
    <w:p w14:paraId="6927F5D1" w14:textId="58176B3D" w:rsidR="00767B1B" w:rsidRPr="002C286E" w:rsidRDefault="00767B1B" w:rsidP="004B6A96">
      <w:pPr>
        <w:pStyle w:val="Heading4"/>
        <w:rPr>
          <w:szCs w:val="20"/>
        </w:rPr>
      </w:pPr>
      <w:r w:rsidRPr="00174355">
        <w:t xml:space="preserve">Commercial </w:t>
      </w:r>
      <w:r>
        <w:t>aquaculture</w:t>
      </w:r>
      <w:r w:rsidRPr="00174355">
        <w:t xml:space="preserve"> vessels may transit through the </w:t>
      </w:r>
      <w:r>
        <w:t>South</w:t>
      </w:r>
      <w:r w:rsidRPr="00174355">
        <w:t xml:space="preserve">-west Network, subject to compliance with the prescriptions in Section 4.2.1 </w:t>
      </w:r>
      <w:r w:rsidRPr="00472C2C">
        <w:rPr>
          <w:szCs w:val="20"/>
        </w:rPr>
        <w:t>(</w:t>
      </w:r>
      <w:r w:rsidR="00992F56">
        <w:rPr>
          <w:rFonts w:cs="Arial"/>
        </w:rPr>
        <w:t>General use, access, and waste management</w:t>
      </w:r>
      <w:r w:rsidRPr="00C02C44">
        <w:rPr>
          <w:rStyle w:val="CommentReference"/>
          <w:rFonts w:eastAsiaTheme="minorEastAsia" w:cs="Arial"/>
          <w:bCs w:val="0"/>
          <w:color w:val="auto"/>
          <w:sz w:val="20"/>
          <w:szCs w:val="20"/>
        </w:rPr>
        <w:t xml:space="preserve">) and </w:t>
      </w:r>
      <w:r>
        <w:rPr>
          <w:rStyle w:val="CommentReference"/>
          <w:rFonts w:eastAsiaTheme="minorEastAsia" w:cs="Arial"/>
          <w:bCs w:val="0"/>
          <w:color w:val="auto"/>
          <w:sz w:val="20"/>
          <w:szCs w:val="20"/>
        </w:rPr>
        <w:t xml:space="preserve">Section </w:t>
      </w:r>
      <w:r w:rsidRPr="00C02C44">
        <w:rPr>
          <w:rStyle w:val="CommentReference"/>
          <w:rFonts w:eastAsiaTheme="minorEastAsia" w:cs="Arial"/>
          <w:bCs w:val="0"/>
          <w:color w:val="auto"/>
          <w:sz w:val="20"/>
          <w:szCs w:val="20"/>
        </w:rPr>
        <w:t>4.2.4.6</w:t>
      </w:r>
      <w:r w:rsidRPr="00472C2C">
        <w:rPr>
          <w:szCs w:val="20"/>
        </w:rPr>
        <w:t>.</w:t>
      </w:r>
    </w:p>
    <w:p w14:paraId="51BC663B" w14:textId="77777777" w:rsidR="008963FB" w:rsidRPr="00174355" w:rsidRDefault="008963FB" w:rsidP="004B6A96">
      <w:pPr>
        <w:pStyle w:val="Heading4"/>
      </w:pPr>
      <w:r w:rsidRPr="00174355">
        <w:t xml:space="preserve">Commercial </w:t>
      </w:r>
      <w:r>
        <w:t>aquaculture</w:t>
      </w:r>
      <w:r w:rsidRPr="00174355">
        <w:t xml:space="preserve"> vessels may stop and anchor in a:</w:t>
      </w:r>
    </w:p>
    <w:p w14:paraId="43AAB9A7" w14:textId="03FD5257" w:rsidR="008963FB" w:rsidRDefault="008963FB" w:rsidP="00131F93">
      <w:pPr>
        <w:pStyle w:val="sub-prescriptionsabc"/>
        <w:widowControl w:val="0"/>
        <w:numPr>
          <w:ilvl w:val="0"/>
          <w:numId w:val="71"/>
        </w:numPr>
        <w:rPr>
          <w:rFonts w:cs="Arial"/>
        </w:rPr>
      </w:pPr>
      <w:r w:rsidRPr="00174355">
        <w:rPr>
          <w:rFonts w:cs="Arial"/>
        </w:rPr>
        <w:t xml:space="preserve">Special Purpose Zone </w:t>
      </w:r>
      <w:r w:rsidR="001724B0">
        <w:rPr>
          <w:rFonts w:cs="Arial"/>
        </w:rPr>
        <w:t xml:space="preserve">(Trawl) </w:t>
      </w:r>
      <w:r w:rsidRPr="00174355">
        <w:rPr>
          <w:rFonts w:cs="Arial"/>
        </w:rPr>
        <w:t>(VI);</w:t>
      </w:r>
    </w:p>
    <w:p w14:paraId="0CDC8C41" w14:textId="1C1182C0" w:rsidR="001724B0" w:rsidRDefault="001724B0" w:rsidP="00131F93">
      <w:pPr>
        <w:pStyle w:val="sub-prescriptionsabc"/>
        <w:widowControl w:val="0"/>
        <w:numPr>
          <w:ilvl w:val="0"/>
          <w:numId w:val="71"/>
        </w:numPr>
        <w:rPr>
          <w:rFonts w:cs="Arial"/>
        </w:rPr>
      </w:pPr>
      <w:r>
        <w:rPr>
          <w:rFonts w:cs="Arial"/>
        </w:rPr>
        <w:t>Special Purpose Zone (VI);</w:t>
      </w:r>
    </w:p>
    <w:p w14:paraId="727F634D" w14:textId="5E6714B3" w:rsidR="001724B0" w:rsidRPr="00174355" w:rsidRDefault="001724B0" w:rsidP="00131F93">
      <w:pPr>
        <w:pStyle w:val="sub-prescriptionsabc"/>
        <w:widowControl w:val="0"/>
        <w:numPr>
          <w:ilvl w:val="0"/>
          <w:numId w:val="71"/>
        </w:numPr>
        <w:rPr>
          <w:rFonts w:cs="Arial"/>
        </w:rPr>
      </w:pPr>
      <w:r>
        <w:rPr>
          <w:rFonts w:cs="Arial"/>
        </w:rPr>
        <w:lastRenderedPageBreak/>
        <w:t>Special Purpose Zone (Mining Exclusion) (VI);</w:t>
      </w:r>
    </w:p>
    <w:p w14:paraId="07A11BCE" w14:textId="77777777" w:rsidR="008963FB" w:rsidRPr="00174355" w:rsidRDefault="008963FB" w:rsidP="00131F93">
      <w:pPr>
        <w:pStyle w:val="sub-prescriptionsabc"/>
        <w:widowControl w:val="0"/>
        <w:numPr>
          <w:ilvl w:val="0"/>
          <w:numId w:val="71"/>
        </w:numPr>
        <w:rPr>
          <w:rFonts w:cs="Arial"/>
        </w:rPr>
      </w:pPr>
      <w:r w:rsidRPr="00174355">
        <w:rPr>
          <w:rFonts w:cs="Arial"/>
        </w:rPr>
        <w:t>Multiple Use Zone (VI);</w:t>
      </w:r>
    </w:p>
    <w:p w14:paraId="054828C4" w14:textId="6BF1672A" w:rsidR="008963FB" w:rsidRPr="008963FB" w:rsidRDefault="008963FB" w:rsidP="00131F93">
      <w:pPr>
        <w:pStyle w:val="sub-prescriptionsabc"/>
        <w:widowControl w:val="0"/>
        <w:numPr>
          <w:ilvl w:val="0"/>
          <w:numId w:val="71"/>
        </w:numPr>
        <w:rPr>
          <w:rFonts w:cs="Arial"/>
        </w:rPr>
      </w:pPr>
      <w:r>
        <w:rPr>
          <w:rFonts w:cs="Arial"/>
        </w:rPr>
        <w:t xml:space="preserve">Habitat Protection Zone (IV); </w:t>
      </w:r>
      <w:r w:rsidRPr="008963FB">
        <w:rPr>
          <w:rFonts w:cs="Arial"/>
        </w:rPr>
        <w:t>or</w:t>
      </w:r>
    </w:p>
    <w:p w14:paraId="7884D6D3" w14:textId="2A36E559" w:rsidR="008963FB" w:rsidRPr="00472C2C" w:rsidRDefault="008963FB" w:rsidP="00131F93">
      <w:pPr>
        <w:pStyle w:val="sub-prescriptionsabc"/>
        <w:widowControl w:val="0"/>
        <w:numPr>
          <w:ilvl w:val="0"/>
          <w:numId w:val="71"/>
        </w:numPr>
        <w:rPr>
          <w:rFonts w:cs="Arial"/>
        </w:rPr>
      </w:pPr>
      <w:r>
        <w:rPr>
          <w:rFonts w:cs="Arial"/>
        </w:rPr>
        <w:t>National Park Zone (II) in anchoring areas determined under r.12.56 of the EPBC Regulations in accordance with Section 4.2.1.1.</w:t>
      </w:r>
    </w:p>
    <w:p w14:paraId="449D6C71" w14:textId="77777777" w:rsidR="00E75822" w:rsidRDefault="00E75822" w:rsidP="00E75822">
      <w:pPr>
        <w:widowControl w:val="0"/>
        <w:shd w:val="clear" w:color="auto" w:fill="F2F2F2" w:themeFill="background1" w:themeFillShade="F2"/>
        <w:rPr>
          <w:rFonts w:cs="Arial"/>
        </w:rPr>
      </w:pPr>
      <w:r>
        <w:rPr>
          <w:rFonts w:cs="Arial"/>
          <w:b/>
        </w:rPr>
        <w:t>Note</w:t>
      </w:r>
      <w:r>
        <w:rPr>
          <w:rFonts w:cs="Arial"/>
        </w:rPr>
        <w:t>: This Section does not prevent stopping and anchoring outside a determined anchoring area in circumstances of force majeure or distress or for the purpose of rendering assistance to persons, ships or aircraft in danger or distress.</w:t>
      </w:r>
    </w:p>
    <w:p w14:paraId="52FB98BD" w14:textId="644AACFA" w:rsidR="007F798F" w:rsidRDefault="007F798F" w:rsidP="004B6A96">
      <w:pPr>
        <w:pStyle w:val="Heading4"/>
      </w:pPr>
      <w:r w:rsidRPr="00CF074B">
        <w:t>Commercial aquaculture equipment not authorised for use by a class approval</w:t>
      </w:r>
      <w:r w:rsidR="0047171E">
        <w:t xml:space="preserve"> or</w:t>
      </w:r>
      <w:r w:rsidR="0047171E" w:rsidRPr="00CF074B">
        <w:t xml:space="preserve"> </w:t>
      </w:r>
      <w:r w:rsidRPr="00CF074B">
        <w:t>activity licence as gear that may be used, or</w:t>
      </w:r>
      <w:r>
        <w:t xml:space="preserve"> that </w:t>
      </w:r>
      <w:r w:rsidRPr="00CF074B">
        <w:t>is prohibited by a determination under r.12.34 of the EPBC Regulations, must be kept stowed and secured at all times during transit through, or while stopping and anchoring in, zones in which that gear is not allowed.</w:t>
      </w:r>
    </w:p>
    <w:p w14:paraId="191F639A" w14:textId="2AB600DE" w:rsidR="007F798F" w:rsidRPr="00CF074B" w:rsidRDefault="00B358EA" w:rsidP="00D61AA4">
      <w:pPr>
        <w:widowControl w:val="0"/>
        <w:shd w:val="clear" w:color="auto" w:fill="F2F2F2" w:themeFill="background1" w:themeFillShade="F2"/>
        <w:ind w:left="862"/>
      </w:pPr>
      <w:r w:rsidRPr="00B358EA">
        <w:rPr>
          <w:b/>
        </w:rPr>
        <w:t>Note:</w:t>
      </w:r>
      <w:r w:rsidR="007F798F" w:rsidRPr="00CF074B">
        <w:t xml:space="preserve"> </w:t>
      </w:r>
      <w:r w:rsidR="007F798F">
        <w:t>The towing of commercial aquaculture cages may be authorised by a class approval, activity licence</w:t>
      </w:r>
      <w:r w:rsidR="007F798F" w:rsidRPr="00CF074B">
        <w:t>.</w:t>
      </w:r>
    </w:p>
    <w:p w14:paraId="0CDFFEB0" w14:textId="02AA1866" w:rsidR="008B2CDE" w:rsidRDefault="007F798F" w:rsidP="004B6A96">
      <w:pPr>
        <w:pStyle w:val="Heading4"/>
      </w:pPr>
      <w:r w:rsidRPr="00CF074B">
        <w:t>The Director may make determinations under r.12.34 of the EPBC Regulations relating to the conduct of commercial aquaculture.</w:t>
      </w:r>
    </w:p>
    <w:p w14:paraId="083A6FAC" w14:textId="77777777" w:rsidR="007F798F" w:rsidRPr="00CF074B" w:rsidRDefault="007F798F" w:rsidP="003257A1">
      <w:pPr>
        <w:pStyle w:val="Heading3"/>
      </w:pPr>
      <w:bookmarkStart w:id="131" w:name="_Toc481512485"/>
      <w:bookmarkStart w:id="132" w:name="_Toc481760504"/>
      <w:bookmarkStart w:id="133" w:name="_Toc485123573"/>
      <w:bookmarkStart w:id="134" w:name="_Toc500248466"/>
      <w:bookmarkStart w:id="135" w:name="_Toc501466434"/>
      <w:bookmarkStart w:id="136" w:name="_Toc501536210"/>
      <w:bookmarkStart w:id="137" w:name="_Toc476652831"/>
      <w:r w:rsidRPr="00CF074B">
        <w:t>Commercial media</w:t>
      </w:r>
      <w:bookmarkEnd w:id="131"/>
      <w:bookmarkEnd w:id="132"/>
      <w:bookmarkEnd w:id="133"/>
      <w:bookmarkEnd w:id="134"/>
      <w:bookmarkEnd w:id="135"/>
      <w:bookmarkEnd w:id="136"/>
    </w:p>
    <w:p w14:paraId="62C769F4" w14:textId="234C0158" w:rsidR="00093E8E" w:rsidRDefault="00D86171" w:rsidP="007F798F">
      <w:pPr>
        <w:widowControl w:val="0"/>
      </w:pPr>
      <w:r w:rsidRPr="00CF074B">
        <w:t xml:space="preserve">The prescriptions </w:t>
      </w:r>
      <w:r>
        <w:t xml:space="preserve">in this Section </w:t>
      </w:r>
      <w:r w:rsidR="007F798F" w:rsidRPr="00CF074B">
        <w:t xml:space="preserve">set out the rules for commercial media in the </w:t>
      </w:r>
      <w:r w:rsidR="007F798F">
        <w:t>South</w:t>
      </w:r>
      <w:r w:rsidR="007F798F" w:rsidRPr="00CF074B">
        <w:t>-west Network. These are summarised in Table 4.</w:t>
      </w:r>
      <w:r w:rsidR="00502287">
        <w:t>6</w:t>
      </w:r>
      <w:r w:rsidR="007F798F" w:rsidRPr="00CF074B">
        <w:t>.</w:t>
      </w:r>
    </w:p>
    <w:p w14:paraId="44DAC2C5" w14:textId="2859B651" w:rsidR="00614A5B" w:rsidRDefault="007F798F" w:rsidP="007F798F">
      <w:pPr>
        <w:widowControl w:val="0"/>
      </w:pPr>
      <w:r w:rsidRPr="00CF074B">
        <w:t xml:space="preserve">Research in connection with commercial media activities will be managed in accordance with Section </w:t>
      </w:r>
      <w:r>
        <w:t>4.2</w:t>
      </w:r>
      <w:r w:rsidRPr="00CF074B">
        <w:t>.1</w:t>
      </w:r>
      <w:r>
        <w:t>0</w:t>
      </w:r>
      <w:r w:rsidRPr="00CF074B">
        <w:t xml:space="preserve"> (Research and monitoring).</w:t>
      </w:r>
    </w:p>
    <w:p w14:paraId="176EDCA1" w14:textId="26353250" w:rsidR="007F798F" w:rsidRPr="00CF074B" w:rsidRDefault="007F798F" w:rsidP="007F798F">
      <w:pPr>
        <w:widowControl w:val="0"/>
        <w:rPr>
          <w:b/>
        </w:rPr>
      </w:pPr>
      <w:r w:rsidRPr="00CF074B">
        <w:rPr>
          <w:b/>
        </w:rPr>
        <w:t>Table 4.</w:t>
      </w:r>
      <w:r w:rsidR="00502287">
        <w:rPr>
          <w:b/>
        </w:rPr>
        <w:t>6</w:t>
      </w:r>
      <w:r w:rsidR="00502287" w:rsidRPr="00CF074B">
        <w:rPr>
          <w:b/>
        </w:rPr>
        <w:t xml:space="preserve"> </w:t>
      </w:r>
      <w:r w:rsidRPr="00CF074B">
        <w:rPr>
          <w:b/>
        </w:rPr>
        <w:t xml:space="preserve">Summary of prescriptions for commercial media activities in the </w:t>
      </w:r>
      <w:r>
        <w:rPr>
          <w:b/>
        </w:rPr>
        <w:t>South</w:t>
      </w:r>
      <w:r w:rsidRPr="00CF074B">
        <w:rPr>
          <w:b/>
        </w:rPr>
        <w:t>-west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1313"/>
        <w:gridCol w:w="1313"/>
        <w:gridCol w:w="1313"/>
        <w:gridCol w:w="1313"/>
        <w:gridCol w:w="1313"/>
        <w:gridCol w:w="1311"/>
      </w:tblGrid>
      <w:tr w:rsidR="00E43CF7" w:rsidRPr="00FC30C1" w14:paraId="3F2393AD" w14:textId="77777777" w:rsidTr="00C02C44">
        <w:trPr>
          <w:trHeight w:val="176"/>
          <w:jc w:val="center"/>
        </w:trPr>
        <w:tc>
          <w:tcPr>
            <w:tcW w:w="957" w:type="pct"/>
            <w:tcBorders>
              <w:bottom w:val="single" w:sz="4" w:space="0" w:color="auto"/>
            </w:tcBorders>
            <w:shd w:val="clear" w:color="auto" w:fill="F2F2F2" w:themeFill="background1" w:themeFillShade="F2"/>
          </w:tcPr>
          <w:p w14:paraId="1312D6E5" w14:textId="77777777" w:rsidR="00E43CF7" w:rsidRPr="00DC0A30" w:rsidRDefault="00E43CF7" w:rsidP="00DA02DF">
            <w:pPr>
              <w:widowControl w:val="0"/>
              <w:spacing w:after="0" w:line="240" w:lineRule="auto"/>
              <w:jc w:val="center"/>
              <w:rPr>
                <w:rFonts w:cs="Arial"/>
                <w:b/>
                <w:szCs w:val="20"/>
              </w:rPr>
            </w:pPr>
            <w:r w:rsidRPr="00DC0A30">
              <w:rPr>
                <w:rFonts w:cs="Arial"/>
                <w:b/>
                <w:szCs w:val="20"/>
              </w:rPr>
              <w:t>COMMERCIAL MEDIA</w:t>
            </w:r>
          </w:p>
          <w:p w14:paraId="54CAD0D4" w14:textId="77777777" w:rsidR="00E43CF7" w:rsidRPr="00DC0A30" w:rsidRDefault="00E43CF7" w:rsidP="00DA02DF">
            <w:pPr>
              <w:widowControl w:val="0"/>
              <w:spacing w:after="0" w:line="240" w:lineRule="auto"/>
              <w:jc w:val="center"/>
              <w:rPr>
                <w:rFonts w:cs="Arial"/>
                <w:szCs w:val="20"/>
              </w:rPr>
            </w:pPr>
            <w:r w:rsidRPr="00DC0A30">
              <w:rPr>
                <w:rFonts w:cs="Arial"/>
                <w:b/>
                <w:szCs w:val="20"/>
              </w:rPr>
              <w:t>Activity</w:t>
            </w:r>
          </w:p>
        </w:tc>
        <w:tc>
          <w:tcPr>
            <w:tcW w:w="674" w:type="pct"/>
            <w:tcBorders>
              <w:bottom w:val="single" w:sz="4" w:space="0" w:color="auto"/>
            </w:tcBorders>
            <w:shd w:val="thinReverseDiagStripe" w:color="FFFFFF" w:themeColor="background1" w:fill="6DAFE0"/>
          </w:tcPr>
          <w:p w14:paraId="5C0B2ED8" w14:textId="426F5A5D" w:rsidR="00E43CF7" w:rsidRPr="00DC0A30" w:rsidRDefault="00E43CF7" w:rsidP="00DA02DF">
            <w:pPr>
              <w:widowControl w:val="0"/>
              <w:spacing w:before="0" w:after="0" w:line="240" w:lineRule="auto"/>
              <w:jc w:val="center"/>
              <w:rPr>
                <w:rFonts w:cs="Arial"/>
                <w:b/>
                <w:szCs w:val="20"/>
              </w:rPr>
            </w:pPr>
            <w:r w:rsidRPr="00DC0A30">
              <w:rPr>
                <w:rFonts w:cs="Arial"/>
                <w:b/>
                <w:szCs w:val="20"/>
              </w:rPr>
              <w:t>Special Purpose Zone</w:t>
            </w:r>
            <w:r>
              <w:rPr>
                <w:rFonts w:cs="Arial"/>
                <w:b/>
                <w:szCs w:val="20"/>
              </w:rPr>
              <w:t xml:space="preserve"> (Trawl)</w:t>
            </w:r>
          </w:p>
          <w:p w14:paraId="2E2D736E" w14:textId="3410F102" w:rsidR="00E43CF7" w:rsidRDefault="00E43CF7" w:rsidP="00DA02DF">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6DAFE0"/>
          </w:tcPr>
          <w:p w14:paraId="15AC8A67" w14:textId="77777777" w:rsidR="00E43CF7" w:rsidRPr="00DC0A30" w:rsidRDefault="00E43CF7" w:rsidP="00DA02DF">
            <w:pPr>
              <w:widowControl w:val="0"/>
              <w:spacing w:before="0" w:after="0" w:line="240" w:lineRule="auto"/>
              <w:jc w:val="center"/>
              <w:rPr>
                <w:rFonts w:cs="Arial"/>
                <w:b/>
                <w:szCs w:val="20"/>
              </w:rPr>
            </w:pPr>
            <w:r w:rsidRPr="00DC0A30">
              <w:rPr>
                <w:rFonts w:cs="Arial"/>
                <w:b/>
                <w:szCs w:val="20"/>
              </w:rPr>
              <w:t>Special Purpose Zone</w:t>
            </w:r>
          </w:p>
          <w:p w14:paraId="0FD78964" w14:textId="174642E0" w:rsidR="00E43CF7" w:rsidRPr="00DC0A30" w:rsidRDefault="00E43CF7" w:rsidP="00DA02DF">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thinDiagStripe" w:color="686868" w:fill="6DAFE0"/>
          </w:tcPr>
          <w:p w14:paraId="03BA335B" w14:textId="513CADF2" w:rsidR="00E43CF7" w:rsidRPr="00DC0A30" w:rsidRDefault="00E43CF7" w:rsidP="00DA02DF">
            <w:pPr>
              <w:widowControl w:val="0"/>
              <w:spacing w:before="0" w:after="0" w:line="240" w:lineRule="auto"/>
              <w:jc w:val="center"/>
              <w:rPr>
                <w:rFonts w:cs="Arial"/>
                <w:b/>
                <w:szCs w:val="20"/>
              </w:rPr>
            </w:pPr>
            <w:r w:rsidRPr="00DC0A30">
              <w:rPr>
                <w:rFonts w:cs="Arial"/>
                <w:b/>
                <w:szCs w:val="20"/>
              </w:rPr>
              <w:t>Special Purpose Zone</w:t>
            </w:r>
            <w:r>
              <w:rPr>
                <w:rFonts w:cs="Arial"/>
                <w:b/>
                <w:szCs w:val="20"/>
              </w:rPr>
              <w:t xml:space="preserve"> (Mining Exclusion)</w:t>
            </w:r>
          </w:p>
          <w:p w14:paraId="1950D179" w14:textId="77777777" w:rsidR="00E43CF7" w:rsidRPr="00DC0A30" w:rsidRDefault="00E43CF7" w:rsidP="00DA02DF">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B9E6FB"/>
          </w:tcPr>
          <w:p w14:paraId="4C80D743" w14:textId="77777777" w:rsidR="00E43CF7" w:rsidRPr="00DC0A30" w:rsidRDefault="00E43CF7" w:rsidP="00DA02DF">
            <w:pPr>
              <w:widowControl w:val="0"/>
              <w:spacing w:before="0" w:after="0" w:line="240" w:lineRule="auto"/>
              <w:jc w:val="center"/>
              <w:rPr>
                <w:rFonts w:cs="Arial"/>
                <w:b/>
                <w:szCs w:val="20"/>
              </w:rPr>
            </w:pPr>
            <w:r w:rsidRPr="00DC0A30">
              <w:rPr>
                <w:rFonts w:cs="Arial"/>
                <w:b/>
                <w:szCs w:val="20"/>
              </w:rPr>
              <w:t>Multiple Use Zone</w:t>
            </w:r>
          </w:p>
          <w:p w14:paraId="05CF0A0C" w14:textId="77777777" w:rsidR="00E43CF7" w:rsidRPr="00DC0A30" w:rsidRDefault="00E43CF7" w:rsidP="00DA02DF">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FFF8A3"/>
          </w:tcPr>
          <w:p w14:paraId="72C126A1" w14:textId="77777777" w:rsidR="00E43CF7" w:rsidRPr="00DC0A30" w:rsidRDefault="00E43CF7" w:rsidP="00DA02DF">
            <w:pPr>
              <w:widowControl w:val="0"/>
              <w:spacing w:before="0" w:after="0" w:line="240" w:lineRule="auto"/>
              <w:jc w:val="center"/>
              <w:rPr>
                <w:rFonts w:cs="Arial"/>
                <w:b/>
                <w:szCs w:val="20"/>
              </w:rPr>
            </w:pPr>
            <w:r w:rsidRPr="00DC0A30">
              <w:rPr>
                <w:rFonts w:cs="Arial"/>
                <w:b/>
                <w:szCs w:val="20"/>
              </w:rPr>
              <w:t>Habitat</w:t>
            </w:r>
          </w:p>
          <w:p w14:paraId="76F3D822" w14:textId="77777777" w:rsidR="00E43CF7" w:rsidRPr="00DC0A30" w:rsidRDefault="00E43CF7" w:rsidP="00DA02DF">
            <w:pPr>
              <w:widowControl w:val="0"/>
              <w:spacing w:before="0" w:after="0" w:line="240" w:lineRule="auto"/>
              <w:jc w:val="center"/>
              <w:rPr>
                <w:rFonts w:cs="Arial"/>
                <w:b/>
                <w:szCs w:val="20"/>
              </w:rPr>
            </w:pPr>
            <w:r w:rsidRPr="00DC0A30">
              <w:rPr>
                <w:rFonts w:cs="Arial"/>
                <w:b/>
                <w:szCs w:val="20"/>
              </w:rPr>
              <w:t>Protection Zone</w:t>
            </w:r>
          </w:p>
          <w:p w14:paraId="03B7950E" w14:textId="77777777" w:rsidR="00E43CF7" w:rsidRPr="00DC0A30" w:rsidRDefault="00E43CF7" w:rsidP="00DA02DF">
            <w:pPr>
              <w:widowControl w:val="0"/>
              <w:spacing w:before="0" w:after="0" w:line="240" w:lineRule="auto"/>
              <w:jc w:val="center"/>
              <w:rPr>
                <w:rFonts w:cs="Arial"/>
                <w:b/>
                <w:szCs w:val="20"/>
              </w:rPr>
            </w:pPr>
            <w:r w:rsidRPr="00DC0A30">
              <w:rPr>
                <w:rFonts w:cs="Arial"/>
                <w:b/>
                <w:szCs w:val="20"/>
              </w:rPr>
              <w:t>IV</w:t>
            </w:r>
          </w:p>
        </w:tc>
        <w:tc>
          <w:tcPr>
            <w:tcW w:w="674" w:type="pct"/>
            <w:tcBorders>
              <w:bottom w:val="single" w:sz="4" w:space="0" w:color="auto"/>
            </w:tcBorders>
            <w:shd w:val="clear" w:color="auto" w:fill="7BBC63"/>
          </w:tcPr>
          <w:p w14:paraId="34DDE193" w14:textId="77777777" w:rsidR="00E43CF7" w:rsidRPr="00DC0A30" w:rsidRDefault="00E43CF7" w:rsidP="00DA02DF">
            <w:pPr>
              <w:widowControl w:val="0"/>
              <w:spacing w:before="0" w:after="0" w:line="240" w:lineRule="auto"/>
              <w:jc w:val="center"/>
              <w:rPr>
                <w:rFonts w:cs="Arial"/>
                <w:b/>
                <w:szCs w:val="20"/>
              </w:rPr>
            </w:pPr>
            <w:r w:rsidRPr="00DC0A30">
              <w:rPr>
                <w:rFonts w:cs="Arial"/>
                <w:b/>
                <w:szCs w:val="20"/>
              </w:rPr>
              <w:t xml:space="preserve">National Park Zone </w:t>
            </w:r>
            <w:r w:rsidRPr="00DC0A30">
              <w:rPr>
                <w:rFonts w:cs="Arial"/>
                <w:b/>
                <w:szCs w:val="20"/>
              </w:rPr>
              <w:br/>
              <w:t>II</w:t>
            </w:r>
          </w:p>
        </w:tc>
      </w:tr>
      <w:tr w:rsidR="00E43CF7" w:rsidRPr="00FC30C1" w14:paraId="1AA80686" w14:textId="77777777" w:rsidTr="00650226">
        <w:trPr>
          <w:jc w:val="center"/>
        </w:trPr>
        <w:tc>
          <w:tcPr>
            <w:tcW w:w="957" w:type="pct"/>
            <w:shd w:val="clear" w:color="auto" w:fill="F2F2F2" w:themeFill="background1" w:themeFillShade="F2"/>
          </w:tcPr>
          <w:p w14:paraId="52E5346E" w14:textId="5DC4A1A8" w:rsidR="00E43CF7" w:rsidRPr="00DC0A30" w:rsidRDefault="00650226" w:rsidP="00DA02DF">
            <w:pPr>
              <w:widowControl w:val="0"/>
              <w:spacing w:after="0"/>
              <w:rPr>
                <w:rFonts w:cs="Arial"/>
                <w:szCs w:val="20"/>
              </w:rPr>
            </w:pPr>
            <w:r>
              <w:rPr>
                <w:rFonts w:cs="Arial"/>
                <w:szCs w:val="20"/>
              </w:rPr>
              <w:t>Commercial media</w:t>
            </w:r>
          </w:p>
        </w:tc>
        <w:tc>
          <w:tcPr>
            <w:tcW w:w="674" w:type="pct"/>
            <w:shd w:val="clear" w:color="auto" w:fill="F2F2F2" w:themeFill="background1" w:themeFillShade="F2"/>
            <w:vAlign w:val="center"/>
          </w:tcPr>
          <w:p w14:paraId="3E8CC087" w14:textId="23C9CE85" w:rsidR="00E43CF7" w:rsidRDefault="00650226" w:rsidP="00DA02DF">
            <w:pPr>
              <w:widowControl w:val="0"/>
              <w:spacing w:after="0"/>
              <w:jc w:val="center"/>
              <w:rPr>
                <w:rFonts w:cs="Arial"/>
                <w:szCs w:val="20"/>
              </w:rPr>
            </w:pPr>
            <w:r w:rsidRPr="003257A1">
              <w:rPr>
                <w:rFonts w:cs="Arial"/>
                <w:szCs w:val="20"/>
              </w:rPr>
              <w:t>A</w:t>
            </w:r>
            <w:r>
              <w:rPr>
                <w:rFonts w:cs="Arial"/>
                <w:szCs w:val="20"/>
                <w:vertAlign w:val="superscript"/>
              </w:rPr>
              <w:t>C</w:t>
            </w:r>
          </w:p>
        </w:tc>
        <w:tc>
          <w:tcPr>
            <w:tcW w:w="674" w:type="pct"/>
            <w:shd w:val="clear" w:color="auto" w:fill="F2F2F2" w:themeFill="background1" w:themeFillShade="F2"/>
            <w:vAlign w:val="center"/>
          </w:tcPr>
          <w:p w14:paraId="0110F614" w14:textId="0C4DE7FF" w:rsidR="00E43CF7" w:rsidRPr="003257A1" w:rsidRDefault="00650226" w:rsidP="00DA02DF">
            <w:pPr>
              <w:widowControl w:val="0"/>
              <w:spacing w:after="0"/>
              <w:jc w:val="center"/>
              <w:rPr>
                <w:rFonts w:cs="Arial"/>
                <w:szCs w:val="20"/>
              </w:rPr>
            </w:pPr>
            <w:r w:rsidRPr="003257A1">
              <w:rPr>
                <w:rFonts w:cs="Arial"/>
                <w:szCs w:val="20"/>
              </w:rPr>
              <w:t>A</w:t>
            </w:r>
            <w:r>
              <w:rPr>
                <w:rFonts w:cs="Arial"/>
                <w:szCs w:val="20"/>
                <w:vertAlign w:val="superscript"/>
              </w:rPr>
              <w:t>C</w:t>
            </w:r>
          </w:p>
        </w:tc>
        <w:tc>
          <w:tcPr>
            <w:tcW w:w="674" w:type="pct"/>
            <w:shd w:val="clear" w:color="auto" w:fill="F2F2F2" w:themeFill="background1" w:themeFillShade="F2"/>
            <w:vAlign w:val="center"/>
          </w:tcPr>
          <w:p w14:paraId="3E193EF8" w14:textId="3DDF54A6" w:rsidR="00E43CF7" w:rsidRPr="00A66D08" w:rsidRDefault="00E43CF7" w:rsidP="00DA02DF">
            <w:pPr>
              <w:widowControl w:val="0"/>
              <w:spacing w:after="0"/>
              <w:jc w:val="center"/>
              <w:rPr>
                <w:rFonts w:cs="Arial"/>
                <w:szCs w:val="20"/>
              </w:rPr>
            </w:pPr>
            <w:r w:rsidRPr="003257A1">
              <w:rPr>
                <w:rFonts w:cs="Arial"/>
                <w:szCs w:val="20"/>
              </w:rPr>
              <w:t>A</w:t>
            </w:r>
            <w:r w:rsidR="00650226">
              <w:rPr>
                <w:rFonts w:cs="Arial"/>
                <w:szCs w:val="20"/>
                <w:vertAlign w:val="superscript"/>
              </w:rPr>
              <w:t>C</w:t>
            </w:r>
          </w:p>
        </w:tc>
        <w:tc>
          <w:tcPr>
            <w:tcW w:w="674" w:type="pct"/>
            <w:shd w:val="clear" w:color="auto" w:fill="F2F2F2" w:themeFill="background1" w:themeFillShade="F2"/>
            <w:vAlign w:val="center"/>
          </w:tcPr>
          <w:p w14:paraId="69919638" w14:textId="6019A7D0" w:rsidR="00E43CF7" w:rsidRPr="00DC0A30" w:rsidRDefault="00E43CF7" w:rsidP="00DA02DF">
            <w:pPr>
              <w:widowControl w:val="0"/>
              <w:spacing w:after="0"/>
              <w:jc w:val="center"/>
              <w:rPr>
                <w:rFonts w:cs="Arial"/>
                <w:szCs w:val="20"/>
              </w:rPr>
            </w:pPr>
            <w:r w:rsidRPr="00DC0A30">
              <w:rPr>
                <w:rFonts w:cs="Arial"/>
                <w:szCs w:val="20"/>
              </w:rPr>
              <w:t>A</w:t>
            </w:r>
            <w:r w:rsidR="00650226">
              <w:rPr>
                <w:rFonts w:cs="Arial"/>
                <w:szCs w:val="20"/>
                <w:vertAlign w:val="superscript"/>
              </w:rPr>
              <w:t>C</w:t>
            </w:r>
          </w:p>
        </w:tc>
        <w:tc>
          <w:tcPr>
            <w:tcW w:w="674" w:type="pct"/>
            <w:shd w:val="clear" w:color="auto" w:fill="F2F2F2" w:themeFill="background1" w:themeFillShade="F2"/>
            <w:vAlign w:val="center"/>
          </w:tcPr>
          <w:p w14:paraId="113CD24A" w14:textId="54300BFB" w:rsidR="00E43CF7" w:rsidRPr="00DC0A30" w:rsidRDefault="00E43CF7" w:rsidP="00DA02DF">
            <w:pPr>
              <w:widowControl w:val="0"/>
              <w:spacing w:after="0"/>
              <w:jc w:val="center"/>
              <w:rPr>
                <w:rFonts w:cs="Arial"/>
                <w:szCs w:val="20"/>
              </w:rPr>
            </w:pPr>
            <w:r w:rsidRPr="00DC0A30">
              <w:rPr>
                <w:rFonts w:cs="Arial"/>
                <w:szCs w:val="20"/>
              </w:rPr>
              <w:t>A</w:t>
            </w:r>
            <w:r>
              <w:rPr>
                <w:rFonts w:cs="Arial"/>
                <w:szCs w:val="20"/>
                <w:vertAlign w:val="superscript"/>
              </w:rPr>
              <w:t>C</w:t>
            </w:r>
          </w:p>
        </w:tc>
        <w:tc>
          <w:tcPr>
            <w:tcW w:w="674" w:type="pct"/>
            <w:shd w:val="clear" w:color="auto" w:fill="F2F2F2" w:themeFill="background1" w:themeFillShade="F2"/>
            <w:vAlign w:val="center"/>
          </w:tcPr>
          <w:p w14:paraId="655C2298" w14:textId="0AA9C791" w:rsidR="00E43CF7" w:rsidRPr="00DC0A30" w:rsidRDefault="00E43CF7" w:rsidP="00DA02DF">
            <w:pPr>
              <w:widowControl w:val="0"/>
              <w:spacing w:after="0"/>
              <w:jc w:val="center"/>
              <w:rPr>
                <w:rFonts w:cs="Arial"/>
                <w:szCs w:val="20"/>
                <w:vertAlign w:val="superscript"/>
              </w:rPr>
            </w:pPr>
            <w:r w:rsidRPr="00DC0A30">
              <w:rPr>
                <w:rFonts w:cs="Arial"/>
                <w:szCs w:val="20"/>
              </w:rPr>
              <w:t>A</w:t>
            </w:r>
            <w:r>
              <w:rPr>
                <w:rFonts w:cs="Arial"/>
                <w:szCs w:val="20"/>
                <w:vertAlign w:val="superscript"/>
              </w:rPr>
              <w:t>C</w:t>
            </w:r>
          </w:p>
        </w:tc>
      </w:tr>
    </w:tbl>
    <w:p w14:paraId="3191C9EB" w14:textId="35DC4564" w:rsidR="007F798F" w:rsidRPr="008963FB" w:rsidRDefault="007F798F" w:rsidP="007F798F">
      <w:pPr>
        <w:widowControl w:val="0"/>
        <w:ind w:left="329" w:hanging="329"/>
        <w:rPr>
          <w:szCs w:val="20"/>
        </w:rPr>
      </w:pPr>
      <w:r w:rsidRPr="00DC0A30">
        <w:rPr>
          <w:szCs w:val="20"/>
        </w:rPr>
        <w:t>A</w:t>
      </w:r>
      <w:r w:rsidRPr="00DC0A30">
        <w:rPr>
          <w:szCs w:val="20"/>
        </w:rPr>
        <w:tab/>
        <w:t xml:space="preserve">Authorisation required. Activity is </w:t>
      </w:r>
      <w:r w:rsidRPr="008963FB">
        <w:rPr>
          <w:szCs w:val="20"/>
        </w:rPr>
        <w:t>allowable</w:t>
      </w:r>
      <w:r w:rsidR="008D0336" w:rsidRPr="00C02C44">
        <w:rPr>
          <w:szCs w:val="20"/>
        </w:rPr>
        <w:t>, subject to assessment,</w:t>
      </w:r>
      <w:r w:rsidRPr="008963FB">
        <w:rPr>
          <w:szCs w:val="20"/>
        </w:rPr>
        <w:t xml:space="preserve"> in accordance with a permit, class approval or activity licence or lease issued by the Director.</w:t>
      </w:r>
    </w:p>
    <w:p w14:paraId="430E8A46" w14:textId="7616C49C" w:rsidR="00347700" w:rsidRPr="00DA02DF" w:rsidRDefault="00E43CF7" w:rsidP="00DA02DF">
      <w:pPr>
        <w:widowControl w:val="0"/>
        <w:ind w:left="329" w:hanging="329"/>
        <w:rPr>
          <w:szCs w:val="20"/>
        </w:rPr>
      </w:pPr>
      <w:r>
        <w:rPr>
          <w:szCs w:val="20"/>
        </w:rPr>
        <w:t>C</w:t>
      </w:r>
      <w:r w:rsidR="007F798F" w:rsidRPr="00DC0A30">
        <w:rPr>
          <w:szCs w:val="20"/>
        </w:rPr>
        <w:tab/>
        <w:t xml:space="preserve">News-of-the-day reporting </w:t>
      </w:r>
      <w:r w:rsidR="00F411C9" w:rsidRPr="00174355">
        <w:t>may be undertaken on terms determined by the Director</w:t>
      </w:r>
      <w:r w:rsidR="00F411C9" w:rsidRPr="004B6B0F">
        <w:t xml:space="preserve"> </w:t>
      </w:r>
      <w:r w:rsidR="00F411C9">
        <w:t>from time to time</w:t>
      </w:r>
      <w:r w:rsidR="00F411C9" w:rsidRPr="00174355">
        <w:t>, and subject to the Director being notified.</w:t>
      </w:r>
    </w:p>
    <w:p w14:paraId="1F8E6294" w14:textId="1FDB82C9" w:rsidR="007F798F" w:rsidRPr="00CF074B" w:rsidRDefault="007F798F" w:rsidP="00B35609">
      <w:pPr>
        <w:pStyle w:val="Part46-Heading4"/>
      </w:pPr>
      <w:r w:rsidRPr="00CF074B">
        <w:t>Prescriptions</w:t>
      </w:r>
    </w:p>
    <w:p w14:paraId="34689458" w14:textId="1B651727" w:rsidR="007F798F" w:rsidRPr="00CF074B" w:rsidRDefault="007F798F" w:rsidP="004B6A96">
      <w:pPr>
        <w:pStyle w:val="Heading4"/>
      </w:pPr>
      <w:r w:rsidRPr="00CF074B">
        <w:t>Commercial media activities other than reporting news of the day may be conducted</w:t>
      </w:r>
      <w:r w:rsidR="00772247">
        <w:t xml:space="preserve"> in</w:t>
      </w:r>
      <w:r w:rsidRPr="00CF074B">
        <w:t xml:space="preserve"> </w:t>
      </w:r>
      <w:r w:rsidR="00492AF3">
        <w:t xml:space="preserve">the South-west Network </w:t>
      </w:r>
      <w:r w:rsidRPr="00CF074B">
        <w:t>in accordance with and subject to:</w:t>
      </w:r>
    </w:p>
    <w:p w14:paraId="2B0FBFDF" w14:textId="6DFD5622" w:rsidR="007F798F" w:rsidRPr="00CF074B" w:rsidRDefault="007F798F" w:rsidP="00131F93">
      <w:pPr>
        <w:pStyle w:val="sub-prescriptionsabc"/>
        <w:widowControl w:val="0"/>
        <w:numPr>
          <w:ilvl w:val="0"/>
          <w:numId w:val="49"/>
        </w:numPr>
      </w:pPr>
      <w:r w:rsidRPr="00CF074B">
        <w:t xml:space="preserve">a permit issued under Section </w:t>
      </w:r>
      <w:r>
        <w:t>4.4</w:t>
      </w:r>
      <w:r w:rsidRPr="00CF074B">
        <w:t>.1</w:t>
      </w:r>
      <w:r>
        <w:t xml:space="preserve"> (Permits)</w:t>
      </w:r>
      <w:r w:rsidRPr="00CF074B">
        <w:t>; or</w:t>
      </w:r>
    </w:p>
    <w:p w14:paraId="497707BD" w14:textId="0CCAB989" w:rsidR="007F798F" w:rsidRPr="00CF074B" w:rsidRDefault="007F798F" w:rsidP="00131F93">
      <w:pPr>
        <w:pStyle w:val="sub-prescriptionsabc"/>
        <w:widowControl w:val="0"/>
        <w:numPr>
          <w:ilvl w:val="0"/>
          <w:numId w:val="49"/>
        </w:numPr>
      </w:pPr>
      <w:r w:rsidRPr="00CF074B">
        <w:t>a</w:t>
      </w:r>
      <w:r w:rsidR="003F0468">
        <w:t>n</w:t>
      </w:r>
      <w:r w:rsidRPr="00CF074B">
        <w:t xml:space="preserve"> activity licence issued under Section </w:t>
      </w:r>
      <w:r>
        <w:t>4.4</w:t>
      </w:r>
      <w:r w:rsidRPr="00CF074B">
        <w:t>.3</w:t>
      </w:r>
      <w:r>
        <w:t xml:space="preserve"> (Activity licences and leases)</w:t>
      </w:r>
      <w:r w:rsidRPr="00CF074B">
        <w:t>; and</w:t>
      </w:r>
    </w:p>
    <w:p w14:paraId="7670B2ED" w14:textId="583C624F" w:rsidR="007F798F" w:rsidRPr="00CF074B" w:rsidRDefault="007F798F" w:rsidP="00131F93">
      <w:pPr>
        <w:pStyle w:val="sub-prescriptionsabc"/>
        <w:widowControl w:val="0"/>
        <w:numPr>
          <w:ilvl w:val="0"/>
          <w:numId w:val="49"/>
        </w:numPr>
      </w:pPr>
      <w:r w:rsidRPr="00CF074B">
        <w:t xml:space="preserve">the prescriptions in Section </w:t>
      </w:r>
      <w:r>
        <w:t>4.2</w:t>
      </w:r>
      <w:r w:rsidRPr="00CF074B">
        <w:t>.1 (</w:t>
      </w:r>
      <w:r w:rsidR="00992F56">
        <w:rPr>
          <w:rFonts w:cs="Arial"/>
        </w:rPr>
        <w:t>General use, access, and waste management</w:t>
      </w:r>
      <w:r w:rsidRPr="00CF074B">
        <w:t>); and</w:t>
      </w:r>
    </w:p>
    <w:p w14:paraId="5C8D230F" w14:textId="42EF1DC0" w:rsidR="007F798F" w:rsidRPr="00CF074B" w:rsidRDefault="007F798F" w:rsidP="00131F93">
      <w:pPr>
        <w:pStyle w:val="sub-prescriptionsabc"/>
        <w:widowControl w:val="0"/>
        <w:numPr>
          <w:ilvl w:val="0"/>
          <w:numId w:val="49"/>
        </w:numPr>
      </w:pPr>
      <w:r w:rsidRPr="00CF074B">
        <w:t xml:space="preserve">the prescriptions in Section </w:t>
      </w:r>
      <w:r>
        <w:t>4.2</w:t>
      </w:r>
      <w:r w:rsidRPr="00CF074B">
        <w:t>.2 (Commercial shipping).</w:t>
      </w:r>
    </w:p>
    <w:p w14:paraId="2D86E51F" w14:textId="5AA5E76B" w:rsidR="007F798F" w:rsidRPr="00CF074B" w:rsidRDefault="007F798F" w:rsidP="004B6A96">
      <w:pPr>
        <w:pStyle w:val="Heading4"/>
      </w:pPr>
      <w:r w:rsidRPr="00CF074B">
        <w:t xml:space="preserve">Commercial media activities for the purposes of reporting news of the day may be undertaken </w:t>
      </w:r>
      <w:r>
        <w:t>on terms determined by the Director</w:t>
      </w:r>
      <w:r w:rsidR="00EA0768" w:rsidRPr="00EA0768">
        <w:t xml:space="preserve"> </w:t>
      </w:r>
      <w:r w:rsidR="00EA0768">
        <w:t>from time to time</w:t>
      </w:r>
      <w:r>
        <w:t>, and subject to the Director being notified</w:t>
      </w:r>
      <w:r w:rsidRPr="00CF074B">
        <w:t>.</w:t>
      </w:r>
    </w:p>
    <w:p w14:paraId="2B10949B" w14:textId="11B9F819" w:rsidR="007F798F" w:rsidRPr="00CF074B" w:rsidRDefault="007F798F" w:rsidP="003257A1">
      <w:pPr>
        <w:pStyle w:val="Heading3"/>
      </w:pPr>
      <w:bookmarkStart w:id="138" w:name="_Toc481512486"/>
      <w:bookmarkStart w:id="139" w:name="_Toc481760505"/>
      <w:bookmarkStart w:id="140" w:name="_Toc485123574"/>
      <w:bookmarkStart w:id="141" w:name="_Toc500248467"/>
      <w:bookmarkStart w:id="142" w:name="_Toc501466435"/>
      <w:bookmarkStart w:id="143" w:name="_Toc501536211"/>
      <w:r w:rsidRPr="00CF074B">
        <w:lastRenderedPageBreak/>
        <w:t>Commercial tourism (includes charter fishing tours, scuba diving, nature watching tours)</w:t>
      </w:r>
      <w:bookmarkEnd w:id="129"/>
      <w:bookmarkEnd w:id="130"/>
      <w:bookmarkEnd w:id="137"/>
      <w:bookmarkEnd w:id="138"/>
      <w:bookmarkEnd w:id="139"/>
      <w:bookmarkEnd w:id="140"/>
      <w:bookmarkEnd w:id="141"/>
      <w:bookmarkEnd w:id="142"/>
      <w:bookmarkEnd w:id="143"/>
    </w:p>
    <w:p w14:paraId="2140E6ED" w14:textId="1F944A9E" w:rsidR="00093E8E" w:rsidRDefault="00D86171" w:rsidP="007F798F">
      <w:pPr>
        <w:widowControl w:val="0"/>
      </w:pPr>
      <w:r w:rsidRPr="00CF074B">
        <w:t xml:space="preserve">The prescriptions </w:t>
      </w:r>
      <w:r>
        <w:t xml:space="preserve">in this Section </w:t>
      </w:r>
      <w:r w:rsidR="007F798F" w:rsidRPr="00CF074B">
        <w:t xml:space="preserve">set out the rules for commercial tourism in the </w:t>
      </w:r>
      <w:r w:rsidR="007F798F">
        <w:t>South</w:t>
      </w:r>
      <w:r w:rsidR="007F798F" w:rsidRPr="00CF074B">
        <w:t>-west Network. These are summarised in Table 4.</w:t>
      </w:r>
      <w:r w:rsidR="00502287">
        <w:t>7</w:t>
      </w:r>
      <w:r w:rsidR="007F798F">
        <w:t>.</w:t>
      </w:r>
    </w:p>
    <w:p w14:paraId="3621B695" w14:textId="5AD09340" w:rsidR="008B2CDE" w:rsidRDefault="007F798F" w:rsidP="007F798F">
      <w:pPr>
        <w:widowControl w:val="0"/>
      </w:pPr>
      <w:r w:rsidRPr="00CF074B">
        <w:t xml:space="preserve">Requirements for interacting with cetaceans and whale watching in the Australian Whale Sanctuary (the </w:t>
      </w:r>
      <w:r>
        <w:t xml:space="preserve">South-west </w:t>
      </w:r>
      <w:r w:rsidRPr="00CF074B">
        <w:t>Network is part of the Sanctuary) are prescribed by Part 8 of the EPBC Regulations.</w:t>
      </w:r>
      <w:r>
        <w:t xml:space="preserve"> </w:t>
      </w:r>
      <w:r w:rsidRPr="00CF074B">
        <w:t xml:space="preserve">The prescriptions in Section </w:t>
      </w:r>
      <w:r>
        <w:t>4.2</w:t>
      </w:r>
      <w:r w:rsidRPr="00CF074B">
        <w:t>.</w:t>
      </w:r>
      <w:r>
        <w:t>7</w:t>
      </w:r>
      <w:r w:rsidRPr="00CF074B">
        <w:t xml:space="preserve"> (Recreational fishing) apply to the clients of charter fishing tours.</w:t>
      </w:r>
      <w:r>
        <w:t xml:space="preserve"> </w:t>
      </w:r>
      <w:r w:rsidRPr="00CF074B">
        <w:t xml:space="preserve">The prescriptions in Section </w:t>
      </w:r>
      <w:r>
        <w:t>4.2</w:t>
      </w:r>
      <w:r w:rsidRPr="00CF074B">
        <w:t>.</w:t>
      </w:r>
      <w:r>
        <w:t>9</w:t>
      </w:r>
      <w:r w:rsidRPr="00CF074B">
        <w:t xml:space="preserve"> (Structures and works) apply to the installation and maintenance of moorings and other structures and works as part of commercial tourism activities.</w:t>
      </w:r>
      <w:r>
        <w:t xml:space="preserve"> </w:t>
      </w:r>
      <w:r w:rsidRPr="00CF074B">
        <w:t xml:space="preserve">Research in connection with commercial tourism will be managed in accordance with Section </w:t>
      </w:r>
      <w:r>
        <w:t>4.2</w:t>
      </w:r>
      <w:r w:rsidRPr="00CF074B">
        <w:t>.1</w:t>
      </w:r>
      <w:r>
        <w:t>0</w:t>
      </w:r>
      <w:r w:rsidRPr="00CF074B">
        <w:t xml:space="preserve"> (Research and monitoring).</w:t>
      </w:r>
    </w:p>
    <w:p w14:paraId="4666356A" w14:textId="6A183D29" w:rsidR="007F798F" w:rsidRPr="00CF074B" w:rsidRDefault="007F798F" w:rsidP="007F798F">
      <w:pPr>
        <w:widowControl w:val="0"/>
        <w:rPr>
          <w:b/>
        </w:rPr>
      </w:pPr>
      <w:r w:rsidRPr="00CF074B">
        <w:rPr>
          <w:b/>
        </w:rPr>
        <w:t>Table 4.</w:t>
      </w:r>
      <w:r w:rsidR="00502287">
        <w:rPr>
          <w:b/>
        </w:rPr>
        <w:t>7</w:t>
      </w:r>
      <w:r w:rsidR="00502287" w:rsidRPr="00CF074B">
        <w:rPr>
          <w:b/>
        </w:rPr>
        <w:t xml:space="preserve"> </w:t>
      </w:r>
      <w:r w:rsidRPr="00CF074B">
        <w:rPr>
          <w:b/>
        </w:rPr>
        <w:t xml:space="preserve">Summary of prescriptions for commercial tourism (including charter fishing, scuba diving and nature watching tours) in the </w:t>
      </w:r>
      <w:r>
        <w:rPr>
          <w:b/>
        </w:rPr>
        <w:t>South</w:t>
      </w:r>
      <w:r w:rsidRPr="00CF074B">
        <w:rPr>
          <w:b/>
        </w:rPr>
        <w:t>-west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1313"/>
        <w:gridCol w:w="1313"/>
        <w:gridCol w:w="1313"/>
        <w:gridCol w:w="1313"/>
        <w:gridCol w:w="1313"/>
        <w:gridCol w:w="1311"/>
      </w:tblGrid>
      <w:tr w:rsidR="00650226" w:rsidRPr="00FC30C1" w14:paraId="1A8496FB" w14:textId="77777777" w:rsidTr="00347700">
        <w:trPr>
          <w:cantSplit/>
          <w:trHeight w:val="176"/>
          <w:tblHeader/>
          <w:jc w:val="center"/>
        </w:trPr>
        <w:tc>
          <w:tcPr>
            <w:tcW w:w="957" w:type="pct"/>
            <w:tcBorders>
              <w:bottom w:val="single" w:sz="4" w:space="0" w:color="auto"/>
            </w:tcBorders>
            <w:shd w:val="clear" w:color="auto" w:fill="F2F2F2" w:themeFill="background1" w:themeFillShade="F2"/>
          </w:tcPr>
          <w:p w14:paraId="5A1C01B1" w14:textId="77777777" w:rsidR="00650226" w:rsidRPr="00DC0A30" w:rsidRDefault="00650226" w:rsidP="00347700">
            <w:pPr>
              <w:widowControl w:val="0"/>
              <w:spacing w:after="0" w:line="240" w:lineRule="auto"/>
              <w:jc w:val="center"/>
              <w:rPr>
                <w:rFonts w:cs="Arial"/>
                <w:b/>
                <w:szCs w:val="20"/>
              </w:rPr>
            </w:pPr>
            <w:r w:rsidRPr="00DC0A30">
              <w:rPr>
                <w:rFonts w:cs="Arial"/>
                <w:b/>
                <w:szCs w:val="20"/>
              </w:rPr>
              <w:t>COMMERCIAL TOURISM</w:t>
            </w:r>
          </w:p>
          <w:p w14:paraId="7F79C980" w14:textId="77777777" w:rsidR="00650226" w:rsidRPr="00DC0A30" w:rsidRDefault="00650226" w:rsidP="00347700">
            <w:pPr>
              <w:widowControl w:val="0"/>
              <w:spacing w:after="0" w:line="240" w:lineRule="auto"/>
              <w:jc w:val="center"/>
              <w:rPr>
                <w:rFonts w:cs="Arial"/>
                <w:szCs w:val="20"/>
              </w:rPr>
            </w:pPr>
            <w:r w:rsidRPr="00DC0A30">
              <w:rPr>
                <w:rFonts w:cs="Arial"/>
                <w:b/>
                <w:szCs w:val="20"/>
              </w:rPr>
              <w:t>Activity</w:t>
            </w:r>
          </w:p>
        </w:tc>
        <w:tc>
          <w:tcPr>
            <w:tcW w:w="674" w:type="pct"/>
            <w:tcBorders>
              <w:bottom w:val="single" w:sz="4" w:space="0" w:color="auto"/>
            </w:tcBorders>
            <w:shd w:val="thinReverseDiagStripe" w:color="FFFFFF" w:themeColor="background1" w:fill="6DAFE0"/>
          </w:tcPr>
          <w:p w14:paraId="18B1A491" w14:textId="55ECA2A5" w:rsidR="00650226" w:rsidRPr="00DC0A30" w:rsidRDefault="00650226" w:rsidP="00347700">
            <w:pPr>
              <w:widowControl w:val="0"/>
              <w:spacing w:before="0" w:after="0" w:line="240" w:lineRule="auto"/>
              <w:jc w:val="center"/>
              <w:rPr>
                <w:rFonts w:cs="Arial"/>
                <w:b/>
                <w:szCs w:val="20"/>
              </w:rPr>
            </w:pPr>
            <w:r w:rsidRPr="00DC0A30">
              <w:rPr>
                <w:rFonts w:cs="Arial"/>
                <w:b/>
                <w:szCs w:val="20"/>
              </w:rPr>
              <w:t>Special Purpose Zone</w:t>
            </w:r>
            <w:r>
              <w:rPr>
                <w:rFonts w:cs="Arial"/>
                <w:b/>
                <w:szCs w:val="20"/>
              </w:rPr>
              <w:t xml:space="preserve"> (Trawl)</w:t>
            </w:r>
          </w:p>
          <w:p w14:paraId="61B83633" w14:textId="7203175B" w:rsidR="00650226" w:rsidRDefault="00650226" w:rsidP="00347700">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6DAFE0"/>
          </w:tcPr>
          <w:p w14:paraId="7793A445" w14:textId="77777777" w:rsidR="00650226" w:rsidRPr="00DC0A30" w:rsidRDefault="00650226" w:rsidP="00347700">
            <w:pPr>
              <w:widowControl w:val="0"/>
              <w:spacing w:before="0" w:after="0" w:line="240" w:lineRule="auto"/>
              <w:jc w:val="center"/>
              <w:rPr>
                <w:rFonts w:cs="Arial"/>
                <w:b/>
                <w:szCs w:val="20"/>
              </w:rPr>
            </w:pPr>
            <w:r w:rsidRPr="00DC0A30">
              <w:rPr>
                <w:rFonts w:cs="Arial"/>
                <w:b/>
                <w:szCs w:val="20"/>
              </w:rPr>
              <w:t>Special Purpose Zone</w:t>
            </w:r>
          </w:p>
          <w:p w14:paraId="52768329" w14:textId="7611E8F1" w:rsidR="00650226" w:rsidRPr="00DC0A30" w:rsidRDefault="00650226" w:rsidP="00347700">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thinDiagStripe" w:color="686868" w:fill="6DAFE0"/>
          </w:tcPr>
          <w:p w14:paraId="7E342A68" w14:textId="2ED90048" w:rsidR="00650226" w:rsidRPr="00DC0A30" w:rsidRDefault="00650226" w:rsidP="00347700">
            <w:pPr>
              <w:widowControl w:val="0"/>
              <w:spacing w:before="0" w:after="0" w:line="240" w:lineRule="auto"/>
              <w:jc w:val="center"/>
              <w:rPr>
                <w:rFonts w:cs="Arial"/>
                <w:b/>
                <w:szCs w:val="20"/>
              </w:rPr>
            </w:pPr>
            <w:r w:rsidRPr="00DC0A30">
              <w:rPr>
                <w:rFonts w:cs="Arial"/>
                <w:b/>
                <w:szCs w:val="20"/>
              </w:rPr>
              <w:t>Special Purpose Zone</w:t>
            </w:r>
            <w:r>
              <w:rPr>
                <w:rFonts w:cs="Arial"/>
                <w:b/>
                <w:szCs w:val="20"/>
              </w:rPr>
              <w:t xml:space="preserve"> (Mining Exclusion)</w:t>
            </w:r>
          </w:p>
          <w:p w14:paraId="324BE22D" w14:textId="77777777" w:rsidR="00650226" w:rsidRPr="00DC0A30" w:rsidRDefault="00650226" w:rsidP="00347700">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B9E6FB"/>
          </w:tcPr>
          <w:p w14:paraId="24309EB5" w14:textId="77777777" w:rsidR="00650226" w:rsidRPr="00DC0A30" w:rsidRDefault="00650226" w:rsidP="00347700">
            <w:pPr>
              <w:widowControl w:val="0"/>
              <w:spacing w:before="0" w:after="0" w:line="240" w:lineRule="auto"/>
              <w:jc w:val="center"/>
              <w:rPr>
                <w:rFonts w:cs="Arial"/>
                <w:b/>
                <w:szCs w:val="20"/>
              </w:rPr>
            </w:pPr>
            <w:r w:rsidRPr="00DC0A30">
              <w:rPr>
                <w:rFonts w:cs="Arial"/>
                <w:b/>
                <w:szCs w:val="20"/>
              </w:rPr>
              <w:t>Multiple Use Zone</w:t>
            </w:r>
          </w:p>
          <w:p w14:paraId="78454EBB" w14:textId="77777777" w:rsidR="00650226" w:rsidRPr="00DC0A30" w:rsidRDefault="00650226" w:rsidP="00347700">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FFF8A3"/>
          </w:tcPr>
          <w:p w14:paraId="15EA58FE" w14:textId="77777777" w:rsidR="00650226" w:rsidRPr="00DC0A30" w:rsidRDefault="00650226" w:rsidP="00347700">
            <w:pPr>
              <w:widowControl w:val="0"/>
              <w:spacing w:before="0" w:after="0" w:line="240" w:lineRule="auto"/>
              <w:jc w:val="center"/>
              <w:rPr>
                <w:rFonts w:cs="Arial"/>
                <w:b/>
                <w:szCs w:val="20"/>
              </w:rPr>
            </w:pPr>
            <w:r w:rsidRPr="00DC0A30">
              <w:rPr>
                <w:rFonts w:cs="Arial"/>
                <w:b/>
                <w:szCs w:val="20"/>
              </w:rPr>
              <w:t>Habitat</w:t>
            </w:r>
          </w:p>
          <w:p w14:paraId="5A64C1E4" w14:textId="77777777" w:rsidR="00650226" w:rsidRPr="00DC0A30" w:rsidRDefault="00650226" w:rsidP="00347700">
            <w:pPr>
              <w:widowControl w:val="0"/>
              <w:spacing w:before="0" w:after="0" w:line="240" w:lineRule="auto"/>
              <w:jc w:val="center"/>
              <w:rPr>
                <w:rFonts w:cs="Arial"/>
                <w:b/>
                <w:szCs w:val="20"/>
              </w:rPr>
            </w:pPr>
            <w:r w:rsidRPr="00DC0A30">
              <w:rPr>
                <w:rFonts w:cs="Arial"/>
                <w:b/>
                <w:szCs w:val="20"/>
              </w:rPr>
              <w:t>Protection Zone</w:t>
            </w:r>
          </w:p>
          <w:p w14:paraId="666F3BD1" w14:textId="77777777" w:rsidR="00650226" w:rsidRPr="00DC0A30" w:rsidRDefault="00650226" w:rsidP="00347700">
            <w:pPr>
              <w:widowControl w:val="0"/>
              <w:spacing w:before="0" w:after="0" w:line="240" w:lineRule="auto"/>
              <w:jc w:val="center"/>
              <w:rPr>
                <w:rFonts w:cs="Arial"/>
                <w:b/>
                <w:szCs w:val="20"/>
              </w:rPr>
            </w:pPr>
            <w:r w:rsidRPr="00DC0A30">
              <w:rPr>
                <w:rFonts w:cs="Arial"/>
                <w:b/>
                <w:szCs w:val="20"/>
              </w:rPr>
              <w:t>IV</w:t>
            </w:r>
          </w:p>
        </w:tc>
        <w:tc>
          <w:tcPr>
            <w:tcW w:w="674" w:type="pct"/>
            <w:tcBorders>
              <w:bottom w:val="single" w:sz="4" w:space="0" w:color="auto"/>
            </w:tcBorders>
            <w:shd w:val="clear" w:color="auto" w:fill="7BBC63"/>
          </w:tcPr>
          <w:p w14:paraId="5456A1A8" w14:textId="77777777" w:rsidR="00650226" w:rsidRPr="00DC0A30" w:rsidRDefault="00650226" w:rsidP="00347700">
            <w:pPr>
              <w:widowControl w:val="0"/>
              <w:spacing w:before="0" w:after="0" w:line="240" w:lineRule="auto"/>
              <w:jc w:val="center"/>
              <w:rPr>
                <w:rFonts w:cs="Arial"/>
                <w:b/>
                <w:szCs w:val="20"/>
              </w:rPr>
            </w:pPr>
            <w:r w:rsidRPr="00DC0A30">
              <w:rPr>
                <w:rFonts w:cs="Arial"/>
                <w:b/>
                <w:szCs w:val="20"/>
              </w:rPr>
              <w:t xml:space="preserve">National Park Zone </w:t>
            </w:r>
            <w:r w:rsidRPr="00DC0A30">
              <w:rPr>
                <w:rFonts w:cs="Arial"/>
                <w:b/>
                <w:szCs w:val="20"/>
              </w:rPr>
              <w:br/>
              <w:t>II</w:t>
            </w:r>
          </w:p>
        </w:tc>
      </w:tr>
      <w:tr w:rsidR="00650226" w:rsidRPr="00FC30C1" w14:paraId="3E6F8069" w14:textId="77777777" w:rsidTr="00347700">
        <w:trPr>
          <w:cantSplit/>
          <w:tblHeader/>
          <w:jc w:val="center"/>
        </w:trPr>
        <w:tc>
          <w:tcPr>
            <w:tcW w:w="957" w:type="pct"/>
            <w:shd w:val="clear" w:color="auto" w:fill="F2F2F2" w:themeFill="background1" w:themeFillShade="F2"/>
          </w:tcPr>
          <w:p w14:paraId="6BA0D2B4" w14:textId="77777777" w:rsidR="00650226" w:rsidRPr="00DC0A30" w:rsidRDefault="00650226" w:rsidP="00347700">
            <w:pPr>
              <w:widowControl w:val="0"/>
              <w:spacing w:after="0"/>
              <w:rPr>
                <w:rFonts w:cs="Arial"/>
                <w:b/>
                <w:szCs w:val="20"/>
              </w:rPr>
            </w:pPr>
            <w:r w:rsidRPr="00DC0A30">
              <w:rPr>
                <w:rFonts w:cs="Arial"/>
                <w:szCs w:val="20"/>
              </w:rPr>
              <w:t>Non-fishing related tourism (including nature watching, scuba/snorkel tours)</w:t>
            </w:r>
          </w:p>
        </w:tc>
        <w:tc>
          <w:tcPr>
            <w:tcW w:w="674" w:type="pct"/>
            <w:shd w:val="clear" w:color="auto" w:fill="F2F2F2" w:themeFill="background1" w:themeFillShade="F2"/>
            <w:vAlign w:val="center"/>
          </w:tcPr>
          <w:p w14:paraId="30882AE0" w14:textId="722881A2" w:rsidR="00650226" w:rsidRDefault="00650226" w:rsidP="00347700">
            <w:pPr>
              <w:widowControl w:val="0"/>
              <w:spacing w:after="0"/>
              <w:jc w:val="center"/>
              <w:rPr>
                <w:rFonts w:cs="Arial"/>
                <w:szCs w:val="20"/>
              </w:rPr>
            </w:pPr>
            <w:r>
              <w:rPr>
                <w:rFonts w:cs="Arial"/>
                <w:szCs w:val="20"/>
              </w:rPr>
              <w:t>A</w:t>
            </w:r>
          </w:p>
        </w:tc>
        <w:tc>
          <w:tcPr>
            <w:tcW w:w="674" w:type="pct"/>
            <w:shd w:val="clear" w:color="auto" w:fill="F2F2F2" w:themeFill="background1" w:themeFillShade="F2"/>
            <w:vAlign w:val="center"/>
          </w:tcPr>
          <w:p w14:paraId="27493C2F" w14:textId="1702210F" w:rsidR="00650226" w:rsidRPr="003257A1" w:rsidRDefault="00650226" w:rsidP="00347700">
            <w:pPr>
              <w:widowControl w:val="0"/>
              <w:spacing w:after="0"/>
              <w:jc w:val="center"/>
              <w:rPr>
                <w:rFonts w:cs="Arial"/>
                <w:szCs w:val="20"/>
              </w:rPr>
            </w:pPr>
            <w:r>
              <w:rPr>
                <w:rFonts w:cs="Arial"/>
                <w:szCs w:val="20"/>
              </w:rPr>
              <w:t>A</w:t>
            </w:r>
          </w:p>
        </w:tc>
        <w:tc>
          <w:tcPr>
            <w:tcW w:w="674" w:type="pct"/>
            <w:shd w:val="clear" w:color="auto" w:fill="F2F2F2" w:themeFill="background1" w:themeFillShade="F2"/>
            <w:vAlign w:val="center"/>
          </w:tcPr>
          <w:p w14:paraId="13C03416" w14:textId="4A25CD7E" w:rsidR="00650226" w:rsidRPr="003257A1" w:rsidRDefault="00650226" w:rsidP="00347700">
            <w:pPr>
              <w:widowControl w:val="0"/>
              <w:spacing w:after="0"/>
              <w:jc w:val="center"/>
              <w:rPr>
                <w:rFonts w:cs="Arial"/>
                <w:szCs w:val="20"/>
              </w:rPr>
            </w:pPr>
            <w:r w:rsidRPr="003257A1">
              <w:rPr>
                <w:rFonts w:cs="Arial"/>
                <w:szCs w:val="20"/>
              </w:rPr>
              <w:t>A</w:t>
            </w:r>
          </w:p>
        </w:tc>
        <w:tc>
          <w:tcPr>
            <w:tcW w:w="674" w:type="pct"/>
            <w:shd w:val="clear" w:color="auto" w:fill="F2F2F2" w:themeFill="background1" w:themeFillShade="F2"/>
            <w:vAlign w:val="center"/>
          </w:tcPr>
          <w:p w14:paraId="4F9AEAA9" w14:textId="77777777" w:rsidR="00650226" w:rsidRPr="00A66D08" w:rsidRDefault="00650226" w:rsidP="00347700">
            <w:pPr>
              <w:widowControl w:val="0"/>
              <w:spacing w:after="0"/>
              <w:jc w:val="center"/>
              <w:rPr>
                <w:rFonts w:cs="Arial"/>
                <w:szCs w:val="20"/>
              </w:rPr>
            </w:pPr>
            <w:r w:rsidRPr="00A66D08">
              <w:rPr>
                <w:rFonts w:cs="Arial"/>
                <w:szCs w:val="20"/>
              </w:rPr>
              <w:t>A</w:t>
            </w:r>
          </w:p>
        </w:tc>
        <w:tc>
          <w:tcPr>
            <w:tcW w:w="674" w:type="pct"/>
            <w:shd w:val="clear" w:color="auto" w:fill="F2F2F2" w:themeFill="background1" w:themeFillShade="F2"/>
            <w:vAlign w:val="center"/>
          </w:tcPr>
          <w:p w14:paraId="052937DB" w14:textId="77777777" w:rsidR="00650226" w:rsidRPr="00DC0A30" w:rsidRDefault="00650226" w:rsidP="00347700">
            <w:pPr>
              <w:widowControl w:val="0"/>
              <w:spacing w:after="0"/>
              <w:jc w:val="center"/>
              <w:rPr>
                <w:rFonts w:cs="Arial"/>
                <w:szCs w:val="20"/>
              </w:rPr>
            </w:pPr>
            <w:r w:rsidRPr="00DC0A30">
              <w:rPr>
                <w:rFonts w:cs="Arial"/>
                <w:szCs w:val="20"/>
              </w:rPr>
              <w:t>A</w:t>
            </w:r>
          </w:p>
        </w:tc>
        <w:tc>
          <w:tcPr>
            <w:tcW w:w="674" w:type="pct"/>
            <w:shd w:val="clear" w:color="auto" w:fill="F2F2F2" w:themeFill="background1" w:themeFillShade="F2"/>
            <w:vAlign w:val="center"/>
          </w:tcPr>
          <w:p w14:paraId="19507399" w14:textId="77777777" w:rsidR="00650226" w:rsidRPr="00DC0A30" w:rsidRDefault="00650226" w:rsidP="00347700">
            <w:pPr>
              <w:widowControl w:val="0"/>
              <w:spacing w:after="0"/>
              <w:jc w:val="center"/>
              <w:rPr>
                <w:rFonts w:cs="Arial"/>
                <w:szCs w:val="20"/>
                <w:vertAlign w:val="superscript"/>
              </w:rPr>
            </w:pPr>
            <w:r w:rsidRPr="00DC0A30">
              <w:rPr>
                <w:rFonts w:cs="Arial"/>
                <w:szCs w:val="20"/>
              </w:rPr>
              <w:t>A</w:t>
            </w:r>
          </w:p>
        </w:tc>
      </w:tr>
      <w:tr w:rsidR="00650226" w:rsidRPr="00FC30C1" w14:paraId="0E6353EA" w14:textId="77777777" w:rsidTr="00347700">
        <w:trPr>
          <w:cantSplit/>
          <w:tblHeader/>
          <w:jc w:val="center"/>
        </w:trPr>
        <w:tc>
          <w:tcPr>
            <w:tcW w:w="957" w:type="pct"/>
            <w:shd w:val="clear" w:color="auto" w:fill="F2F2F2" w:themeFill="background1" w:themeFillShade="F2"/>
          </w:tcPr>
          <w:p w14:paraId="569E0F17" w14:textId="77777777" w:rsidR="00650226" w:rsidRPr="00DC0A30" w:rsidRDefault="00650226" w:rsidP="00347700">
            <w:pPr>
              <w:widowControl w:val="0"/>
              <w:spacing w:after="0"/>
              <w:rPr>
                <w:rFonts w:cs="Arial"/>
                <w:szCs w:val="20"/>
                <w:vertAlign w:val="superscript"/>
              </w:rPr>
            </w:pPr>
            <w:r w:rsidRPr="00DC0A30">
              <w:rPr>
                <w:rFonts w:cs="Arial"/>
                <w:szCs w:val="20"/>
              </w:rPr>
              <w:t>Charter fishing tours (including spear diving tours)</w:t>
            </w:r>
          </w:p>
        </w:tc>
        <w:tc>
          <w:tcPr>
            <w:tcW w:w="674" w:type="pct"/>
            <w:shd w:val="clear" w:color="auto" w:fill="F2F2F2" w:themeFill="background1" w:themeFillShade="F2"/>
            <w:vAlign w:val="center"/>
          </w:tcPr>
          <w:p w14:paraId="7AEA6965" w14:textId="47BB0401" w:rsidR="00650226" w:rsidRDefault="00650226" w:rsidP="00347700">
            <w:pPr>
              <w:widowControl w:val="0"/>
              <w:spacing w:after="0"/>
              <w:jc w:val="center"/>
              <w:rPr>
                <w:rFonts w:cs="Arial"/>
                <w:szCs w:val="20"/>
              </w:rPr>
            </w:pPr>
            <w:r>
              <w:rPr>
                <w:rFonts w:cs="Arial"/>
                <w:szCs w:val="20"/>
              </w:rPr>
              <w:t>A</w:t>
            </w:r>
          </w:p>
        </w:tc>
        <w:tc>
          <w:tcPr>
            <w:tcW w:w="674" w:type="pct"/>
            <w:shd w:val="clear" w:color="auto" w:fill="F2F2F2" w:themeFill="background1" w:themeFillShade="F2"/>
            <w:vAlign w:val="center"/>
          </w:tcPr>
          <w:p w14:paraId="5ED86624" w14:textId="6C95861C" w:rsidR="00650226" w:rsidRPr="003257A1" w:rsidRDefault="00650226" w:rsidP="00347700">
            <w:pPr>
              <w:widowControl w:val="0"/>
              <w:spacing w:after="0"/>
              <w:jc w:val="center"/>
              <w:rPr>
                <w:rFonts w:cs="Arial"/>
                <w:szCs w:val="20"/>
              </w:rPr>
            </w:pPr>
            <w:r>
              <w:rPr>
                <w:rFonts w:cs="Arial"/>
                <w:szCs w:val="20"/>
              </w:rPr>
              <w:t>A</w:t>
            </w:r>
          </w:p>
        </w:tc>
        <w:tc>
          <w:tcPr>
            <w:tcW w:w="674" w:type="pct"/>
            <w:shd w:val="clear" w:color="auto" w:fill="F2F2F2" w:themeFill="background1" w:themeFillShade="F2"/>
            <w:vAlign w:val="center"/>
          </w:tcPr>
          <w:p w14:paraId="08B5C21F" w14:textId="52388F25" w:rsidR="00650226" w:rsidRPr="003257A1" w:rsidRDefault="00650226" w:rsidP="00347700">
            <w:pPr>
              <w:widowControl w:val="0"/>
              <w:spacing w:after="0"/>
              <w:jc w:val="center"/>
              <w:rPr>
                <w:rFonts w:cs="Arial"/>
                <w:szCs w:val="20"/>
              </w:rPr>
            </w:pPr>
            <w:r w:rsidRPr="003257A1">
              <w:rPr>
                <w:rFonts w:cs="Arial"/>
                <w:szCs w:val="20"/>
              </w:rPr>
              <w:t>A</w:t>
            </w:r>
          </w:p>
        </w:tc>
        <w:tc>
          <w:tcPr>
            <w:tcW w:w="674" w:type="pct"/>
            <w:shd w:val="clear" w:color="auto" w:fill="F2F2F2" w:themeFill="background1" w:themeFillShade="F2"/>
            <w:vAlign w:val="center"/>
          </w:tcPr>
          <w:p w14:paraId="3FE4CDCB" w14:textId="77777777" w:rsidR="00650226" w:rsidRPr="00A66D08" w:rsidRDefault="00650226" w:rsidP="00347700">
            <w:pPr>
              <w:widowControl w:val="0"/>
              <w:spacing w:after="0"/>
              <w:jc w:val="center"/>
              <w:rPr>
                <w:rFonts w:cs="Arial"/>
                <w:szCs w:val="20"/>
              </w:rPr>
            </w:pPr>
            <w:r w:rsidRPr="00A66D08">
              <w:rPr>
                <w:rFonts w:cs="Arial"/>
                <w:szCs w:val="20"/>
              </w:rPr>
              <w:t>A</w:t>
            </w:r>
          </w:p>
        </w:tc>
        <w:tc>
          <w:tcPr>
            <w:tcW w:w="674" w:type="pct"/>
            <w:shd w:val="clear" w:color="auto" w:fill="F2F2F2" w:themeFill="background1" w:themeFillShade="F2"/>
            <w:vAlign w:val="center"/>
          </w:tcPr>
          <w:p w14:paraId="47B7B6DE" w14:textId="77777777" w:rsidR="00650226" w:rsidRPr="00DC0A30" w:rsidRDefault="00650226" w:rsidP="00347700">
            <w:pPr>
              <w:widowControl w:val="0"/>
              <w:spacing w:after="0"/>
              <w:jc w:val="center"/>
              <w:rPr>
                <w:rFonts w:cs="Arial"/>
                <w:szCs w:val="20"/>
              </w:rPr>
            </w:pPr>
            <w:r w:rsidRPr="00DC0A30">
              <w:rPr>
                <w:rFonts w:cs="Arial"/>
                <w:szCs w:val="20"/>
              </w:rPr>
              <w:t>A</w:t>
            </w:r>
          </w:p>
        </w:tc>
        <w:tc>
          <w:tcPr>
            <w:tcW w:w="674" w:type="pct"/>
            <w:shd w:val="clear" w:color="auto" w:fill="F2F2F2" w:themeFill="background1" w:themeFillShade="F2"/>
            <w:vAlign w:val="center"/>
          </w:tcPr>
          <w:p w14:paraId="6DEF3F7B" w14:textId="77777777" w:rsidR="00650226" w:rsidRPr="00DC0A30" w:rsidRDefault="00650226" w:rsidP="00347700">
            <w:pPr>
              <w:widowControl w:val="0"/>
              <w:spacing w:after="0"/>
              <w:jc w:val="center"/>
              <w:rPr>
                <w:rFonts w:cs="Arial"/>
                <w:szCs w:val="20"/>
              </w:rPr>
            </w:pPr>
            <w:r w:rsidRPr="00DC0A30">
              <w:rPr>
                <w:rFonts w:cs="Arial"/>
                <w:szCs w:val="20"/>
              </w:rPr>
              <w:t>x</w:t>
            </w:r>
          </w:p>
        </w:tc>
      </w:tr>
      <w:tr w:rsidR="00650226" w:rsidRPr="00FC30C1" w14:paraId="40FA4166" w14:textId="77777777" w:rsidTr="00347700">
        <w:trPr>
          <w:cantSplit/>
          <w:tblHeader/>
          <w:jc w:val="center"/>
        </w:trPr>
        <w:tc>
          <w:tcPr>
            <w:tcW w:w="957" w:type="pct"/>
            <w:shd w:val="clear" w:color="auto" w:fill="F2F2F2" w:themeFill="background1" w:themeFillShade="F2"/>
          </w:tcPr>
          <w:p w14:paraId="1396DFCC" w14:textId="77777777" w:rsidR="00650226" w:rsidRPr="00DC0A30" w:rsidRDefault="00650226" w:rsidP="00347700">
            <w:pPr>
              <w:widowControl w:val="0"/>
              <w:spacing w:after="0"/>
              <w:rPr>
                <w:rFonts w:cs="Arial"/>
                <w:szCs w:val="20"/>
              </w:rPr>
            </w:pPr>
            <w:r w:rsidRPr="00DC0A30">
              <w:rPr>
                <w:rFonts w:cs="Arial"/>
                <w:szCs w:val="20"/>
              </w:rPr>
              <w:t>Commercial aviation tours (up to 3000 m above sea level)</w:t>
            </w:r>
          </w:p>
        </w:tc>
        <w:tc>
          <w:tcPr>
            <w:tcW w:w="674" w:type="pct"/>
            <w:shd w:val="clear" w:color="auto" w:fill="F2F2F2" w:themeFill="background1" w:themeFillShade="F2"/>
            <w:vAlign w:val="center"/>
          </w:tcPr>
          <w:p w14:paraId="1E3DDE42" w14:textId="3F46C1A7" w:rsidR="00650226" w:rsidRDefault="00650226" w:rsidP="00347700">
            <w:pPr>
              <w:widowControl w:val="0"/>
              <w:spacing w:after="0"/>
              <w:jc w:val="center"/>
              <w:rPr>
                <w:rFonts w:cs="Arial"/>
                <w:szCs w:val="20"/>
              </w:rPr>
            </w:pPr>
            <w:r>
              <w:rPr>
                <w:rFonts w:cs="Arial"/>
                <w:szCs w:val="20"/>
              </w:rPr>
              <w:t>A</w:t>
            </w:r>
          </w:p>
        </w:tc>
        <w:tc>
          <w:tcPr>
            <w:tcW w:w="674" w:type="pct"/>
            <w:shd w:val="clear" w:color="auto" w:fill="F2F2F2" w:themeFill="background1" w:themeFillShade="F2"/>
            <w:vAlign w:val="center"/>
          </w:tcPr>
          <w:p w14:paraId="51B4FCD1" w14:textId="188009A6" w:rsidR="00650226" w:rsidRPr="003257A1" w:rsidRDefault="00650226" w:rsidP="00347700">
            <w:pPr>
              <w:widowControl w:val="0"/>
              <w:spacing w:after="0"/>
              <w:jc w:val="center"/>
              <w:rPr>
                <w:rFonts w:cs="Arial"/>
                <w:szCs w:val="20"/>
              </w:rPr>
            </w:pPr>
            <w:r>
              <w:rPr>
                <w:rFonts w:cs="Arial"/>
                <w:szCs w:val="20"/>
              </w:rPr>
              <w:t>A</w:t>
            </w:r>
          </w:p>
        </w:tc>
        <w:tc>
          <w:tcPr>
            <w:tcW w:w="674" w:type="pct"/>
            <w:shd w:val="clear" w:color="auto" w:fill="F2F2F2" w:themeFill="background1" w:themeFillShade="F2"/>
            <w:vAlign w:val="center"/>
          </w:tcPr>
          <w:p w14:paraId="1E1459E5" w14:textId="3ADD2A85" w:rsidR="00650226" w:rsidRPr="003257A1" w:rsidRDefault="00650226" w:rsidP="00347700">
            <w:pPr>
              <w:widowControl w:val="0"/>
              <w:spacing w:after="0"/>
              <w:jc w:val="center"/>
              <w:rPr>
                <w:rFonts w:cs="Arial"/>
                <w:szCs w:val="20"/>
              </w:rPr>
            </w:pPr>
            <w:r w:rsidRPr="003257A1">
              <w:rPr>
                <w:rFonts w:cs="Arial"/>
                <w:szCs w:val="20"/>
              </w:rPr>
              <w:t>A</w:t>
            </w:r>
          </w:p>
        </w:tc>
        <w:tc>
          <w:tcPr>
            <w:tcW w:w="674" w:type="pct"/>
            <w:shd w:val="clear" w:color="auto" w:fill="F2F2F2" w:themeFill="background1" w:themeFillShade="F2"/>
            <w:vAlign w:val="center"/>
          </w:tcPr>
          <w:p w14:paraId="0DC9764B" w14:textId="77777777" w:rsidR="00650226" w:rsidRPr="00A66D08" w:rsidRDefault="00650226" w:rsidP="00347700">
            <w:pPr>
              <w:widowControl w:val="0"/>
              <w:spacing w:after="0"/>
              <w:jc w:val="center"/>
              <w:rPr>
                <w:rFonts w:cs="Arial"/>
                <w:szCs w:val="20"/>
              </w:rPr>
            </w:pPr>
            <w:r w:rsidRPr="00A66D08">
              <w:rPr>
                <w:rFonts w:cs="Arial"/>
                <w:szCs w:val="20"/>
              </w:rPr>
              <w:t>A</w:t>
            </w:r>
          </w:p>
        </w:tc>
        <w:tc>
          <w:tcPr>
            <w:tcW w:w="674" w:type="pct"/>
            <w:shd w:val="clear" w:color="auto" w:fill="F2F2F2" w:themeFill="background1" w:themeFillShade="F2"/>
            <w:vAlign w:val="center"/>
          </w:tcPr>
          <w:p w14:paraId="04CBD565" w14:textId="77777777" w:rsidR="00650226" w:rsidRPr="00DC0A30" w:rsidRDefault="00650226" w:rsidP="00347700">
            <w:pPr>
              <w:widowControl w:val="0"/>
              <w:spacing w:after="0"/>
              <w:jc w:val="center"/>
              <w:rPr>
                <w:rFonts w:cs="Arial"/>
                <w:szCs w:val="20"/>
              </w:rPr>
            </w:pPr>
            <w:r w:rsidRPr="00DC0A30">
              <w:rPr>
                <w:rFonts w:cs="Arial"/>
                <w:szCs w:val="20"/>
              </w:rPr>
              <w:t>A</w:t>
            </w:r>
          </w:p>
        </w:tc>
        <w:tc>
          <w:tcPr>
            <w:tcW w:w="674" w:type="pct"/>
            <w:shd w:val="clear" w:color="auto" w:fill="F2F2F2" w:themeFill="background1" w:themeFillShade="F2"/>
            <w:vAlign w:val="center"/>
          </w:tcPr>
          <w:p w14:paraId="1AC6355F" w14:textId="77777777" w:rsidR="00650226" w:rsidRPr="00DC0A30" w:rsidRDefault="00650226" w:rsidP="00347700">
            <w:pPr>
              <w:widowControl w:val="0"/>
              <w:spacing w:after="0"/>
              <w:jc w:val="center"/>
              <w:rPr>
                <w:rFonts w:cs="Arial"/>
                <w:szCs w:val="20"/>
                <w:vertAlign w:val="superscript"/>
              </w:rPr>
            </w:pPr>
            <w:r w:rsidRPr="00DC0A30">
              <w:rPr>
                <w:rFonts w:cs="Arial"/>
                <w:szCs w:val="20"/>
              </w:rPr>
              <w:t>A</w:t>
            </w:r>
          </w:p>
        </w:tc>
      </w:tr>
    </w:tbl>
    <w:p w14:paraId="646F6292" w14:textId="16FF41AE" w:rsidR="007F798F" w:rsidRPr="00DC0A30" w:rsidRDefault="0099272B" w:rsidP="007F798F">
      <w:pPr>
        <w:widowControl w:val="0"/>
        <w:ind w:left="329" w:hanging="329"/>
        <w:rPr>
          <w:szCs w:val="20"/>
        </w:rPr>
      </w:pPr>
      <w:r>
        <w:rPr>
          <w:szCs w:val="20"/>
        </w:rPr>
        <w:t>x</w:t>
      </w:r>
      <w:r w:rsidR="007F798F" w:rsidRPr="00DC0A30">
        <w:rPr>
          <w:szCs w:val="20"/>
        </w:rPr>
        <w:tab/>
        <w:t>Activity is not allowed.</w:t>
      </w:r>
    </w:p>
    <w:p w14:paraId="202574F3" w14:textId="59875F1D" w:rsidR="007F798F" w:rsidRPr="00DC0A30" w:rsidRDefault="007F798F" w:rsidP="007F798F">
      <w:pPr>
        <w:widowControl w:val="0"/>
        <w:ind w:left="329" w:hanging="329"/>
        <w:rPr>
          <w:szCs w:val="20"/>
        </w:rPr>
      </w:pPr>
      <w:r w:rsidRPr="00DC0A30">
        <w:rPr>
          <w:szCs w:val="20"/>
        </w:rPr>
        <w:t>A</w:t>
      </w:r>
      <w:r w:rsidRPr="00DC0A30">
        <w:rPr>
          <w:szCs w:val="20"/>
        </w:rPr>
        <w:tab/>
        <w:t xml:space="preserve">Authorisation required. Activity is </w:t>
      </w:r>
      <w:r w:rsidRPr="008963FB">
        <w:rPr>
          <w:szCs w:val="20"/>
        </w:rPr>
        <w:t>allowable</w:t>
      </w:r>
      <w:r w:rsidR="008D0336" w:rsidRPr="00C02C44">
        <w:rPr>
          <w:szCs w:val="20"/>
        </w:rPr>
        <w:t>, subject to assessment,</w:t>
      </w:r>
      <w:r w:rsidRPr="008963FB">
        <w:rPr>
          <w:szCs w:val="20"/>
        </w:rPr>
        <w:t xml:space="preserve"> in accordance</w:t>
      </w:r>
      <w:r w:rsidRPr="00DC0A30">
        <w:rPr>
          <w:szCs w:val="20"/>
        </w:rPr>
        <w:t xml:space="preserve"> with a permit, class approval or activity licence or lease issued by the Director.</w:t>
      </w:r>
    </w:p>
    <w:p w14:paraId="5804560F" w14:textId="05837C45" w:rsidR="007F798F" w:rsidRDefault="00B358EA" w:rsidP="00DC0A30">
      <w:pPr>
        <w:widowControl w:val="0"/>
        <w:shd w:val="clear" w:color="auto" w:fill="F2F2F2" w:themeFill="background1" w:themeFillShade="F2"/>
        <w:rPr>
          <w:szCs w:val="20"/>
        </w:rPr>
      </w:pPr>
      <w:r w:rsidRPr="00B358EA">
        <w:rPr>
          <w:b/>
          <w:szCs w:val="20"/>
        </w:rPr>
        <w:t>Note:</w:t>
      </w:r>
      <w:r w:rsidR="007F798F" w:rsidRPr="00DC0A30">
        <w:rPr>
          <w:szCs w:val="20"/>
        </w:rPr>
        <w:t xml:space="preserve"> Transit and anchoring is allowed as part of activities authorised under this Section.</w:t>
      </w:r>
    </w:p>
    <w:p w14:paraId="2E6BF10F" w14:textId="21086572" w:rsidR="00786A07" w:rsidRPr="00DC0A30" w:rsidRDefault="00786A07" w:rsidP="00DC0A30">
      <w:pPr>
        <w:widowControl w:val="0"/>
        <w:shd w:val="clear" w:color="auto" w:fill="F2F2F2" w:themeFill="background1" w:themeFillShade="F2"/>
        <w:rPr>
          <w:szCs w:val="20"/>
        </w:rPr>
      </w:pPr>
      <w:r w:rsidRPr="00B358EA">
        <w:rPr>
          <w:b/>
          <w:szCs w:val="20"/>
        </w:rPr>
        <w:t>Note:</w:t>
      </w:r>
      <w:r>
        <w:rPr>
          <w:szCs w:val="20"/>
        </w:rPr>
        <w:t xml:space="preserve"> </w:t>
      </w:r>
      <w:r w:rsidRPr="00885704">
        <w:rPr>
          <w:szCs w:val="20"/>
        </w:rPr>
        <w:t>Fishing gear must be kept stowed and secured at all times during transit through, or stopping and anchoring in a National Park Zone (II).</w:t>
      </w:r>
    </w:p>
    <w:p w14:paraId="3D6E5811" w14:textId="77777777" w:rsidR="00347700" w:rsidRDefault="00347700">
      <w:pPr>
        <w:spacing w:before="0" w:after="160" w:line="259" w:lineRule="auto"/>
        <w:rPr>
          <w:b/>
          <w:color w:val="5072AC"/>
        </w:rPr>
      </w:pPr>
      <w:r>
        <w:br w:type="page"/>
      </w:r>
    </w:p>
    <w:p w14:paraId="396657BD" w14:textId="36AA46E4" w:rsidR="007F798F" w:rsidRPr="00CF074B" w:rsidRDefault="007F798F" w:rsidP="00B35609">
      <w:pPr>
        <w:pStyle w:val="Part46-Heading4"/>
      </w:pPr>
      <w:r w:rsidRPr="00CF074B">
        <w:lastRenderedPageBreak/>
        <w:t>Prescriptions</w:t>
      </w:r>
    </w:p>
    <w:p w14:paraId="2640C2C8" w14:textId="77777777" w:rsidR="007F798F" w:rsidRPr="00CF074B" w:rsidRDefault="007F798F" w:rsidP="004B6A96">
      <w:pPr>
        <w:pStyle w:val="Heading4"/>
      </w:pPr>
      <w:r w:rsidRPr="00CF074B">
        <w:t xml:space="preserve">Commercial tourism activities may be conducted in the </w:t>
      </w:r>
      <w:r>
        <w:t>South</w:t>
      </w:r>
      <w:r w:rsidRPr="00CF074B">
        <w:t>-west Network in accordance with and subject to:</w:t>
      </w:r>
    </w:p>
    <w:p w14:paraId="1D7D3352" w14:textId="3958D080" w:rsidR="007F798F" w:rsidRPr="00CF074B" w:rsidRDefault="007F798F" w:rsidP="00131F93">
      <w:pPr>
        <w:pStyle w:val="sub-prescriptionsabc"/>
        <w:widowControl w:val="0"/>
        <w:numPr>
          <w:ilvl w:val="0"/>
          <w:numId w:val="48"/>
        </w:numPr>
      </w:pPr>
      <w:r w:rsidRPr="00CF074B">
        <w:t>a</w:t>
      </w:r>
      <w:r w:rsidR="003F0468">
        <w:t>n</w:t>
      </w:r>
      <w:r w:rsidRPr="00CF074B">
        <w:t xml:space="preserve"> activity licence or lease issued under Section </w:t>
      </w:r>
      <w:r>
        <w:t>4.4</w:t>
      </w:r>
      <w:r w:rsidRPr="00CF074B">
        <w:t>.3</w:t>
      </w:r>
      <w:r>
        <w:t xml:space="preserve"> (Activity licences and leases)</w:t>
      </w:r>
      <w:r w:rsidRPr="00CF074B">
        <w:t>; and</w:t>
      </w:r>
    </w:p>
    <w:p w14:paraId="6726A143" w14:textId="77777777" w:rsidR="007F798F" w:rsidRPr="00CF074B" w:rsidRDefault="007F798F" w:rsidP="00131F93">
      <w:pPr>
        <w:pStyle w:val="sub-prescriptionsabc"/>
        <w:widowControl w:val="0"/>
        <w:numPr>
          <w:ilvl w:val="0"/>
          <w:numId w:val="48"/>
        </w:numPr>
      </w:pPr>
      <w:r w:rsidRPr="00CF074B">
        <w:t>the following prescriptions in this Section;</w:t>
      </w:r>
    </w:p>
    <w:p w14:paraId="50056453" w14:textId="1F4386BC" w:rsidR="007F798F" w:rsidRPr="00CF074B" w:rsidRDefault="007F798F" w:rsidP="00131F93">
      <w:pPr>
        <w:pStyle w:val="sub-prescriptionsabc"/>
        <w:widowControl w:val="0"/>
        <w:numPr>
          <w:ilvl w:val="0"/>
          <w:numId w:val="48"/>
        </w:numPr>
      </w:pPr>
      <w:r w:rsidRPr="00CF074B">
        <w:t xml:space="preserve">the prescriptions in Section </w:t>
      </w:r>
      <w:r>
        <w:t>4.2</w:t>
      </w:r>
      <w:r w:rsidRPr="00CF074B">
        <w:t>.1 (</w:t>
      </w:r>
      <w:r w:rsidR="00992F56">
        <w:rPr>
          <w:rFonts w:cs="Arial"/>
        </w:rPr>
        <w:t>General use, access, and waste management</w:t>
      </w:r>
      <w:r w:rsidRPr="00CF074B">
        <w:t>);</w:t>
      </w:r>
    </w:p>
    <w:p w14:paraId="79E6ADF3" w14:textId="7F7BF08F" w:rsidR="007F798F" w:rsidRPr="00CF074B" w:rsidRDefault="007F798F" w:rsidP="00131F93">
      <w:pPr>
        <w:pStyle w:val="sub-prescriptionsabc"/>
        <w:widowControl w:val="0"/>
        <w:numPr>
          <w:ilvl w:val="0"/>
          <w:numId w:val="48"/>
        </w:numPr>
      </w:pPr>
      <w:r w:rsidRPr="00CF074B">
        <w:t xml:space="preserve">the prescriptions in Section </w:t>
      </w:r>
      <w:r>
        <w:t>4.2</w:t>
      </w:r>
      <w:r w:rsidRPr="00CF074B">
        <w:t>.2 (Commercial shipping); and</w:t>
      </w:r>
    </w:p>
    <w:p w14:paraId="21AC2F67" w14:textId="50C89888" w:rsidR="007F798F" w:rsidRPr="00CF074B" w:rsidRDefault="007F798F" w:rsidP="00131F93">
      <w:pPr>
        <w:pStyle w:val="sub-prescriptionsabc"/>
        <w:widowControl w:val="0"/>
        <w:numPr>
          <w:ilvl w:val="0"/>
          <w:numId w:val="48"/>
        </w:numPr>
      </w:pPr>
      <w:r w:rsidRPr="00CF074B">
        <w:t xml:space="preserve">in relation to charter fishing, the prescriptions in Section </w:t>
      </w:r>
      <w:r>
        <w:t>4.2</w:t>
      </w:r>
      <w:r w:rsidRPr="00CF074B">
        <w:t>.</w:t>
      </w:r>
      <w:r>
        <w:t>7</w:t>
      </w:r>
      <w:r w:rsidRPr="00CF074B">
        <w:t xml:space="preserve"> (Recreational fishing).</w:t>
      </w:r>
    </w:p>
    <w:p w14:paraId="65A33A16" w14:textId="77777777" w:rsidR="007F798F" w:rsidRPr="00CF074B" w:rsidRDefault="007F798F" w:rsidP="004B6A96">
      <w:pPr>
        <w:pStyle w:val="Heading4"/>
      </w:pPr>
      <w:r w:rsidRPr="00CF074B">
        <w:t>Commercial tours, other than charter fishing tours, may be conducted in a:</w:t>
      </w:r>
    </w:p>
    <w:p w14:paraId="41F85C9F" w14:textId="57A3999F" w:rsidR="007F798F" w:rsidRDefault="007F798F" w:rsidP="00131F93">
      <w:pPr>
        <w:pStyle w:val="sub-prescriptionsabc"/>
        <w:widowControl w:val="0"/>
        <w:numPr>
          <w:ilvl w:val="0"/>
          <w:numId w:val="50"/>
        </w:numPr>
      </w:pPr>
      <w:r>
        <w:t xml:space="preserve">Special Purpose Zone </w:t>
      </w:r>
      <w:r w:rsidR="005D236F">
        <w:t xml:space="preserve">(Trawl) </w:t>
      </w:r>
      <w:r>
        <w:t>(</w:t>
      </w:r>
      <w:r w:rsidRPr="00CF074B">
        <w:t>VI);</w:t>
      </w:r>
    </w:p>
    <w:p w14:paraId="412F88E5" w14:textId="7A5BF32D" w:rsidR="005D236F" w:rsidRDefault="005D236F" w:rsidP="00131F93">
      <w:pPr>
        <w:pStyle w:val="sub-prescriptionsabc"/>
        <w:widowControl w:val="0"/>
        <w:numPr>
          <w:ilvl w:val="0"/>
          <w:numId w:val="50"/>
        </w:numPr>
      </w:pPr>
      <w:r>
        <w:t>Special Purpose Zone (VI);</w:t>
      </w:r>
    </w:p>
    <w:p w14:paraId="695198B3" w14:textId="14FE19DD" w:rsidR="005D236F" w:rsidRPr="00CF074B" w:rsidRDefault="005D236F" w:rsidP="00131F93">
      <w:pPr>
        <w:pStyle w:val="sub-prescriptionsabc"/>
        <w:widowControl w:val="0"/>
        <w:numPr>
          <w:ilvl w:val="0"/>
          <w:numId w:val="50"/>
        </w:numPr>
      </w:pPr>
      <w:r>
        <w:t>Special Purpose Zone (Mining Exclusion) (VI);</w:t>
      </w:r>
    </w:p>
    <w:p w14:paraId="7006188D" w14:textId="77777777" w:rsidR="007F798F" w:rsidRPr="00CF074B" w:rsidRDefault="007F798F" w:rsidP="00131F93">
      <w:pPr>
        <w:pStyle w:val="sub-prescriptionsabc"/>
        <w:widowControl w:val="0"/>
        <w:numPr>
          <w:ilvl w:val="0"/>
          <w:numId w:val="50"/>
        </w:numPr>
      </w:pPr>
      <w:r w:rsidRPr="00CF074B">
        <w:t>M</w:t>
      </w:r>
      <w:r>
        <w:t>ultiple Use Zone (</w:t>
      </w:r>
      <w:r w:rsidRPr="00CF074B">
        <w:t>VI);</w:t>
      </w:r>
    </w:p>
    <w:p w14:paraId="34E8BC6E" w14:textId="77777777" w:rsidR="007F798F" w:rsidRPr="00CF074B" w:rsidRDefault="007F798F" w:rsidP="00131F93">
      <w:pPr>
        <w:pStyle w:val="sub-prescriptionsabc"/>
        <w:widowControl w:val="0"/>
        <w:numPr>
          <w:ilvl w:val="0"/>
          <w:numId w:val="50"/>
        </w:numPr>
      </w:pPr>
      <w:r>
        <w:t>Habitat Protection Zone (</w:t>
      </w:r>
      <w:r w:rsidRPr="00CF074B">
        <w:t>IV);</w:t>
      </w:r>
      <w:r>
        <w:t xml:space="preserve"> or</w:t>
      </w:r>
    </w:p>
    <w:p w14:paraId="5F918E51" w14:textId="77777777" w:rsidR="007F798F" w:rsidRPr="00CF074B" w:rsidRDefault="007F798F" w:rsidP="00131F93">
      <w:pPr>
        <w:pStyle w:val="sub-prescriptionsabc"/>
        <w:widowControl w:val="0"/>
        <w:numPr>
          <w:ilvl w:val="0"/>
          <w:numId w:val="50"/>
        </w:numPr>
      </w:pPr>
      <w:r>
        <w:t>National Park Zone (</w:t>
      </w:r>
      <w:r w:rsidRPr="00CF074B">
        <w:t>II).</w:t>
      </w:r>
    </w:p>
    <w:p w14:paraId="6E0DA8C4" w14:textId="77777777" w:rsidR="007F798F" w:rsidRPr="00CF074B" w:rsidRDefault="007F798F" w:rsidP="004B6A96">
      <w:pPr>
        <w:pStyle w:val="Heading4"/>
      </w:pPr>
      <w:r w:rsidRPr="00CF074B">
        <w:t>Charter fishing tours may be conducted in a:</w:t>
      </w:r>
    </w:p>
    <w:p w14:paraId="1D106443" w14:textId="0B81D614" w:rsidR="007F798F" w:rsidRDefault="007F798F" w:rsidP="00131F93">
      <w:pPr>
        <w:pStyle w:val="sub-prescriptionsabc"/>
        <w:widowControl w:val="0"/>
        <w:numPr>
          <w:ilvl w:val="0"/>
          <w:numId w:val="51"/>
        </w:numPr>
      </w:pPr>
      <w:r>
        <w:t>Special Purpose Zone</w:t>
      </w:r>
      <w:r w:rsidR="005D236F">
        <w:t xml:space="preserve"> (Trawl)</w:t>
      </w:r>
      <w:r>
        <w:t xml:space="preserve"> (</w:t>
      </w:r>
      <w:r w:rsidRPr="00CF074B">
        <w:t>VI);</w:t>
      </w:r>
    </w:p>
    <w:p w14:paraId="4C343FD6" w14:textId="5E75C397" w:rsidR="005D236F" w:rsidRDefault="005D236F" w:rsidP="00131F93">
      <w:pPr>
        <w:pStyle w:val="sub-prescriptionsabc"/>
        <w:widowControl w:val="0"/>
        <w:numPr>
          <w:ilvl w:val="0"/>
          <w:numId w:val="51"/>
        </w:numPr>
      </w:pPr>
      <w:r>
        <w:t>Special Purpose Zone (VI);</w:t>
      </w:r>
    </w:p>
    <w:p w14:paraId="6B600A3D" w14:textId="54C0E84D" w:rsidR="005D236F" w:rsidRDefault="005D236F" w:rsidP="00131F93">
      <w:pPr>
        <w:pStyle w:val="sub-prescriptionsabc"/>
        <w:widowControl w:val="0"/>
        <w:numPr>
          <w:ilvl w:val="0"/>
          <w:numId w:val="51"/>
        </w:numPr>
      </w:pPr>
      <w:r>
        <w:t>Special Purpose Zone (Mining Exclusion) (VI);</w:t>
      </w:r>
    </w:p>
    <w:p w14:paraId="18E317F6" w14:textId="77777777" w:rsidR="007F798F" w:rsidRPr="00CF074B" w:rsidRDefault="007F798F" w:rsidP="00131F93">
      <w:pPr>
        <w:pStyle w:val="sub-prescriptionsabc"/>
        <w:widowControl w:val="0"/>
        <w:numPr>
          <w:ilvl w:val="0"/>
          <w:numId w:val="51"/>
        </w:numPr>
      </w:pPr>
      <w:r w:rsidRPr="00CF074B">
        <w:t>M</w:t>
      </w:r>
      <w:r>
        <w:t>ultiple Use Zone (</w:t>
      </w:r>
      <w:r w:rsidRPr="00CF074B">
        <w:t>VI);</w:t>
      </w:r>
      <w:r>
        <w:t xml:space="preserve"> or</w:t>
      </w:r>
    </w:p>
    <w:p w14:paraId="5B1B05FE" w14:textId="77777777" w:rsidR="007F798F" w:rsidRPr="00CF074B" w:rsidRDefault="007F798F" w:rsidP="00131F93">
      <w:pPr>
        <w:pStyle w:val="sub-prescriptionsabc"/>
        <w:widowControl w:val="0"/>
        <w:numPr>
          <w:ilvl w:val="0"/>
          <w:numId w:val="51"/>
        </w:numPr>
      </w:pPr>
      <w:r>
        <w:t>Habitat Protection Zone (IV).</w:t>
      </w:r>
    </w:p>
    <w:p w14:paraId="36C1C202" w14:textId="77777777" w:rsidR="007F798F" w:rsidRPr="00CF074B" w:rsidRDefault="007F798F" w:rsidP="004B6A96">
      <w:pPr>
        <w:pStyle w:val="Heading4"/>
      </w:pPr>
      <w:r w:rsidRPr="00CF074B">
        <w:t>Fishing gear on charter fishing vessels must be kept stowed and secured at all times during transit through, or stopping and anchoring in, zones in which charter fishing tours are not allowed.</w:t>
      </w:r>
    </w:p>
    <w:p w14:paraId="423C8D4F" w14:textId="45327EE2" w:rsidR="007F798F" w:rsidRPr="00CF074B" w:rsidRDefault="007F798F" w:rsidP="004B6A96">
      <w:pPr>
        <w:pStyle w:val="Heading4"/>
      </w:pPr>
      <w:r w:rsidRPr="00CF074B">
        <w:t>Commercial aviation tours may be conducted in the airspace up to 3000 m above sea level, in accordance with a permit and relevant provisions of Part 8 of the EPBC Regulations.</w:t>
      </w:r>
    </w:p>
    <w:p w14:paraId="2805ED96" w14:textId="20430ADB" w:rsidR="007F798F" w:rsidRPr="00CF074B" w:rsidRDefault="00B358EA" w:rsidP="00D61AA4">
      <w:pPr>
        <w:widowControl w:val="0"/>
        <w:shd w:val="clear" w:color="auto" w:fill="F2F2F2" w:themeFill="background1" w:themeFillShade="F2"/>
        <w:ind w:left="862"/>
      </w:pPr>
      <w:r w:rsidRPr="00B358EA">
        <w:rPr>
          <w:b/>
        </w:rPr>
        <w:t>Note:</w:t>
      </w:r>
      <w:r w:rsidR="007F798F" w:rsidRPr="00CF074B">
        <w:t xml:space="preserve"> The EPBC Act and EPBC Regulations do not apply to commercial aviation tours in airspace over 3000 m above sea level.</w:t>
      </w:r>
    </w:p>
    <w:p w14:paraId="39781150" w14:textId="77777777" w:rsidR="00347700" w:rsidRDefault="00347700">
      <w:pPr>
        <w:spacing w:before="0" w:after="160" w:line="259" w:lineRule="auto"/>
        <w:rPr>
          <w:rFonts w:eastAsiaTheme="majorEastAsia" w:cstheme="majorBidi"/>
          <w:b/>
          <w:bCs/>
          <w:color w:val="5072AC"/>
          <w:sz w:val="24"/>
        </w:rPr>
      </w:pPr>
      <w:bookmarkStart w:id="144" w:name="_Toc419788121"/>
      <w:bookmarkStart w:id="145" w:name="_Ref423031244"/>
      <w:bookmarkStart w:id="146" w:name="_Toc439933723"/>
      <w:bookmarkStart w:id="147" w:name="_Toc476652832"/>
      <w:bookmarkStart w:id="148" w:name="_Toc481512487"/>
      <w:bookmarkStart w:id="149" w:name="_Toc481760506"/>
      <w:bookmarkStart w:id="150" w:name="_Toc485123575"/>
      <w:bookmarkStart w:id="151" w:name="_Toc500248468"/>
      <w:bookmarkStart w:id="152" w:name="_Toc501466436"/>
      <w:r>
        <w:br w:type="page"/>
      </w:r>
    </w:p>
    <w:p w14:paraId="06785DD3" w14:textId="4708D8F5" w:rsidR="007F798F" w:rsidRPr="00CF074B" w:rsidRDefault="007F798F" w:rsidP="003257A1">
      <w:pPr>
        <w:pStyle w:val="Heading3"/>
      </w:pPr>
      <w:bookmarkStart w:id="153" w:name="_Toc501536212"/>
      <w:r w:rsidRPr="00CF074B">
        <w:lastRenderedPageBreak/>
        <w:t>Recreational fishin</w:t>
      </w:r>
      <w:bookmarkEnd w:id="144"/>
      <w:bookmarkEnd w:id="145"/>
      <w:bookmarkEnd w:id="146"/>
      <w:bookmarkEnd w:id="147"/>
      <w:r w:rsidRPr="00CF074B">
        <w:t>g</w:t>
      </w:r>
      <w:bookmarkEnd w:id="148"/>
      <w:bookmarkEnd w:id="149"/>
      <w:bookmarkEnd w:id="150"/>
      <w:bookmarkEnd w:id="151"/>
      <w:bookmarkEnd w:id="152"/>
      <w:bookmarkEnd w:id="153"/>
    </w:p>
    <w:p w14:paraId="52B42252" w14:textId="7C9491AA" w:rsidR="007F798F" w:rsidRPr="00CF074B" w:rsidRDefault="00D86171" w:rsidP="007F798F">
      <w:pPr>
        <w:widowControl w:val="0"/>
      </w:pPr>
      <w:r w:rsidRPr="00CF074B">
        <w:t xml:space="preserve">The prescriptions </w:t>
      </w:r>
      <w:r>
        <w:t xml:space="preserve">in this Section </w:t>
      </w:r>
      <w:r w:rsidR="007F798F" w:rsidRPr="00CF074B">
        <w:t xml:space="preserve">set out the rules for recreational fishing in the </w:t>
      </w:r>
      <w:r w:rsidR="007F798F">
        <w:t>South</w:t>
      </w:r>
      <w:r w:rsidR="007F798F" w:rsidRPr="00CF074B">
        <w:t>-west Network. These are summarised in Table 4.</w:t>
      </w:r>
      <w:r w:rsidR="00502287">
        <w:t>8</w:t>
      </w:r>
      <w:r w:rsidR="007F798F" w:rsidRPr="00CF074B">
        <w:t>.</w:t>
      </w:r>
    </w:p>
    <w:p w14:paraId="6395863E" w14:textId="099C459A" w:rsidR="007F798F" w:rsidRDefault="007F798F" w:rsidP="007F798F">
      <w:pPr>
        <w:widowControl w:val="0"/>
      </w:pPr>
      <w:r w:rsidRPr="00CF074B">
        <w:t xml:space="preserve">Research in connection with recreational fishing will be managed in accordance with Section </w:t>
      </w:r>
      <w:r>
        <w:t>4.</w:t>
      </w:r>
      <w:r w:rsidR="00720E33">
        <w:t>2</w:t>
      </w:r>
      <w:r w:rsidRPr="00CF074B">
        <w:t>.1</w:t>
      </w:r>
      <w:r>
        <w:t>0 (Research and monitoring).</w:t>
      </w:r>
    </w:p>
    <w:p w14:paraId="7A4BEC49" w14:textId="2569FE79" w:rsidR="007F798F" w:rsidRPr="00CF074B" w:rsidRDefault="007F798F" w:rsidP="007F798F">
      <w:pPr>
        <w:widowControl w:val="0"/>
        <w:spacing w:before="144" w:after="144"/>
        <w:rPr>
          <w:b/>
        </w:rPr>
      </w:pPr>
      <w:r w:rsidRPr="00CF074B">
        <w:rPr>
          <w:b/>
        </w:rPr>
        <w:t>Table 4.</w:t>
      </w:r>
      <w:r w:rsidR="00502287">
        <w:rPr>
          <w:b/>
        </w:rPr>
        <w:t>8</w:t>
      </w:r>
      <w:r w:rsidR="00502287" w:rsidRPr="00CF074B">
        <w:rPr>
          <w:b/>
        </w:rPr>
        <w:t xml:space="preserve"> </w:t>
      </w:r>
      <w:r w:rsidRPr="00CF074B">
        <w:rPr>
          <w:b/>
        </w:rPr>
        <w:t xml:space="preserve">Summary of prescriptions for recreational fishing activities in the </w:t>
      </w:r>
      <w:r>
        <w:rPr>
          <w:b/>
        </w:rPr>
        <w:t>South</w:t>
      </w:r>
      <w:r w:rsidRPr="00CF074B">
        <w:rPr>
          <w:b/>
        </w:rPr>
        <w:t>-west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1313"/>
        <w:gridCol w:w="1313"/>
        <w:gridCol w:w="1313"/>
        <w:gridCol w:w="1313"/>
        <w:gridCol w:w="1313"/>
        <w:gridCol w:w="1311"/>
      </w:tblGrid>
      <w:tr w:rsidR="00650226" w:rsidRPr="00FC30C1" w14:paraId="6CA059F8" w14:textId="77777777" w:rsidTr="00C02C44">
        <w:trPr>
          <w:trHeight w:val="176"/>
          <w:jc w:val="center"/>
        </w:trPr>
        <w:tc>
          <w:tcPr>
            <w:tcW w:w="957" w:type="pct"/>
            <w:tcBorders>
              <w:bottom w:val="single" w:sz="4" w:space="0" w:color="auto"/>
            </w:tcBorders>
            <w:shd w:val="clear" w:color="auto" w:fill="F2F2F2" w:themeFill="background1" w:themeFillShade="F2"/>
          </w:tcPr>
          <w:p w14:paraId="4DB49EB6" w14:textId="77777777" w:rsidR="00650226" w:rsidRPr="00DC0A30" w:rsidRDefault="00650226" w:rsidP="00DC0A30">
            <w:pPr>
              <w:widowControl w:val="0"/>
              <w:spacing w:line="240" w:lineRule="auto"/>
              <w:jc w:val="center"/>
              <w:rPr>
                <w:rFonts w:cs="Arial"/>
                <w:b/>
                <w:szCs w:val="20"/>
              </w:rPr>
            </w:pPr>
            <w:r w:rsidRPr="00DC0A30">
              <w:rPr>
                <w:rFonts w:cs="Arial"/>
                <w:b/>
                <w:szCs w:val="20"/>
              </w:rPr>
              <w:t>RECREATIONAL FISHING</w:t>
            </w:r>
          </w:p>
          <w:p w14:paraId="25397F11" w14:textId="77777777" w:rsidR="00650226" w:rsidRPr="00DC0A30" w:rsidRDefault="00650226" w:rsidP="00DC0A30">
            <w:pPr>
              <w:widowControl w:val="0"/>
              <w:spacing w:line="240" w:lineRule="auto"/>
              <w:jc w:val="center"/>
              <w:rPr>
                <w:rFonts w:cs="Arial"/>
                <w:szCs w:val="20"/>
              </w:rPr>
            </w:pPr>
            <w:r w:rsidRPr="00DC0A30">
              <w:rPr>
                <w:rFonts w:cs="Arial"/>
                <w:b/>
                <w:szCs w:val="20"/>
              </w:rPr>
              <w:t>Activity</w:t>
            </w:r>
          </w:p>
        </w:tc>
        <w:tc>
          <w:tcPr>
            <w:tcW w:w="674" w:type="pct"/>
            <w:tcBorders>
              <w:bottom w:val="single" w:sz="4" w:space="0" w:color="auto"/>
            </w:tcBorders>
            <w:shd w:val="thinReverseDiagStripe" w:color="FFFFFF" w:themeColor="background1" w:fill="6DAFE0"/>
          </w:tcPr>
          <w:p w14:paraId="4828EF04" w14:textId="16538A5E" w:rsidR="00650226" w:rsidRPr="00DC0A30" w:rsidRDefault="00650226" w:rsidP="005A402C">
            <w:pPr>
              <w:widowControl w:val="0"/>
              <w:spacing w:before="0" w:after="0" w:line="240" w:lineRule="auto"/>
              <w:jc w:val="center"/>
              <w:rPr>
                <w:rFonts w:cs="Arial"/>
                <w:b/>
                <w:szCs w:val="20"/>
              </w:rPr>
            </w:pPr>
            <w:r w:rsidRPr="00DC0A30">
              <w:rPr>
                <w:rFonts w:cs="Arial"/>
                <w:b/>
                <w:szCs w:val="20"/>
              </w:rPr>
              <w:t>Special Purpose Zone</w:t>
            </w:r>
            <w:r>
              <w:rPr>
                <w:rFonts w:cs="Arial"/>
                <w:b/>
                <w:szCs w:val="20"/>
              </w:rPr>
              <w:t xml:space="preserve"> (Trawl)</w:t>
            </w:r>
          </w:p>
          <w:p w14:paraId="443BE295" w14:textId="6566452B" w:rsidR="00650226" w:rsidRDefault="00650226" w:rsidP="005A402C">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6DAFE0"/>
          </w:tcPr>
          <w:p w14:paraId="28A3D615" w14:textId="77777777" w:rsidR="00650226" w:rsidRPr="00DC0A30" w:rsidRDefault="00650226" w:rsidP="005A402C">
            <w:pPr>
              <w:widowControl w:val="0"/>
              <w:spacing w:before="0" w:after="0" w:line="240" w:lineRule="auto"/>
              <w:jc w:val="center"/>
              <w:rPr>
                <w:rFonts w:cs="Arial"/>
                <w:b/>
                <w:szCs w:val="20"/>
              </w:rPr>
            </w:pPr>
            <w:r w:rsidRPr="00DC0A30">
              <w:rPr>
                <w:rFonts w:cs="Arial"/>
                <w:b/>
                <w:szCs w:val="20"/>
              </w:rPr>
              <w:t>Special Purpose Zone</w:t>
            </w:r>
          </w:p>
          <w:p w14:paraId="7EE70866" w14:textId="3058B0E2" w:rsidR="00650226" w:rsidRPr="00DC0A30" w:rsidRDefault="00650226" w:rsidP="005A402C">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thinDiagStripe" w:color="686868" w:fill="6DAFE0"/>
          </w:tcPr>
          <w:p w14:paraId="29CC6593" w14:textId="7D99F4DC" w:rsidR="00650226" w:rsidRPr="00DC0A30" w:rsidRDefault="00650226" w:rsidP="00052F73">
            <w:pPr>
              <w:widowControl w:val="0"/>
              <w:spacing w:before="0" w:after="0" w:line="240" w:lineRule="auto"/>
              <w:jc w:val="center"/>
              <w:rPr>
                <w:rFonts w:cs="Arial"/>
                <w:b/>
                <w:szCs w:val="20"/>
              </w:rPr>
            </w:pPr>
            <w:r w:rsidRPr="00DC0A30">
              <w:rPr>
                <w:rFonts w:cs="Arial"/>
                <w:b/>
                <w:szCs w:val="20"/>
              </w:rPr>
              <w:t>Special Purpose Zone</w:t>
            </w:r>
            <w:r>
              <w:rPr>
                <w:rFonts w:cs="Arial"/>
                <w:b/>
                <w:szCs w:val="20"/>
              </w:rPr>
              <w:t xml:space="preserve"> (Mining Exclusion)</w:t>
            </w:r>
          </w:p>
          <w:p w14:paraId="21618D4C" w14:textId="77777777" w:rsidR="00650226" w:rsidRPr="00DC0A30" w:rsidRDefault="00650226" w:rsidP="00052F73">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B9E6FB"/>
          </w:tcPr>
          <w:p w14:paraId="36766EBB" w14:textId="77777777" w:rsidR="00650226" w:rsidRPr="00DC0A30" w:rsidRDefault="00650226" w:rsidP="00052F73">
            <w:pPr>
              <w:widowControl w:val="0"/>
              <w:spacing w:before="0" w:after="0" w:line="240" w:lineRule="auto"/>
              <w:jc w:val="center"/>
              <w:rPr>
                <w:rFonts w:cs="Arial"/>
                <w:b/>
                <w:szCs w:val="20"/>
              </w:rPr>
            </w:pPr>
            <w:r w:rsidRPr="00DC0A30">
              <w:rPr>
                <w:rFonts w:cs="Arial"/>
                <w:b/>
                <w:szCs w:val="20"/>
              </w:rPr>
              <w:t>Multiple Use Zone</w:t>
            </w:r>
          </w:p>
          <w:p w14:paraId="7882D8C4" w14:textId="77777777" w:rsidR="00650226" w:rsidRPr="00DC0A30" w:rsidRDefault="00650226" w:rsidP="00052F73">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FFF8A3"/>
          </w:tcPr>
          <w:p w14:paraId="4EC2D96E" w14:textId="77777777" w:rsidR="00650226" w:rsidRPr="00DC0A30" w:rsidRDefault="00650226" w:rsidP="00052F73">
            <w:pPr>
              <w:widowControl w:val="0"/>
              <w:spacing w:before="0" w:after="0" w:line="240" w:lineRule="auto"/>
              <w:jc w:val="center"/>
              <w:rPr>
                <w:rFonts w:cs="Arial"/>
                <w:b/>
                <w:szCs w:val="20"/>
              </w:rPr>
            </w:pPr>
            <w:r w:rsidRPr="00DC0A30">
              <w:rPr>
                <w:rFonts w:cs="Arial"/>
                <w:b/>
                <w:szCs w:val="20"/>
              </w:rPr>
              <w:t>Habitat</w:t>
            </w:r>
          </w:p>
          <w:p w14:paraId="241C1F1D" w14:textId="77777777" w:rsidR="00650226" w:rsidRPr="00DC0A30" w:rsidRDefault="00650226" w:rsidP="00052F73">
            <w:pPr>
              <w:widowControl w:val="0"/>
              <w:spacing w:before="0" w:after="0" w:line="240" w:lineRule="auto"/>
              <w:jc w:val="center"/>
              <w:rPr>
                <w:rFonts w:cs="Arial"/>
                <w:b/>
                <w:szCs w:val="20"/>
              </w:rPr>
            </w:pPr>
            <w:r w:rsidRPr="00DC0A30">
              <w:rPr>
                <w:rFonts w:cs="Arial"/>
                <w:b/>
                <w:szCs w:val="20"/>
              </w:rPr>
              <w:t>Protection Zone</w:t>
            </w:r>
          </w:p>
          <w:p w14:paraId="65E26051" w14:textId="77777777" w:rsidR="00650226" w:rsidRPr="00DC0A30" w:rsidRDefault="00650226" w:rsidP="00052F73">
            <w:pPr>
              <w:widowControl w:val="0"/>
              <w:spacing w:before="0" w:after="0" w:line="240" w:lineRule="auto"/>
              <w:jc w:val="center"/>
              <w:rPr>
                <w:rFonts w:cs="Arial"/>
                <w:b/>
                <w:szCs w:val="20"/>
              </w:rPr>
            </w:pPr>
            <w:r w:rsidRPr="00DC0A30">
              <w:rPr>
                <w:rFonts w:cs="Arial"/>
                <w:b/>
                <w:szCs w:val="20"/>
              </w:rPr>
              <w:t>IV</w:t>
            </w:r>
          </w:p>
        </w:tc>
        <w:tc>
          <w:tcPr>
            <w:tcW w:w="673" w:type="pct"/>
            <w:tcBorders>
              <w:bottom w:val="single" w:sz="4" w:space="0" w:color="auto"/>
            </w:tcBorders>
            <w:shd w:val="clear" w:color="auto" w:fill="7BBC63"/>
          </w:tcPr>
          <w:p w14:paraId="3895F9E3" w14:textId="77777777" w:rsidR="00650226" w:rsidRPr="00DC0A30" w:rsidRDefault="00650226" w:rsidP="00052F73">
            <w:pPr>
              <w:widowControl w:val="0"/>
              <w:spacing w:before="0" w:after="0" w:line="240" w:lineRule="auto"/>
              <w:jc w:val="center"/>
              <w:rPr>
                <w:rFonts w:cs="Arial"/>
                <w:b/>
                <w:szCs w:val="20"/>
              </w:rPr>
            </w:pPr>
            <w:r w:rsidRPr="00DC0A30">
              <w:rPr>
                <w:rFonts w:cs="Arial"/>
                <w:b/>
                <w:szCs w:val="20"/>
              </w:rPr>
              <w:t xml:space="preserve">National Park Zone </w:t>
            </w:r>
            <w:r w:rsidRPr="00DC0A30">
              <w:rPr>
                <w:rFonts w:cs="Arial"/>
                <w:b/>
                <w:szCs w:val="20"/>
              </w:rPr>
              <w:br/>
              <w:t>II</w:t>
            </w:r>
          </w:p>
        </w:tc>
      </w:tr>
      <w:tr w:rsidR="00650226" w:rsidRPr="00FC30C1" w14:paraId="4D416C2A" w14:textId="77777777" w:rsidTr="00724618">
        <w:trPr>
          <w:jc w:val="center"/>
        </w:trPr>
        <w:tc>
          <w:tcPr>
            <w:tcW w:w="957" w:type="pct"/>
            <w:shd w:val="clear" w:color="auto" w:fill="F2F2F2" w:themeFill="background1" w:themeFillShade="F2"/>
          </w:tcPr>
          <w:p w14:paraId="5EA87D7F" w14:textId="77777777" w:rsidR="00650226" w:rsidRPr="00DC0A30" w:rsidRDefault="00650226" w:rsidP="003257A1">
            <w:pPr>
              <w:widowControl w:val="0"/>
              <w:rPr>
                <w:rFonts w:cs="Arial"/>
                <w:szCs w:val="20"/>
                <w:vertAlign w:val="superscript"/>
              </w:rPr>
            </w:pPr>
            <w:r w:rsidRPr="00DC0A30">
              <w:rPr>
                <w:rFonts w:cs="Arial"/>
                <w:szCs w:val="20"/>
              </w:rPr>
              <w:t>Recreational fishing (including spear-fishing)</w:t>
            </w:r>
          </w:p>
        </w:tc>
        <w:tc>
          <w:tcPr>
            <w:tcW w:w="674" w:type="pct"/>
            <w:shd w:val="clear" w:color="auto" w:fill="F2F2F2" w:themeFill="background1" w:themeFillShade="F2"/>
            <w:vAlign w:val="center"/>
          </w:tcPr>
          <w:p w14:paraId="5EAFCA5B" w14:textId="51FA3B66" w:rsidR="00650226" w:rsidRDefault="00650226" w:rsidP="00650226">
            <w:pPr>
              <w:widowControl w:val="0"/>
              <w:jc w:val="center"/>
              <w:rPr>
                <w:rFonts w:cs="Arial"/>
                <w:szCs w:val="20"/>
              </w:rPr>
            </w:pPr>
            <w:r w:rsidRPr="003257A1">
              <w:rPr>
                <w:rFonts w:cs="Arial"/>
                <w:szCs w:val="20"/>
              </w:rPr>
              <w:sym w:font="Wingdings" w:char="F0FC"/>
            </w:r>
          </w:p>
        </w:tc>
        <w:tc>
          <w:tcPr>
            <w:tcW w:w="674" w:type="pct"/>
            <w:shd w:val="clear" w:color="auto" w:fill="F2F2F2" w:themeFill="background1" w:themeFillShade="F2"/>
            <w:vAlign w:val="center"/>
          </w:tcPr>
          <w:p w14:paraId="5F31C233" w14:textId="15BEC0E1" w:rsidR="00650226" w:rsidRPr="003257A1" w:rsidRDefault="00650226" w:rsidP="00650226">
            <w:pPr>
              <w:widowControl w:val="0"/>
              <w:jc w:val="center"/>
              <w:rPr>
                <w:rFonts w:cs="Arial"/>
                <w:szCs w:val="20"/>
              </w:rPr>
            </w:pPr>
            <w:r w:rsidRPr="003257A1">
              <w:rPr>
                <w:rFonts w:cs="Arial"/>
                <w:szCs w:val="20"/>
              </w:rPr>
              <w:sym w:font="Wingdings" w:char="F0FC"/>
            </w:r>
          </w:p>
        </w:tc>
        <w:tc>
          <w:tcPr>
            <w:tcW w:w="674" w:type="pct"/>
            <w:shd w:val="clear" w:color="auto" w:fill="F2F2F2" w:themeFill="background1" w:themeFillShade="F2"/>
            <w:vAlign w:val="center"/>
          </w:tcPr>
          <w:p w14:paraId="00E35B77" w14:textId="2039A9BF" w:rsidR="00650226" w:rsidRPr="003257A1" w:rsidRDefault="00650226" w:rsidP="003257A1">
            <w:pPr>
              <w:widowControl w:val="0"/>
              <w:jc w:val="center"/>
              <w:rPr>
                <w:rFonts w:cs="Arial"/>
                <w:szCs w:val="20"/>
              </w:rPr>
            </w:pPr>
            <w:r w:rsidRPr="003257A1">
              <w:rPr>
                <w:rFonts w:cs="Arial"/>
                <w:szCs w:val="20"/>
              </w:rPr>
              <w:sym w:font="Wingdings" w:char="F0FC"/>
            </w:r>
          </w:p>
        </w:tc>
        <w:tc>
          <w:tcPr>
            <w:tcW w:w="674" w:type="pct"/>
            <w:shd w:val="clear" w:color="auto" w:fill="F2F2F2" w:themeFill="background1" w:themeFillShade="F2"/>
            <w:vAlign w:val="center"/>
          </w:tcPr>
          <w:p w14:paraId="2D388E0B" w14:textId="77777777" w:rsidR="00650226" w:rsidRPr="003257A1" w:rsidRDefault="00650226">
            <w:pPr>
              <w:widowControl w:val="0"/>
              <w:jc w:val="center"/>
              <w:rPr>
                <w:rFonts w:cs="Arial"/>
                <w:szCs w:val="20"/>
              </w:rPr>
            </w:pPr>
            <w:r w:rsidRPr="003257A1">
              <w:rPr>
                <w:rFonts w:cs="Arial"/>
                <w:szCs w:val="20"/>
              </w:rPr>
              <w:sym w:font="Wingdings" w:char="F0FC"/>
            </w:r>
          </w:p>
        </w:tc>
        <w:tc>
          <w:tcPr>
            <w:tcW w:w="674" w:type="pct"/>
            <w:shd w:val="clear" w:color="auto" w:fill="F2F2F2" w:themeFill="background1" w:themeFillShade="F2"/>
            <w:vAlign w:val="center"/>
          </w:tcPr>
          <w:p w14:paraId="6DADFD1C" w14:textId="77777777" w:rsidR="00650226" w:rsidRPr="003257A1" w:rsidRDefault="00650226">
            <w:pPr>
              <w:widowControl w:val="0"/>
              <w:jc w:val="center"/>
              <w:rPr>
                <w:rFonts w:cs="Arial"/>
                <w:szCs w:val="20"/>
                <w:vertAlign w:val="superscript"/>
              </w:rPr>
            </w:pPr>
            <w:r w:rsidRPr="003257A1">
              <w:rPr>
                <w:rFonts w:cs="Arial"/>
                <w:szCs w:val="20"/>
              </w:rPr>
              <w:sym w:font="Wingdings" w:char="F0FC"/>
            </w:r>
          </w:p>
        </w:tc>
        <w:tc>
          <w:tcPr>
            <w:tcW w:w="673" w:type="pct"/>
            <w:shd w:val="clear" w:color="auto" w:fill="F2F2F2" w:themeFill="background1" w:themeFillShade="F2"/>
            <w:vAlign w:val="center"/>
          </w:tcPr>
          <w:p w14:paraId="46D3FA98" w14:textId="77777777" w:rsidR="00650226" w:rsidRPr="00CD0E10" w:rsidRDefault="00650226">
            <w:pPr>
              <w:widowControl w:val="0"/>
              <w:jc w:val="center"/>
              <w:rPr>
                <w:rFonts w:cs="Arial"/>
                <w:szCs w:val="20"/>
              </w:rPr>
            </w:pPr>
            <w:r w:rsidRPr="00A66D08">
              <w:rPr>
                <w:rFonts w:cs="Arial"/>
                <w:szCs w:val="20"/>
              </w:rPr>
              <w:t>x</w:t>
            </w:r>
          </w:p>
        </w:tc>
      </w:tr>
      <w:tr w:rsidR="00724618" w:rsidRPr="00FC30C1" w14:paraId="5E3EE984" w14:textId="77777777" w:rsidTr="00724618">
        <w:trPr>
          <w:jc w:val="center"/>
        </w:trPr>
        <w:tc>
          <w:tcPr>
            <w:tcW w:w="957" w:type="pct"/>
            <w:shd w:val="clear" w:color="auto" w:fill="F2F2F2" w:themeFill="background1" w:themeFillShade="F2"/>
          </w:tcPr>
          <w:p w14:paraId="3C8FF5CD" w14:textId="60DF66CC" w:rsidR="00724618" w:rsidRPr="00DC0A30" w:rsidRDefault="00724618" w:rsidP="00724618">
            <w:pPr>
              <w:widowControl w:val="0"/>
              <w:rPr>
                <w:rFonts w:cs="Arial"/>
                <w:szCs w:val="20"/>
              </w:rPr>
            </w:pPr>
            <w:r>
              <w:rPr>
                <w:rFonts w:cs="Arial"/>
                <w:szCs w:val="20"/>
              </w:rPr>
              <w:t>Anchoring</w:t>
            </w:r>
          </w:p>
        </w:tc>
        <w:tc>
          <w:tcPr>
            <w:tcW w:w="674" w:type="pct"/>
            <w:shd w:val="clear" w:color="auto" w:fill="F2F2F2" w:themeFill="background1" w:themeFillShade="F2"/>
            <w:vAlign w:val="center"/>
          </w:tcPr>
          <w:p w14:paraId="79D59CAD" w14:textId="503BFFBF" w:rsidR="00724618" w:rsidRPr="003257A1" w:rsidRDefault="00724618" w:rsidP="00724618">
            <w:pPr>
              <w:widowControl w:val="0"/>
              <w:jc w:val="center"/>
              <w:rPr>
                <w:rFonts w:cs="Arial"/>
                <w:szCs w:val="20"/>
              </w:rPr>
            </w:pPr>
            <w:r w:rsidRPr="003257A1">
              <w:rPr>
                <w:rFonts w:cs="Arial"/>
                <w:szCs w:val="20"/>
              </w:rPr>
              <w:sym w:font="Wingdings" w:char="F0FC"/>
            </w:r>
          </w:p>
        </w:tc>
        <w:tc>
          <w:tcPr>
            <w:tcW w:w="674" w:type="pct"/>
            <w:shd w:val="clear" w:color="auto" w:fill="F2F2F2" w:themeFill="background1" w:themeFillShade="F2"/>
            <w:vAlign w:val="center"/>
          </w:tcPr>
          <w:p w14:paraId="12E88592" w14:textId="6C566CCF" w:rsidR="00724618" w:rsidRPr="003257A1" w:rsidRDefault="00724618" w:rsidP="00724618">
            <w:pPr>
              <w:widowControl w:val="0"/>
              <w:jc w:val="center"/>
              <w:rPr>
                <w:rFonts w:cs="Arial"/>
                <w:szCs w:val="20"/>
              </w:rPr>
            </w:pPr>
            <w:r w:rsidRPr="003257A1">
              <w:rPr>
                <w:rFonts w:cs="Arial"/>
                <w:szCs w:val="20"/>
              </w:rPr>
              <w:sym w:font="Wingdings" w:char="F0FC"/>
            </w:r>
          </w:p>
        </w:tc>
        <w:tc>
          <w:tcPr>
            <w:tcW w:w="674" w:type="pct"/>
            <w:shd w:val="clear" w:color="auto" w:fill="F2F2F2" w:themeFill="background1" w:themeFillShade="F2"/>
            <w:vAlign w:val="center"/>
          </w:tcPr>
          <w:p w14:paraId="7D58FB17" w14:textId="3973FA24" w:rsidR="00724618" w:rsidRPr="003257A1" w:rsidRDefault="00724618" w:rsidP="00724618">
            <w:pPr>
              <w:widowControl w:val="0"/>
              <w:jc w:val="center"/>
              <w:rPr>
                <w:rFonts w:cs="Arial"/>
                <w:szCs w:val="20"/>
              </w:rPr>
            </w:pPr>
            <w:r w:rsidRPr="003257A1">
              <w:rPr>
                <w:rFonts w:cs="Arial"/>
                <w:szCs w:val="20"/>
              </w:rPr>
              <w:sym w:font="Wingdings" w:char="F0FC"/>
            </w:r>
          </w:p>
        </w:tc>
        <w:tc>
          <w:tcPr>
            <w:tcW w:w="674" w:type="pct"/>
            <w:shd w:val="clear" w:color="auto" w:fill="F2F2F2" w:themeFill="background1" w:themeFillShade="F2"/>
            <w:vAlign w:val="center"/>
          </w:tcPr>
          <w:p w14:paraId="59A5A561" w14:textId="58B1D8B9" w:rsidR="00724618" w:rsidRPr="003257A1" w:rsidRDefault="00724618" w:rsidP="00724618">
            <w:pPr>
              <w:widowControl w:val="0"/>
              <w:jc w:val="center"/>
              <w:rPr>
                <w:rFonts w:cs="Arial"/>
                <w:szCs w:val="20"/>
              </w:rPr>
            </w:pPr>
            <w:r w:rsidRPr="003257A1">
              <w:rPr>
                <w:rFonts w:cs="Arial"/>
                <w:szCs w:val="20"/>
              </w:rPr>
              <w:sym w:font="Wingdings" w:char="F0FC"/>
            </w:r>
          </w:p>
        </w:tc>
        <w:tc>
          <w:tcPr>
            <w:tcW w:w="674" w:type="pct"/>
            <w:shd w:val="clear" w:color="auto" w:fill="F2F2F2" w:themeFill="background1" w:themeFillShade="F2"/>
            <w:vAlign w:val="center"/>
          </w:tcPr>
          <w:p w14:paraId="42C6562D" w14:textId="5A08ADE9" w:rsidR="00724618" w:rsidRPr="003257A1" w:rsidRDefault="00724618" w:rsidP="00724618">
            <w:pPr>
              <w:widowControl w:val="0"/>
              <w:jc w:val="center"/>
              <w:rPr>
                <w:rFonts w:cs="Arial"/>
                <w:szCs w:val="20"/>
              </w:rPr>
            </w:pPr>
            <w:r w:rsidRPr="003257A1">
              <w:rPr>
                <w:rFonts w:cs="Arial"/>
                <w:szCs w:val="20"/>
              </w:rPr>
              <w:sym w:font="Wingdings" w:char="F0FC"/>
            </w:r>
          </w:p>
        </w:tc>
        <w:tc>
          <w:tcPr>
            <w:tcW w:w="673" w:type="pct"/>
            <w:shd w:val="clear" w:color="auto" w:fill="F2F2F2" w:themeFill="background1" w:themeFillShade="F2"/>
            <w:vAlign w:val="center"/>
          </w:tcPr>
          <w:p w14:paraId="4DE4D151" w14:textId="048AEE2A" w:rsidR="00724618" w:rsidRPr="00A66D08" w:rsidRDefault="00724618" w:rsidP="00724618">
            <w:pPr>
              <w:widowControl w:val="0"/>
              <w:jc w:val="center"/>
              <w:rPr>
                <w:rFonts w:cs="Arial"/>
                <w:szCs w:val="20"/>
              </w:rPr>
            </w:pPr>
            <w:r w:rsidRPr="003257A1">
              <w:rPr>
                <w:rFonts w:cs="Arial"/>
                <w:szCs w:val="20"/>
              </w:rPr>
              <w:sym w:font="Wingdings" w:char="F0FC"/>
            </w:r>
          </w:p>
        </w:tc>
      </w:tr>
      <w:tr w:rsidR="00724618" w:rsidRPr="00FC30C1" w14:paraId="31C816E8" w14:textId="77777777" w:rsidTr="00724618">
        <w:trPr>
          <w:jc w:val="center"/>
        </w:trPr>
        <w:tc>
          <w:tcPr>
            <w:tcW w:w="957" w:type="pct"/>
            <w:shd w:val="clear" w:color="auto" w:fill="F2F2F2" w:themeFill="background1" w:themeFillShade="F2"/>
          </w:tcPr>
          <w:p w14:paraId="3194B593" w14:textId="2BA8C499" w:rsidR="00724618" w:rsidRDefault="00724618" w:rsidP="00724618">
            <w:pPr>
              <w:widowControl w:val="0"/>
              <w:rPr>
                <w:rFonts w:cs="Arial"/>
                <w:szCs w:val="20"/>
              </w:rPr>
            </w:pPr>
            <w:r>
              <w:rPr>
                <w:rFonts w:cs="Arial"/>
                <w:szCs w:val="20"/>
              </w:rPr>
              <w:t>Vessel transiting</w:t>
            </w:r>
          </w:p>
        </w:tc>
        <w:tc>
          <w:tcPr>
            <w:tcW w:w="674" w:type="pct"/>
            <w:shd w:val="clear" w:color="auto" w:fill="F2F2F2" w:themeFill="background1" w:themeFillShade="F2"/>
            <w:vAlign w:val="center"/>
          </w:tcPr>
          <w:p w14:paraId="31068E29" w14:textId="28CF23DF" w:rsidR="00724618" w:rsidRPr="003257A1" w:rsidRDefault="00724618" w:rsidP="00724618">
            <w:pPr>
              <w:widowControl w:val="0"/>
              <w:jc w:val="center"/>
              <w:rPr>
                <w:rFonts w:cs="Arial"/>
                <w:szCs w:val="20"/>
              </w:rPr>
            </w:pPr>
            <w:r w:rsidRPr="003257A1">
              <w:rPr>
                <w:rFonts w:cs="Arial"/>
                <w:szCs w:val="20"/>
              </w:rPr>
              <w:sym w:font="Wingdings" w:char="F0FC"/>
            </w:r>
          </w:p>
        </w:tc>
        <w:tc>
          <w:tcPr>
            <w:tcW w:w="674" w:type="pct"/>
            <w:shd w:val="clear" w:color="auto" w:fill="F2F2F2" w:themeFill="background1" w:themeFillShade="F2"/>
            <w:vAlign w:val="center"/>
          </w:tcPr>
          <w:p w14:paraId="638898DA" w14:textId="4A9921A2" w:rsidR="00724618" w:rsidRPr="003257A1" w:rsidRDefault="00724618" w:rsidP="00724618">
            <w:pPr>
              <w:widowControl w:val="0"/>
              <w:jc w:val="center"/>
              <w:rPr>
                <w:rFonts w:cs="Arial"/>
                <w:szCs w:val="20"/>
              </w:rPr>
            </w:pPr>
            <w:r w:rsidRPr="003257A1">
              <w:rPr>
                <w:rFonts w:cs="Arial"/>
                <w:szCs w:val="20"/>
              </w:rPr>
              <w:sym w:font="Wingdings" w:char="F0FC"/>
            </w:r>
          </w:p>
        </w:tc>
        <w:tc>
          <w:tcPr>
            <w:tcW w:w="674" w:type="pct"/>
            <w:shd w:val="clear" w:color="auto" w:fill="F2F2F2" w:themeFill="background1" w:themeFillShade="F2"/>
            <w:vAlign w:val="center"/>
          </w:tcPr>
          <w:p w14:paraId="0A5CDADC" w14:textId="315019C3" w:rsidR="00724618" w:rsidRPr="003257A1" w:rsidRDefault="00724618" w:rsidP="00724618">
            <w:pPr>
              <w:widowControl w:val="0"/>
              <w:jc w:val="center"/>
              <w:rPr>
                <w:rFonts w:cs="Arial"/>
                <w:szCs w:val="20"/>
              </w:rPr>
            </w:pPr>
            <w:r w:rsidRPr="003257A1">
              <w:rPr>
                <w:rFonts w:cs="Arial"/>
                <w:szCs w:val="20"/>
              </w:rPr>
              <w:sym w:font="Wingdings" w:char="F0FC"/>
            </w:r>
          </w:p>
        </w:tc>
        <w:tc>
          <w:tcPr>
            <w:tcW w:w="674" w:type="pct"/>
            <w:shd w:val="clear" w:color="auto" w:fill="F2F2F2" w:themeFill="background1" w:themeFillShade="F2"/>
            <w:vAlign w:val="center"/>
          </w:tcPr>
          <w:p w14:paraId="2744E079" w14:textId="39D41EC1" w:rsidR="00724618" w:rsidRPr="003257A1" w:rsidRDefault="00724618" w:rsidP="00724618">
            <w:pPr>
              <w:widowControl w:val="0"/>
              <w:jc w:val="center"/>
              <w:rPr>
                <w:rFonts w:cs="Arial"/>
                <w:szCs w:val="20"/>
              </w:rPr>
            </w:pPr>
            <w:r w:rsidRPr="003257A1">
              <w:rPr>
                <w:rFonts w:cs="Arial"/>
                <w:szCs w:val="20"/>
              </w:rPr>
              <w:sym w:font="Wingdings" w:char="F0FC"/>
            </w:r>
          </w:p>
        </w:tc>
        <w:tc>
          <w:tcPr>
            <w:tcW w:w="674" w:type="pct"/>
            <w:shd w:val="clear" w:color="auto" w:fill="F2F2F2" w:themeFill="background1" w:themeFillShade="F2"/>
            <w:vAlign w:val="center"/>
          </w:tcPr>
          <w:p w14:paraId="18643E6D" w14:textId="1A04B2B1" w:rsidR="00724618" w:rsidRPr="003257A1" w:rsidRDefault="00724618" w:rsidP="00724618">
            <w:pPr>
              <w:widowControl w:val="0"/>
              <w:jc w:val="center"/>
              <w:rPr>
                <w:rFonts w:cs="Arial"/>
                <w:szCs w:val="20"/>
              </w:rPr>
            </w:pPr>
            <w:r w:rsidRPr="003257A1">
              <w:rPr>
                <w:rFonts w:cs="Arial"/>
                <w:szCs w:val="20"/>
              </w:rPr>
              <w:sym w:font="Wingdings" w:char="F0FC"/>
            </w:r>
          </w:p>
        </w:tc>
        <w:tc>
          <w:tcPr>
            <w:tcW w:w="673" w:type="pct"/>
            <w:shd w:val="clear" w:color="auto" w:fill="F2F2F2" w:themeFill="background1" w:themeFillShade="F2"/>
            <w:vAlign w:val="center"/>
          </w:tcPr>
          <w:p w14:paraId="58BBA57A" w14:textId="623F262F" w:rsidR="00724618" w:rsidRDefault="00724618" w:rsidP="00724618">
            <w:pPr>
              <w:widowControl w:val="0"/>
              <w:jc w:val="center"/>
              <w:rPr>
                <w:rFonts w:cs="Arial"/>
                <w:szCs w:val="20"/>
              </w:rPr>
            </w:pPr>
            <w:r w:rsidRPr="003257A1">
              <w:rPr>
                <w:rFonts w:cs="Arial"/>
                <w:szCs w:val="20"/>
              </w:rPr>
              <w:sym w:font="Wingdings" w:char="F0FC"/>
            </w:r>
          </w:p>
        </w:tc>
      </w:tr>
    </w:tbl>
    <w:p w14:paraId="61DF6404" w14:textId="6AA52FE0" w:rsidR="007F798F" w:rsidRPr="00DC0A30" w:rsidRDefault="007F798F" w:rsidP="007F798F">
      <w:pPr>
        <w:widowControl w:val="0"/>
        <w:ind w:left="329" w:hanging="329"/>
        <w:rPr>
          <w:szCs w:val="20"/>
        </w:rPr>
      </w:pPr>
      <w:r w:rsidRPr="00DC0A30">
        <w:rPr>
          <w:szCs w:val="20"/>
        </w:rPr>
        <w:sym w:font="Wingdings" w:char="F0FC"/>
      </w:r>
      <w:r w:rsidRPr="00DC0A30">
        <w:rPr>
          <w:szCs w:val="20"/>
        </w:rPr>
        <w:tab/>
        <w:t>Activity is allowed in accordance with the prescriptions of this plan without the need for a permit, class approval or activity licence or lease issued by the Director.</w:t>
      </w:r>
    </w:p>
    <w:p w14:paraId="520CE8B6" w14:textId="5E2A8DCC" w:rsidR="007F798F" w:rsidRPr="00DC0A30" w:rsidRDefault="0099272B" w:rsidP="007F798F">
      <w:pPr>
        <w:widowControl w:val="0"/>
        <w:ind w:left="329" w:hanging="329"/>
        <w:rPr>
          <w:szCs w:val="20"/>
        </w:rPr>
      </w:pPr>
      <w:r>
        <w:rPr>
          <w:szCs w:val="20"/>
        </w:rPr>
        <w:t>x</w:t>
      </w:r>
      <w:r w:rsidR="007F798F" w:rsidRPr="00DC0A30">
        <w:rPr>
          <w:szCs w:val="20"/>
        </w:rPr>
        <w:tab/>
        <w:t>Activity is not allowed.</w:t>
      </w:r>
    </w:p>
    <w:p w14:paraId="53F3784B" w14:textId="39F599E7" w:rsidR="00D05A14" w:rsidRDefault="00D05A14" w:rsidP="00DC0A30">
      <w:pPr>
        <w:widowControl w:val="0"/>
        <w:shd w:val="clear" w:color="auto" w:fill="F2F2F2" w:themeFill="background1" w:themeFillShade="F2"/>
        <w:rPr>
          <w:rFonts w:cs="Arial"/>
          <w:szCs w:val="20"/>
        </w:rPr>
      </w:pPr>
      <w:r>
        <w:rPr>
          <w:rFonts w:cs="Arial"/>
          <w:b/>
          <w:szCs w:val="20"/>
        </w:rPr>
        <w:t>Note:</w:t>
      </w:r>
      <w:r>
        <w:rPr>
          <w:rFonts w:cs="Arial"/>
          <w:szCs w:val="20"/>
        </w:rPr>
        <w:t xml:space="preserve"> Transit and anchoring is allowed as part of activities authorised under this Section.</w:t>
      </w:r>
    </w:p>
    <w:p w14:paraId="77A0E0FE" w14:textId="7B9F4A50" w:rsidR="007F798F" w:rsidRPr="00DC0A30" w:rsidRDefault="00B358EA" w:rsidP="00DC0A30">
      <w:pPr>
        <w:widowControl w:val="0"/>
        <w:shd w:val="clear" w:color="auto" w:fill="F2F2F2" w:themeFill="background1" w:themeFillShade="F2"/>
        <w:rPr>
          <w:szCs w:val="20"/>
        </w:rPr>
      </w:pPr>
      <w:r w:rsidRPr="00B358EA">
        <w:rPr>
          <w:b/>
          <w:szCs w:val="20"/>
        </w:rPr>
        <w:t>Note:</w:t>
      </w:r>
      <w:r w:rsidR="006E34D2">
        <w:rPr>
          <w:szCs w:val="20"/>
        </w:rPr>
        <w:t xml:space="preserve"> </w:t>
      </w:r>
      <w:r w:rsidR="00885704" w:rsidRPr="00885704">
        <w:rPr>
          <w:szCs w:val="20"/>
        </w:rPr>
        <w:t>Fishing gear must be kept stowed and secured at all times during transit through, or stopping and anchoring in a National Park Zone (II).</w:t>
      </w:r>
    </w:p>
    <w:p w14:paraId="71E4727F" w14:textId="77777777" w:rsidR="007F798F" w:rsidRPr="00CF074B" w:rsidRDefault="007F798F" w:rsidP="00B35609">
      <w:pPr>
        <w:pStyle w:val="Part46-Heading4"/>
      </w:pPr>
      <w:r w:rsidRPr="00CF074B">
        <w:t>Prescriptions</w:t>
      </w:r>
    </w:p>
    <w:p w14:paraId="640966A6" w14:textId="77777777" w:rsidR="007F798F" w:rsidRPr="00CF074B" w:rsidRDefault="007F798F" w:rsidP="004B6A96">
      <w:pPr>
        <w:pStyle w:val="Heading4"/>
      </w:pPr>
      <w:r w:rsidRPr="00CF074B">
        <w:t xml:space="preserve">Recreational fishing may be conducted in the </w:t>
      </w:r>
      <w:r>
        <w:t>South</w:t>
      </w:r>
      <w:r w:rsidRPr="00CF074B">
        <w:t>-west Network in accordance with and subject to:</w:t>
      </w:r>
    </w:p>
    <w:p w14:paraId="57B3D987" w14:textId="77777777" w:rsidR="007F798F" w:rsidRPr="00CF074B" w:rsidRDefault="007F798F" w:rsidP="00131F93">
      <w:pPr>
        <w:pStyle w:val="sub-prescriptionsabc"/>
        <w:widowControl w:val="0"/>
        <w:numPr>
          <w:ilvl w:val="0"/>
          <w:numId w:val="52"/>
        </w:numPr>
      </w:pPr>
      <w:r w:rsidRPr="00CF074B">
        <w:t>the following prescriptions in this Section;</w:t>
      </w:r>
    </w:p>
    <w:p w14:paraId="29ACE71D" w14:textId="28F2D4DA" w:rsidR="007F798F" w:rsidRPr="00CF074B" w:rsidRDefault="007F798F" w:rsidP="00131F93">
      <w:pPr>
        <w:pStyle w:val="sub-prescriptionsabc"/>
        <w:widowControl w:val="0"/>
        <w:numPr>
          <w:ilvl w:val="0"/>
          <w:numId w:val="52"/>
        </w:numPr>
      </w:pPr>
      <w:r w:rsidRPr="00CF074B">
        <w:t xml:space="preserve">the prescriptions in Section </w:t>
      </w:r>
      <w:r>
        <w:t>4.2</w:t>
      </w:r>
      <w:r w:rsidRPr="00CF074B">
        <w:t>.1 (</w:t>
      </w:r>
      <w:r w:rsidR="00992F56">
        <w:rPr>
          <w:rFonts w:cs="Arial"/>
        </w:rPr>
        <w:t>General use, access, and waste management</w:t>
      </w:r>
      <w:r w:rsidRPr="00CF074B">
        <w:t>); and</w:t>
      </w:r>
    </w:p>
    <w:p w14:paraId="692AF98E" w14:textId="77777777" w:rsidR="007F798F" w:rsidRPr="00CF074B" w:rsidRDefault="007F798F" w:rsidP="00131F93">
      <w:pPr>
        <w:pStyle w:val="sub-prescriptionsabc"/>
        <w:widowControl w:val="0"/>
        <w:numPr>
          <w:ilvl w:val="0"/>
          <w:numId w:val="52"/>
        </w:numPr>
      </w:pPr>
      <w:r w:rsidRPr="00CF074B">
        <w:t>any determinations made under r.12.35(3) of the EPBC Regulations.</w:t>
      </w:r>
    </w:p>
    <w:p w14:paraId="30B4BB5E" w14:textId="77777777" w:rsidR="007F798F" w:rsidRPr="00CF074B" w:rsidRDefault="007F798F" w:rsidP="004B6A96">
      <w:pPr>
        <w:pStyle w:val="Heading4"/>
      </w:pPr>
      <w:r w:rsidRPr="00CF074B">
        <w:t>Recreational fishing may be conducted in a:</w:t>
      </w:r>
    </w:p>
    <w:p w14:paraId="2084C584" w14:textId="6A2227EF" w:rsidR="007F798F" w:rsidRDefault="007F798F" w:rsidP="00131F93">
      <w:pPr>
        <w:pStyle w:val="sub-prescriptionsabc"/>
        <w:widowControl w:val="0"/>
        <w:numPr>
          <w:ilvl w:val="0"/>
          <w:numId w:val="53"/>
        </w:numPr>
      </w:pPr>
      <w:r>
        <w:t xml:space="preserve">Special Purpose Zone </w:t>
      </w:r>
      <w:r w:rsidR="009F0099">
        <w:t xml:space="preserve">(Trawl) </w:t>
      </w:r>
      <w:r>
        <w:t>(</w:t>
      </w:r>
      <w:r w:rsidRPr="00CF074B">
        <w:t>VI);</w:t>
      </w:r>
    </w:p>
    <w:p w14:paraId="09BE71D8" w14:textId="1817AFE5" w:rsidR="009F0099" w:rsidRDefault="009F0099" w:rsidP="00131F93">
      <w:pPr>
        <w:pStyle w:val="sub-prescriptionsabc"/>
        <w:widowControl w:val="0"/>
        <w:numPr>
          <w:ilvl w:val="0"/>
          <w:numId w:val="53"/>
        </w:numPr>
      </w:pPr>
      <w:r>
        <w:t>Special Purpose Zone (VI);</w:t>
      </w:r>
    </w:p>
    <w:p w14:paraId="2347E48D" w14:textId="4E29ADD0" w:rsidR="009F0099" w:rsidRDefault="009F0099" w:rsidP="00131F93">
      <w:pPr>
        <w:pStyle w:val="sub-prescriptionsabc"/>
        <w:widowControl w:val="0"/>
        <w:numPr>
          <w:ilvl w:val="0"/>
          <w:numId w:val="53"/>
        </w:numPr>
      </w:pPr>
      <w:r>
        <w:t>Special Purpose Zone (Mining Exclusion) (VI);</w:t>
      </w:r>
    </w:p>
    <w:p w14:paraId="209A0D8E" w14:textId="77777777" w:rsidR="007F798F" w:rsidRPr="00CF074B" w:rsidRDefault="007F798F" w:rsidP="00131F93">
      <w:pPr>
        <w:pStyle w:val="sub-prescriptionsabc"/>
        <w:widowControl w:val="0"/>
        <w:numPr>
          <w:ilvl w:val="0"/>
          <w:numId w:val="53"/>
        </w:numPr>
      </w:pPr>
      <w:r w:rsidRPr="00CF074B">
        <w:t>M</w:t>
      </w:r>
      <w:r>
        <w:t>ultiple Use Zone (VI); or</w:t>
      </w:r>
    </w:p>
    <w:p w14:paraId="5106C7B1" w14:textId="77777777" w:rsidR="007F798F" w:rsidRPr="00CF074B" w:rsidRDefault="007F798F" w:rsidP="00131F93">
      <w:pPr>
        <w:pStyle w:val="sub-prescriptionsabc"/>
        <w:widowControl w:val="0"/>
        <w:numPr>
          <w:ilvl w:val="0"/>
          <w:numId w:val="53"/>
        </w:numPr>
      </w:pPr>
      <w:r w:rsidRPr="00CF074B">
        <w:t>H</w:t>
      </w:r>
      <w:r>
        <w:t>abitat Protection Zone (IV).</w:t>
      </w:r>
    </w:p>
    <w:p w14:paraId="0C27B99B" w14:textId="77777777" w:rsidR="007F798F" w:rsidRPr="00CF074B" w:rsidRDefault="007F798F" w:rsidP="004B6A96">
      <w:pPr>
        <w:pStyle w:val="Heading4"/>
      </w:pPr>
      <w:r w:rsidRPr="00CF074B">
        <w:t xml:space="preserve">Recreational fishing must be conducted in accordance with relevant laws of Western Australia </w:t>
      </w:r>
      <w:r>
        <w:t xml:space="preserve">or South Australia </w:t>
      </w:r>
      <w:r w:rsidRPr="00CF074B">
        <w:t xml:space="preserve">applying to the area of the </w:t>
      </w:r>
      <w:r>
        <w:t>South</w:t>
      </w:r>
      <w:r w:rsidRPr="00CF074B">
        <w:t>-west Network in which the activity is conducted (to the extent those laws are capable of operating concurrently with this plan).</w:t>
      </w:r>
    </w:p>
    <w:p w14:paraId="6B081CCA" w14:textId="587D1B74" w:rsidR="007F798F" w:rsidRPr="00CF074B" w:rsidRDefault="007F798F" w:rsidP="004B6A96">
      <w:pPr>
        <w:pStyle w:val="Heading4"/>
      </w:pPr>
      <w:bookmarkStart w:id="154" w:name="_Ref423031324"/>
      <w:r w:rsidRPr="00CF074B">
        <w:t>The Director may make determinations under r.12.35 (3) of the EPBC Regulations relating to the conduct of recreational fishing.</w:t>
      </w:r>
      <w:bookmarkEnd w:id="154"/>
    </w:p>
    <w:p w14:paraId="3145550A" w14:textId="77777777" w:rsidR="007F798F" w:rsidRPr="00CF074B" w:rsidRDefault="007F798F" w:rsidP="004B6A96">
      <w:pPr>
        <w:pStyle w:val="Heading4"/>
        <w:rPr>
          <w:shd w:val="clear" w:color="auto" w:fill="D9D9D9" w:themeFill="background1" w:themeFillShade="D9"/>
        </w:rPr>
      </w:pPr>
      <w:r>
        <w:lastRenderedPageBreak/>
        <w:t xml:space="preserve">Regulations </w:t>
      </w:r>
      <w:r w:rsidRPr="00CF074B">
        <w:t>12.35 (4) and (5) of the EPBC Regulations do not apply to recreational fishing conducted in accordance with this Section.</w:t>
      </w:r>
    </w:p>
    <w:p w14:paraId="4BDC2A96" w14:textId="6F02E362" w:rsidR="007F798F" w:rsidRPr="00DC0A30" w:rsidRDefault="00B358EA" w:rsidP="00D61AA4">
      <w:pPr>
        <w:widowControl w:val="0"/>
        <w:shd w:val="clear" w:color="auto" w:fill="F2F2F2" w:themeFill="background1" w:themeFillShade="F2"/>
        <w:ind w:left="862"/>
      </w:pPr>
      <w:r w:rsidRPr="00D61AA4">
        <w:rPr>
          <w:b/>
        </w:rPr>
        <w:t>Note:</w:t>
      </w:r>
      <w:r w:rsidR="007F798F" w:rsidRPr="00DC0A30">
        <w:t xml:space="preserve"> As provided by Section 4.2.7.4, the Director may make determinations under r.12.35</w:t>
      </w:r>
      <w:r w:rsidR="007F798F">
        <w:t> </w:t>
      </w:r>
      <w:r w:rsidR="007F798F" w:rsidRPr="00DC0A30">
        <w:t>(3) in relation to matters described in r</w:t>
      </w:r>
      <w:r w:rsidR="00E2792F">
        <w:t>r</w:t>
      </w:r>
      <w:r w:rsidR="007F798F" w:rsidRPr="00DC0A30">
        <w:t>.12.35 (4) and (5).</w:t>
      </w:r>
    </w:p>
    <w:p w14:paraId="585AA10B" w14:textId="77777777" w:rsidR="007F798F" w:rsidRDefault="007F798F" w:rsidP="004B6A96">
      <w:pPr>
        <w:pStyle w:val="Heading4"/>
      </w:pPr>
      <w:r w:rsidRPr="00CF074B">
        <w:t>Fishing gear must be kept stowed and secured at all times during transit through, or stopping and anchoring in, zones in which recreational fishing is not allowed.</w:t>
      </w:r>
    </w:p>
    <w:p w14:paraId="27E11A0F" w14:textId="2B1A2AFC" w:rsidR="007F798F" w:rsidRPr="00CF074B" w:rsidRDefault="007F798F" w:rsidP="003257A1">
      <w:pPr>
        <w:pStyle w:val="Heading3"/>
      </w:pPr>
      <w:bookmarkStart w:id="155" w:name="_Toc419788122"/>
      <w:bookmarkStart w:id="156" w:name="_Ref423031480"/>
      <w:bookmarkStart w:id="157" w:name="_Toc439933724"/>
      <w:bookmarkStart w:id="158" w:name="_Toc476652833"/>
      <w:bookmarkStart w:id="159" w:name="_Toc481512488"/>
      <w:bookmarkStart w:id="160" w:name="_Toc481760507"/>
      <w:bookmarkStart w:id="161" w:name="_Toc485123576"/>
      <w:bookmarkStart w:id="162" w:name="_Toc500248469"/>
      <w:bookmarkStart w:id="163" w:name="_Toc501466437"/>
      <w:bookmarkStart w:id="164" w:name="_Toc501536213"/>
      <w:r w:rsidRPr="00CF074B">
        <w:t>Mining operations (includes exploration)</w:t>
      </w:r>
      <w:bookmarkEnd w:id="155"/>
      <w:bookmarkEnd w:id="156"/>
      <w:bookmarkEnd w:id="157"/>
      <w:bookmarkEnd w:id="158"/>
      <w:bookmarkEnd w:id="159"/>
      <w:bookmarkEnd w:id="160"/>
      <w:bookmarkEnd w:id="161"/>
      <w:bookmarkEnd w:id="162"/>
      <w:bookmarkEnd w:id="163"/>
      <w:bookmarkEnd w:id="164"/>
    </w:p>
    <w:p w14:paraId="5EA225E6" w14:textId="2050CDBF" w:rsidR="00CB2D23" w:rsidRDefault="00D86171" w:rsidP="00C4580F">
      <w:pPr>
        <w:widowControl w:val="0"/>
        <w:spacing w:before="144" w:after="144"/>
      </w:pPr>
      <w:r w:rsidRPr="00CF074B">
        <w:t xml:space="preserve">The prescriptions </w:t>
      </w:r>
      <w:r>
        <w:t xml:space="preserve">in this Section </w:t>
      </w:r>
      <w:r w:rsidR="00C2506D">
        <w:t>set out the rules for mining operations in the South-west Network an</w:t>
      </w:r>
      <w:r w:rsidR="00721092">
        <w:t xml:space="preserve">d are summarised in Table 4.9. </w:t>
      </w:r>
      <w:r w:rsidR="00C2506D">
        <w:t>Mining operations are defined in s.355(2) of the EPBC Act, and include offshore petroleum activities, transportation of minerals by pipeline, and oil spill response</w:t>
      </w:r>
      <w:r w:rsidR="00752F67">
        <w:t xml:space="preserve"> (Schedule 1.1 of this plan)</w:t>
      </w:r>
      <w:r w:rsidR="00C2506D">
        <w:t xml:space="preserve">. </w:t>
      </w:r>
    </w:p>
    <w:p w14:paraId="64E781A5" w14:textId="77777777" w:rsidR="00C4580F" w:rsidRPr="00C4665E" w:rsidRDefault="00C4580F" w:rsidP="00C4580F">
      <w:pPr>
        <w:widowControl w:val="0"/>
        <w:spacing w:before="144" w:after="144"/>
        <w:rPr>
          <w:rFonts w:cs="Arial"/>
        </w:rPr>
      </w:pPr>
      <w:r w:rsidRPr="00C4665E">
        <w:rPr>
          <w:rFonts w:cs="Arial"/>
        </w:rPr>
        <w:t>Under s.359 of the Act, ss.355 and 355A do not apply to usage rights to conduct mining operations that were held immediately before the proclamation of the marine parks.</w:t>
      </w:r>
    </w:p>
    <w:p w14:paraId="206573BE" w14:textId="77777777" w:rsidR="00C4580F" w:rsidRDefault="00C4580F" w:rsidP="00C4580F">
      <w:pPr>
        <w:widowControl w:val="0"/>
        <w:spacing w:before="144" w:after="144"/>
        <w:rPr>
          <w:rFonts w:cs="Arial"/>
        </w:rPr>
      </w:pPr>
      <w:r w:rsidRPr="00C4665E">
        <w:rPr>
          <w:rFonts w:cs="Arial"/>
        </w:rPr>
        <w:t>The prescriptions allow for the Director to authorise mining activities that are also subject to other legislative regimes and assessed and approved by other agencies under those regimes.</w:t>
      </w:r>
    </w:p>
    <w:p w14:paraId="6F160541" w14:textId="00E8FE13" w:rsidR="00C4580F" w:rsidRPr="00C4665E" w:rsidRDefault="008963FB" w:rsidP="00C4580F">
      <w:pPr>
        <w:widowControl w:val="0"/>
        <w:spacing w:before="144" w:after="144"/>
        <w:rPr>
          <w:rFonts w:cs="Arial"/>
        </w:rPr>
      </w:pPr>
      <w:r w:rsidRPr="00174355">
        <w:rPr>
          <w:rFonts w:cs="Arial"/>
        </w:rPr>
        <w:t xml:space="preserve">Mining operations that </w:t>
      </w:r>
      <w:r>
        <w:rPr>
          <w:rFonts w:cs="Arial"/>
        </w:rPr>
        <w:t xml:space="preserve">are likely to have a significant impact on a matter protected </w:t>
      </w:r>
      <w:r w:rsidRPr="00174355">
        <w:rPr>
          <w:rFonts w:cs="Arial"/>
        </w:rPr>
        <w:t>under Part 3 of the EPBC Act will be subject to assessment</w:t>
      </w:r>
      <w:r>
        <w:rPr>
          <w:rFonts w:cs="Arial"/>
        </w:rPr>
        <w:t xml:space="preserve"> and decision</w:t>
      </w:r>
      <w:r w:rsidRPr="00174355">
        <w:rPr>
          <w:rFonts w:cs="Arial"/>
        </w:rPr>
        <w:t xml:space="preserve"> in accordance with Chapter 4 of the Act.</w:t>
      </w:r>
      <w:r w:rsidR="00AE0566">
        <w:rPr>
          <w:rFonts w:cs="Arial"/>
        </w:rPr>
        <w:t xml:space="preserve"> </w:t>
      </w:r>
      <w:r w:rsidR="00C4580F" w:rsidRPr="00C4665E">
        <w:rPr>
          <w:rFonts w:cs="Arial"/>
        </w:rPr>
        <w:t xml:space="preserve">At the commencement of this plan petroleum and greenhouse gas activities </w:t>
      </w:r>
      <w:r w:rsidR="006E11EA">
        <w:rPr>
          <w:rFonts w:cs="Arial"/>
        </w:rPr>
        <w:t>under</w:t>
      </w:r>
      <w:r w:rsidR="00C4580F" w:rsidRPr="00C4665E">
        <w:rPr>
          <w:rFonts w:cs="Arial"/>
        </w:rPr>
        <w:t xml:space="preserve">taken in Commonwealth waters in accordance with the </w:t>
      </w:r>
      <w:r w:rsidR="00C4580F" w:rsidRPr="00C4665E">
        <w:rPr>
          <w:rFonts w:cs="Arial"/>
          <w:i/>
        </w:rPr>
        <w:t>Program report—strategic assessment of the environmental management authorisation process for petroleum and greenhouse gas storage activities administered by the National Offshore Petroleum Safety and Environmental Management Authority under the Offshore Petroleum and Greenhouse Gas Storage Act 2006</w:t>
      </w:r>
      <w:r w:rsidR="00C4580F" w:rsidRPr="00C4665E">
        <w:rPr>
          <w:rFonts w:cs="Arial"/>
        </w:rPr>
        <w:t xml:space="preserve"> (OPGGS Act) were endorsed under Part 10 of the EPBC Act. Offshore petroleum and greenhouse gas activities covered by and excluded from the program are detailed in the class of actions approval issued by the Minister for the Environment under EPBC Act on 27 February 2014. Activities that have an environment plan accepted by the National Offshore Petroleum Safety and Environmental Management Authority (NOPSEMA) under the endorsed program may be conducted in accordance with the relevant petroleum title under the OPGGS Act and a class approval under this plan. Accordingly, </w:t>
      </w:r>
      <w:r w:rsidR="00C2506D">
        <w:rPr>
          <w:rFonts w:cs="Arial"/>
        </w:rPr>
        <w:t>mining operations</w:t>
      </w:r>
      <w:r w:rsidR="00C4580F" w:rsidRPr="00C4665E">
        <w:rPr>
          <w:rFonts w:cs="Arial"/>
        </w:rPr>
        <w:t xml:space="preserve"> covered by the endorsed NOPSEMA program do not require additional assessment by the Director because the endorsed program takes account of impacts and risks to marine park values in a manner that satisfies the Director.</w:t>
      </w:r>
    </w:p>
    <w:p w14:paraId="3AD48886" w14:textId="0567BEE7" w:rsidR="00C4580F" w:rsidRPr="00C4665E" w:rsidRDefault="00C4580F" w:rsidP="00C4580F">
      <w:pPr>
        <w:widowControl w:val="0"/>
        <w:spacing w:before="144" w:after="144"/>
        <w:rPr>
          <w:rFonts w:cs="Arial"/>
        </w:rPr>
      </w:pPr>
      <w:r w:rsidRPr="00C4665E">
        <w:rPr>
          <w:rFonts w:cs="Arial"/>
        </w:rPr>
        <w:t xml:space="preserve">Offshore petroleum activities that are excluded from the endorsed NOPSEMA program and associated class of actions approval will require an environment plan accepted by NOPSEMA under the </w:t>
      </w:r>
      <w:r w:rsidRPr="004349A5">
        <w:rPr>
          <w:rFonts w:cs="Arial"/>
          <w:i/>
        </w:rPr>
        <w:t>Offshore Petroleum and Greenhouse Gas Storage (Environment) Regulations 2009</w:t>
      </w:r>
      <w:r w:rsidRPr="00C4665E">
        <w:rPr>
          <w:rFonts w:cs="Arial"/>
        </w:rPr>
        <w:t xml:space="preserve"> (Environment Regulations) and will also be considered and authorised by the Director in accordance with Section 4.2.12 (New activities and authorisations) of this plan if any activities are proposed. </w:t>
      </w:r>
    </w:p>
    <w:p w14:paraId="50B5ED73" w14:textId="6EF52616" w:rsidR="00C2506D" w:rsidRDefault="00C2506D" w:rsidP="00C2506D">
      <w:pPr>
        <w:widowControl w:val="0"/>
        <w:spacing w:before="144" w:after="144"/>
        <w:rPr>
          <w:rFonts w:cs="Arial"/>
        </w:rPr>
      </w:pPr>
      <w:r>
        <w:rPr>
          <w:rFonts w:cs="Arial"/>
        </w:rPr>
        <w:t>The definition of mining operations in the EPBC Act does not include capture and storage of greenhouse gases, including carbon dioxide.  If any of these activities were proposed they would also be considered in accordance with Section 4.2.12 (New activities and authorisations).</w:t>
      </w:r>
    </w:p>
    <w:p w14:paraId="0686448A" w14:textId="77777777" w:rsidR="00C4580F" w:rsidRPr="00C4665E" w:rsidRDefault="00C4580F" w:rsidP="00C4580F">
      <w:pPr>
        <w:widowControl w:val="0"/>
        <w:spacing w:before="144" w:after="144"/>
        <w:rPr>
          <w:rFonts w:cs="Arial"/>
        </w:rPr>
      </w:pPr>
      <w:r w:rsidRPr="00C4665E">
        <w:rPr>
          <w:rFonts w:cs="Arial"/>
        </w:rPr>
        <w:t>The Director is a relevant person for the purposes of the Environment Regulations and must be consulted by title holders in the preparation of environment plans where a proposed activity or part of the activity is within a marine park, and/or activities proposed to occur outside a marine park may impact on the marine park values.</w:t>
      </w:r>
    </w:p>
    <w:p w14:paraId="0AE17FBE" w14:textId="06C5073E" w:rsidR="00347700" w:rsidRDefault="00C4580F" w:rsidP="00347700">
      <w:pPr>
        <w:widowControl w:val="0"/>
        <w:spacing w:before="144" w:after="144"/>
        <w:rPr>
          <w:rFonts w:cs="Arial"/>
        </w:rPr>
      </w:pPr>
      <w:r w:rsidRPr="00C4665E">
        <w:rPr>
          <w:rFonts w:cs="Arial"/>
        </w:rPr>
        <w:t xml:space="preserve">Mining operations also include activities regulated under the </w:t>
      </w:r>
      <w:r w:rsidRPr="00C4665E">
        <w:rPr>
          <w:rFonts w:cs="Arial"/>
          <w:i/>
        </w:rPr>
        <w:t>Offshore Minerals Act 1994</w:t>
      </w:r>
      <w:r w:rsidRPr="00C4665E">
        <w:rPr>
          <w:rFonts w:cs="Arial"/>
        </w:rPr>
        <w:t>. For non-petroleum mining operations, additional assessment by the Director may not be required where mining operations are assessed under Chapter 4 of the EPBC Act.</w:t>
      </w:r>
    </w:p>
    <w:p w14:paraId="6766668A" w14:textId="1B258EBC" w:rsidR="00C4580F" w:rsidRPr="00C4665E" w:rsidRDefault="00C4580F" w:rsidP="00C4580F">
      <w:pPr>
        <w:spacing w:before="144" w:after="144"/>
        <w:rPr>
          <w:rFonts w:cs="Arial"/>
        </w:rPr>
      </w:pPr>
      <w:r w:rsidRPr="00C4665E">
        <w:rPr>
          <w:rFonts w:cs="Arial"/>
        </w:rPr>
        <w:t xml:space="preserve">Actions required to respond to oil pollution incidents, including environmental monitoring and remediation, in connection with mining operations authorised under the OPGGS Act may be conducted in all zones. The Director should be notified in the event of an oil pollution incident that occurs within, or may impact upon, an </w:t>
      </w:r>
      <w:r w:rsidRPr="00C4665E">
        <w:rPr>
          <w:rFonts w:cs="Arial"/>
        </w:rPr>
        <w:lastRenderedPageBreak/>
        <w:t>Australian Marine Park and, so far as reasonably practicable, prior to a response action being taken within a marine park.</w:t>
      </w:r>
    </w:p>
    <w:p w14:paraId="5E78A388" w14:textId="77777777" w:rsidR="00C4580F" w:rsidRPr="00C4665E" w:rsidRDefault="00C4580F" w:rsidP="00C4580F">
      <w:pPr>
        <w:widowControl w:val="0"/>
        <w:spacing w:before="144" w:after="144"/>
        <w:rPr>
          <w:rFonts w:cs="Arial"/>
        </w:rPr>
      </w:pPr>
      <w:r w:rsidRPr="00C4665E">
        <w:rPr>
          <w:rFonts w:cs="Arial"/>
        </w:rPr>
        <w:t>Research that is a mining operation as defined in s.355 of the EPBC Act, or is incidental to such an operation is covered by prescriptions in this Section. Mining-related research activities that do not require an environment plan under the OPGGS Act are covered by prescriptions in 4.2.10 (Research and monitoring).</w:t>
      </w:r>
    </w:p>
    <w:p w14:paraId="55268BB8" w14:textId="57A53F0F" w:rsidR="00C8156F" w:rsidRDefault="00C4580F" w:rsidP="00C4580F">
      <w:pPr>
        <w:rPr>
          <w:rFonts w:cs="Arial"/>
        </w:rPr>
      </w:pPr>
      <w:r w:rsidRPr="00C4665E">
        <w:rPr>
          <w:rFonts w:cs="Arial"/>
        </w:rPr>
        <w:t>Transit through the South-west Network for the purposes of mining operations conducted elsewhere is covered by Section 4.2.2 (Commercial shipping).</w:t>
      </w:r>
    </w:p>
    <w:p w14:paraId="4EDC8A51" w14:textId="4F3C3F68" w:rsidR="007F798F" w:rsidRPr="00CF074B" w:rsidRDefault="007F798F" w:rsidP="007F798F">
      <w:pPr>
        <w:widowControl w:val="0"/>
        <w:spacing w:before="0" w:after="160" w:line="259" w:lineRule="auto"/>
        <w:rPr>
          <w:b/>
        </w:rPr>
      </w:pPr>
      <w:r w:rsidRPr="00CF074B">
        <w:rPr>
          <w:b/>
        </w:rPr>
        <w:t>Table 4.</w:t>
      </w:r>
      <w:r w:rsidR="00502287">
        <w:rPr>
          <w:b/>
        </w:rPr>
        <w:t>9</w:t>
      </w:r>
      <w:r w:rsidR="00502287" w:rsidRPr="00CF074B">
        <w:rPr>
          <w:b/>
        </w:rPr>
        <w:t xml:space="preserve"> </w:t>
      </w:r>
      <w:r w:rsidRPr="00CF074B">
        <w:rPr>
          <w:b/>
        </w:rPr>
        <w:t xml:space="preserve">Summary of prescriptions for mining operations in the </w:t>
      </w:r>
      <w:r>
        <w:rPr>
          <w:b/>
        </w:rPr>
        <w:t>South</w:t>
      </w:r>
      <w:r w:rsidRPr="00CF074B">
        <w:rPr>
          <w:b/>
        </w:rPr>
        <w:t>-west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1313"/>
        <w:gridCol w:w="1313"/>
        <w:gridCol w:w="1313"/>
        <w:gridCol w:w="1313"/>
        <w:gridCol w:w="1313"/>
        <w:gridCol w:w="1311"/>
      </w:tblGrid>
      <w:tr w:rsidR="00650226" w:rsidRPr="00E84535" w14:paraId="1BE422AF" w14:textId="77777777" w:rsidTr="00C02C44">
        <w:trPr>
          <w:trHeight w:val="176"/>
          <w:jc w:val="center"/>
        </w:trPr>
        <w:tc>
          <w:tcPr>
            <w:tcW w:w="957" w:type="pct"/>
            <w:tcBorders>
              <w:bottom w:val="single" w:sz="4" w:space="0" w:color="auto"/>
            </w:tcBorders>
            <w:shd w:val="clear" w:color="auto" w:fill="F2F2F2" w:themeFill="background1" w:themeFillShade="F2"/>
          </w:tcPr>
          <w:p w14:paraId="7DB32D59" w14:textId="3A4D74A4" w:rsidR="00650226" w:rsidRPr="00DC0A30" w:rsidRDefault="00650226" w:rsidP="00DC0A30">
            <w:pPr>
              <w:widowControl w:val="0"/>
              <w:spacing w:line="240" w:lineRule="auto"/>
              <w:jc w:val="center"/>
              <w:rPr>
                <w:rFonts w:cs="Arial"/>
                <w:b/>
                <w:szCs w:val="20"/>
              </w:rPr>
            </w:pPr>
            <w:r w:rsidRPr="00DC0A30">
              <w:rPr>
                <w:rFonts w:cs="Arial"/>
                <w:b/>
                <w:szCs w:val="20"/>
              </w:rPr>
              <w:t>MINING</w:t>
            </w:r>
          </w:p>
          <w:p w14:paraId="5DDFAD0F" w14:textId="77777777" w:rsidR="00650226" w:rsidRPr="00DC0A30" w:rsidRDefault="00650226" w:rsidP="00DC0A30">
            <w:pPr>
              <w:widowControl w:val="0"/>
              <w:spacing w:line="240" w:lineRule="auto"/>
              <w:jc w:val="center"/>
              <w:rPr>
                <w:rFonts w:cs="Arial"/>
                <w:szCs w:val="20"/>
              </w:rPr>
            </w:pPr>
            <w:r w:rsidRPr="00DC0A30">
              <w:rPr>
                <w:rFonts w:cs="Arial"/>
                <w:b/>
                <w:szCs w:val="20"/>
              </w:rPr>
              <w:t>Activity</w:t>
            </w:r>
          </w:p>
        </w:tc>
        <w:tc>
          <w:tcPr>
            <w:tcW w:w="674" w:type="pct"/>
            <w:tcBorders>
              <w:bottom w:val="single" w:sz="4" w:space="0" w:color="auto"/>
            </w:tcBorders>
            <w:shd w:val="thinReverseDiagStripe" w:color="FFFFFF" w:themeColor="background1" w:fill="6DAFE0"/>
          </w:tcPr>
          <w:p w14:paraId="4C2698A7" w14:textId="63942B11" w:rsidR="00650226" w:rsidRPr="00DC0A30" w:rsidRDefault="00650226" w:rsidP="00650226">
            <w:pPr>
              <w:widowControl w:val="0"/>
              <w:spacing w:before="0" w:after="0" w:line="240" w:lineRule="auto"/>
              <w:jc w:val="center"/>
              <w:rPr>
                <w:rFonts w:cs="Arial"/>
                <w:b/>
                <w:szCs w:val="20"/>
              </w:rPr>
            </w:pPr>
            <w:r w:rsidRPr="00DC0A30">
              <w:rPr>
                <w:rFonts w:cs="Arial"/>
                <w:b/>
                <w:szCs w:val="20"/>
              </w:rPr>
              <w:t>Special Purpose Zone</w:t>
            </w:r>
            <w:r>
              <w:rPr>
                <w:rFonts w:cs="Arial"/>
                <w:b/>
                <w:szCs w:val="20"/>
              </w:rPr>
              <w:t xml:space="preserve"> (Trawl)</w:t>
            </w:r>
          </w:p>
          <w:p w14:paraId="50CE01E4" w14:textId="7FBB0AB7" w:rsidR="00650226" w:rsidRDefault="00650226" w:rsidP="00650226">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6DAFE0"/>
          </w:tcPr>
          <w:p w14:paraId="3282222F" w14:textId="77777777" w:rsidR="00650226" w:rsidRPr="00DC0A30" w:rsidRDefault="00650226" w:rsidP="00650226">
            <w:pPr>
              <w:widowControl w:val="0"/>
              <w:spacing w:before="0" w:after="0" w:line="240" w:lineRule="auto"/>
              <w:jc w:val="center"/>
              <w:rPr>
                <w:rFonts w:cs="Arial"/>
                <w:b/>
                <w:szCs w:val="20"/>
              </w:rPr>
            </w:pPr>
            <w:r w:rsidRPr="00DC0A30">
              <w:rPr>
                <w:rFonts w:cs="Arial"/>
                <w:b/>
                <w:szCs w:val="20"/>
              </w:rPr>
              <w:t>Special Purpose Zone</w:t>
            </w:r>
          </w:p>
          <w:p w14:paraId="729EF0C3" w14:textId="456634CC" w:rsidR="00650226" w:rsidRPr="00DC0A30" w:rsidRDefault="00650226" w:rsidP="00650226">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thinDiagStripe" w:color="686868" w:fill="6DAFE0"/>
          </w:tcPr>
          <w:p w14:paraId="68FF10DB" w14:textId="47E6B8CF" w:rsidR="00650226" w:rsidRPr="00DC0A30" w:rsidRDefault="00650226" w:rsidP="00650226">
            <w:pPr>
              <w:widowControl w:val="0"/>
              <w:spacing w:before="0" w:after="0" w:line="240" w:lineRule="auto"/>
              <w:jc w:val="center"/>
              <w:rPr>
                <w:rFonts w:cs="Arial"/>
                <w:b/>
                <w:szCs w:val="20"/>
              </w:rPr>
            </w:pPr>
            <w:r w:rsidRPr="00DC0A30">
              <w:rPr>
                <w:rFonts w:cs="Arial"/>
                <w:b/>
                <w:szCs w:val="20"/>
              </w:rPr>
              <w:t>Special Purpose Zone</w:t>
            </w:r>
            <w:r>
              <w:rPr>
                <w:rFonts w:cs="Arial"/>
                <w:b/>
                <w:szCs w:val="20"/>
              </w:rPr>
              <w:t xml:space="preserve"> (Mining Exclusion)</w:t>
            </w:r>
          </w:p>
          <w:p w14:paraId="1C369DCB" w14:textId="77777777" w:rsidR="00650226" w:rsidRPr="00DC0A30" w:rsidRDefault="00650226" w:rsidP="00650226">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B9E6FB"/>
          </w:tcPr>
          <w:p w14:paraId="76502E5D" w14:textId="77777777" w:rsidR="00650226" w:rsidRPr="00DC0A30" w:rsidRDefault="00650226" w:rsidP="008E75CE">
            <w:pPr>
              <w:widowControl w:val="0"/>
              <w:spacing w:before="0" w:after="0" w:line="240" w:lineRule="auto"/>
              <w:jc w:val="center"/>
              <w:rPr>
                <w:rFonts w:cs="Arial"/>
                <w:b/>
                <w:szCs w:val="20"/>
              </w:rPr>
            </w:pPr>
            <w:r w:rsidRPr="00DC0A30">
              <w:rPr>
                <w:rFonts w:cs="Arial"/>
                <w:b/>
                <w:szCs w:val="20"/>
              </w:rPr>
              <w:t>Multiple Use Zone</w:t>
            </w:r>
          </w:p>
          <w:p w14:paraId="7D0F99C5" w14:textId="77777777" w:rsidR="00650226" w:rsidRPr="00DC0A30" w:rsidRDefault="00650226" w:rsidP="008E75CE">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FFF8A3"/>
          </w:tcPr>
          <w:p w14:paraId="5A8B21A9" w14:textId="77777777" w:rsidR="00650226" w:rsidRPr="00DC0A30" w:rsidRDefault="00650226" w:rsidP="008E75CE">
            <w:pPr>
              <w:widowControl w:val="0"/>
              <w:spacing w:before="0" w:after="0" w:line="240" w:lineRule="auto"/>
              <w:jc w:val="center"/>
              <w:rPr>
                <w:rFonts w:cs="Arial"/>
                <w:b/>
                <w:szCs w:val="20"/>
              </w:rPr>
            </w:pPr>
            <w:r w:rsidRPr="00DC0A30">
              <w:rPr>
                <w:rFonts w:cs="Arial"/>
                <w:b/>
                <w:szCs w:val="20"/>
              </w:rPr>
              <w:t>Habitat</w:t>
            </w:r>
          </w:p>
          <w:p w14:paraId="26973D6B" w14:textId="77777777" w:rsidR="00650226" w:rsidRPr="00DC0A30" w:rsidRDefault="00650226" w:rsidP="008E75CE">
            <w:pPr>
              <w:widowControl w:val="0"/>
              <w:spacing w:before="0" w:after="0" w:line="240" w:lineRule="auto"/>
              <w:jc w:val="center"/>
              <w:rPr>
                <w:rFonts w:cs="Arial"/>
                <w:b/>
                <w:szCs w:val="20"/>
              </w:rPr>
            </w:pPr>
            <w:r w:rsidRPr="00DC0A30">
              <w:rPr>
                <w:rFonts w:cs="Arial"/>
                <w:b/>
                <w:szCs w:val="20"/>
              </w:rPr>
              <w:t>Protection Zone</w:t>
            </w:r>
          </w:p>
          <w:p w14:paraId="131BF05D" w14:textId="77777777" w:rsidR="00650226" w:rsidRPr="00DC0A30" w:rsidRDefault="00650226" w:rsidP="008E75CE">
            <w:pPr>
              <w:widowControl w:val="0"/>
              <w:spacing w:before="0" w:after="0" w:line="240" w:lineRule="auto"/>
              <w:jc w:val="center"/>
              <w:rPr>
                <w:rFonts w:cs="Arial"/>
                <w:b/>
                <w:szCs w:val="20"/>
              </w:rPr>
            </w:pPr>
            <w:r w:rsidRPr="00DC0A30">
              <w:rPr>
                <w:rFonts w:cs="Arial"/>
                <w:b/>
                <w:szCs w:val="20"/>
              </w:rPr>
              <w:t>IV</w:t>
            </w:r>
          </w:p>
        </w:tc>
        <w:tc>
          <w:tcPr>
            <w:tcW w:w="674" w:type="pct"/>
            <w:tcBorders>
              <w:bottom w:val="single" w:sz="4" w:space="0" w:color="auto"/>
            </w:tcBorders>
            <w:shd w:val="clear" w:color="auto" w:fill="7BBC63"/>
          </w:tcPr>
          <w:p w14:paraId="31E0E5FF" w14:textId="77777777" w:rsidR="00650226" w:rsidRPr="00DC0A30" w:rsidRDefault="00650226" w:rsidP="008E75CE">
            <w:pPr>
              <w:widowControl w:val="0"/>
              <w:spacing w:before="0" w:after="0" w:line="240" w:lineRule="auto"/>
              <w:jc w:val="center"/>
              <w:rPr>
                <w:rFonts w:cs="Arial"/>
                <w:b/>
                <w:szCs w:val="20"/>
              </w:rPr>
            </w:pPr>
            <w:r w:rsidRPr="00DC0A30">
              <w:rPr>
                <w:rFonts w:cs="Arial"/>
                <w:b/>
                <w:szCs w:val="20"/>
              </w:rPr>
              <w:t xml:space="preserve">National Park Zone </w:t>
            </w:r>
            <w:r w:rsidRPr="00DC0A30">
              <w:rPr>
                <w:rFonts w:cs="Arial"/>
                <w:b/>
                <w:szCs w:val="20"/>
              </w:rPr>
              <w:br/>
              <w:t>II</w:t>
            </w:r>
          </w:p>
        </w:tc>
      </w:tr>
      <w:tr w:rsidR="00650226" w:rsidRPr="00E84535" w14:paraId="6AA87791" w14:textId="77777777" w:rsidTr="00650226">
        <w:trPr>
          <w:jc w:val="center"/>
        </w:trPr>
        <w:tc>
          <w:tcPr>
            <w:tcW w:w="957" w:type="pct"/>
            <w:shd w:val="clear" w:color="auto" w:fill="F2F2F2" w:themeFill="background1" w:themeFillShade="F2"/>
          </w:tcPr>
          <w:p w14:paraId="1A134C26" w14:textId="77777777" w:rsidR="00650226" w:rsidRPr="00DC0A30" w:rsidRDefault="00650226" w:rsidP="003257A1">
            <w:pPr>
              <w:widowControl w:val="0"/>
              <w:rPr>
                <w:rFonts w:cs="Arial"/>
                <w:b/>
                <w:szCs w:val="20"/>
              </w:rPr>
            </w:pPr>
            <w:r w:rsidRPr="00DC0A30">
              <w:rPr>
                <w:rFonts w:cs="Arial"/>
                <w:szCs w:val="20"/>
              </w:rPr>
              <w:t>Mining operations including exploration</w:t>
            </w:r>
          </w:p>
        </w:tc>
        <w:tc>
          <w:tcPr>
            <w:tcW w:w="674" w:type="pct"/>
            <w:shd w:val="clear" w:color="auto" w:fill="F2F2F2" w:themeFill="background1" w:themeFillShade="F2"/>
            <w:vAlign w:val="center"/>
          </w:tcPr>
          <w:p w14:paraId="2472DE0B" w14:textId="78134688" w:rsidR="00650226" w:rsidRDefault="00650226" w:rsidP="00650226">
            <w:pPr>
              <w:widowControl w:val="0"/>
              <w:jc w:val="center"/>
              <w:rPr>
                <w:rFonts w:cs="Arial"/>
                <w:szCs w:val="20"/>
              </w:rPr>
            </w:pPr>
            <w:r>
              <w:rPr>
                <w:rFonts w:cs="Arial"/>
                <w:szCs w:val="20"/>
              </w:rPr>
              <w:t>A</w:t>
            </w:r>
          </w:p>
        </w:tc>
        <w:tc>
          <w:tcPr>
            <w:tcW w:w="674" w:type="pct"/>
            <w:shd w:val="clear" w:color="auto" w:fill="F2F2F2" w:themeFill="background1" w:themeFillShade="F2"/>
            <w:vAlign w:val="center"/>
          </w:tcPr>
          <w:p w14:paraId="6C9F77C8" w14:textId="794CAEF1" w:rsidR="00650226" w:rsidRDefault="00650226" w:rsidP="00650226">
            <w:pPr>
              <w:widowControl w:val="0"/>
              <w:jc w:val="center"/>
              <w:rPr>
                <w:rFonts w:cs="Arial"/>
                <w:szCs w:val="20"/>
              </w:rPr>
            </w:pPr>
            <w:r>
              <w:rPr>
                <w:rFonts w:cs="Arial"/>
                <w:szCs w:val="20"/>
              </w:rPr>
              <w:t>A</w:t>
            </w:r>
          </w:p>
        </w:tc>
        <w:tc>
          <w:tcPr>
            <w:tcW w:w="674" w:type="pct"/>
            <w:shd w:val="clear" w:color="auto" w:fill="F2F2F2" w:themeFill="background1" w:themeFillShade="F2"/>
            <w:vAlign w:val="center"/>
          </w:tcPr>
          <w:p w14:paraId="715D0699" w14:textId="1F63F0EB" w:rsidR="00650226" w:rsidRPr="003257A1" w:rsidRDefault="00650226" w:rsidP="00650226">
            <w:pPr>
              <w:widowControl w:val="0"/>
              <w:jc w:val="center"/>
              <w:rPr>
                <w:rFonts w:cs="Arial"/>
                <w:szCs w:val="20"/>
              </w:rPr>
            </w:pPr>
            <w:r>
              <w:rPr>
                <w:rFonts w:cs="Arial"/>
                <w:szCs w:val="20"/>
              </w:rPr>
              <w:t>x</w:t>
            </w:r>
          </w:p>
        </w:tc>
        <w:tc>
          <w:tcPr>
            <w:tcW w:w="674" w:type="pct"/>
            <w:shd w:val="clear" w:color="auto" w:fill="F2F2F2" w:themeFill="background1" w:themeFillShade="F2"/>
            <w:vAlign w:val="center"/>
          </w:tcPr>
          <w:p w14:paraId="18D30FA6" w14:textId="1685D7F6" w:rsidR="00650226" w:rsidRPr="00CD0E10" w:rsidRDefault="00650226" w:rsidP="00E43CF7">
            <w:pPr>
              <w:widowControl w:val="0"/>
              <w:jc w:val="center"/>
              <w:rPr>
                <w:rFonts w:cs="Arial"/>
                <w:szCs w:val="20"/>
              </w:rPr>
            </w:pPr>
            <w:r w:rsidRPr="00A66D08">
              <w:rPr>
                <w:rFonts w:cs="Arial"/>
                <w:szCs w:val="20"/>
              </w:rPr>
              <w:t>A</w:t>
            </w:r>
            <w:r w:rsidR="005C7AFE">
              <w:rPr>
                <w:rFonts w:cs="Arial"/>
                <w:szCs w:val="20"/>
                <w:vertAlign w:val="superscript"/>
              </w:rPr>
              <w:t>D</w:t>
            </w:r>
          </w:p>
        </w:tc>
        <w:tc>
          <w:tcPr>
            <w:tcW w:w="674" w:type="pct"/>
            <w:shd w:val="clear" w:color="auto" w:fill="F2F2F2" w:themeFill="background1" w:themeFillShade="F2"/>
            <w:vAlign w:val="center"/>
          </w:tcPr>
          <w:p w14:paraId="740C14B7" w14:textId="77777777" w:rsidR="00650226" w:rsidRPr="00DC0A30" w:rsidRDefault="00650226">
            <w:pPr>
              <w:widowControl w:val="0"/>
              <w:jc w:val="center"/>
              <w:rPr>
                <w:rFonts w:cs="Arial"/>
                <w:szCs w:val="20"/>
              </w:rPr>
            </w:pPr>
            <w:r w:rsidRPr="00DC0A30">
              <w:rPr>
                <w:rFonts w:cs="Arial"/>
                <w:szCs w:val="20"/>
              </w:rPr>
              <w:t>x</w:t>
            </w:r>
          </w:p>
        </w:tc>
        <w:tc>
          <w:tcPr>
            <w:tcW w:w="674" w:type="pct"/>
            <w:shd w:val="clear" w:color="auto" w:fill="F2F2F2" w:themeFill="background1" w:themeFillShade="F2"/>
            <w:vAlign w:val="center"/>
          </w:tcPr>
          <w:p w14:paraId="0E83A047" w14:textId="77777777" w:rsidR="00650226" w:rsidRPr="00DC0A30" w:rsidRDefault="00650226">
            <w:pPr>
              <w:widowControl w:val="0"/>
              <w:jc w:val="center"/>
              <w:rPr>
                <w:rFonts w:cs="Arial"/>
                <w:szCs w:val="20"/>
              </w:rPr>
            </w:pPr>
            <w:r w:rsidRPr="00DC0A30">
              <w:rPr>
                <w:rFonts w:cs="Arial"/>
                <w:szCs w:val="20"/>
              </w:rPr>
              <w:t>x</w:t>
            </w:r>
          </w:p>
        </w:tc>
      </w:tr>
      <w:tr w:rsidR="00650226" w:rsidRPr="00E84535" w14:paraId="59CD36E6" w14:textId="77777777" w:rsidTr="00650226">
        <w:trPr>
          <w:jc w:val="center"/>
        </w:trPr>
        <w:tc>
          <w:tcPr>
            <w:tcW w:w="957" w:type="pct"/>
            <w:shd w:val="clear" w:color="auto" w:fill="F2F2F2" w:themeFill="background1" w:themeFillShade="F2"/>
          </w:tcPr>
          <w:p w14:paraId="5BFFE338" w14:textId="77777777" w:rsidR="00650226" w:rsidRPr="00DC0A30" w:rsidRDefault="00650226" w:rsidP="003257A1">
            <w:pPr>
              <w:widowControl w:val="0"/>
              <w:rPr>
                <w:rFonts w:cs="Arial"/>
                <w:szCs w:val="20"/>
              </w:rPr>
            </w:pPr>
            <w:r w:rsidRPr="00DC0A30">
              <w:rPr>
                <w:rFonts w:cs="Arial"/>
                <w:szCs w:val="20"/>
              </w:rPr>
              <w:t>Construction and operation of pipelines</w:t>
            </w:r>
          </w:p>
        </w:tc>
        <w:tc>
          <w:tcPr>
            <w:tcW w:w="674" w:type="pct"/>
            <w:shd w:val="clear" w:color="auto" w:fill="F2F2F2" w:themeFill="background1" w:themeFillShade="F2"/>
            <w:vAlign w:val="center"/>
          </w:tcPr>
          <w:p w14:paraId="67B1CAC5" w14:textId="66487A35" w:rsidR="00650226" w:rsidRDefault="00650226" w:rsidP="00650226">
            <w:pPr>
              <w:widowControl w:val="0"/>
              <w:jc w:val="center"/>
              <w:rPr>
                <w:rFonts w:cs="Arial"/>
                <w:szCs w:val="20"/>
              </w:rPr>
            </w:pPr>
            <w:r>
              <w:rPr>
                <w:rFonts w:cs="Arial"/>
                <w:szCs w:val="20"/>
              </w:rPr>
              <w:t>A</w:t>
            </w:r>
          </w:p>
        </w:tc>
        <w:tc>
          <w:tcPr>
            <w:tcW w:w="674" w:type="pct"/>
            <w:shd w:val="clear" w:color="auto" w:fill="F2F2F2" w:themeFill="background1" w:themeFillShade="F2"/>
            <w:vAlign w:val="center"/>
          </w:tcPr>
          <w:p w14:paraId="2E97689D" w14:textId="0DE05A46" w:rsidR="00650226" w:rsidRPr="003257A1" w:rsidRDefault="00650226" w:rsidP="00650226">
            <w:pPr>
              <w:widowControl w:val="0"/>
              <w:jc w:val="center"/>
              <w:rPr>
                <w:rFonts w:cs="Arial"/>
                <w:szCs w:val="20"/>
              </w:rPr>
            </w:pPr>
            <w:r>
              <w:rPr>
                <w:rFonts w:cs="Arial"/>
                <w:szCs w:val="20"/>
              </w:rPr>
              <w:t>A</w:t>
            </w:r>
          </w:p>
        </w:tc>
        <w:tc>
          <w:tcPr>
            <w:tcW w:w="674" w:type="pct"/>
            <w:shd w:val="clear" w:color="auto" w:fill="F2F2F2" w:themeFill="background1" w:themeFillShade="F2"/>
            <w:vAlign w:val="center"/>
          </w:tcPr>
          <w:p w14:paraId="02BCCA9E" w14:textId="4AFEDDFF" w:rsidR="00650226" w:rsidRPr="003257A1" w:rsidRDefault="00650226" w:rsidP="003257A1">
            <w:pPr>
              <w:widowControl w:val="0"/>
              <w:jc w:val="center"/>
              <w:rPr>
                <w:rFonts w:cs="Arial"/>
                <w:szCs w:val="20"/>
              </w:rPr>
            </w:pPr>
            <w:r w:rsidRPr="003257A1">
              <w:rPr>
                <w:rFonts w:cs="Arial"/>
                <w:szCs w:val="20"/>
              </w:rPr>
              <w:t>A</w:t>
            </w:r>
          </w:p>
        </w:tc>
        <w:tc>
          <w:tcPr>
            <w:tcW w:w="674" w:type="pct"/>
            <w:shd w:val="clear" w:color="auto" w:fill="F2F2F2" w:themeFill="background1" w:themeFillShade="F2"/>
            <w:vAlign w:val="center"/>
          </w:tcPr>
          <w:p w14:paraId="1FB5B8C3" w14:textId="77777777" w:rsidR="00650226" w:rsidRPr="00A66D08" w:rsidRDefault="00650226">
            <w:pPr>
              <w:widowControl w:val="0"/>
              <w:jc w:val="center"/>
              <w:rPr>
                <w:rFonts w:cs="Arial"/>
                <w:szCs w:val="20"/>
              </w:rPr>
            </w:pPr>
            <w:r w:rsidRPr="00A66D08">
              <w:rPr>
                <w:rFonts w:cs="Arial"/>
                <w:szCs w:val="20"/>
              </w:rPr>
              <w:t>A</w:t>
            </w:r>
          </w:p>
        </w:tc>
        <w:tc>
          <w:tcPr>
            <w:tcW w:w="674" w:type="pct"/>
            <w:shd w:val="clear" w:color="auto" w:fill="F2F2F2" w:themeFill="background1" w:themeFillShade="F2"/>
            <w:vAlign w:val="center"/>
          </w:tcPr>
          <w:p w14:paraId="197DCE83" w14:textId="77777777" w:rsidR="00650226" w:rsidRPr="00DC0A30" w:rsidRDefault="00650226">
            <w:pPr>
              <w:widowControl w:val="0"/>
              <w:jc w:val="center"/>
              <w:rPr>
                <w:rFonts w:cs="Arial"/>
                <w:szCs w:val="20"/>
              </w:rPr>
            </w:pPr>
            <w:r w:rsidRPr="00DC0A30">
              <w:rPr>
                <w:rFonts w:cs="Arial"/>
                <w:szCs w:val="20"/>
              </w:rPr>
              <w:t>A</w:t>
            </w:r>
          </w:p>
        </w:tc>
        <w:tc>
          <w:tcPr>
            <w:tcW w:w="674" w:type="pct"/>
            <w:shd w:val="clear" w:color="auto" w:fill="F2F2F2" w:themeFill="background1" w:themeFillShade="F2"/>
            <w:vAlign w:val="center"/>
          </w:tcPr>
          <w:p w14:paraId="0A682E84" w14:textId="77777777" w:rsidR="00650226" w:rsidRPr="00DC0A30" w:rsidRDefault="00650226">
            <w:pPr>
              <w:widowControl w:val="0"/>
              <w:jc w:val="center"/>
              <w:rPr>
                <w:rFonts w:cs="Arial"/>
                <w:szCs w:val="20"/>
              </w:rPr>
            </w:pPr>
            <w:r w:rsidRPr="00DC0A30">
              <w:rPr>
                <w:rFonts w:cs="Arial"/>
                <w:szCs w:val="20"/>
              </w:rPr>
              <w:t>A</w:t>
            </w:r>
          </w:p>
        </w:tc>
      </w:tr>
    </w:tbl>
    <w:p w14:paraId="4E94C442" w14:textId="27BAB908" w:rsidR="007F798F" w:rsidRPr="006862D2" w:rsidRDefault="0099272B" w:rsidP="007F798F">
      <w:pPr>
        <w:widowControl w:val="0"/>
        <w:ind w:left="329" w:hanging="329"/>
        <w:rPr>
          <w:szCs w:val="20"/>
        </w:rPr>
      </w:pPr>
      <w:r>
        <w:rPr>
          <w:szCs w:val="20"/>
        </w:rPr>
        <w:t>x</w:t>
      </w:r>
      <w:r w:rsidR="007F798F" w:rsidRPr="00DC0A30">
        <w:rPr>
          <w:szCs w:val="20"/>
        </w:rPr>
        <w:tab/>
        <w:t>Activity is not allowed.</w:t>
      </w:r>
    </w:p>
    <w:p w14:paraId="3C3A018D" w14:textId="41593861" w:rsidR="007F798F" w:rsidRPr="00DC0A30" w:rsidRDefault="007F798F" w:rsidP="007F798F">
      <w:pPr>
        <w:widowControl w:val="0"/>
        <w:ind w:left="329" w:hanging="329"/>
        <w:rPr>
          <w:szCs w:val="20"/>
        </w:rPr>
      </w:pPr>
      <w:r w:rsidRPr="006862D2">
        <w:rPr>
          <w:szCs w:val="20"/>
        </w:rPr>
        <w:t>A</w:t>
      </w:r>
      <w:r w:rsidRPr="006862D2">
        <w:rPr>
          <w:szCs w:val="20"/>
        </w:rPr>
        <w:tab/>
        <w:t>Authorisation required. Activity is allowable</w:t>
      </w:r>
      <w:r w:rsidR="008D0336" w:rsidRPr="00C02C44">
        <w:rPr>
          <w:szCs w:val="20"/>
        </w:rPr>
        <w:t>, subject to assessment,</w:t>
      </w:r>
      <w:r w:rsidRPr="006862D2">
        <w:rPr>
          <w:szCs w:val="20"/>
        </w:rPr>
        <w:t xml:space="preserve"> in accordance</w:t>
      </w:r>
      <w:r w:rsidRPr="00DC0A30">
        <w:rPr>
          <w:szCs w:val="20"/>
        </w:rPr>
        <w:t xml:space="preserve"> with a permit, class approval or activity licence or lease issued by the Director.</w:t>
      </w:r>
    </w:p>
    <w:p w14:paraId="5C8C9402" w14:textId="4D11D9B6" w:rsidR="007F798F" w:rsidRPr="00DC0A30" w:rsidRDefault="005C7AFE" w:rsidP="007F798F">
      <w:pPr>
        <w:widowControl w:val="0"/>
        <w:ind w:left="329" w:hanging="329"/>
        <w:rPr>
          <w:szCs w:val="20"/>
        </w:rPr>
      </w:pPr>
      <w:r>
        <w:rPr>
          <w:szCs w:val="20"/>
        </w:rPr>
        <w:t>D</w:t>
      </w:r>
      <w:r w:rsidR="007F798F" w:rsidRPr="00DC0A30">
        <w:rPr>
          <w:szCs w:val="20"/>
        </w:rPr>
        <w:tab/>
        <w:t>Mining operations are not allowed in the Multiple Use Zone (VI) of the Geographe Marine Park.</w:t>
      </w:r>
    </w:p>
    <w:p w14:paraId="18170744" w14:textId="7F2F225B" w:rsidR="007F798F" w:rsidRPr="00DC0A30" w:rsidRDefault="00B358EA" w:rsidP="00DC0A30">
      <w:pPr>
        <w:widowControl w:val="0"/>
        <w:shd w:val="clear" w:color="auto" w:fill="F2F2F2" w:themeFill="background1" w:themeFillShade="F2"/>
        <w:rPr>
          <w:szCs w:val="20"/>
        </w:rPr>
      </w:pPr>
      <w:r w:rsidRPr="00B358EA">
        <w:rPr>
          <w:b/>
          <w:szCs w:val="20"/>
        </w:rPr>
        <w:t>Note:</w:t>
      </w:r>
      <w:r w:rsidR="007F798F" w:rsidRPr="00DC0A30">
        <w:rPr>
          <w:szCs w:val="20"/>
        </w:rPr>
        <w:t xml:space="preserve"> Proposed mining operations conducted under usage rights that existed immediately before the declaration of a marine park do not require approval from the Director.</w:t>
      </w:r>
    </w:p>
    <w:p w14:paraId="467E7CD1" w14:textId="77777777" w:rsidR="007F798F" w:rsidRPr="00CF074B" w:rsidRDefault="007F798F" w:rsidP="00B35609">
      <w:pPr>
        <w:pStyle w:val="Part46-Heading4"/>
      </w:pPr>
      <w:r w:rsidRPr="00CF074B">
        <w:t>Prescriptions</w:t>
      </w:r>
    </w:p>
    <w:p w14:paraId="7D8731D8" w14:textId="1035E440" w:rsidR="007F798F" w:rsidRPr="00CF074B" w:rsidRDefault="007F798F" w:rsidP="004B6A96">
      <w:pPr>
        <w:pStyle w:val="Heading4"/>
      </w:pPr>
      <w:r w:rsidRPr="00CF074B">
        <w:t xml:space="preserve">Mining operations may be conducted </w:t>
      </w:r>
      <w:r w:rsidR="00772247" w:rsidRPr="00CF074B">
        <w:t xml:space="preserve">in the </w:t>
      </w:r>
      <w:r w:rsidR="00772247">
        <w:t>South</w:t>
      </w:r>
      <w:r w:rsidR="00772247" w:rsidRPr="00CF074B">
        <w:t xml:space="preserve">-west Network </w:t>
      </w:r>
      <w:r w:rsidRPr="00CF074B">
        <w:t>in accordance with and subject to:</w:t>
      </w:r>
    </w:p>
    <w:p w14:paraId="46901617" w14:textId="159BBF4F" w:rsidR="007F798F" w:rsidRPr="00CF074B" w:rsidRDefault="007F798F" w:rsidP="00131F93">
      <w:pPr>
        <w:pStyle w:val="sub-prescriptionsabc"/>
        <w:widowControl w:val="0"/>
        <w:numPr>
          <w:ilvl w:val="0"/>
          <w:numId w:val="54"/>
        </w:numPr>
      </w:pPr>
      <w:r w:rsidRPr="00CF074B">
        <w:t xml:space="preserve">a permit issued under Section </w:t>
      </w:r>
      <w:r>
        <w:t>4.4</w:t>
      </w:r>
      <w:r w:rsidRPr="00CF074B">
        <w:t>.1</w:t>
      </w:r>
      <w:r>
        <w:t xml:space="preserve"> (Permits)</w:t>
      </w:r>
      <w:r w:rsidRPr="00CF074B">
        <w:t>; or</w:t>
      </w:r>
    </w:p>
    <w:p w14:paraId="20AC5C7B" w14:textId="1306F7BE" w:rsidR="007F798F" w:rsidRPr="00CF074B" w:rsidRDefault="007F798F" w:rsidP="00131F93">
      <w:pPr>
        <w:pStyle w:val="sub-prescriptionsabc"/>
        <w:widowControl w:val="0"/>
        <w:numPr>
          <w:ilvl w:val="0"/>
          <w:numId w:val="54"/>
        </w:numPr>
      </w:pPr>
      <w:r w:rsidRPr="00CF074B">
        <w:t xml:space="preserve">a class approval issued under Section </w:t>
      </w:r>
      <w:r>
        <w:t>4.4</w:t>
      </w:r>
      <w:r w:rsidRPr="00CF074B">
        <w:t>.2</w:t>
      </w:r>
      <w:r>
        <w:t xml:space="preserve"> (Class approvals)</w:t>
      </w:r>
      <w:r w:rsidRPr="00CF074B">
        <w:t>; or</w:t>
      </w:r>
    </w:p>
    <w:p w14:paraId="0F649249" w14:textId="40DA08F6" w:rsidR="007F798F" w:rsidRPr="00CF074B" w:rsidRDefault="007F798F" w:rsidP="00131F93">
      <w:pPr>
        <w:pStyle w:val="sub-prescriptionsabc"/>
        <w:widowControl w:val="0"/>
        <w:numPr>
          <w:ilvl w:val="0"/>
          <w:numId w:val="54"/>
        </w:numPr>
      </w:pPr>
      <w:r w:rsidRPr="00CF074B">
        <w:t>a</w:t>
      </w:r>
      <w:r w:rsidR="003F0468">
        <w:t>n</w:t>
      </w:r>
      <w:r w:rsidRPr="00CF074B">
        <w:t xml:space="preserve"> activity licence issued under Section </w:t>
      </w:r>
      <w:r>
        <w:t>4.4</w:t>
      </w:r>
      <w:r w:rsidRPr="00CF074B">
        <w:t xml:space="preserve">.3 </w:t>
      </w:r>
      <w:r>
        <w:t>(Activity licences and leases)</w:t>
      </w:r>
      <w:r w:rsidR="00D67870">
        <w:t xml:space="preserve"> </w:t>
      </w:r>
      <w:r w:rsidRPr="00CF074B">
        <w:t>for mining operations that are the construction and operation of pipelines; and</w:t>
      </w:r>
    </w:p>
    <w:p w14:paraId="204CA575" w14:textId="77777777" w:rsidR="007F798F" w:rsidRPr="00CF074B" w:rsidRDefault="007F798F" w:rsidP="00131F93">
      <w:pPr>
        <w:pStyle w:val="sub-prescriptionsabc"/>
        <w:widowControl w:val="0"/>
        <w:numPr>
          <w:ilvl w:val="0"/>
          <w:numId w:val="54"/>
        </w:numPr>
      </w:pPr>
      <w:r w:rsidRPr="00CF074B">
        <w:t>the following prescriptions in this Section;</w:t>
      </w:r>
    </w:p>
    <w:p w14:paraId="3774300D" w14:textId="0796AA26" w:rsidR="007F798F" w:rsidRPr="00CF074B" w:rsidRDefault="007F798F" w:rsidP="00131F93">
      <w:pPr>
        <w:pStyle w:val="sub-prescriptionsabc"/>
        <w:widowControl w:val="0"/>
        <w:numPr>
          <w:ilvl w:val="0"/>
          <w:numId w:val="54"/>
        </w:numPr>
      </w:pPr>
      <w:r w:rsidRPr="00CF074B">
        <w:t xml:space="preserve">the prescriptions in Section </w:t>
      </w:r>
      <w:r>
        <w:t>4.2</w:t>
      </w:r>
      <w:r w:rsidRPr="00CF074B">
        <w:t>.1 (</w:t>
      </w:r>
      <w:r w:rsidR="00992F56">
        <w:rPr>
          <w:rFonts w:cs="Arial"/>
        </w:rPr>
        <w:t>General use, access, and waste management</w:t>
      </w:r>
      <w:r w:rsidRPr="00CF074B">
        <w:t>); and</w:t>
      </w:r>
    </w:p>
    <w:p w14:paraId="7F64458D" w14:textId="0D1FAA8B" w:rsidR="007F798F" w:rsidRPr="00CF074B" w:rsidRDefault="007F798F" w:rsidP="00131F93">
      <w:pPr>
        <w:pStyle w:val="sub-prescriptionsabc"/>
        <w:widowControl w:val="0"/>
        <w:numPr>
          <w:ilvl w:val="0"/>
          <w:numId w:val="54"/>
        </w:numPr>
      </w:pPr>
      <w:r w:rsidRPr="00CF074B">
        <w:t xml:space="preserve">the prescriptions in Section </w:t>
      </w:r>
      <w:r>
        <w:t>4.2</w:t>
      </w:r>
      <w:r w:rsidRPr="00CF074B">
        <w:t>.2 (Commercial shipping).</w:t>
      </w:r>
    </w:p>
    <w:p w14:paraId="44CD2277" w14:textId="5BBACC4E" w:rsidR="007F798F" w:rsidRPr="00CF074B" w:rsidRDefault="007F798F" w:rsidP="004B6A96">
      <w:pPr>
        <w:pStyle w:val="Heading4"/>
      </w:pPr>
      <w:r w:rsidRPr="00CF074B">
        <w:t>Mining operations may be conducted in a:</w:t>
      </w:r>
    </w:p>
    <w:p w14:paraId="5671AB3F" w14:textId="77777777" w:rsidR="00682E81" w:rsidRDefault="00682E81" w:rsidP="00131F93">
      <w:pPr>
        <w:pStyle w:val="ListParagraph"/>
        <w:widowControl w:val="0"/>
        <w:numPr>
          <w:ilvl w:val="0"/>
          <w:numId w:val="55"/>
        </w:numPr>
      </w:pPr>
      <w:r>
        <w:t>Special Purpose Zone (Trawl) (VI);</w:t>
      </w:r>
    </w:p>
    <w:p w14:paraId="0CB00CF8" w14:textId="1CEB0182" w:rsidR="007F798F" w:rsidRPr="009D69BC" w:rsidRDefault="007F798F" w:rsidP="00131F93">
      <w:pPr>
        <w:pStyle w:val="ListParagraph"/>
        <w:widowControl w:val="0"/>
        <w:numPr>
          <w:ilvl w:val="0"/>
          <w:numId w:val="55"/>
        </w:numPr>
      </w:pPr>
      <w:r w:rsidRPr="009D69BC">
        <w:t>Special Purpose Zone (VI)</w:t>
      </w:r>
      <w:r w:rsidR="00682E81">
        <w:t xml:space="preserve">; </w:t>
      </w:r>
      <w:r>
        <w:t>or</w:t>
      </w:r>
    </w:p>
    <w:p w14:paraId="58EE427C" w14:textId="19FF84EF" w:rsidR="007F798F" w:rsidRDefault="007F798F" w:rsidP="00131F93">
      <w:pPr>
        <w:pStyle w:val="ListParagraph"/>
        <w:widowControl w:val="0"/>
        <w:numPr>
          <w:ilvl w:val="0"/>
          <w:numId w:val="55"/>
        </w:numPr>
      </w:pPr>
      <w:r w:rsidRPr="009D69BC">
        <w:t xml:space="preserve">Multiple Use Zone (VI), except in the </w:t>
      </w:r>
      <w:r w:rsidRPr="004D5912">
        <w:t xml:space="preserve">Multiple Use Zone </w:t>
      </w:r>
      <w:r w:rsidRPr="009D69BC">
        <w:t xml:space="preserve">(VI) of the Geographe Marine </w:t>
      </w:r>
      <w:r>
        <w:t>Park,</w:t>
      </w:r>
    </w:p>
    <w:p w14:paraId="47797852" w14:textId="2804926E" w:rsidR="007F798F" w:rsidRPr="00CF074B" w:rsidRDefault="007F798F" w:rsidP="007F798F">
      <w:pPr>
        <w:widowControl w:val="0"/>
        <w:ind w:left="708" w:firstLine="851"/>
      </w:pPr>
      <w:r w:rsidRPr="00CF074B">
        <w:t xml:space="preserve">in accordance with </w:t>
      </w:r>
      <w:r>
        <w:t>S</w:t>
      </w:r>
      <w:r w:rsidRPr="00CF074B">
        <w:t xml:space="preserve">ections </w:t>
      </w:r>
      <w:r>
        <w:t>4.2</w:t>
      </w:r>
      <w:r w:rsidRPr="00CF074B">
        <w:t>.</w:t>
      </w:r>
      <w:r>
        <w:t>8</w:t>
      </w:r>
      <w:r w:rsidRPr="00CF074B">
        <w:t xml:space="preserve">.3 and </w:t>
      </w:r>
      <w:r>
        <w:t>4.2</w:t>
      </w:r>
      <w:r w:rsidRPr="00CF074B">
        <w:t>.</w:t>
      </w:r>
      <w:r>
        <w:t>8</w:t>
      </w:r>
      <w:r w:rsidRPr="00CF074B">
        <w:t>.4.</w:t>
      </w:r>
    </w:p>
    <w:p w14:paraId="1A09C380" w14:textId="620F1910" w:rsidR="007F798F" w:rsidRPr="00CF074B" w:rsidRDefault="007F798F" w:rsidP="004B6A96">
      <w:pPr>
        <w:pStyle w:val="Heading4"/>
      </w:pPr>
      <w:r w:rsidRPr="00CF074B">
        <w:lastRenderedPageBreak/>
        <w:t xml:space="preserve">Mining operations in a </w:t>
      </w:r>
      <w:r>
        <w:t>Special Purpose Zone</w:t>
      </w:r>
      <w:r w:rsidR="00682E81">
        <w:t xml:space="preserve"> (Trawl)</w:t>
      </w:r>
      <w:r>
        <w:t xml:space="preserve"> (</w:t>
      </w:r>
      <w:r w:rsidRPr="00CF074B">
        <w:t>VI)</w:t>
      </w:r>
      <w:r w:rsidR="00682E81">
        <w:t>, Special Purpose Zone (VI)</w:t>
      </w:r>
      <w:r>
        <w:t xml:space="preserve"> or Multiple Use Zone (VI)</w:t>
      </w:r>
      <w:r w:rsidRPr="00CF074B">
        <w:t>:</w:t>
      </w:r>
    </w:p>
    <w:p w14:paraId="039DB396" w14:textId="44184D4E" w:rsidR="007F798F" w:rsidRPr="00CF074B" w:rsidRDefault="007F798F" w:rsidP="00131F93">
      <w:pPr>
        <w:pStyle w:val="sub-prescriptionsabc"/>
        <w:widowControl w:val="0"/>
        <w:numPr>
          <w:ilvl w:val="0"/>
          <w:numId w:val="56"/>
        </w:numPr>
      </w:pPr>
      <w:r w:rsidRPr="00CF074B">
        <w:t xml:space="preserve">that have been approved under Part 9 of the EPBC Act, may be conducted in accordance with conditions of that approval and a class approval issued under </w:t>
      </w:r>
      <w:r>
        <w:t>S</w:t>
      </w:r>
      <w:r w:rsidRPr="00CF074B">
        <w:t xml:space="preserve">ection </w:t>
      </w:r>
      <w:r w:rsidR="00A53B4E">
        <w:t>4.4.2</w:t>
      </w:r>
      <w:r w:rsidRPr="00CF074B">
        <w:t>;</w:t>
      </w:r>
    </w:p>
    <w:p w14:paraId="53FF29CD" w14:textId="1C940455" w:rsidR="007F798F" w:rsidRPr="00CF074B" w:rsidRDefault="007F798F" w:rsidP="00131F93">
      <w:pPr>
        <w:pStyle w:val="sub-prescriptionsabc"/>
        <w:widowControl w:val="0"/>
        <w:numPr>
          <w:ilvl w:val="0"/>
          <w:numId w:val="56"/>
        </w:numPr>
      </w:pPr>
      <w:r w:rsidRPr="00CF074B">
        <w:t xml:space="preserve">that are authorised by a policy, plan or program that has been endorsed under Part 10 of the EPBC Act may be conducted in accordance with the conditions of that authorisation and a class approval under </w:t>
      </w:r>
      <w:r>
        <w:t>S</w:t>
      </w:r>
      <w:r w:rsidRPr="00CF074B">
        <w:t xml:space="preserve">ection </w:t>
      </w:r>
      <w:r w:rsidR="00A53B4E">
        <w:t>4.4.2</w:t>
      </w:r>
      <w:r w:rsidRPr="00CF074B">
        <w:t>; or</w:t>
      </w:r>
    </w:p>
    <w:p w14:paraId="7EF39308" w14:textId="42ECCDC4" w:rsidR="007F798F" w:rsidRPr="00CF074B" w:rsidRDefault="007F798F" w:rsidP="00131F93">
      <w:pPr>
        <w:pStyle w:val="sub-prescriptionsabc"/>
        <w:widowControl w:val="0"/>
        <w:numPr>
          <w:ilvl w:val="0"/>
          <w:numId w:val="56"/>
        </w:numPr>
      </w:pPr>
      <w:r w:rsidRPr="00CF074B">
        <w:t xml:space="preserve">that are the subject of a decision under Part 7 of the EPBC Act and are not a controlled action if taken in a particular manner may be conducted in that manner and in accordance with the conditions of a class approval issued under </w:t>
      </w:r>
      <w:r>
        <w:t>S</w:t>
      </w:r>
      <w:r w:rsidRPr="00CF074B">
        <w:t xml:space="preserve">ection </w:t>
      </w:r>
      <w:r w:rsidR="00A53B4E">
        <w:t>4.4.2</w:t>
      </w:r>
      <w:r w:rsidRPr="00CF074B">
        <w:t>.</w:t>
      </w:r>
    </w:p>
    <w:p w14:paraId="615C99E2" w14:textId="4E887E8A" w:rsidR="007F798F" w:rsidRPr="00CF074B" w:rsidRDefault="007F798F" w:rsidP="004B6A96">
      <w:pPr>
        <w:pStyle w:val="Heading4"/>
      </w:pPr>
      <w:r w:rsidRPr="00CF074B">
        <w:t xml:space="preserve">Mining operations in a </w:t>
      </w:r>
      <w:r>
        <w:t>Special Purpose Zone</w:t>
      </w:r>
      <w:r w:rsidR="00682E81">
        <w:t xml:space="preserve"> (Trawl)</w:t>
      </w:r>
      <w:r>
        <w:t xml:space="preserve"> (</w:t>
      </w:r>
      <w:r w:rsidRPr="00CF074B">
        <w:t>VI)</w:t>
      </w:r>
      <w:r w:rsidR="00682E81">
        <w:t>, Special Purpose Zone (VI)</w:t>
      </w:r>
      <w:r w:rsidRPr="00CF074B">
        <w:t xml:space="preserve"> </w:t>
      </w:r>
      <w:r>
        <w:t>or Multiple Use Zone (VI)</w:t>
      </w:r>
      <w:r w:rsidRPr="00CF074B">
        <w:t xml:space="preserve"> not authorised by a class approval referred to in </w:t>
      </w:r>
      <w:r>
        <w:t>S</w:t>
      </w:r>
      <w:r w:rsidRPr="00CF074B">
        <w:t xml:space="preserve">ection </w:t>
      </w:r>
      <w:r>
        <w:t>4.2</w:t>
      </w:r>
      <w:r w:rsidRPr="00CF074B">
        <w:t>.</w:t>
      </w:r>
      <w:r>
        <w:t>8</w:t>
      </w:r>
      <w:r w:rsidRPr="00CF074B">
        <w:t>.3 may be conducted in accorda</w:t>
      </w:r>
      <w:r>
        <w:t>nce with a permit issued under S</w:t>
      </w:r>
      <w:r w:rsidRPr="00CF074B">
        <w:t xml:space="preserve">ection </w:t>
      </w:r>
      <w:r>
        <w:t>4.4</w:t>
      </w:r>
      <w:r w:rsidRPr="00CF074B">
        <w:t xml:space="preserve">.1 </w:t>
      </w:r>
      <w:r>
        <w:t xml:space="preserve">(Permits) </w:t>
      </w:r>
      <w:r w:rsidRPr="00CF074B">
        <w:t>or</w:t>
      </w:r>
      <w:r>
        <w:t xml:space="preserve"> a class approval issued under S</w:t>
      </w:r>
      <w:r w:rsidRPr="00CF074B">
        <w:t xml:space="preserve">ection </w:t>
      </w:r>
      <w:r>
        <w:t>4.4</w:t>
      </w:r>
      <w:r w:rsidRPr="00CF074B">
        <w:t>.2</w:t>
      </w:r>
      <w:r>
        <w:t xml:space="preserve"> (Class approvals)</w:t>
      </w:r>
      <w:r w:rsidRPr="00CF074B">
        <w:t>.</w:t>
      </w:r>
    </w:p>
    <w:p w14:paraId="4DD130E3" w14:textId="77777777" w:rsidR="007C4109" w:rsidRDefault="007F798F" w:rsidP="004B6A96">
      <w:pPr>
        <w:pStyle w:val="Heading4"/>
      </w:pPr>
      <w:r w:rsidRPr="00CF074B">
        <w:t xml:space="preserve">Mining operations that are the construction and operation of pipelines </w:t>
      </w:r>
      <w:r w:rsidR="00CC5869">
        <w:rPr>
          <w:rFonts w:cs="Arial"/>
          <w:color w:val="222222"/>
          <w:szCs w:val="20"/>
        </w:rPr>
        <w:t xml:space="preserve">and the carrying on of other activities for the purposes of those operations (e.g. surveys) </w:t>
      </w:r>
      <w:r w:rsidRPr="00CF074B">
        <w:t>may be conducted in</w:t>
      </w:r>
      <w:r w:rsidR="00813AF8">
        <w:t xml:space="preserve"> a</w:t>
      </w:r>
      <w:r w:rsidR="007C4109">
        <w:t>:</w:t>
      </w:r>
      <w:r w:rsidR="00813AF8">
        <w:t xml:space="preserve"> </w:t>
      </w:r>
    </w:p>
    <w:p w14:paraId="29E3CF8F" w14:textId="648CD9C2" w:rsidR="007C4109" w:rsidRDefault="00A30F70" w:rsidP="00131F93">
      <w:pPr>
        <w:pStyle w:val="sub-prescriptionsabc"/>
        <w:widowControl w:val="0"/>
        <w:numPr>
          <w:ilvl w:val="0"/>
          <w:numId w:val="76"/>
        </w:numPr>
      </w:pPr>
      <w:r>
        <w:t>Special Purpo</w:t>
      </w:r>
      <w:r w:rsidR="007C4109">
        <w:t>se Zone (Mining Exclusion) (VI);</w:t>
      </w:r>
      <w:r>
        <w:t xml:space="preserve"> </w:t>
      </w:r>
    </w:p>
    <w:p w14:paraId="1F3F2BD5" w14:textId="77777777" w:rsidR="007C4109" w:rsidRDefault="00474CA0" w:rsidP="00131F93">
      <w:pPr>
        <w:pStyle w:val="sub-prescriptionsabc"/>
        <w:widowControl w:val="0"/>
        <w:numPr>
          <w:ilvl w:val="0"/>
          <w:numId w:val="76"/>
        </w:numPr>
      </w:pPr>
      <w:r>
        <w:t>Multiple Use Zone (VI) of the Geographe Marine Park</w:t>
      </w:r>
      <w:r w:rsidR="007C4109">
        <w:t>;</w:t>
      </w:r>
      <w:r>
        <w:t xml:space="preserve"> </w:t>
      </w:r>
    </w:p>
    <w:p w14:paraId="3FEF893E" w14:textId="0D4FC80F" w:rsidR="007C4109" w:rsidRDefault="00A30F70" w:rsidP="00131F93">
      <w:pPr>
        <w:pStyle w:val="sub-prescriptionsabc"/>
        <w:widowControl w:val="0"/>
        <w:numPr>
          <w:ilvl w:val="0"/>
          <w:numId w:val="76"/>
        </w:numPr>
      </w:pPr>
      <w:r>
        <w:t>Habitat Protection Zone (IV)</w:t>
      </w:r>
      <w:r w:rsidR="007C4109">
        <w:t>;</w:t>
      </w:r>
      <w:r w:rsidR="004861E9">
        <w:t xml:space="preserve"> or</w:t>
      </w:r>
      <w:r>
        <w:t xml:space="preserve"> </w:t>
      </w:r>
    </w:p>
    <w:p w14:paraId="7F0B7710" w14:textId="77777777" w:rsidR="007C4109" w:rsidRDefault="00A30F70" w:rsidP="00131F93">
      <w:pPr>
        <w:pStyle w:val="sub-prescriptionsabc"/>
        <w:widowControl w:val="0"/>
        <w:numPr>
          <w:ilvl w:val="0"/>
          <w:numId w:val="76"/>
        </w:numPr>
      </w:pPr>
      <w:r>
        <w:t>National Park Zone (II)</w:t>
      </w:r>
      <w:r w:rsidR="007C4109">
        <w:t>,</w:t>
      </w:r>
    </w:p>
    <w:p w14:paraId="3888563C" w14:textId="08D0AA79" w:rsidR="007F798F" w:rsidRPr="00CF074B" w:rsidRDefault="00D0479D" w:rsidP="00C02C44">
      <w:pPr>
        <w:pStyle w:val="sub-prescriptionsabc"/>
        <w:widowControl w:val="0"/>
        <w:ind w:left="1573" w:firstLine="0"/>
      </w:pPr>
      <w:r>
        <w:t>in accordance with Section 4.2.8.6.</w:t>
      </w:r>
    </w:p>
    <w:p w14:paraId="699D7DC5" w14:textId="771946FF" w:rsidR="007D2175" w:rsidRDefault="007F798F" w:rsidP="004B6A96">
      <w:pPr>
        <w:pStyle w:val="Heading4"/>
      </w:pPr>
      <w:bookmarkStart w:id="165" w:name="_Ref423031425"/>
      <w:bookmarkStart w:id="166" w:name="_Ref423031446"/>
      <w:r w:rsidRPr="00CF074B">
        <w:t>The Director may issue an authorisation under Section 4.</w:t>
      </w:r>
      <w:r>
        <w:t>4</w:t>
      </w:r>
      <w:r w:rsidRPr="00CF074B">
        <w:t xml:space="preserve"> (Authorisation of </w:t>
      </w:r>
      <w:r>
        <w:t xml:space="preserve">allowable </w:t>
      </w:r>
      <w:r w:rsidRPr="00CF074B">
        <w:t xml:space="preserve">activities) for the construction and operation of pipelines </w:t>
      </w:r>
      <w:r w:rsidR="00CC5869">
        <w:rPr>
          <w:rFonts w:cs="Arial"/>
          <w:color w:val="222222"/>
          <w:szCs w:val="20"/>
        </w:rPr>
        <w:t xml:space="preserve">and the carrying on of other activities for the purposes of those operations (e.g. surveys) </w:t>
      </w:r>
      <w:r w:rsidRPr="00CF074B">
        <w:t>thro</w:t>
      </w:r>
      <w:r>
        <w:t>ugh a</w:t>
      </w:r>
      <w:r w:rsidR="000F50EB">
        <w:t>:</w:t>
      </w:r>
      <w:r>
        <w:t xml:space="preserve"> </w:t>
      </w:r>
    </w:p>
    <w:p w14:paraId="799EE137" w14:textId="77777777" w:rsidR="007D2175" w:rsidRDefault="00682E81" w:rsidP="00131F93">
      <w:pPr>
        <w:pStyle w:val="sub-prescriptionsabc"/>
        <w:widowControl w:val="0"/>
        <w:numPr>
          <w:ilvl w:val="0"/>
          <w:numId w:val="77"/>
        </w:numPr>
      </w:pPr>
      <w:r>
        <w:t>Special Purpose Zone (Mining Exclusion) (VI)</w:t>
      </w:r>
      <w:r w:rsidR="007D2175">
        <w:t>;</w:t>
      </w:r>
      <w:r w:rsidR="00362C87">
        <w:t xml:space="preserve"> </w:t>
      </w:r>
    </w:p>
    <w:p w14:paraId="66C829CB" w14:textId="77777777" w:rsidR="007D2175" w:rsidRDefault="00362C87" w:rsidP="00131F93">
      <w:pPr>
        <w:pStyle w:val="sub-prescriptionsabc"/>
        <w:widowControl w:val="0"/>
        <w:numPr>
          <w:ilvl w:val="0"/>
          <w:numId w:val="77"/>
        </w:numPr>
      </w:pPr>
      <w:r>
        <w:t>Multiple Use Zone (VI) of the Geographe Marine Park</w:t>
      </w:r>
      <w:r w:rsidR="007D2175">
        <w:t>;</w:t>
      </w:r>
      <w:r w:rsidR="00682E81">
        <w:t xml:space="preserve"> </w:t>
      </w:r>
    </w:p>
    <w:p w14:paraId="45E05555" w14:textId="77777777" w:rsidR="007D2175" w:rsidRDefault="007F798F" w:rsidP="00131F93">
      <w:pPr>
        <w:pStyle w:val="sub-prescriptionsabc"/>
        <w:widowControl w:val="0"/>
        <w:numPr>
          <w:ilvl w:val="0"/>
          <w:numId w:val="77"/>
        </w:numPr>
      </w:pPr>
      <w:r>
        <w:t>Habitat Protection Zone (IV)</w:t>
      </w:r>
      <w:r w:rsidR="007D2175">
        <w:t>;</w:t>
      </w:r>
      <w:r>
        <w:t xml:space="preserve"> </w:t>
      </w:r>
      <w:r w:rsidRPr="00CF074B">
        <w:t xml:space="preserve">or </w:t>
      </w:r>
    </w:p>
    <w:p w14:paraId="7E5BF4A6" w14:textId="77777777" w:rsidR="007D2175" w:rsidRDefault="007F798F" w:rsidP="00131F93">
      <w:pPr>
        <w:pStyle w:val="sub-prescriptionsabc"/>
        <w:widowControl w:val="0"/>
        <w:numPr>
          <w:ilvl w:val="0"/>
          <w:numId w:val="77"/>
        </w:numPr>
      </w:pPr>
      <w:r w:rsidRPr="00CF074B">
        <w:t>Nat</w:t>
      </w:r>
      <w:r>
        <w:t>ional Park Zone (</w:t>
      </w:r>
      <w:r w:rsidRPr="00CF074B">
        <w:t>II)</w:t>
      </w:r>
      <w:r w:rsidR="007D2175">
        <w:t>,</w:t>
      </w:r>
      <w:r w:rsidRPr="00CF074B">
        <w:t xml:space="preserve"> </w:t>
      </w:r>
    </w:p>
    <w:p w14:paraId="03186836" w14:textId="28C582C9" w:rsidR="007F798F" w:rsidRPr="00CF074B" w:rsidRDefault="007F798F" w:rsidP="00C02C44">
      <w:pPr>
        <w:pStyle w:val="sub-prescriptionsabc"/>
        <w:widowControl w:val="0"/>
        <w:ind w:left="1573" w:firstLine="0"/>
      </w:pPr>
      <w:r w:rsidRPr="00CF074B">
        <w:t>if the Director is satisfied</w:t>
      </w:r>
      <w:bookmarkEnd w:id="165"/>
      <w:r w:rsidRPr="00CF074B">
        <w:t xml:space="preserve"> </w:t>
      </w:r>
      <w:r>
        <w:t>that alternative routes are not feasible or practicable</w:t>
      </w:r>
      <w:r w:rsidRPr="00CF074B">
        <w:t>.</w:t>
      </w:r>
    </w:p>
    <w:p w14:paraId="5A629484" w14:textId="77777777" w:rsidR="007F798F" w:rsidRPr="00CF074B" w:rsidRDefault="007F798F" w:rsidP="004B6A96">
      <w:pPr>
        <w:pStyle w:val="Heading4"/>
      </w:pPr>
      <w:r w:rsidRPr="00CF074B">
        <w:t xml:space="preserve">Mining operations must be conducted in accordance with an authorisation (however described) under the OPGGS Act or the </w:t>
      </w:r>
      <w:r w:rsidRPr="00CF074B">
        <w:rPr>
          <w:i/>
        </w:rPr>
        <w:t>Offshore Minerals Act 1994</w:t>
      </w:r>
      <w:r w:rsidRPr="00CF074B">
        <w:t xml:space="preserve"> (to the extent those laws apply to the operations and are capable of operating concurrently with this plan).</w:t>
      </w:r>
    </w:p>
    <w:p w14:paraId="3C51B740" w14:textId="051397FF" w:rsidR="00C4665E" w:rsidRDefault="001F2091" w:rsidP="004B6A96">
      <w:pPr>
        <w:pStyle w:val="Heading4"/>
      </w:pPr>
      <w:r w:rsidRPr="001F2091">
        <w:t>Notwithstanding Section 4.2.</w:t>
      </w:r>
      <w:r>
        <w:t>8</w:t>
      </w:r>
      <w:r w:rsidRPr="001F2091">
        <w:t xml:space="preserve">.1, actions required to respond to oil pollution incidents, including environmental monitoring and remediation, in connection with mining operations authorised under the OPGGS Act, may be conducted in all zones without an authorisation issued by the Director, provided that the actions are taken in accordance with an </w:t>
      </w:r>
      <w:r w:rsidR="003A476C">
        <w:t>e</w:t>
      </w:r>
      <w:r w:rsidRPr="001F2091">
        <w:t xml:space="preserve">nvironment </w:t>
      </w:r>
      <w:r w:rsidR="003A476C">
        <w:t>p</w:t>
      </w:r>
      <w:r w:rsidRPr="001F2091">
        <w:t>lan that has been accepted by NOPSEMA, and the Director is notified in the event of oil pollution within a marine park, or where an oil spill response action must be taken within a marine park, so far as reasonably practicable, prior to response action being taken</w:t>
      </w:r>
      <w:r>
        <w:t>.</w:t>
      </w:r>
      <w:r w:rsidR="003B1619">
        <w:t>.</w:t>
      </w:r>
    </w:p>
    <w:p w14:paraId="3B0A6F26" w14:textId="77777777" w:rsidR="00347700" w:rsidRDefault="00347700">
      <w:pPr>
        <w:spacing w:before="0" w:after="160" w:line="259" w:lineRule="auto"/>
        <w:rPr>
          <w:rFonts w:eastAsiaTheme="majorEastAsia" w:cstheme="majorBidi"/>
          <w:bCs/>
          <w:color w:val="000000" w:themeColor="text1"/>
        </w:rPr>
      </w:pPr>
      <w:r>
        <w:br w:type="page"/>
      </w:r>
    </w:p>
    <w:p w14:paraId="79F4B5A4" w14:textId="283CAECB" w:rsidR="007F798F" w:rsidRPr="00CF074B" w:rsidRDefault="007F798F" w:rsidP="004B6A96">
      <w:pPr>
        <w:pStyle w:val="Heading4"/>
      </w:pPr>
      <w:r w:rsidRPr="00CF074B">
        <w:lastRenderedPageBreak/>
        <w:t xml:space="preserve">Scientific research and environmental monitoring in connection with a particular mining operation may be conducted in all zones in accordance with Section </w:t>
      </w:r>
      <w:r>
        <w:t>4.2</w:t>
      </w:r>
      <w:r w:rsidRPr="00CF074B">
        <w:t>.1</w:t>
      </w:r>
      <w:r>
        <w:t>0</w:t>
      </w:r>
      <w:r w:rsidRPr="00CF074B">
        <w:t xml:space="preserve"> (Research and monitoring).</w:t>
      </w:r>
    </w:p>
    <w:p w14:paraId="3BE94738" w14:textId="4DA3BA36" w:rsidR="007F798F" w:rsidRPr="00CF074B" w:rsidRDefault="00B358EA" w:rsidP="00E6649B">
      <w:pPr>
        <w:widowControl w:val="0"/>
        <w:shd w:val="clear" w:color="auto" w:fill="F2F2F2" w:themeFill="background1" w:themeFillShade="F2"/>
        <w:ind w:left="862"/>
        <w:rPr>
          <w:b/>
        </w:rPr>
      </w:pPr>
      <w:r w:rsidRPr="00B358EA">
        <w:rPr>
          <w:b/>
        </w:rPr>
        <w:t>Note:</w:t>
      </w:r>
      <w:r w:rsidR="007F798F" w:rsidRPr="00CF074B">
        <w:t xml:space="preserve"> For the avoidance of doubt, research and monitoring does not include activities or operations for the purpose of prospecting or exploration for minerals.</w:t>
      </w:r>
      <w:bookmarkEnd w:id="166"/>
    </w:p>
    <w:p w14:paraId="7F5E05E2" w14:textId="77777777" w:rsidR="007F798F" w:rsidRPr="00CF074B" w:rsidRDefault="007F798F" w:rsidP="003257A1">
      <w:pPr>
        <w:pStyle w:val="Heading3"/>
      </w:pPr>
      <w:bookmarkStart w:id="167" w:name="_Toc419788123"/>
      <w:bookmarkStart w:id="168" w:name="_Toc439933725"/>
      <w:bookmarkStart w:id="169" w:name="_Toc476652834"/>
      <w:bookmarkStart w:id="170" w:name="_Toc481512489"/>
      <w:bookmarkStart w:id="171" w:name="_Toc481760508"/>
      <w:bookmarkStart w:id="172" w:name="_Toc485123577"/>
      <w:bookmarkStart w:id="173" w:name="_Toc500248470"/>
      <w:bookmarkStart w:id="174" w:name="_Toc501466438"/>
      <w:bookmarkStart w:id="175" w:name="_Toc501536214"/>
      <w:r w:rsidRPr="00CF074B">
        <w:t>Structures and works</w:t>
      </w:r>
      <w:bookmarkEnd w:id="167"/>
      <w:bookmarkEnd w:id="168"/>
      <w:bookmarkEnd w:id="169"/>
      <w:bookmarkEnd w:id="170"/>
      <w:bookmarkEnd w:id="171"/>
      <w:bookmarkEnd w:id="172"/>
      <w:bookmarkEnd w:id="173"/>
      <w:bookmarkEnd w:id="174"/>
      <w:bookmarkEnd w:id="175"/>
    </w:p>
    <w:p w14:paraId="5514A76F" w14:textId="20FCC03F" w:rsidR="007F798F" w:rsidRPr="00CF074B" w:rsidRDefault="00D86171" w:rsidP="007F798F">
      <w:pPr>
        <w:widowControl w:val="0"/>
        <w:spacing w:before="144" w:after="144"/>
      </w:pPr>
      <w:r w:rsidRPr="00CF074B">
        <w:t xml:space="preserve">The prescriptions </w:t>
      </w:r>
      <w:r>
        <w:t xml:space="preserve">in this Section </w:t>
      </w:r>
      <w:r w:rsidR="007F798F" w:rsidRPr="00CF074B">
        <w:t>set out the rules for</w:t>
      </w:r>
      <w:r w:rsidR="007F798F" w:rsidRPr="00CF074B">
        <w:rPr>
          <w:b/>
          <w:bCs/>
        </w:rPr>
        <w:t xml:space="preserve"> </w:t>
      </w:r>
      <w:r w:rsidR="007F798F" w:rsidRPr="00CF074B">
        <w:t xml:space="preserve">structures and works in the </w:t>
      </w:r>
      <w:r w:rsidR="007F798F">
        <w:t>South</w:t>
      </w:r>
      <w:r w:rsidR="007F798F" w:rsidRPr="00CF074B">
        <w:t xml:space="preserve">-west Network, where the activity is not covered by Sections </w:t>
      </w:r>
      <w:r w:rsidR="007F798F">
        <w:t>4.2</w:t>
      </w:r>
      <w:r w:rsidR="007F798F" w:rsidRPr="00CF074B">
        <w:t xml:space="preserve">.1 to </w:t>
      </w:r>
      <w:r w:rsidR="007F798F">
        <w:t>4.2</w:t>
      </w:r>
      <w:r w:rsidR="007F798F" w:rsidRPr="00CF074B">
        <w:t>.</w:t>
      </w:r>
      <w:r w:rsidR="007F798F">
        <w:t>8</w:t>
      </w:r>
      <w:r w:rsidR="007F798F" w:rsidRPr="00CF074B">
        <w:t>. These are summarised in Table 4.</w:t>
      </w:r>
      <w:r w:rsidR="00502287">
        <w:t>10</w:t>
      </w:r>
      <w:r w:rsidR="007F798F" w:rsidRPr="00CF074B">
        <w:t xml:space="preserve">. Research in connection with structures and works will be managed in accordance with Section </w:t>
      </w:r>
      <w:r w:rsidR="007F798F">
        <w:t>4.2</w:t>
      </w:r>
      <w:r w:rsidR="007F798F" w:rsidRPr="00CF074B">
        <w:t>.1</w:t>
      </w:r>
      <w:r w:rsidR="007F798F">
        <w:t>0</w:t>
      </w:r>
      <w:r w:rsidR="007F798F" w:rsidRPr="00CF074B">
        <w:t xml:space="preserve"> (Research and monitoring).</w:t>
      </w:r>
    </w:p>
    <w:p w14:paraId="146842BD" w14:textId="1FDCB13F" w:rsidR="00587072" w:rsidRDefault="007F798F" w:rsidP="007F798F">
      <w:pPr>
        <w:widowControl w:val="0"/>
        <w:spacing w:before="144" w:after="144"/>
      </w:pPr>
      <w:r w:rsidRPr="00CF074B">
        <w:t xml:space="preserve">The prescriptions do not affect any structures or works that were installed in a marine park under a usage right relating to the seabed that existed immediately before the proclamation of the </w:t>
      </w:r>
      <w:r>
        <w:t>South</w:t>
      </w:r>
      <w:r w:rsidRPr="00CF074B">
        <w:t>-west Network (and preserved by s.359 of the EPBC Act).</w:t>
      </w:r>
    </w:p>
    <w:p w14:paraId="7ED51856" w14:textId="624E247E" w:rsidR="007F798F" w:rsidRPr="00CF074B" w:rsidRDefault="007F798F" w:rsidP="007F798F">
      <w:pPr>
        <w:widowControl w:val="0"/>
        <w:spacing w:before="144" w:after="144"/>
        <w:rPr>
          <w:b/>
        </w:rPr>
      </w:pPr>
      <w:r w:rsidRPr="00CF074B">
        <w:rPr>
          <w:b/>
        </w:rPr>
        <w:t>Table 4.</w:t>
      </w:r>
      <w:r w:rsidR="00502287">
        <w:rPr>
          <w:b/>
        </w:rPr>
        <w:t>10</w:t>
      </w:r>
      <w:r w:rsidR="00502287" w:rsidRPr="00CF074B">
        <w:rPr>
          <w:b/>
        </w:rPr>
        <w:t xml:space="preserve"> </w:t>
      </w:r>
      <w:r w:rsidRPr="00CF074B">
        <w:rPr>
          <w:b/>
        </w:rPr>
        <w:t xml:space="preserve">Summary of prescriptions for structures and works activities in the </w:t>
      </w:r>
      <w:r>
        <w:rPr>
          <w:b/>
        </w:rPr>
        <w:t>South</w:t>
      </w:r>
      <w:r w:rsidRPr="00CF074B">
        <w:rPr>
          <w:b/>
        </w:rPr>
        <w:t>-west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1313"/>
        <w:gridCol w:w="1313"/>
        <w:gridCol w:w="1313"/>
        <w:gridCol w:w="1313"/>
        <w:gridCol w:w="1313"/>
        <w:gridCol w:w="1311"/>
      </w:tblGrid>
      <w:tr w:rsidR="005A402C" w:rsidRPr="00587072" w14:paraId="2D0A271B" w14:textId="77777777" w:rsidTr="00C02C44">
        <w:trPr>
          <w:trHeight w:val="176"/>
          <w:jc w:val="center"/>
        </w:trPr>
        <w:tc>
          <w:tcPr>
            <w:tcW w:w="957" w:type="pct"/>
            <w:tcBorders>
              <w:bottom w:val="single" w:sz="4" w:space="0" w:color="auto"/>
            </w:tcBorders>
            <w:shd w:val="clear" w:color="auto" w:fill="F2F2F2" w:themeFill="background1" w:themeFillShade="F2"/>
          </w:tcPr>
          <w:p w14:paraId="5013869D" w14:textId="149DB6A2" w:rsidR="005A402C" w:rsidRPr="00DC0A30" w:rsidRDefault="005A402C" w:rsidP="00DC0A30">
            <w:pPr>
              <w:widowControl w:val="0"/>
              <w:spacing w:line="240" w:lineRule="auto"/>
              <w:jc w:val="center"/>
              <w:rPr>
                <w:rFonts w:cs="Arial"/>
                <w:b/>
                <w:szCs w:val="20"/>
              </w:rPr>
            </w:pPr>
            <w:r w:rsidRPr="00DC0A30">
              <w:rPr>
                <w:rFonts w:cs="Arial"/>
                <w:b/>
                <w:szCs w:val="20"/>
              </w:rPr>
              <w:t>STRUCTURES AND WORKS</w:t>
            </w:r>
          </w:p>
          <w:p w14:paraId="18201A1E" w14:textId="77777777" w:rsidR="005A402C" w:rsidRPr="00DC0A30" w:rsidRDefault="005A402C" w:rsidP="00DC0A30">
            <w:pPr>
              <w:widowControl w:val="0"/>
              <w:spacing w:line="240" w:lineRule="auto"/>
              <w:jc w:val="center"/>
              <w:rPr>
                <w:rFonts w:cs="Arial"/>
                <w:szCs w:val="20"/>
              </w:rPr>
            </w:pPr>
            <w:r w:rsidRPr="00DC0A30">
              <w:rPr>
                <w:rFonts w:cs="Arial"/>
                <w:b/>
                <w:szCs w:val="20"/>
              </w:rPr>
              <w:t>Activity</w:t>
            </w:r>
          </w:p>
        </w:tc>
        <w:tc>
          <w:tcPr>
            <w:tcW w:w="674" w:type="pct"/>
            <w:tcBorders>
              <w:bottom w:val="single" w:sz="4" w:space="0" w:color="auto"/>
            </w:tcBorders>
            <w:shd w:val="thinReverseDiagStripe" w:color="FFFFFF" w:themeColor="background1" w:fill="6DAFE0"/>
          </w:tcPr>
          <w:p w14:paraId="060A696E" w14:textId="6DB4C370" w:rsidR="005A402C" w:rsidRPr="00DC0A30" w:rsidRDefault="005A402C" w:rsidP="005A402C">
            <w:pPr>
              <w:widowControl w:val="0"/>
              <w:spacing w:before="0" w:after="0" w:line="240" w:lineRule="auto"/>
              <w:jc w:val="center"/>
              <w:rPr>
                <w:rFonts w:cs="Arial"/>
                <w:b/>
                <w:szCs w:val="20"/>
              </w:rPr>
            </w:pPr>
            <w:r w:rsidRPr="00DC0A30">
              <w:rPr>
                <w:rFonts w:cs="Arial"/>
                <w:b/>
                <w:szCs w:val="20"/>
              </w:rPr>
              <w:t>Special Purpose Zone</w:t>
            </w:r>
            <w:r>
              <w:rPr>
                <w:rFonts w:cs="Arial"/>
                <w:b/>
                <w:szCs w:val="20"/>
              </w:rPr>
              <w:t xml:space="preserve"> (Trawl)</w:t>
            </w:r>
          </w:p>
          <w:p w14:paraId="5C2AA304" w14:textId="587B66B8" w:rsidR="005A402C" w:rsidRDefault="005A402C" w:rsidP="005A402C">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6DAFE0"/>
          </w:tcPr>
          <w:p w14:paraId="69B79C84" w14:textId="77777777" w:rsidR="005A402C" w:rsidRPr="00DC0A30" w:rsidRDefault="005A402C" w:rsidP="005A402C">
            <w:pPr>
              <w:widowControl w:val="0"/>
              <w:spacing w:before="0" w:after="0" w:line="240" w:lineRule="auto"/>
              <w:jc w:val="center"/>
              <w:rPr>
                <w:rFonts w:cs="Arial"/>
                <w:b/>
                <w:szCs w:val="20"/>
              </w:rPr>
            </w:pPr>
            <w:r w:rsidRPr="00DC0A30">
              <w:rPr>
                <w:rFonts w:cs="Arial"/>
                <w:b/>
                <w:szCs w:val="20"/>
              </w:rPr>
              <w:t>Special Purpose Zone</w:t>
            </w:r>
          </w:p>
          <w:p w14:paraId="2D3A8B5C" w14:textId="43FC6253" w:rsidR="005A402C" w:rsidRPr="00DC0A30" w:rsidRDefault="005A402C" w:rsidP="005A402C">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thinDiagStripe" w:color="686868" w:fill="6DAFE0"/>
          </w:tcPr>
          <w:p w14:paraId="2296A5A6" w14:textId="6587F8C0" w:rsidR="005A402C" w:rsidRPr="00DC0A30" w:rsidRDefault="005A402C" w:rsidP="008E75CE">
            <w:pPr>
              <w:widowControl w:val="0"/>
              <w:spacing w:before="0" w:after="0" w:line="240" w:lineRule="auto"/>
              <w:jc w:val="center"/>
              <w:rPr>
                <w:rFonts w:cs="Arial"/>
                <w:b/>
                <w:szCs w:val="20"/>
              </w:rPr>
            </w:pPr>
            <w:r w:rsidRPr="00DC0A30">
              <w:rPr>
                <w:rFonts w:cs="Arial"/>
                <w:b/>
                <w:szCs w:val="20"/>
              </w:rPr>
              <w:t>Special Purpose Zone</w:t>
            </w:r>
            <w:r>
              <w:rPr>
                <w:rFonts w:cs="Arial"/>
                <w:b/>
                <w:szCs w:val="20"/>
              </w:rPr>
              <w:t xml:space="preserve"> (Mining Exclusion)</w:t>
            </w:r>
          </w:p>
          <w:p w14:paraId="085DA65A" w14:textId="77777777" w:rsidR="005A402C" w:rsidRPr="00DC0A30" w:rsidRDefault="005A402C" w:rsidP="008E75CE">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B9E6FB"/>
          </w:tcPr>
          <w:p w14:paraId="0BC38465" w14:textId="77777777" w:rsidR="005A402C" w:rsidRPr="00DC0A30" w:rsidRDefault="005A402C" w:rsidP="008E75CE">
            <w:pPr>
              <w:widowControl w:val="0"/>
              <w:spacing w:before="0" w:after="0" w:line="240" w:lineRule="auto"/>
              <w:jc w:val="center"/>
              <w:rPr>
                <w:rFonts w:cs="Arial"/>
                <w:b/>
                <w:szCs w:val="20"/>
              </w:rPr>
            </w:pPr>
            <w:r w:rsidRPr="00DC0A30">
              <w:rPr>
                <w:rFonts w:cs="Arial"/>
                <w:b/>
                <w:szCs w:val="20"/>
              </w:rPr>
              <w:t>Multiple Use Zone</w:t>
            </w:r>
          </w:p>
          <w:p w14:paraId="66BAC4EC" w14:textId="77777777" w:rsidR="005A402C" w:rsidRPr="00DC0A30" w:rsidRDefault="005A402C" w:rsidP="008E75CE">
            <w:pPr>
              <w:widowControl w:val="0"/>
              <w:spacing w:before="0" w:after="0" w:line="240" w:lineRule="auto"/>
              <w:jc w:val="center"/>
              <w:rPr>
                <w:rFonts w:cs="Arial"/>
                <w:b/>
                <w:szCs w:val="20"/>
              </w:rPr>
            </w:pPr>
            <w:r w:rsidRPr="00DC0A30">
              <w:rPr>
                <w:rFonts w:cs="Arial"/>
                <w:b/>
                <w:szCs w:val="20"/>
              </w:rPr>
              <w:t>VI</w:t>
            </w:r>
          </w:p>
        </w:tc>
        <w:tc>
          <w:tcPr>
            <w:tcW w:w="674" w:type="pct"/>
            <w:tcBorders>
              <w:bottom w:val="single" w:sz="4" w:space="0" w:color="auto"/>
            </w:tcBorders>
            <w:shd w:val="clear" w:color="auto" w:fill="FFF8A3"/>
          </w:tcPr>
          <w:p w14:paraId="26216E59" w14:textId="77777777" w:rsidR="005A402C" w:rsidRPr="00DC0A30" w:rsidRDefault="005A402C" w:rsidP="008E75CE">
            <w:pPr>
              <w:widowControl w:val="0"/>
              <w:spacing w:before="0" w:after="0" w:line="240" w:lineRule="auto"/>
              <w:jc w:val="center"/>
              <w:rPr>
                <w:rFonts w:cs="Arial"/>
                <w:b/>
                <w:szCs w:val="20"/>
              </w:rPr>
            </w:pPr>
            <w:r w:rsidRPr="00DC0A30">
              <w:rPr>
                <w:rFonts w:cs="Arial"/>
                <w:b/>
                <w:szCs w:val="20"/>
              </w:rPr>
              <w:t>Habitat</w:t>
            </w:r>
          </w:p>
          <w:p w14:paraId="6B931349" w14:textId="77777777" w:rsidR="005A402C" w:rsidRPr="00DC0A30" w:rsidRDefault="005A402C" w:rsidP="008E75CE">
            <w:pPr>
              <w:widowControl w:val="0"/>
              <w:spacing w:before="0" w:after="0" w:line="240" w:lineRule="auto"/>
              <w:jc w:val="center"/>
              <w:rPr>
                <w:rFonts w:cs="Arial"/>
                <w:b/>
                <w:szCs w:val="20"/>
              </w:rPr>
            </w:pPr>
            <w:r w:rsidRPr="00DC0A30">
              <w:rPr>
                <w:rFonts w:cs="Arial"/>
                <w:b/>
                <w:szCs w:val="20"/>
              </w:rPr>
              <w:t>Protection Zone</w:t>
            </w:r>
          </w:p>
          <w:p w14:paraId="0457D840" w14:textId="77777777" w:rsidR="005A402C" w:rsidRPr="00DC0A30" w:rsidRDefault="005A402C" w:rsidP="008E75CE">
            <w:pPr>
              <w:widowControl w:val="0"/>
              <w:spacing w:before="0" w:after="0" w:line="240" w:lineRule="auto"/>
              <w:jc w:val="center"/>
              <w:rPr>
                <w:rFonts w:cs="Arial"/>
                <w:b/>
                <w:szCs w:val="20"/>
              </w:rPr>
            </w:pPr>
            <w:r w:rsidRPr="00DC0A30">
              <w:rPr>
                <w:rFonts w:cs="Arial"/>
                <w:b/>
                <w:szCs w:val="20"/>
              </w:rPr>
              <w:t>IV</w:t>
            </w:r>
          </w:p>
        </w:tc>
        <w:tc>
          <w:tcPr>
            <w:tcW w:w="674" w:type="pct"/>
            <w:tcBorders>
              <w:bottom w:val="single" w:sz="4" w:space="0" w:color="auto"/>
            </w:tcBorders>
            <w:shd w:val="clear" w:color="auto" w:fill="7BBC63"/>
          </w:tcPr>
          <w:p w14:paraId="390FC520" w14:textId="77777777" w:rsidR="005A402C" w:rsidRPr="00DC0A30" w:rsidRDefault="005A402C" w:rsidP="008E75CE">
            <w:pPr>
              <w:widowControl w:val="0"/>
              <w:spacing w:before="0" w:after="0" w:line="240" w:lineRule="auto"/>
              <w:jc w:val="center"/>
              <w:rPr>
                <w:rFonts w:cs="Arial"/>
                <w:b/>
                <w:szCs w:val="20"/>
              </w:rPr>
            </w:pPr>
            <w:r w:rsidRPr="00DC0A30">
              <w:rPr>
                <w:rFonts w:cs="Arial"/>
                <w:b/>
                <w:szCs w:val="20"/>
              </w:rPr>
              <w:t xml:space="preserve">National Park Zone </w:t>
            </w:r>
            <w:r w:rsidRPr="00DC0A30">
              <w:rPr>
                <w:rFonts w:cs="Arial"/>
                <w:b/>
                <w:szCs w:val="20"/>
              </w:rPr>
              <w:br/>
              <w:t>II</w:t>
            </w:r>
          </w:p>
        </w:tc>
      </w:tr>
      <w:tr w:rsidR="005A402C" w:rsidRPr="00587072" w14:paraId="6E482A33" w14:textId="77777777" w:rsidTr="005A402C">
        <w:trPr>
          <w:jc w:val="center"/>
        </w:trPr>
        <w:tc>
          <w:tcPr>
            <w:tcW w:w="957" w:type="pct"/>
            <w:shd w:val="clear" w:color="auto" w:fill="F2F2F2" w:themeFill="background1" w:themeFillShade="F2"/>
          </w:tcPr>
          <w:p w14:paraId="798AFF69" w14:textId="19A76EE1" w:rsidR="005A402C" w:rsidRPr="00DC0A30" w:rsidRDefault="008963FB" w:rsidP="003257A1">
            <w:pPr>
              <w:widowControl w:val="0"/>
              <w:rPr>
                <w:rFonts w:cs="Arial"/>
                <w:szCs w:val="20"/>
                <w:vertAlign w:val="superscript"/>
              </w:rPr>
            </w:pPr>
            <w:r>
              <w:rPr>
                <w:rFonts w:cs="Arial"/>
                <w:szCs w:val="20"/>
              </w:rPr>
              <w:t>E</w:t>
            </w:r>
            <w:r w:rsidRPr="00174355">
              <w:rPr>
                <w:rFonts w:cs="Arial"/>
                <w:szCs w:val="20"/>
              </w:rPr>
              <w:t>xcavation</w:t>
            </w:r>
            <w:r w:rsidR="00C07D01">
              <w:rPr>
                <w:rFonts w:cs="Arial"/>
                <w:szCs w:val="20"/>
              </w:rPr>
              <w:t xml:space="preserve"> (other than dredging)</w:t>
            </w:r>
            <w:r>
              <w:rPr>
                <w:rFonts w:cs="Arial"/>
                <w:szCs w:val="20"/>
              </w:rPr>
              <w:t xml:space="preserve">, erection and </w:t>
            </w:r>
            <w:r w:rsidRPr="00174355">
              <w:rPr>
                <w:rFonts w:cs="Arial"/>
                <w:szCs w:val="20"/>
              </w:rPr>
              <w:t xml:space="preserve">maintenance </w:t>
            </w:r>
            <w:r>
              <w:rPr>
                <w:rFonts w:cs="Arial"/>
                <w:szCs w:val="20"/>
              </w:rPr>
              <w:t>of structures, and works</w:t>
            </w:r>
            <w:r w:rsidR="005A402C" w:rsidRPr="00DC0A30">
              <w:rPr>
                <w:rFonts w:cs="Arial"/>
                <w:szCs w:val="20"/>
              </w:rPr>
              <w:t xml:space="preserve"> </w:t>
            </w:r>
          </w:p>
        </w:tc>
        <w:tc>
          <w:tcPr>
            <w:tcW w:w="674" w:type="pct"/>
            <w:shd w:val="clear" w:color="auto" w:fill="F2F2F2" w:themeFill="background1" w:themeFillShade="F2"/>
            <w:vAlign w:val="center"/>
          </w:tcPr>
          <w:p w14:paraId="365A1E3D" w14:textId="2C5EC501" w:rsidR="005A402C" w:rsidRDefault="005A402C" w:rsidP="005A402C">
            <w:pPr>
              <w:widowControl w:val="0"/>
              <w:jc w:val="center"/>
              <w:rPr>
                <w:rFonts w:cs="Arial"/>
                <w:szCs w:val="20"/>
              </w:rPr>
            </w:pPr>
            <w:r>
              <w:rPr>
                <w:rFonts w:cs="Arial"/>
                <w:szCs w:val="20"/>
              </w:rPr>
              <w:t>A</w:t>
            </w:r>
          </w:p>
        </w:tc>
        <w:tc>
          <w:tcPr>
            <w:tcW w:w="674" w:type="pct"/>
            <w:shd w:val="clear" w:color="auto" w:fill="F2F2F2" w:themeFill="background1" w:themeFillShade="F2"/>
            <w:vAlign w:val="center"/>
          </w:tcPr>
          <w:p w14:paraId="5FD7793B" w14:textId="4AB87661" w:rsidR="005A402C" w:rsidRPr="003257A1" w:rsidRDefault="005A402C" w:rsidP="005A402C">
            <w:pPr>
              <w:widowControl w:val="0"/>
              <w:jc w:val="center"/>
              <w:rPr>
                <w:rFonts w:cs="Arial"/>
                <w:szCs w:val="20"/>
              </w:rPr>
            </w:pPr>
            <w:r>
              <w:rPr>
                <w:rFonts w:cs="Arial"/>
                <w:szCs w:val="20"/>
              </w:rPr>
              <w:t>A</w:t>
            </w:r>
          </w:p>
        </w:tc>
        <w:tc>
          <w:tcPr>
            <w:tcW w:w="674" w:type="pct"/>
            <w:shd w:val="clear" w:color="auto" w:fill="F2F2F2" w:themeFill="background1" w:themeFillShade="F2"/>
            <w:vAlign w:val="center"/>
          </w:tcPr>
          <w:p w14:paraId="64755FB8" w14:textId="064D558B" w:rsidR="005A402C" w:rsidRPr="003257A1" w:rsidRDefault="005A402C">
            <w:pPr>
              <w:widowControl w:val="0"/>
              <w:jc w:val="center"/>
              <w:rPr>
                <w:rFonts w:cs="Arial"/>
                <w:szCs w:val="20"/>
              </w:rPr>
            </w:pPr>
            <w:r w:rsidRPr="003257A1">
              <w:rPr>
                <w:rFonts w:cs="Arial"/>
                <w:szCs w:val="20"/>
              </w:rPr>
              <w:t>A</w:t>
            </w:r>
          </w:p>
        </w:tc>
        <w:tc>
          <w:tcPr>
            <w:tcW w:w="674" w:type="pct"/>
            <w:shd w:val="clear" w:color="auto" w:fill="F2F2F2" w:themeFill="background1" w:themeFillShade="F2"/>
            <w:vAlign w:val="center"/>
          </w:tcPr>
          <w:p w14:paraId="05E60A5C" w14:textId="77777777" w:rsidR="005A402C" w:rsidRPr="00A66D08" w:rsidRDefault="005A402C">
            <w:pPr>
              <w:widowControl w:val="0"/>
              <w:jc w:val="center"/>
              <w:rPr>
                <w:rFonts w:cs="Arial"/>
                <w:szCs w:val="20"/>
              </w:rPr>
            </w:pPr>
            <w:r w:rsidRPr="00A66D08">
              <w:rPr>
                <w:rFonts w:cs="Arial"/>
                <w:szCs w:val="20"/>
              </w:rPr>
              <w:t>A</w:t>
            </w:r>
          </w:p>
        </w:tc>
        <w:tc>
          <w:tcPr>
            <w:tcW w:w="674" w:type="pct"/>
            <w:shd w:val="clear" w:color="auto" w:fill="F2F2F2" w:themeFill="background1" w:themeFillShade="F2"/>
            <w:vAlign w:val="center"/>
          </w:tcPr>
          <w:p w14:paraId="65283034" w14:textId="77777777" w:rsidR="005A402C" w:rsidRPr="00DC0A30" w:rsidRDefault="005A402C">
            <w:pPr>
              <w:widowControl w:val="0"/>
              <w:jc w:val="center"/>
              <w:rPr>
                <w:rFonts w:cs="Arial"/>
                <w:szCs w:val="20"/>
              </w:rPr>
            </w:pPr>
            <w:r w:rsidRPr="00DC0A30">
              <w:rPr>
                <w:rFonts w:cs="Arial"/>
                <w:szCs w:val="20"/>
              </w:rPr>
              <w:t>A</w:t>
            </w:r>
          </w:p>
        </w:tc>
        <w:tc>
          <w:tcPr>
            <w:tcW w:w="674" w:type="pct"/>
            <w:shd w:val="clear" w:color="auto" w:fill="F2F2F2" w:themeFill="background1" w:themeFillShade="F2"/>
            <w:vAlign w:val="center"/>
          </w:tcPr>
          <w:p w14:paraId="51CE315A" w14:textId="77777777" w:rsidR="005A402C" w:rsidRPr="00DC0A30" w:rsidRDefault="005A402C">
            <w:pPr>
              <w:widowControl w:val="0"/>
              <w:jc w:val="center"/>
              <w:rPr>
                <w:rFonts w:cs="Arial"/>
                <w:szCs w:val="20"/>
              </w:rPr>
            </w:pPr>
            <w:r w:rsidRPr="00DC0A30">
              <w:rPr>
                <w:rFonts w:cs="Arial"/>
                <w:szCs w:val="20"/>
              </w:rPr>
              <w:t>A</w:t>
            </w:r>
          </w:p>
        </w:tc>
      </w:tr>
      <w:tr w:rsidR="005A402C" w:rsidRPr="00587072" w14:paraId="00C275BF" w14:textId="77777777" w:rsidTr="005A402C">
        <w:trPr>
          <w:jc w:val="center"/>
        </w:trPr>
        <w:tc>
          <w:tcPr>
            <w:tcW w:w="957" w:type="pct"/>
            <w:shd w:val="clear" w:color="auto" w:fill="F2F2F2" w:themeFill="background1" w:themeFillShade="F2"/>
          </w:tcPr>
          <w:p w14:paraId="6187E4EE" w14:textId="47557033" w:rsidR="005A402C" w:rsidRPr="00DC0A30" w:rsidRDefault="008963FB" w:rsidP="003257A1">
            <w:pPr>
              <w:widowControl w:val="0"/>
              <w:rPr>
                <w:rFonts w:cs="Arial"/>
                <w:szCs w:val="20"/>
              </w:rPr>
            </w:pPr>
            <w:r w:rsidRPr="00174355">
              <w:rPr>
                <w:rFonts w:cs="Arial"/>
                <w:szCs w:val="20"/>
              </w:rPr>
              <w:t>D</w:t>
            </w:r>
            <w:r>
              <w:rPr>
                <w:rFonts w:cs="Arial"/>
                <w:szCs w:val="20"/>
              </w:rPr>
              <w:t>redging and d</w:t>
            </w:r>
            <w:r w:rsidRPr="00174355">
              <w:rPr>
                <w:rFonts w:cs="Arial"/>
                <w:szCs w:val="20"/>
              </w:rPr>
              <w:t>isposal of dredged material</w:t>
            </w:r>
          </w:p>
        </w:tc>
        <w:tc>
          <w:tcPr>
            <w:tcW w:w="674" w:type="pct"/>
            <w:shd w:val="clear" w:color="auto" w:fill="F2F2F2" w:themeFill="background1" w:themeFillShade="F2"/>
            <w:vAlign w:val="center"/>
          </w:tcPr>
          <w:p w14:paraId="66F56291" w14:textId="21A237DD" w:rsidR="005A402C" w:rsidRDefault="005A402C" w:rsidP="005A402C">
            <w:pPr>
              <w:widowControl w:val="0"/>
              <w:jc w:val="center"/>
              <w:rPr>
                <w:rFonts w:cs="Arial"/>
                <w:szCs w:val="20"/>
              </w:rPr>
            </w:pPr>
            <w:r>
              <w:rPr>
                <w:rFonts w:cs="Arial"/>
                <w:szCs w:val="20"/>
              </w:rPr>
              <w:t>A</w:t>
            </w:r>
          </w:p>
        </w:tc>
        <w:tc>
          <w:tcPr>
            <w:tcW w:w="674" w:type="pct"/>
            <w:shd w:val="clear" w:color="auto" w:fill="F2F2F2" w:themeFill="background1" w:themeFillShade="F2"/>
            <w:vAlign w:val="center"/>
          </w:tcPr>
          <w:p w14:paraId="1C63C00F" w14:textId="6745DDD8" w:rsidR="005A402C" w:rsidRPr="003257A1" w:rsidRDefault="005A402C" w:rsidP="005A402C">
            <w:pPr>
              <w:widowControl w:val="0"/>
              <w:jc w:val="center"/>
              <w:rPr>
                <w:rFonts w:cs="Arial"/>
                <w:szCs w:val="20"/>
              </w:rPr>
            </w:pPr>
            <w:r>
              <w:rPr>
                <w:rFonts w:cs="Arial"/>
                <w:szCs w:val="20"/>
              </w:rPr>
              <w:t>A</w:t>
            </w:r>
          </w:p>
        </w:tc>
        <w:tc>
          <w:tcPr>
            <w:tcW w:w="674" w:type="pct"/>
            <w:shd w:val="clear" w:color="auto" w:fill="F2F2F2" w:themeFill="background1" w:themeFillShade="F2"/>
            <w:vAlign w:val="center"/>
          </w:tcPr>
          <w:p w14:paraId="356668C9" w14:textId="7C4FCC76" w:rsidR="005A402C" w:rsidRPr="00A66D08" w:rsidRDefault="005A402C">
            <w:pPr>
              <w:widowControl w:val="0"/>
              <w:jc w:val="center"/>
              <w:rPr>
                <w:rFonts w:cs="Arial"/>
                <w:szCs w:val="20"/>
              </w:rPr>
            </w:pPr>
            <w:r w:rsidRPr="003257A1">
              <w:rPr>
                <w:rFonts w:cs="Arial"/>
                <w:szCs w:val="20"/>
              </w:rPr>
              <w:t>A</w:t>
            </w:r>
          </w:p>
        </w:tc>
        <w:tc>
          <w:tcPr>
            <w:tcW w:w="674" w:type="pct"/>
            <w:shd w:val="clear" w:color="auto" w:fill="F2F2F2" w:themeFill="background1" w:themeFillShade="F2"/>
            <w:vAlign w:val="center"/>
          </w:tcPr>
          <w:p w14:paraId="34CEB732" w14:textId="77777777" w:rsidR="005A402C" w:rsidRPr="00DC0A30" w:rsidRDefault="005A402C">
            <w:pPr>
              <w:widowControl w:val="0"/>
              <w:jc w:val="center"/>
              <w:rPr>
                <w:rFonts w:cs="Arial"/>
                <w:szCs w:val="20"/>
              </w:rPr>
            </w:pPr>
            <w:r w:rsidRPr="00DC0A30">
              <w:rPr>
                <w:rFonts w:cs="Arial"/>
                <w:szCs w:val="20"/>
              </w:rPr>
              <w:t>A</w:t>
            </w:r>
          </w:p>
        </w:tc>
        <w:tc>
          <w:tcPr>
            <w:tcW w:w="674" w:type="pct"/>
            <w:shd w:val="clear" w:color="auto" w:fill="F2F2F2" w:themeFill="background1" w:themeFillShade="F2"/>
            <w:vAlign w:val="center"/>
          </w:tcPr>
          <w:p w14:paraId="7956BA46" w14:textId="77777777" w:rsidR="005A402C" w:rsidRPr="00DC0A30" w:rsidRDefault="005A402C">
            <w:pPr>
              <w:widowControl w:val="0"/>
              <w:jc w:val="center"/>
              <w:rPr>
                <w:rFonts w:cs="Arial"/>
                <w:szCs w:val="20"/>
              </w:rPr>
            </w:pPr>
            <w:r w:rsidRPr="00DC0A30">
              <w:rPr>
                <w:rFonts w:cs="Arial"/>
                <w:szCs w:val="20"/>
              </w:rPr>
              <w:t>x</w:t>
            </w:r>
          </w:p>
        </w:tc>
        <w:tc>
          <w:tcPr>
            <w:tcW w:w="674" w:type="pct"/>
            <w:shd w:val="clear" w:color="auto" w:fill="F2F2F2" w:themeFill="background1" w:themeFillShade="F2"/>
            <w:vAlign w:val="center"/>
          </w:tcPr>
          <w:p w14:paraId="0F3509B7" w14:textId="77777777" w:rsidR="005A402C" w:rsidRPr="00DC0A30" w:rsidRDefault="005A402C">
            <w:pPr>
              <w:widowControl w:val="0"/>
              <w:jc w:val="center"/>
              <w:rPr>
                <w:rFonts w:cs="Arial"/>
                <w:szCs w:val="20"/>
              </w:rPr>
            </w:pPr>
            <w:r w:rsidRPr="00DC0A30">
              <w:rPr>
                <w:rFonts w:cs="Arial"/>
                <w:szCs w:val="20"/>
              </w:rPr>
              <w:t>x</w:t>
            </w:r>
          </w:p>
        </w:tc>
      </w:tr>
      <w:tr w:rsidR="005A402C" w:rsidRPr="00587072" w14:paraId="0AE305CC" w14:textId="77777777" w:rsidTr="005A402C">
        <w:trPr>
          <w:jc w:val="center"/>
        </w:trPr>
        <w:tc>
          <w:tcPr>
            <w:tcW w:w="957" w:type="pct"/>
            <w:shd w:val="clear" w:color="auto" w:fill="F2F2F2" w:themeFill="background1" w:themeFillShade="F2"/>
          </w:tcPr>
          <w:p w14:paraId="3F2BBFB5" w14:textId="77777777" w:rsidR="005A402C" w:rsidRPr="00DC0A30" w:rsidRDefault="005A402C" w:rsidP="003257A1">
            <w:pPr>
              <w:widowControl w:val="0"/>
              <w:rPr>
                <w:rFonts w:cs="Arial"/>
                <w:szCs w:val="20"/>
              </w:rPr>
            </w:pPr>
            <w:r w:rsidRPr="00DC0A30">
              <w:rPr>
                <w:rFonts w:cs="Arial"/>
                <w:szCs w:val="20"/>
              </w:rPr>
              <w:t xml:space="preserve">Artificial reefs </w:t>
            </w:r>
          </w:p>
        </w:tc>
        <w:tc>
          <w:tcPr>
            <w:tcW w:w="674" w:type="pct"/>
            <w:shd w:val="clear" w:color="auto" w:fill="F2F2F2" w:themeFill="background1" w:themeFillShade="F2"/>
            <w:vAlign w:val="center"/>
          </w:tcPr>
          <w:p w14:paraId="40B16F6C" w14:textId="7E5C8906" w:rsidR="005A402C" w:rsidRDefault="005A402C" w:rsidP="005A402C">
            <w:pPr>
              <w:widowControl w:val="0"/>
              <w:jc w:val="center"/>
              <w:rPr>
                <w:rFonts w:cs="Arial"/>
                <w:szCs w:val="20"/>
              </w:rPr>
            </w:pPr>
            <w:r>
              <w:rPr>
                <w:rFonts w:cs="Arial"/>
                <w:szCs w:val="20"/>
              </w:rPr>
              <w:t>A</w:t>
            </w:r>
          </w:p>
        </w:tc>
        <w:tc>
          <w:tcPr>
            <w:tcW w:w="674" w:type="pct"/>
            <w:shd w:val="clear" w:color="auto" w:fill="F2F2F2" w:themeFill="background1" w:themeFillShade="F2"/>
            <w:vAlign w:val="center"/>
          </w:tcPr>
          <w:p w14:paraId="4165AB27" w14:textId="3F01980D" w:rsidR="005A402C" w:rsidRPr="003257A1" w:rsidRDefault="005A402C" w:rsidP="005A402C">
            <w:pPr>
              <w:widowControl w:val="0"/>
              <w:jc w:val="center"/>
              <w:rPr>
                <w:rFonts w:cs="Arial"/>
                <w:szCs w:val="20"/>
              </w:rPr>
            </w:pPr>
            <w:r>
              <w:rPr>
                <w:rFonts w:cs="Arial"/>
                <w:szCs w:val="20"/>
              </w:rPr>
              <w:t>A</w:t>
            </w:r>
          </w:p>
        </w:tc>
        <w:tc>
          <w:tcPr>
            <w:tcW w:w="674" w:type="pct"/>
            <w:shd w:val="clear" w:color="auto" w:fill="F2F2F2" w:themeFill="background1" w:themeFillShade="F2"/>
            <w:vAlign w:val="center"/>
          </w:tcPr>
          <w:p w14:paraId="0C6659C0" w14:textId="2DCA3525" w:rsidR="005A402C" w:rsidRPr="003257A1" w:rsidRDefault="005A402C">
            <w:pPr>
              <w:widowControl w:val="0"/>
              <w:jc w:val="center"/>
              <w:rPr>
                <w:rFonts w:cs="Arial"/>
                <w:szCs w:val="20"/>
              </w:rPr>
            </w:pPr>
            <w:r w:rsidRPr="003257A1">
              <w:rPr>
                <w:rFonts w:cs="Arial"/>
                <w:szCs w:val="20"/>
              </w:rPr>
              <w:t>A</w:t>
            </w:r>
          </w:p>
        </w:tc>
        <w:tc>
          <w:tcPr>
            <w:tcW w:w="674" w:type="pct"/>
            <w:shd w:val="clear" w:color="auto" w:fill="F2F2F2" w:themeFill="background1" w:themeFillShade="F2"/>
            <w:vAlign w:val="center"/>
          </w:tcPr>
          <w:p w14:paraId="4D8DD545" w14:textId="77777777" w:rsidR="005A402C" w:rsidRPr="00A66D08" w:rsidRDefault="005A402C">
            <w:pPr>
              <w:widowControl w:val="0"/>
              <w:jc w:val="center"/>
              <w:rPr>
                <w:rFonts w:cs="Arial"/>
                <w:szCs w:val="20"/>
              </w:rPr>
            </w:pPr>
            <w:r w:rsidRPr="00A66D08">
              <w:rPr>
                <w:rFonts w:cs="Arial"/>
                <w:szCs w:val="20"/>
              </w:rPr>
              <w:t>A</w:t>
            </w:r>
          </w:p>
        </w:tc>
        <w:tc>
          <w:tcPr>
            <w:tcW w:w="674" w:type="pct"/>
            <w:shd w:val="clear" w:color="auto" w:fill="F2F2F2" w:themeFill="background1" w:themeFillShade="F2"/>
            <w:vAlign w:val="center"/>
          </w:tcPr>
          <w:p w14:paraId="553B8C96" w14:textId="77777777" w:rsidR="005A402C" w:rsidRPr="00DC0A30" w:rsidRDefault="005A402C">
            <w:pPr>
              <w:widowControl w:val="0"/>
              <w:jc w:val="center"/>
              <w:rPr>
                <w:rFonts w:cs="Arial"/>
                <w:szCs w:val="20"/>
              </w:rPr>
            </w:pPr>
            <w:r w:rsidRPr="00DC0A30">
              <w:rPr>
                <w:rFonts w:cs="Arial"/>
                <w:szCs w:val="20"/>
              </w:rPr>
              <w:t>A</w:t>
            </w:r>
          </w:p>
        </w:tc>
        <w:tc>
          <w:tcPr>
            <w:tcW w:w="674" w:type="pct"/>
            <w:shd w:val="clear" w:color="auto" w:fill="F2F2F2" w:themeFill="background1" w:themeFillShade="F2"/>
            <w:vAlign w:val="center"/>
          </w:tcPr>
          <w:p w14:paraId="688D2C22" w14:textId="33BE32CA" w:rsidR="005A402C" w:rsidRPr="00DC0A30" w:rsidRDefault="005A402C">
            <w:pPr>
              <w:widowControl w:val="0"/>
              <w:jc w:val="center"/>
              <w:rPr>
                <w:rFonts w:cs="Arial"/>
                <w:szCs w:val="20"/>
              </w:rPr>
            </w:pPr>
            <w:r w:rsidRPr="00DC0A30">
              <w:rPr>
                <w:rFonts w:cs="Arial"/>
                <w:szCs w:val="20"/>
              </w:rPr>
              <w:t>A</w:t>
            </w:r>
            <w:r w:rsidR="005C7AFE">
              <w:rPr>
                <w:rFonts w:cs="Arial"/>
                <w:szCs w:val="20"/>
                <w:vertAlign w:val="superscript"/>
              </w:rPr>
              <w:t>E</w:t>
            </w:r>
          </w:p>
        </w:tc>
      </w:tr>
      <w:tr w:rsidR="005A402C" w:rsidRPr="00587072" w14:paraId="5B818BC2" w14:textId="77777777" w:rsidTr="005A402C">
        <w:trPr>
          <w:jc w:val="center"/>
        </w:trPr>
        <w:tc>
          <w:tcPr>
            <w:tcW w:w="957" w:type="pct"/>
            <w:shd w:val="clear" w:color="auto" w:fill="F2F2F2" w:themeFill="background1" w:themeFillShade="F2"/>
          </w:tcPr>
          <w:p w14:paraId="426216BC" w14:textId="5B559E0E" w:rsidR="005A402C" w:rsidRPr="00DC0A30" w:rsidRDefault="005A402C" w:rsidP="003257A1">
            <w:pPr>
              <w:widowControl w:val="0"/>
              <w:rPr>
                <w:rFonts w:cs="Arial"/>
                <w:szCs w:val="20"/>
              </w:rPr>
            </w:pPr>
            <w:r w:rsidRPr="00DC0A30">
              <w:rPr>
                <w:rFonts w:cs="Arial"/>
                <w:szCs w:val="20"/>
              </w:rPr>
              <w:t>Fish aggregating devices</w:t>
            </w:r>
          </w:p>
        </w:tc>
        <w:tc>
          <w:tcPr>
            <w:tcW w:w="674" w:type="pct"/>
            <w:shd w:val="clear" w:color="auto" w:fill="F2F2F2" w:themeFill="background1" w:themeFillShade="F2"/>
            <w:vAlign w:val="center"/>
          </w:tcPr>
          <w:p w14:paraId="604DED80" w14:textId="3B3301B7" w:rsidR="005A402C" w:rsidRDefault="005A402C" w:rsidP="005A402C">
            <w:pPr>
              <w:widowControl w:val="0"/>
              <w:jc w:val="center"/>
              <w:rPr>
                <w:rFonts w:cs="Arial"/>
                <w:szCs w:val="20"/>
              </w:rPr>
            </w:pPr>
            <w:r>
              <w:rPr>
                <w:rFonts w:cs="Arial"/>
                <w:szCs w:val="20"/>
              </w:rPr>
              <w:t>A</w:t>
            </w:r>
          </w:p>
        </w:tc>
        <w:tc>
          <w:tcPr>
            <w:tcW w:w="674" w:type="pct"/>
            <w:shd w:val="clear" w:color="auto" w:fill="F2F2F2" w:themeFill="background1" w:themeFillShade="F2"/>
            <w:vAlign w:val="center"/>
          </w:tcPr>
          <w:p w14:paraId="46147635" w14:textId="2ED59EE6" w:rsidR="005A402C" w:rsidRPr="003257A1" w:rsidRDefault="005A402C" w:rsidP="005A402C">
            <w:pPr>
              <w:widowControl w:val="0"/>
              <w:jc w:val="center"/>
              <w:rPr>
                <w:rFonts w:cs="Arial"/>
                <w:szCs w:val="20"/>
              </w:rPr>
            </w:pPr>
            <w:r>
              <w:rPr>
                <w:rFonts w:cs="Arial"/>
                <w:szCs w:val="20"/>
              </w:rPr>
              <w:t>A</w:t>
            </w:r>
          </w:p>
        </w:tc>
        <w:tc>
          <w:tcPr>
            <w:tcW w:w="674" w:type="pct"/>
            <w:shd w:val="clear" w:color="auto" w:fill="F2F2F2" w:themeFill="background1" w:themeFillShade="F2"/>
            <w:vAlign w:val="center"/>
          </w:tcPr>
          <w:p w14:paraId="480F09E8" w14:textId="4ACA1856" w:rsidR="005A402C" w:rsidRPr="003257A1" w:rsidRDefault="005A402C">
            <w:pPr>
              <w:widowControl w:val="0"/>
              <w:jc w:val="center"/>
              <w:rPr>
                <w:rFonts w:cs="Arial"/>
                <w:szCs w:val="20"/>
              </w:rPr>
            </w:pPr>
            <w:r w:rsidRPr="003257A1">
              <w:rPr>
                <w:rFonts w:cs="Arial"/>
                <w:szCs w:val="20"/>
              </w:rPr>
              <w:t>A</w:t>
            </w:r>
          </w:p>
        </w:tc>
        <w:tc>
          <w:tcPr>
            <w:tcW w:w="674" w:type="pct"/>
            <w:shd w:val="clear" w:color="auto" w:fill="F2F2F2" w:themeFill="background1" w:themeFillShade="F2"/>
            <w:vAlign w:val="center"/>
          </w:tcPr>
          <w:p w14:paraId="03FBDA6F" w14:textId="77777777" w:rsidR="005A402C" w:rsidRPr="00A66D08" w:rsidRDefault="005A402C">
            <w:pPr>
              <w:widowControl w:val="0"/>
              <w:jc w:val="center"/>
              <w:rPr>
                <w:rFonts w:cs="Arial"/>
                <w:szCs w:val="20"/>
              </w:rPr>
            </w:pPr>
            <w:r w:rsidRPr="00A66D08">
              <w:rPr>
                <w:rFonts w:cs="Arial"/>
                <w:szCs w:val="20"/>
              </w:rPr>
              <w:t>A</w:t>
            </w:r>
          </w:p>
        </w:tc>
        <w:tc>
          <w:tcPr>
            <w:tcW w:w="674" w:type="pct"/>
            <w:shd w:val="clear" w:color="auto" w:fill="F2F2F2" w:themeFill="background1" w:themeFillShade="F2"/>
            <w:vAlign w:val="center"/>
          </w:tcPr>
          <w:p w14:paraId="6FF77CEF" w14:textId="77777777" w:rsidR="005A402C" w:rsidRPr="00DC0A30" w:rsidRDefault="005A402C">
            <w:pPr>
              <w:widowControl w:val="0"/>
              <w:jc w:val="center"/>
              <w:rPr>
                <w:rFonts w:cs="Arial"/>
                <w:szCs w:val="20"/>
              </w:rPr>
            </w:pPr>
            <w:r w:rsidRPr="00DC0A30">
              <w:rPr>
                <w:rFonts w:cs="Arial"/>
                <w:szCs w:val="20"/>
              </w:rPr>
              <w:t>A</w:t>
            </w:r>
          </w:p>
        </w:tc>
        <w:tc>
          <w:tcPr>
            <w:tcW w:w="674" w:type="pct"/>
            <w:shd w:val="clear" w:color="auto" w:fill="F2F2F2" w:themeFill="background1" w:themeFillShade="F2"/>
            <w:vAlign w:val="center"/>
          </w:tcPr>
          <w:p w14:paraId="0480C7E7" w14:textId="0ABBBBB5" w:rsidR="005A402C" w:rsidRPr="00DC0A30" w:rsidRDefault="003C1FCE" w:rsidP="003C1FCE">
            <w:pPr>
              <w:widowControl w:val="0"/>
              <w:jc w:val="center"/>
              <w:rPr>
                <w:rFonts w:cs="Arial"/>
                <w:szCs w:val="20"/>
              </w:rPr>
            </w:pPr>
            <w:r>
              <w:rPr>
                <w:rFonts w:cs="Arial"/>
                <w:szCs w:val="20"/>
              </w:rPr>
              <w:t>x</w:t>
            </w:r>
          </w:p>
        </w:tc>
      </w:tr>
    </w:tbl>
    <w:p w14:paraId="665A1572" w14:textId="22AF3631" w:rsidR="007F798F" w:rsidRPr="00DC0A30" w:rsidRDefault="0099272B" w:rsidP="007F798F">
      <w:pPr>
        <w:widowControl w:val="0"/>
        <w:ind w:left="329" w:hanging="329"/>
        <w:rPr>
          <w:szCs w:val="20"/>
        </w:rPr>
      </w:pPr>
      <w:r>
        <w:rPr>
          <w:szCs w:val="20"/>
        </w:rPr>
        <w:t>x</w:t>
      </w:r>
      <w:r w:rsidR="007F798F" w:rsidRPr="00DC0A30">
        <w:rPr>
          <w:szCs w:val="20"/>
        </w:rPr>
        <w:tab/>
        <w:t>Activity is not allowed.</w:t>
      </w:r>
    </w:p>
    <w:p w14:paraId="28F5A48F" w14:textId="36BEC23B" w:rsidR="007F798F" w:rsidRPr="00DC0A30" w:rsidRDefault="007F798F" w:rsidP="007F798F">
      <w:pPr>
        <w:widowControl w:val="0"/>
        <w:ind w:left="329" w:hanging="329"/>
        <w:rPr>
          <w:szCs w:val="20"/>
        </w:rPr>
      </w:pPr>
      <w:r w:rsidRPr="00DC0A30">
        <w:rPr>
          <w:szCs w:val="20"/>
        </w:rPr>
        <w:t>A</w:t>
      </w:r>
      <w:r w:rsidRPr="00DC0A30">
        <w:rPr>
          <w:szCs w:val="20"/>
        </w:rPr>
        <w:tab/>
        <w:t xml:space="preserve">Authorisation required. Activity is </w:t>
      </w:r>
      <w:r w:rsidRPr="006862D2">
        <w:rPr>
          <w:szCs w:val="20"/>
        </w:rPr>
        <w:t>allowable</w:t>
      </w:r>
      <w:r w:rsidR="008D0336" w:rsidRPr="00C02C44">
        <w:rPr>
          <w:szCs w:val="20"/>
        </w:rPr>
        <w:t>, subject to assessment,</w:t>
      </w:r>
      <w:r w:rsidRPr="006862D2">
        <w:rPr>
          <w:szCs w:val="20"/>
        </w:rPr>
        <w:t xml:space="preserve"> in accordance</w:t>
      </w:r>
      <w:r w:rsidRPr="00DC0A30">
        <w:rPr>
          <w:szCs w:val="20"/>
        </w:rPr>
        <w:t xml:space="preserve"> with a permit, class approval or activity licence or lease issued by the Director.</w:t>
      </w:r>
    </w:p>
    <w:p w14:paraId="72B6DC3C" w14:textId="1BB0388A" w:rsidR="007F798F" w:rsidRDefault="005C7AFE" w:rsidP="007F798F">
      <w:pPr>
        <w:widowControl w:val="0"/>
        <w:ind w:left="329" w:hanging="329"/>
        <w:rPr>
          <w:szCs w:val="20"/>
        </w:rPr>
      </w:pPr>
      <w:r>
        <w:rPr>
          <w:szCs w:val="20"/>
        </w:rPr>
        <w:t>E</w:t>
      </w:r>
      <w:r w:rsidR="007F798F" w:rsidRPr="00DC0A30">
        <w:rPr>
          <w:szCs w:val="20"/>
        </w:rPr>
        <w:tab/>
        <w:t xml:space="preserve">Activity is allowable only </w:t>
      </w:r>
      <w:r w:rsidR="003C1FCE">
        <w:rPr>
          <w:szCs w:val="20"/>
        </w:rPr>
        <w:t>for the</w:t>
      </w:r>
      <w:r w:rsidR="00AD0875">
        <w:rPr>
          <w:szCs w:val="20"/>
        </w:rPr>
        <w:t xml:space="preserve"> protection, conservation or</w:t>
      </w:r>
      <w:r w:rsidR="00AD0875">
        <w:t xml:space="preserve"> </w:t>
      </w:r>
      <w:r w:rsidR="003C1FCE">
        <w:rPr>
          <w:szCs w:val="20"/>
        </w:rPr>
        <w:t>restoration of habitats</w:t>
      </w:r>
      <w:r w:rsidR="007F798F" w:rsidRPr="00DC0A30">
        <w:rPr>
          <w:szCs w:val="20"/>
        </w:rPr>
        <w:t>.</w:t>
      </w:r>
    </w:p>
    <w:p w14:paraId="050EA15B" w14:textId="3F23B3B6" w:rsidR="008963FB" w:rsidRPr="00174355" w:rsidRDefault="008963FB" w:rsidP="008963FB">
      <w:pPr>
        <w:widowControl w:val="0"/>
        <w:shd w:val="clear" w:color="auto" w:fill="F2F2F2" w:themeFill="background1" w:themeFillShade="F2"/>
        <w:rPr>
          <w:rFonts w:cs="Arial"/>
          <w:szCs w:val="20"/>
        </w:rPr>
      </w:pPr>
      <w:r w:rsidRPr="00174355">
        <w:rPr>
          <w:rFonts w:cs="Arial"/>
          <w:b/>
          <w:szCs w:val="20"/>
        </w:rPr>
        <w:t>Note:</w:t>
      </w:r>
      <w:r w:rsidRPr="00174355">
        <w:rPr>
          <w:rFonts w:cs="Arial"/>
          <w:szCs w:val="20"/>
        </w:rPr>
        <w:t xml:space="preserve"> </w:t>
      </w:r>
      <w:r>
        <w:rPr>
          <w:rFonts w:cs="Arial"/>
          <w:szCs w:val="20"/>
        </w:rPr>
        <w:t>Structures may include, but are not limited to,</w:t>
      </w:r>
      <w:r w:rsidRPr="005B62A6">
        <w:rPr>
          <w:rFonts w:cs="Arial"/>
          <w:szCs w:val="20"/>
        </w:rPr>
        <w:t xml:space="preserve"> moorings, submarine cables, platforms (including any man made structure at sea, whether floating or fixed to the seabed, but does not include a vessel), jett</w:t>
      </w:r>
      <w:r>
        <w:rPr>
          <w:rFonts w:cs="Arial"/>
          <w:szCs w:val="20"/>
        </w:rPr>
        <w:t xml:space="preserve">ies and other infrastructure. </w:t>
      </w:r>
      <w:r w:rsidRPr="005B62A6">
        <w:rPr>
          <w:rFonts w:cs="Arial"/>
          <w:szCs w:val="20"/>
        </w:rPr>
        <w:t xml:space="preserve">The </w:t>
      </w:r>
      <w:r>
        <w:rPr>
          <w:rFonts w:cs="Arial"/>
          <w:szCs w:val="20"/>
        </w:rPr>
        <w:t>erection</w:t>
      </w:r>
      <w:r w:rsidRPr="005B62A6">
        <w:rPr>
          <w:rFonts w:cs="Arial"/>
          <w:szCs w:val="20"/>
        </w:rPr>
        <w:t xml:space="preserve"> and maintenance of structures associated with mining operations must be carried out in accordance with Section 4.2.</w:t>
      </w:r>
      <w:r>
        <w:rPr>
          <w:rFonts w:cs="Arial"/>
          <w:szCs w:val="20"/>
        </w:rPr>
        <w:t>8</w:t>
      </w:r>
      <w:r w:rsidRPr="005B62A6">
        <w:rPr>
          <w:rFonts w:cs="Arial"/>
          <w:szCs w:val="20"/>
        </w:rPr>
        <w:t xml:space="preserve"> (Mining).</w:t>
      </w:r>
    </w:p>
    <w:p w14:paraId="0D10E6E9" w14:textId="77777777" w:rsidR="00347700" w:rsidRDefault="00347700">
      <w:pPr>
        <w:spacing w:before="0" w:after="160" w:line="259" w:lineRule="auto"/>
        <w:rPr>
          <w:b/>
          <w:color w:val="5072AC"/>
        </w:rPr>
      </w:pPr>
      <w:r>
        <w:br w:type="page"/>
      </w:r>
    </w:p>
    <w:p w14:paraId="6C2BE547" w14:textId="6F14D3DE" w:rsidR="007F798F" w:rsidRPr="00CF074B" w:rsidRDefault="007F798F" w:rsidP="00B35609">
      <w:pPr>
        <w:pStyle w:val="Part46-Heading4"/>
      </w:pPr>
      <w:r w:rsidRPr="00CF074B">
        <w:lastRenderedPageBreak/>
        <w:t>Prescriptions</w:t>
      </w:r>
    </w:p>
    <w:p w14:paraId="22BD37D7" w14:textId="1442E891" w:rsidR="007F798F" w:rsidRPr="00CF074B" w:rsidRDefault="00897616" w:rsidP="004B6A96">
      <w:pPr>
        <w:pStyle w:val="Heading4"/>
      </w:pPr>
      <w:r>
        <w:t>A</w:t>
      </w:r>
      <w:r w:rsidR="007F798F" w:rsidRPr="00CF074B">
        <w:t xml:space="preserve"> person other than the Director may carry out an excavation</w:t>
      </w:r>
      <w:r w:rsidR="000C1564">
        <w:t xml:space="preserve"> (including dredging)</w:t>
      </w:r>
      <w:r w:rsidR="007F798F" w:rsidRPr="00CF074B">
        <w:t>, erect a structure</w:t>
      </w:r>
      <w:r w:rsidR="008E5BD5">
        <w:t>,</w:t>
      </w:r>
      <w:r w:rsidR="007F798F" w:rsidRPr="00CF074B">
        <w:t xml:space="preserve"> or carry out works </w:t>
      </w:r>
      <w:r w:rsidR="008963FB">
        <w:t>including</w:t>
      </w:r>
      <w:r w:rsidR="007F798F" w:rsidRPr="00CF074B">
        <w:t xml:space="preserve"> maintenance </w:t>
      </w:r>
      <w:r w:rsidR="008963FB">
        <w:t>of structures</w:t>
      </w:r>
      <w:r w:rsidR="000C1564">
        <w:t>, and associated activities (including disposal of dredged material)</w:t>
      </w:r>
      <w:r w:rsidR="008963FB">
        <w:t xml:space="preserve"> </w:t>
      </w:r>
      <w:r w:rsidR="007F798F" w:rsidRPr="00CF074B">
        <w:t xml:space="preserve">in the </w:t>
      </w:r>
      <w:r w:rsidR="007F798F">
        <w:t>South</w:t>
      </w:r>
      <w:r w:rsidR="007F798F" w:rsidRPr="00CF074B">
        <w:t>-west Network in accordance with and subject to:</w:t>
      </w:r>
    </w:p>
    <w:p w14:paraId="5013F0C5" w14:textId="5B1DFC82" w:rsidR="007F798F" w:rsidRPr="00CF074B" w:rsidRDefault="007F798F" w:rsidP="00131F93">
      <w:pPr>
        <w:pStyle w:val="sub-prescriptionsabc"/>
        <w:widowControl w:val="0"/>
        <w:numPr>
          <w:ilvl w:val="0"/>
          <w:numId w:val="57"/>
        </w:numPr>
      </w:pPr>
      <w:r w:rsidRPr="00CF074B">
        <w:t xml:space="preserve">a permit issued under Section </w:t>
      </w:r>
      <w:r>
        <w:t>4.4</w:t>
      </w:r>
      <w:r w:rsidRPr="00CF074B">
        <w:t>.1</w:t>
      </w:r>
      <w:r>
        <w:t xml:space="preserve"> (Permits)</w:t>
      </w:r>
      <w:r w:rsidRPr="00CF074B">
        <w:t>; or</w:t>
      </w:r>
    </w:p>
    <w:p w14:paraId="2808A237" w14:textId="286CF898" w:rsidR="007F798F" w:rsidRPr="00CF074B" w:rsidRDefault="007F798F" w:rsidP="00131F93">
      <w:pPr>
        <w:pStyle w:val="sub-prescriptionsabc"/>
        <w:widowControl w:val="0"/>
        <w:numPr>
          <w:ilvl w:val="0"/>
          <w:numId w:val="57"/>
        </w:numPr>
      </w:pPr>
      <w:r w:rsidRPr="00CF074B">
        <w:t xml:space="preserve">a class approval issued under Section </w:t>
      </w:r>
      <w:r>
        <w:t>4.4</w:t>
      </w:r>
      <w:r w:rsidRPr="00CF074B">
        <w:t>.2</w:t>
      </w:r>
      <w:r>
        <w:t xml:space="preserve"> (Class approvals)</w:t>
      </w:r>
      <w:r w:rsidRPr="00CF074B">
        <w:t>; or</w:t>
      </w:r>
    </w:p>
    <w:p w14:paraId="6E43D9FD" w14:textId="65E0C775" w:rsidR="007F798F" w:rsidRPr="00CF074B" w:rsidRDefault="007F798F" w:rsidP="00131F93">
      <w:pPr>
        <w:pStyle w:val="sub-prescriptionsabc"/>
        <w:widowControl w:val="0"/>
        <w:numPr>
          <w:ilvl w:val="0"/>
          <w:numId w:val="57"/>
        </w:numPr>
      </w:pPr>
      <w:r w:rsidRPr="00CF074B">
        <w:t>a</w:t>
      </w:r>
      <w:r w:rsidR="003F0468">
        <w:t>n</w:t>
      </w:r>
      <w:r w:rsidRPr="00CF074B">
        <w:t xml:space="preserve"> activity licence or lease issued under Section </w:t>
      </w:r>
      <w:r>
        <w:t>4.4</w:t>
      </w:r>
      <w:r w:rsidRPr="00CF074B">
        <w:t>.3</w:t>
      </w:r>
      <w:r>
        <w:t xml:space="preserve"> (Activity licences and leases)</w:t>
      </w:r>
      <w:r w:rsidRPr="00CF074B">
        <w:t>; and</w:t>
      </w:r>
    </w:p>
    <w:p w14:paraId="3C0EC016" w14:textId="70D48D9B" w:rsidR="007F798F" w:rsidRPr="00CF074B" w:rsidRDefault="007F798F" w:rsidP="00131F93">
      <w:pPr>
        <w:pStyle w:val="sub-prescriptionsabc"/>
        <w:widowControl w:val="0"/>
        <w:numPr>
          <w:ilvl w:val="0"/>
          <w:numId w:val="57"/>
        </w:numPr>
      </w:pPr>
      <w:r w:rsidRPr="00CF074B">
        <w:t>the following prescriptions in this Section;</w:t>
      </w:r>
      <w:r w:rsidR="00F05070">
        <w:t xml:space="preserve"> and</w:t>
      </w:r>
    </w:p>
    <w:p w14:paraId="1CEBEB87" w14:textId="51E0A133" w:rsidR="007F798F" w:rsidRPr="00CF074B" w:rsidRDefault="008963FB" w:rsidP="00131F93">
      <w:pPr>
        <w:pStyle w:val="sub-prescriptionsabc"/>
        <w:widowControl w:val="0"/>
        <w:numPr>
          <w:ilvl w:val="0"/>
          <w:numId w:val="57"/>
        </w:numPr>
      </w:pPr>
      <w:r w:rsidRPr="00174355">
        <w:rPr>
          <w:rFonts w:cs="Arial"/>
        </w:rPr>
        <w:t>the prescriptions in Section 4.2.1 (</w:t>
      </w:r>
      <w:r w:rsidR="00992F56">
        <w:rPr>
          <w:rFonts w:cs="Arial"/>
        </w:rPr>
        <w:t>General use, access, and waste management</w:t>
      </w:r>
      <w:r w:rsidRPr="00174355">
        <w:rPr>
          <w:rFonts w:cs="Arial"/>
        </w:rPr>
        <w:t>)</w:t>
      </w:r>
      <w:r>
        <w:rPr>
          <w:rFonts w:cs="Arial"/>
        </w:rPr>
        <w:t>, including any determinations made under rr.12.23 and 12.23A of the EPBC Regulations</w:t>
      </w:r>
      <w:r w:rsidRPr="00174355">
        <w:rPr>
          <w:rFonts w:cs="Arial"/>
        </w:rPr>
        <w:t xml:space="preserve">; </w:t>
      </w:r>
      <w:r w:rsidR="007F798F" w:rsidRPr="00CF074B">
        <w:t>and</w:t>
      </w:r>
    </w:p>
    <w:p w14:paraId="21B76439" w14:textId="774C6F5E" w:rsidR="007F798F" w:rsidRPr="00CF074B" w:rsidRDefault="007F798F" w:rsidP="00131F93">
      <w:pPr>
        <w:pStyle w:val="sub-prescriptionsabc"/>
        <w:widowControl w:val="0"/>
        <w:numPr>
          <w:ilvl w:val="0"/>
          <w:numId w:val="57"/>
        </w:numPr>
      </w:pPr>
      <w:r w:rsidRPr="00CF074B">
        <w:t xml:space="preserve">the prescriptions in Section </w:t>
      </w:r>
      <w:r>
        <w:t>4.2</w:t>
      </w:r>
      <w:r w:rsidRPr="00CF074B">
        <w:t>.2 (Commercial shipping).</w:t>
      </w:r>
    </w:p>
    <w:p w14:paraId="138CB1CE" w14:textId="31950BC7" w:rsidR="007F798F" w:rsidRPr="00CF074B" w:rsidRDefault="00B358EA" w:rsidP="00E6649B">
      <w:pPr>
        <w:widowControl w:val="0"/>
        <w:shd w:val="clear" w:color="auto" w:fill="F2F2F2" w:themeFill="background1" w:themeFillShade="F2"/>
        <w:ind w:left="862"/>
      </w:pPr>
      <w:r w:rsidRPr="00B358EA">
        <w:rPr>
          <w:b/>
        </w:rPr>
        <w:t>Note:</w:t>
      </w:r>
      <w:r w:rsidR="007F798F" w:rsidRPr="00CF074B">
        <w:t xml:space="preserve"> An authorisation for the purposes of </w:t>
      </w:r>
      <w:r w:rsidR="007F798F">
        <w:t>S</w:t>
      </w:r>
      <w:r w:rsidR="007F798F" w:rsidRPr="00CF074B">
        <w:t xml:space="preserve">ection </w:t>
      </w:r>
      <w:r w:rsidR="007F798F">
        <w:t>4.2</w:t>
      </w:r>
      <w:r w:rsidR="007F798F" w:rsidRPr="00CF074B">
        <w:t>.</w:t>
      </w:r>
      <w:r w:rsidR="009B1E01">
        <w:t>9</w:t>
      </w:r>
      <w:r w:rsidR="007F798F" w:rsidRPr="00CF074B">
        <w:t>.</w:t>
      </w:r>
      <w:r w:rsidR="00897616">
        <w:t>1</w:t>
      </w:r>
      <w:r w:rsidR="00897616" w:rsidRPr="00CF074B">
        <w:t xml:space="preserve"> </w:t>
      </w:r>
      <w:r w:rsidR="007F798F" w:rsidRPr="00CF074B">
        <w:t xml:space="preserve">may be part of an authorisation for another allowable activity (e.g. a tourism </w:t>
      </w:r>
      <w:r w:rsidR="00806C23">
        <w:t>activity</w:t>
      </w:r>
      <w:r w:rsidR="007F798F" w:rsidRPr="00CF074B">
        <w:t xml:space="preserve"> licence that authorises the licensee to erect and/or maintain a mooring).</w:t>
      </w:r>
    </w:p>
    <w:p w14:paraId="178DF02C" w14:textId="132A830B" w:rsidR="007F798F" w:rsidRPr="00CF074B" w:rsidRDefault="000C1564" w:rsidP="004B6A96">
      <w:pPr>
        <w:pStyle w:val="Heading4"/>
      </w:pPr>
      <w:r w:rsidRPr="000C1564">
        <w:t>Subject to Sections 4.2.</w:t>
      </w:r>
      <w:r>
        <w:t>9</w:t>
      </w:r>
      <w:r w:rsidRPr="000C1564">
        <w:t>.3 and 4.2.</w:t>
      </w:r>
      <w:r>
        <w:t>9.4, a</w:t>
      </w:r>
      <w:r w:rsidRPr="000C1564">
        <w:t>n</w:t>
      </w:r>
      <w:r w:rsidRPr="000C1564" w:rsidDel="000C1564">
        <w:t xml:space="preserve"> </w:t>
      </w:r>
      <w:r w:rsidR="007F798F" w:rsidRPr="00CF074B">
        <w:t xml:space="preserve"> authorisation may be issued for excavations</w:t>
      </w:r>
      <w:r>
        <w:t xml:space="preserve"> (including dredging)</w:t>
      </w:r>
      <w:r w:rsidR="007F798F" w:rsidRPr="00CF074B">
        <w:t>, erection of structures, works and maintenance,</w:t>
      </w:r>
      <w:r w:rsidR="00782E0A">
        <w:t xml:space="preserve"> and associated activities (</w:t>
      </w:r>
      <w:r>
        <w:t>including disposal of dredged material),</w:t>
      </w:r>
      <w:r w:rsidR="007F798F" w:rsidRPr="00CF074B">
        <w:t xml:space="preserve"> other than in relation to fish aggregating devic</w:t>
      </w:r>
      <w:r w:rsidR="007F798F">
        <w:t xml:space="preserve">es, in </w:t>
      </w:r>
      <w:r>
        <w:t>the South-west Network where</w:t>
      </w:r>
      <w:r w:rsidR="007F798F" w:rsidRPr="00CF074B">
        <w:t xml:space="preserve"> the action is necessary for:</w:t>
      </w:r>
    </w:p>
    <w:p w14:paraId="3B4394A3" w14:textId="77777777" w:rsidR="007F798F" w:rsidRPr="00CF074B" w:rsidRDefault="007F798F" w:rsidP="00131F93">
      <w:pPr>
        <w:pStyle w:val="sub-prescriptionsabc"/>
        <w:widowControl w:val="0"/>
        <w:numPr>
          <w:ilvl w:val="0"/>
          <w:numId w:val="58"/>
        </w:numPr>
      </w:pPr>
      <w:r w:rsidRPr="00CF074B">
        <w:t>maritime or visitor safety, including aiding navigation; or</w:t>
      </w:r>
    </w:p>
    <w:p w14:paraId="2AAA0416" w14:textId="3ED3AA69" w:rsidR="007F798F" w:rsidRPr="00CF074B" w:rsidRDefault="007F798F" w:rsidP="00131F93">
      <w:pPr>
        <w:pStyle w:val="sub-prescriptionsabc"/>
        <w:widowControl w:val="0"/>
        <w:numPr>
          <w:ilvl w:val="0"/>
          <w:numId w:val="58"/>
        </w:numPr>
      </w:pPr>
      <w:r w:rsidRPr="00CF074B">
        <w:t xml:space="preserve">maintaining the values of the </w:t>
      </w:r>
      <w:r>
        <w:t>South</w:t>
      </w:r>
      <w:r w:rsidRPr="00CF074B">
        <w:t>-west Network; or</w:t>
      </w:r>
    </w:p>
    <w:p w14:paraId="576B95C9" w14:textId="593D598E" w:rsidR="007F798F" w:rsidRPr="00CF074B" w:rsidRDefault="007F798F" w:rsidP="00131F93">
      <w:pPr>
        <w:pStyle w:val="sub-prescriptionsabc"/>
        <w:widowControl w:val="0"/>
        <w:numPr>
          <w:ilvl w:val="0"/>
          <w:numId w:val="58"/>
        </w:numPr>
      </w:pPr>
      <w:r w:rsidRPr="00CF074B">
        <w:t>research and monitoring; or</w:t>
      </w:r>
    </w:p>
    <w:p w14:paraId="057ED049" w14:textId="21A18D81" w:rsidR="00101455" w:rsidRDefault="007F798F" w:rsidP="00131F93">
      <w:pPr>
        <w:pStyle w:val="sub-prescriptionsabc"/>
        <w:widowControl w:val="0"/>
        <w:numPr>
          <w:ilvl w:val="0"/>
          <w:numId w:val="58"/>
        </w:numPr>
      </w:pPr>
      <w:r w:rsidRPr="00CF074B">
        <w:t xml:space="preserve">critical infrastructure in the national interest; </w:t>
      </w:r>
      <w:r w:rsidR="00101455">
        <w:t>or</w:t>
      </w:r>
    </w:p>
    <w:p w14:paraId="555E1909" w14:textId="2C76ACBF" w:rsidR="007F798F" w:rsidRPr="00CF074B" w:rsidRDefault="00101455" w:rsidP="00131F93">
      <w:pPr>
        <w:pStyle w:val="sub-prescriptionsabc"/>
        <w:widowControl w:val="0"/>
        <w:numPr>
          <w:ilvl w:val="0"/>
          <w:numId w:val="58"/>
        </w:numPr>
      </w:pPr>
      <w:r>
        <w:rPr>
          <w:rFonts w:cs="Arial"/>
        </w:rPr>
        <w:t xml:space="preserve">commercial tourism; </w:t>
      </w:r>
      <w:r w:rsidR="007F798F" w:rsidRPr="00CF074B">
        <w:t>and</w:t>
      </w:r>
    </w:p>
    <w:p w14:paraId="15F34005" w14:textId="77777777" w:rsidR="007F798F" w:rsidRPr="00CF074B" w:rsidRDefault="007F798F" w:rsidP="00131F93">
      <w:pPr>
        <w:pStyle w:val="sub-prescriptionsabc"/>
        <w:widowControl w:val="0"/>
        <w:numPr>
          <w:ilvl w:val="0"/>
          <w:numId w:val="58"/>
        </w:numPr>
      </w:pPr>
      <w:r w:rsidRPr="00CF074B">
        <w:t>it is not practicable for the action to be taken outside the zone.</w:t>
      </w:r>
    </w:p>
    <w:p w14:paraId="3BEBFEE7" w14:textId="428C1CEA" w:rsidR="000C1564" w:rsidRDefault="000C1564" w:rsidP="004B6A96">
      <w:pPr>
        <w:pStyle w:val="Heading4"/>
      </w:pPr>
      <w:r>
        <w:t>Dredging and disposal of dredged material may only be conducted in a Special Purpose Zone (Trawl) (VI), Special Purpose Zone (VI), Special Purpose Zone (Mining Exclusion) (VI), or Multiple Use Zone (VI).</w:t>
      </w:r>
    </w:p>
    <w:p w14:paraId="26EEE20E" w14:textId="0C351B06" w:rsidR="000C1564" w:rsidRDefault="000C1564" w:rsidP="004B6A96">
      <w:pPr>
        <w:pStyle w:val="Heading4"/>
      </w:pPr>
      <w:r>
        <w:t>Artificial reefs may only be authorised in a National Park Zone (II) to assist the protection, conservation or restoration of habitats.</w:t>
      </w:r>
    </w:p>
    <w:p w14:paraId="2FEBB9D0" w14:textId="50C56A96" w:rsidR="007F798F" w:rsidRPr="00CF074B" w:rsidRDefault="00530CA6" w:rsidP="004B6A96">
      <w:pPr>
        <w:pStyle w:val="Heading4"/>
      </w:pPr>
      <w:r>
        <w:t>E</w:t>
      </w:r>
      <w:r w:rsidR="007F798F" w:rsidRPr="00CF074B">
        <w:t>xcavations</w:t>
      </w:r>
      <w:r w:rsidR="00782E0A">
        <w:t xml:space="preserve"> (</w:t>
      </w:r>
      <w:r w:rsidR="00DC2598">
        <w:t>including</w:t>
      </w:r>
      <w:r w:rsidR="00782E0A">
        <w:t xml:space="preserve"> dredging)</w:t>
      </w:r>
      <w:r w:rsidR="007F798F" w:rsidRPr="00CF074B">
        <w:t>, erection of structures, works and maintena</w:t>
      </w:r>
      <w:r w:rsidR="007F798F">
        <w:t>nce</w:t>
      </w:r>
      <w:r w:rsidR="003B1619">
        <w:t>,</w:t>
      </w:r>
      <w:r w:rsidR="007F798F">
        <w:t xml:space="preserve"> </w:t>
      </w:r>
      <w:r>
        <w:t xml:space="preserve">and </w:t>
      </w:r>
      <w:r w:rsidR="00782E0A">
        <w:t>associated activities</w:t>
      </w:r>
      <w:r w:rsidR="00A91B90">
        <w:t>,</w:t>
      </w:r>
      <w:r w:rsidR="00782E0A">
        <w:t xml:space="preserve"> </w:t>
      </w:r>
      <w:r w:rsidR="00DC2598">
        <w:t>(including</w:t>
      </w:r>
      <w:r w:rsidR="00A91B90">
        <w:t xml:space="preserve"> </w:t>
      </w:r>
      <w:r>
        <w:t>disposal of dredged material</w:t>
      </w:r>
      <w:r w:rsidR="00DC2598">
        <w:t>),</w:t>
      </w:r>
      <w:r w:rsidR="00A91B90">
        <w:t xml:space="preserve"> </w:t>
      </w:r>
      <w:r w:rsidR="00DC2598">
        <w:t>other than</w:t>
      </w:r>
      <w:r>
        <w:t xml:space="preserve"> in relation to fish aggregating devices, in a </w:t>
      </w:r>
      <w:r w:rsidR="00782E0A">
        <w:t>Special Purpose Zone (Trawl) (VI), Special Purpose Zone (VI), Special Purpose Zone (Mining Exclusion) (VI), or Multiple Use Zone (VI)</w:t>
      </w:r>
      <w:r w:rsidR="007F798F" w:rsidRPr="00CF074B">
        <w:t>:</w:t>
      </w:r>
    </w:p>
    <w:p w14:paraId="4FC8ADF8" w14:textId="3166EE91" w:rsidR="00530CA6" w:rsidRDefault="00530CA6" w:rsidP="00131F93">
      <w:pPr>
        <w:pStyle w:val="sub-prescriptionsabc"/>
        <w:widowControl w:val="0"/>
        <w:numPr>
          <w:ilvl w:val="0"/>
          <w:numId w:val="59"/>
        </w:numPr>
      </w:pPr>
      <w:r>
        <w:t>that have been approved under Part 9 of the EPBC Act, may be conducted in accordance with conditions of that approval and a class approval issued under Section 4.4.2 (Class approvals);</w:t>
      </w:r>
    </w:p>
    <w:p w14:paraId="401E5B86" w14:textId="558192D8" w:rsidR="00530CA6" w:rsidRDefault="00530CA6" w:rsidP="00131F93">
      <w:pPr>
        <w:pStyle w:val="sub-prescriptionsabc"/>
        <w:widowControl w:val="0"/>
        <w:numPr>
          <w:ilvl w:val="0"/>
          <w:numId w:val="59"/>
        </w:numPr>
      </w:pPr>
      <w:r>
        <w:t>that are authorised by a policy, plan or program that has been endorsed under Part 10 of the EPBC Act may be conducted in accordance with the conditions of that authorisation and a class approval issued under Section 4.4.2 (Class approvals);</w:t>
      </w:r>
    </w:p>
    <w:p w14:paraId="6BCE71B0" w14:textId="77777777" w:rsidR="00347700" w:rsidRDefault="00347700">
      <w:pPr>
        <w:spacing w:before="0" w:after="160" w:line="259" w:lineRule="auto"/>
      </w:pPr>
      <w:r>
        <w:br w:type="page"/>
      </w:r>
    </w:p>
    <w:p w14:paraId="4BB704B9" w14:textId="66EB4BF9" w:rsidR="00530CA6" w:rsidRDefault="00530CA6" w:rsidP="00131F93">
      <w:pPr>
        <w:pStyle w:val="sub-prescriptionsabc"/>
        <w:widowControl w:val="0"/>
        <w:numPr>
          <w:ilvl w:val="0"/>
          <w:numId w:val="59"/>
        </w:numPr>
      </w:pPr>
      <w:r>
        <w:lastRenderedPageBreak/>
        <w:t xml:space="preserve">that have been authorised by a permit under the </w:t>
      </w:r>
      <w:r w:rsidRPr="00553CE8">
        <w:rPr>
          <w:i/>
        </w:rPr>
        <w:t>Environment Protection (Sea Dumping) Act 1981</w:t>
      </w:r>
      <w:r>
        <w:t xml:space="preserve"> may be conducted in accordance with the conditions of that permit and a class approval issued under Section 4.4.2 (Class approvals); </w:t>
      </w:r>
    </w:p>
    <w:p w14:paraId="473D1236" w14:textId="7D180B27" w:rsidR="00530CA6" w:rsidRDefault="00530CA6" w:rsidP="00131F93">
      <w:pPr>
        <w:pStyle w:val="sub-prescriptionsabc"/>
        <w:widowControl w:val="0"/>
        <w:numPr>
          <w:ilvl w:val="0"/>
          <w:numId w:val="59"/>
        </w:numPr>
      </w:pPr>
      <w:r>
        <w:t xml:space="preserve">that are the subject of a decision under Part 7 of the EPBC Act and are not a controlled action </w:t>
      </w:r>
      <w:r w:rsidR="00FF6522">
        <w:t xml:space="preserve">or not </w:t>
      </w:r>
      <w:r>
        <w:t xml:space="preserve">a controlled action if taken in </w:t>
      </w:r>
      <w:r w:rsidR="00FF6522">
        <w:t>a</w:t>
      </w:r>
      <w:r>
        <w:t xml:space="preserve"> particular manner may be conducted in that manner and in accordance with the conditions of a class approval issued under Section 4.4.2 (Class approvals); or</w:t>
      </w:r>
    </w:p>
    <w:p w14:paraId="539A95B5" w14:textId="7458FBAE" w:rsidR="007F798F" w:rsidRPr="00CF074B" w:rsidRDefault="00101455" w:rsidP="00131F93">
      <w:pPr>
        <w:pStyle w:val="sub-prescriptionsabc"/>
        <w:widowControl w:val="0"/>
        <w:numPr>
          <w:ilvl w:val="0"/>
          <w:numId w:val="59"/>
        </w:numPr>
      </w:pPr>
      <w:r w:rsidRPr="00101455">
        <w:t xml:space="preserve">that are not covered by paragraphs a) to d) </w:t>
      </w:r>
      <w:r w:rsidR="00530CA6">
        <w:t>may be conducted in accordance with a permit issued under Section 4.4.1 (Permits) or a</w:t>
      </w:r>
      <w:r w:rsidR="003F0468">
        <w:t>n</w:t>
      </w:r>
      <w:r w:rsidR="00530CA6">
        <w:t xml:space="preserve"> activity licence or lease issued under Section 4.4.3 (</w:t>
      </w:r>
      <w:r w:rsidR="004349A5">
        <w:t>Activity licence</w:t>
      </w:r>
      <w:r w:rsidR="0048751A">
        <w:t>s and</w:t>
      </w:r>
      <w:r w:rsidR="00782E0A">
        <w:t xml:space="preserve"> </w:t>
      </w:r>
      <w:r w:rsidR="00530CA6">
        <w:t>lease</w:t>
      </w:r>
      <w:r w:rsidR="0048751A">
        <w:t>s</w:t>
      </w:r>
      <w:r w:rsidR="00530CA6">
        <w:t>).</w:t>
      </w:r>
    </w:p>
    <w:p w14:paraId="35568D75" w14:textId="12C02B8A" w:rsidR="00FF6522" w:rsidRPr="00C02C44" w:rsidRDefault="00BF0F95" w:rsidP="004B6A96">
      <w:pPr>
        <w:pStyle w:val="Heading4"/>
      </w:pPr>
      <w:r>
        <w:rPr>
          <w:rFonts w:eastAsia="Times New Roman"/>
        </w:rPr>
        <w:t>Excavations</w:t>
      </w:r>
      <w:r w:rsidR="00782E0A">
        <w:rPr>
          <w:rFonts w:eastAsia="Times New Roman"/>
        </w:rPr>
        <w:t xml:space="preserve"> (other than dredging)</w:t>
      </w:r>
      <w:r>
        <w:rPr>
          <w:rFonts w:eastAsia="Times New Roman"/>
        </w:rPr>
        <w:t xml:space="preserve">, erection of structures, and works and maintenance, </w:t>
      </w:r>
      <w:r w:rsidR="00782E0A">
        <w:rPr>
          <w:rFonts w:eastAsia="Times New Roman"/>
        </w:rPr>
        <w:t xml:space="preserve">and associated activities, </w:t>
      </w:r>
      <w:r>
        <w:rPr>
          <w:rFonts w:eastAsia="Times New Roman"/>
        </w:rPr>
        <w:t xml:space="preserve">other than </w:t>
      </w:r>
      <w:r w:rsidR="00782E0A">
        <w:rPr>
          <w:rFonts w:eastAsia="Times New Roman"/>
        </w:rPr>
        <w:t xml:space="preserve">disposal of dredged material and </w:t>
      </w:r>
      <w:r>
        <w:rPr>
          <w:rFonts w:eastAsia="Times New Roman"/>
        </w:rPr>
        <w:t>in relation to fish aggregating devices, in a Habitat Protection Zone (IV) and National Park Zone (II)</w:t>
      </w:r>
      <w:r w:rsidR="00FF6522">
        <w:rPr>
          <w:rFonts w:eastAsia="Times New Roman"/>
        </w:rPr>
        <w:t>:</w:t>
      </w:r>
    </w:p>
    <w:p w14:paraId="3C9D144E" w14:textId="77777777" w:rsidR="00782E0A" w:rsidRPr="00782E0A" w:rsidRDefault="00782E0A" w:rsidP="00131F93">
      <w:pPr>
        <w:widowControl w:val="0"/>
        <w:numPr>
          <w:ilvl w:val="0"/>
          <w:numId w:val="72"/>
        </w:numPr>
        <w:rPr>
          <w:rFonts w:eastAsia="Times New Roman" w:cs="Arial"/>
        </w:rPr>
      </w:pPr>
      <w:r w:rsidRPr="00782E0A">
        <w:rPr>
          <w:rFonts w:eastAsia="Times New Roman" w:cs="Arial"/>
        </w:rPr>
        <w:t>that have been approved under Part 9 of the EPBC Act, may be conducted in accordance with conditions of that approval and a class approval issued under Section 4.4.2 (Class approvals);</w:t>
      </w:r>
    </w:p>
    <w:p w14:paraId="73E3A3C6" w14:textId="77777777" w:rsidR="00782E0A" w:rsidRPr="00C02C44" w:rsidRDefault="00782E0A" w:rsidP="00131F93">
      <w:pPr>
        <w:widowControl w:val="0"/>
        <w:numPr>
          <w:ilvl w:val="0"/>
          <w:numId w:val="72"/>
        </w:numPr>
      </w:pPr>
      <w:r w:rsidRPr="00782E0A">
        <w:rPr>
          <w:rFonts w:eastAsia="Times New Roman" w:cs="Arial"/>
        </w:rPr>
        <w:t>that are authorised by a policy, plan or program that has been endorsed under Part 10 of the EPBC Act may be conducted in accordance with the conditions of that authorisation and a class approval issued under Section 4.4.2 (Class approvals);</w:t>
      </w:r>
    </w:p>
    <w:p w14:paraId="4803F66B" w14:textId="7F0EE0BB" w:rsidR="00FF6522" w:rsidRPr="00FF6522" w:rsidRDefault="00FF6522" w:rsidP="00131F93">
      <w:pPr>
        <w:widowControl w:val="0"/>
        <w:numPr>
          <w:ilvl w:val="0"/>
          <w:numId w:val="72"/>
        </w:numPr>
      </w:pPr>
      <w:r w:rsidRPr="00FF6522">
        <w:rPr>
          <w:rFonts w:eastAsia="Times New Roman" w:cs="Arial"/>
        </w:rPr>
        <w:t xml:space="preserve">that have been authorised by a permit under the </w:t>
      </w:r>
      <w:r w:rsidRPr="00FF6522">
        <w:rPr>
          <w:rFonts w:eastAsia="Times New Roman" w:cs="Arial"/>
          <w:i/>
        </w:rPr>
        <w:t>Environment Protection (Sea Dumping) Act 1981</w:t>
      </w:r>
      <w:r w:rsidRPr="00FF6522">
        <w:rPr>
          <w:rFonts w:eastAsia="Times New Roman" w:cs="Arial"/>
        </w:rPr>
        <w:t xml:space="preserve"> may be conducted in accordance with the conditions of that permit and a class approval issued under Section 4.4.2 (Class approvals); </w:t>
      </w:r>
    </w:p>
    <w:p w14:paraId="11681346" w14:textId="5B114C3F" w:rsidR="00FF6522" w:rsidRPr="00FF6522" w:rsidRDefault="00FF6522" w:rsidP="00131F93">
      <w:pPr>
        <w:widowControl w:val="0"/>
        <w:numPr>
          <w:ilvl w:val="0"/>
          <w:numId w:val="72"/>
        </w:numPr>
      </w:pPr>
      <w:r w:rsidRPr="00FF6522">
        <w:rPr>
          <w:rFonts w:eastAsia="Times New Roman" w:cs="Arial"/>
        </w:rPr>
        <w:t xml:space="preserve">that are the subject of a decision under Part 7 of the EPBC Act and are not a controlled action or not a controlled action if taken in a particular manner may be conducted in that manner and in accordance with the conditions of a class approval issued under Section 4.4.2 (Class approvals); or </w:t>
      </w:r>
    </w:p>
    <w:p w14:paraId="3A1A3D8D" w14:textId="1A7039A5" w:rsidR="00530CA6" w:rsidRPr="00BF0F95" w:rsidRDefault="00FF6522" w:rsidP="00131F93">
      <w:pPr>
        <w:widowControl w:val="0"/>
        <w:numPr>
          <w:ilvl w:val="0"/>
          <w:numId w:val="72"/>
        </w:numPr>
      </w:pPr>
      <w:r>
        <w:t xml:space="preserve">that are not covered by paragraphs </w:t>
      </w:r>
      <w:r w:rsidR="00782E0A">
        <w:t>(a) to (d)</w:t>
      </w:r>
      <w:r w:rsidRPr="006668F7">
        <w:t xml:space="preserve"> </w:t>
      </w:r>
      <w:r w:rsidR="00BF0F95">
        <w:rPr>
          <w:rFonts w:eastAsia="Times New Roman"/>
          <w:bCs/>
          <w:color w:val="000000"/>
        </w:rPr>
        <w:t xml:space="preserve"> </w:t>
      </w:r>
      <w:r w:rsidR="00BF0F95" w:rsidRPr="00C02C44">
        <w:t>may be conducted in accordance with a permit issued under Section 4.4.1 (Permits) or a</w:t>
      </w:r>
      <w:r w:rsidR="003F0468" w:rsidRPr="00C02C44">
        <w:t>n</w:t>
      </w:r>
      <w:r w:rsidR="00BF0F95" w:rsidRPr="00C02C44">
        <w:t xml:space="preserve"> activity licence or lease issued under Section 4.4.3 (</w:t>
      </w:r>
      <w:r w:rsidR="004349A5" w:rsidRPr="00C02C44">
        <w:t>Activity licence</w:t>
      </w:r>
      <w:r w:rsidR="0048751A">
        <w:t>s</w:t>
      </w:r>
      <w:r w:rsidR="0048751A" w:rsidRPr="00FF6522">
        <w:t xml:space="preserve"> </w:t>
      </w:r>
      <w:r w:rsidR="0048751A">
        <w:t>and</w:t>
      </w:r>
      <w:r w:rsidR="00BF0F95" w:rsidRPr="00C02C44">
        <w:t xml:space="preserve"> lease</w:t>
      </w:r>
      <w:r w:rsidR="0048751A">
        <w:t>s</w:t>
      </w:r>
      <w:r w:rsidR="00BF0F95" w:rsidRPr="00C02C44">
        <w:t>).</w:t>
      </w:r>
    </w:p>
    <w:p w14:paraId="09573AC6" w14:textId="1A96BF3C" w:rsidR="003C1FCE" w:rsidRDefault="00782E0A" w:rsidP="004B6A96">
      <w:pPr>
        <w:pStyle w:val="Heading4"/>
      </w:pPr>
      <w:r w:rsidRPr="00782E0A">
        <w:rPr>
          <w:rFonts w:eastAsia="Times New Roman"/>
          <w:color w:val="000000"/>
        </w:rPr>
        <w:t xml:space="preserve">Fish aggregating devices may be installed in a </w:t>
      </w:r>
      <w:r>
        <w:t>Special Purpose Zone (Trawl) (VI), Special Purpose Zone (VI), Special Purpose Zone (Mining Exclusion) (VI), Multiple Use Zone (VI)</w:t>
      </w:r>
      <w:r w:rsidR="00721092">
        <w:t xml:space="preserve"> or </w:t>
      </w:r>
      <w:r w:rsidR="00721092">
        <w:rPr>
          <w:rFonts w:eastAsia="Times New Roman"/>
          <w:color w:val="000000"/>
        </w:rPr>
        <w:t>Habitat Protection Zone (IV)</w:t>
      </w:r>
      <w:r>
        <w:t xml:space="preserve"> </w:t>
      </w:r>
      <w:r w:rsidRPr="00782E0A">
        <w:rPr>
          <w:rFonts w:eastAsia="Times New Roman"/>
          <w:color w:val="000000"/>
        </w:rPr>
        <w:t>in accordance with an authorisation issued under Section 4.4 (Authorisation of allowable activities</w:t>
      </w:r>
      <w:r>
        <w:rPr>
          <w:rFonts w:eastAsia="Times New Roman"/>
          <w:color w:val="000000"/>
        </w:rPr>
        <w:t>).</w:t>
      </w:r>
    </w:p>
    <w:p w14:paraId="03B0EA9C" w14:textId="2433152C" w:rsidR="003C1FCE" w:rsidRDefault="00BF0F95" w:rsidP="004B6A96">
      <w:pPr>
        <w:pStyle w:val="Heading4"/>
      </w:pPr>
      <w:r>
        <w:t xml:space="preserve">The Director may carry out an excavation, erect a structure or carry out works and maintenance in the </w:t>
      </w:r>
      <w:r w:rsidR="009F15A6">
        <w:t xml:space="preserve">South-west </w:t>
      </w:r>
      <w:r>
        <w:t>Network after assessing consistency with the zone objectives and the likely impacts of the activity consistent with Section 4.3.1 (Decision-making).</w:t>
      </w:r>
      <w:r w:rsidR="003C1FCE">
        <w:br w:type="page"/>
      </w:r>
    </w:p>
    <w:p w14:paraId="362F10D0" w14:textId="1E7A6310" w:rsidR="007F798F" w:rsidRPr="00CF074B" w:rsidRDefault="007F798F" w:rsidP="003257A1">
      <w:pPr>
        <w:pStyle w:val="Heading3"/>
      </w:pPr>
      <w:bookmarkStart w:id="176" w:name="_Toc419788124"/>
      <w:bookmarkStart w:id="177" w:name="_Ref423031339"/>
      <w:bookmarkStart w:id="178" w:name="_Toc439933726"/>
      <w:bookmarkStart w:id="179" w:name="_Toc476652835"/>
      <w:bookmarkStart w:id="180" w:name="_Toc481512490"/>
      <w:bookmarkStart w:id="181" w:name="_Toc481760509"/>
      <w:bookmarkStart w:id="182" w:name="_Toc485123578"/>
      <w:bookmarkStart w:id="183" w:name="_Toc500248471"/>
      <w:bookmarkStart w:id="184" w:name="_Toc501466439"/>
      <w:bookmarkStart w:id="185" w:name="_Toc501536215"/>
      <w:r w:rsidRPr="00CF074B">
        <w:lastRenderedPageBreak/>
        <w:t>Research and monitoring</w:t>
      </w:r>
      <w:bookmarkEnd w:id="176"/>
      <w:bookmarkEnd w:id="177"/>
      <w:bookmarkEnd w:id="178"/>
      <w:bookmarkEnd w:id="179"/>
      <w:bookmarkEnd w:id="180"/>
      <w:bookmarkEnd w:id="181"/>
      <w:bookmarkEnd w:id="182"/>
      <w:bookmarkEnd w:id="183"/>
      <w:bookmarkEnd w:id="184"/>
      <w:bookmarkEnd w:id="185"/>
    </w:p>
    <w:p w14:paraId="46A4D57A" w14:textId="216E1C86" w:rsidR="007F798F" w:rsidRPr="00CF074B" w:rsidRDefault="00D86171" w:rsidP="007F798F">
      <w:pPr>
        <w:widowControl w:val="0"/>
        <w:spacing w:before="144" w:after="144"/>
      </w:pPr>
      <w:r w:rsidRPr="00CF074B">
        <w:t xml:space="preserve">The prescriptions </w:t>
      </w:r>
      <w:r>
        <w:t xml:space="preserve">in this Section </w:t>
      </w:r>
      <w:r w:rsidR="007F798F" w:rsidRPr="00CF074B">
        <w:t xml:space="preserve">set out the rules for research and monitoring activities in the </w:t>
      </w:r>
      <w:r w:rsidR="007F798F">
        <w:t>South</w:t>
      </w:r>
      <w:r w:rsidR="007F798F" w:rsidRPr="00CF074B">
        <w:t>-west Network. These are summarised in Table 4.</w:t>
      </w:r>
      <w:r w:rsidR="00502287" w:rsidRPr="00CF074B">
        <w:t>1</w:t>
      </w:r>
      <w:r w:rsidR="00502287">
        <w:t>1</w:t>
      </w:r>
      <w:r w:rsidR="007F798F" w:rsidRPr="00CF074B">
        <w:t>.</w:t>
      </w:r>
    </w:p>
    <w:p w14:paraId="3C9E81F6" w14:textId="77777777" w:rsidR="007F798F" w:rsidRDefault="007F798F" w:rsidP="007F798F">
      <w:pPr>
        <w:widowControl w:val="0"/>
        <w:spacing w:before="144" w:after="144"/>
      </w:pPr>
      <w:r w:rsidRPr="00CF074B">
        <w:t>Research and monitoring activities that affect listed threatened species or ecological communities, listed migratory species, cetaceans or listed marine species must also comply with the provisions of Part 13 of the EPBC Act, unless conducted in accordance with this plan.</w:t>
      </w:r>
    </w:p>
    <w:p w14:paraId="27EC8FA3" w14:textId="77777777" w:rsidR="007F798F" w:rsidRPr="00CF074B" w:rsidRDefault="007F798F" w:rsidP="007F798F">
      <w:pPr>
        <w:widowControl w:val="0"/>
        <w:spacing w:before="144" w:after="144"/>
      </w:pPr>
      <w:r w:rsidRPr="00CF074B">
        <w:t>Where biological resources are sought for the purpose of research and development on their genetic or biochemical components, a permit is required under Part 8A of the EPBC Regulations, which operates subject to this plan.</w:t>
      </w:r>
    </w:p>
    <w:p w14:paraId="394F2ED1" w14:textId="0C255948" w:rsidR="007F798F" w:rsidRDefault="007F798F" w:rsidP="007F798F">
      <w:pPr>
        <w:widowControl w:val="0"/>
        <w:spacing w:before="144" w:after="144"/>
      </w:pPr>
      <w:r w:rsidRPr="00CF074B">
        <w:t>Where authorisation for research and monitoring activities is provided</w:t>
      </w:r>
      <w:r w:rsidR="00145C63">
        <w:t>,</w:t>
      </w:r>
      <w:r w:rsidRPr="00CF074B">
        <w:t xml:space="preserve"> the Director will require results of research and monitoring to be made available to inform adaptive management.</w:t>
      </w:r>
    </w:p>
    <w:p w14:paraId="2DC3D028" w14:textId="5D3626C2" w:rsidR="007F798F" w:rsidRPr="00CF074B" w:rsidRDefault="007F798F" w:rsidP="007F798F">
      <w:pPr>
        <w:widowControl w:val="0"/>
        <w:spacing w:before="144" w:after="144"/>
        <w:rPr>
          <w:b/>
        </w:rPr>
      </w:pPr>
      <w:r w:rsidRPr="00CF074B">
        <w:rPr>
          <w:b/>
        </w:rPr>
        <w:t>Table 4.</w:t>
      </w:r>
      <w:r w:rsidR="00502287" w:rsidRPr="00CF074B">
        <w:rPr>
          <w:b/>
        </w:rPr>
        <w:t>1</w:t>
      </w:r>
      <w:r w:rsidR="00502287">
        <w:rPr>
          <w:b/>
        </w:rPr>
        <w:t>1</w:t>
      </w:r>
      <w:r w:rsidR="00502287" w:rsidRPr="00CF074B">
        <w:rPr>
          <w:b/>
        </w:rPr>
        <w:t xml:space="preserve"> </w:t>
      </w:r>
      <w:r w:rsidRPr="00CF074B">
        <w:rPr>
          <w:b/>
        </w:rPr>
        <w:t xml:space="preserve">Summary of prescriptions for research and monitoring activities in the </w:t>
      </w:r>
      <w:r>
        <w:rPr>
          <w:b/>
        </w:rPr>
        <w:t>South</w:t>
      </w:r>
      <w:r w:rsidRPr="00CF074B">
        <w:rPr>
          <w:b/>
        </w:rPr>
        <w:t>-west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6"/>
        <w:gridCol w:w="1312"/>
        <w:gridCol w:w="1311"/>
        <w:gridCol w:w="1311"/>
        <w:gridCol w:w="1309"/>
        <w:gridCol w:w="1340"/>
        <w:gridCol w:w="1303"/>
      </w:tblGrid>
      <w:tr w:rsidR="005A402C" w:rsidRPr="00860443" w14:paraId="73B42720" w14:textId="77777777" w:rsidTr="00C02C44">
        <w:trPr>
          <w:trHeight w:val="176"/>
          <w:jc w:val="center"/>
        </w:trPr>
        <w:tc>
          <w:tcPr>
            <w:tcW w:w="952" w:type="pct"/>
            <w:tcBorders>
              <w:bottom w:val="single" w:sz="4" w:space="0" w:color="auto"/>
            </w:tcBorders>
            <w:shd w:val="clear" w:color="auto" w:fill="F2F2F2" w:themeFill="background1" w:themeFillShade="F2"/>
          </w:tcPr>
          <w:p w14:paraId="0D408EFC" w14:textId="77777777" w:rsidR="005A402C" w:rsidRDefault="005A402C" w:rsidP="00365929">
            <w:pPr>
              <w:widowControl w:val="0"/>
              <w:spacing w:line="240" w:lineRule="auto"/>
              <w:jc w:val="center"/>
              <w:rPr>
                <w:rFonts w:cs="Arial"/>
                <w:b/>
                <w:szCs w:val="20"/>
              </w:rPr>
            </w:pPr>
            <w:r w:rsidRPr="00DC0A30">
              <w:rPr>
                <w:rFonts w:cs="Arial"/>
                <w:b/>
                <w:szCs w:val="20"/>
              </w:rPr>
              <w:t xml:space="preserve">RESEARCH AND MONITORING </w:t>
            </w:r>
          </w:p>
          <w:p w14:paraId="4C156C44" w14:textId="00BA1F76" w:rsidR="005A402C" w:rsidRPr="00DC0A30" w:rsidRDefault="005A402C" w:rsidP="00365929">
            <w:pPr>
              <w:widowControl w:val="0"/>
              <w:spacing w:line="240" w:lineRule="auto"/>
              <w:jc w:val="center"/>
              <w:rPr>
                <w:rFonts w:cs="Arial"/>
                <w:szCs w:val="20"/>
              </w:rPr>
            </w:pPr>
            <w:r w:rsidRPr="00DC0A30">
              <w:rPr>
                <w:rFonts w:cs="Arial"/>
                <w:b/>
                <w:szCs w:val="20"/>
              </w:rPr>
              <w:t>Activity</w:t>
            </w:r>
          </w:p>
        </w:tc>
        <w:tc>
          <w:tcPr>
            <w:tcW w:w="673" w:type="pct"/>
            <w:tcBorders>
              <w:bottom w:val="single" w:sz="4" w:space="0" w:color="auto"/>
            </w:tcBorders>
            <w:shd w:val="thinReverseDiagStripe" w:color="FFFFFF" w:themeColor="background1" w:fill="6DAFE0"/>
          </w:tcPr>
          <w:p w14:paraId="4EA22E13" w14:textId="518E6979" w:rsidR="005A402C" w:rsidRPr="00DC0A30" w:rsidRDefault="005A402C" w:rsidP="005A402C">
            <w:pPr>
              <w:widowControl w:val="0"/>
              <w:spacing w:line="240" w:lineRule="auto"/>
              <w:jc w:val="center"/>
              <w:rPr>
                <w:rFonts w:cs="Arial"/>
                <w:b/>
                <w:szCs w:val="20"/>
              </w:rPr>
            </w:pPr>
            <w:r w:rsidRPr="00DC0A30">
              <w:rPr>
                <w:rFonts w:cs="Arial"/>
                <w:b/>
                <w:szCs w:val="20"/>
              </w:rPr>
              <w:t>Special Purpose Zone</w:t>
            </w:r>
            <w:r>
              <w:rPr>
                <w:rFonts w:cs="Arial"/>
                <w:b/>
                <w:szCs w:val="20"/>
              </w:rPr>
              <w:t xml:space="preserve"> (Trawl)</w:t>
            </w:r>
          </w:p>
          <w:p w14:paraId="4C3259D3" w14:textId="3ECE73D5" w:rsidR="005A402C" w:rsidRDefault="005A402C" w:rsidP="005A402C">
            <w:pPr>
              <w:widowControl w:val="0"/>
              <w:spacing w:line="240" w:lineRule="auto"/>
              <w:jc w:val="center"/>
              <w:rPr>
                <w:rFonts w:cs="Arial"/>
                <w:b/>
                <w:szCs w:val="20"/>
              </w:rPr>
            </w:pPr>
            <w:r w:rsidRPr="00DC0A30">
              <w:rPr>
                <w:rFonts w:cs="Arial"/>
                <w:b/>
                <w:szCs w:val="20"/>
              </w:rPr>
              <w:t>VI</w:t>
            </w:r>
          </w:p>
        </w:tc>
        <w:tc>
          <w:tcPr>
            <w:tcW w:w="673" w:type="pct"/>
            <w:tcBorders>
              <w:bottom w:val="single" w:sz="4" w:space="0" w:color="auto"/>
            </w:tcBorders>
            <w:shd w:val="clear" w:color="auto" w:fill="6DAFE0"/>
          </w:tcPr>
          <w:p w14:paraId="46FDE1C3" w14:textId="77777777" w:rsidR="005A402C" w:rsidRPr="00DC0A30" w:rsidRDefault="005A402C" w:rsidP="005A402C">
            <w:pPr>
              <w:widowControl w:val="0"/>
              <w:spacing w:line="240" w:lineRule="auto"/>
              <w:jc w:val="center"/>
              <w:rPr>
                <w:rFonts w:cs="Arial"/>
                <w:b/>
                <w:szCs w:val="20"/>
              </w:rPr>
            </w:pPr>
            <w:r w:rsidRPr="00DC0A30">
              <w:rPr>
                <w:rFonts w:cs="Arial"/>
                <w:b/>
                <w:szCs w:val="20"/>
              </w:rPr>
              <w:t>Special Purpose Zone</w:t>
            </w:r>
          </w:p>
          <w:p w14:paraId="277A790B" w14:textId="14CACEA2" w:rsidR="005A402C" w:rsidRPr="00DC0A30" w:rsidRDefault="005A402C" w:rsidP="005A402C">
            <w:pPr>
              <w:widowControl w:val="0"/>
              <w:spacing w:line="240" w:lineRule="auto"/>
              <w:jc w:val="center"/>
              <w:rPr>
                <w:rFonts w:cs="Arial"/>
                <w:b/>
                <w:szCs w:val="20"/>
              </w:rPr>
            </w:pPr>
            <w:r w:rsidRPr="00DC0A30">
              <w:rPr>
                <w:rFonts w:cs="Arial"/>
                <w:b/>
                <w:szCs w:val="20"/>
              </w:rPr>
              <w:t>VI</w:t>
            </w:r>
          </w:p>
        </w:tc>
        <w:tc>
          <w:tcPr>
            <w:tcW w:w="673" w:type="pct"/>
            <w:tcBorders>
              <w:bottom w:val="single" w:sz="4" w:space="0" w:color="auto"/>
            </w:tcBorders>
            <w:shd w:val="thinDiagStripe" w:color="686868" w:fill="6DAFE0"/>
          </w:tcPr>
          <w:p w14:paraId="6CE74F75" w14:textId="08135CC9" w:rsidR="005A402C" w:rsidRPr="00DC0A30" w:rsidRDefault="005A402C" w:rsidP="00365929">
            <w:pPr>
              <w:widowControl w:val="0"/>
              <w:spacing w:line="240" w:lineRule="auto"/>
              <w:jc w:val="center"/>
              <w:rPr>
                <w:rFonts w:cs="Arial"/>
                <w:b/>
                <w:szCs w:val="20"/>
              </w:rPr>
            </w:pPr>
            <w:r w:rsidRPr="00DC0A30">
              <w:rPr>
                <w:rFonts w:cs="Arial"/>
                <w:b/>
                <w:szCs w:val="20"/>
              </w:rPr>
              <w:t>Special Purpose Zone</w:t>
            </w:r>
            <w:r>
              <w:rPr>
                <w:rFonts w:cs="Arial"/>
                <w:b/>
                <w:szCs w:val="20"/>
              </w:rPr>
              <w:t xml:space="preserve"> (Mining Exclusion)</w:t>
            </w:r>
          </w:p>
          <w:p w14:paraId="00E024C8" w14:textId="77777777" w:rsidR="005A402C" w:rsidRPr="00DC0A30" w:rsidRDefault="005A402C" w:rsidP="00365929">
            <w:pPr>
              <w:widowControl w:val="0"/>
              <w:spacing w:line="240" w:lineRule="auto"/>
              <w:jc w:val="center"/>
              <w:rPr>
                <w:rFonts w:cs="Arial"/>
                <w:b/>
                <w:szCs w:val="20"/>
              </w:rPr>
            </w:pPr>
            <w:r w:rsidRPr="00DC0A30">
              <w:rPr>
                <w:rFonts w:cs="Arial"/>
                <w:b/>
                <w:szCs w:val="20"/>
              </w:rPr>
              <w:t>VI</w:t>
            </w:r>
          </w:p>
        </w:tc>
        <w:tc>
          <w:tcPr>
            <w:tcW w:w="672" w:type="pct"/>
            <w:tcBorders>
              <w:bottom w:val="single" w:sz="4" w:space="0" w:color="auto"/>
            </w:tcBorders>
            <w:shd w:val="clear" w:color="auto" w:fill="B9E6FB"/>
          </w:tcPr>
          <w:p w14:paraId="31EFC813" w14:textId="77777777" w:rsidR="005A402C" w:rsidRPr="00DC0A30" w:rsidRDefault="005A402C" w:rsidP="00365929">
            <w:pPr>
              <w:widowControl w:val="0"/>
              <w:spacing w:line="240" w:lineRule="auto"/>
              <w:jc w:val="center"/>
              <w:rPr>
                <w:rFonts w:cs="Arial"/>
                <w:b/>
                <w:szCs w:val="20"/>
              </w:rPr>
            </w:pPr>
            <w:r w:rsidRPr="00DC0A30">
              <w:rPr>
                <w:rFonts w:cs="Arial"/>
                <w:b/>
                <w:szCs w:val="20"/>
              </w:rPr>
              <w:t>Multiple Use Zone</w:t>
            </w:r>
          </w:p>
          <w:p w14:paraId="56DB5C51" w14:textId="77777777" w:rsidR="005A402C" w:rsidRPr="00DC0A30" w:rsidRDefault="005A402C" w:rsidP="00365929">
            <w:pPr>
              <w:widowControl w:val="0"/>
              <w:spacing w:line="240" w:lineRule="auto"/>
              <w:jc w:val="center"/>
              <w:rPr>
                <w:rFonts w:cs="Arial"/>
                <w:b/>
                <w:szCs w:val="20"/>
              </w:rPr>
            </w:pPr>
            <w:r w:rsidRPr="00DC0A30">
              <w:rPr>
                <w:rFonts w:cs="Arial"/>
                <w:b/>
                <w:szCs w:val="20"/>
              </w:rPr>
              <w:t>VI</w:t>
            </w:r>
          </w:p>
        </w:tc>
        <w:tc>
          <w:tcPr>
            <w:tcW w:w="688" w:type="pct"/>
            <w:tcBorders>
              <w:bottom w:val="single" w:sz="4" w:space="0" w:color="auto"/>
            </w:tcBorders>
            <w:shd w:val="clear" w:color="auto" w:fill="FFF8A3"/>
          </w:tcPr>
          <w:p w14:paraId="3871657B" w14:textId="77777777" w:rsidR="005A402C" w:rsidRPr="00DC0A30" w:rsidRDefault="005A402C" w:rsidP="00365929">
            <w:pPr>
              <w:widowControl w:val="0"/>
              <w:spacing w:line="240" w:lineRule="auto"/>
              <w:jc w:val="center"/>
              <w:rPr>
                <w:rFonts w:cs="Arial"/>
                <w:b/>
                <w:szCs w:val="20"/>
              </w:rPr>
            </w:pPr>
            <w:r w:rsidRPr="00DC0A30">
              <w:rPr>
                <w:rFonts w:cs="Arial"/>
                <w:b/>
                <w:szCs w:val="20"/>
              </w:rPr>
              <w:t>Habitat</w:t>
            </w:r>
          </w:p>
          <w:p w14:paraId="714EFDF1" w14:textId="77777777" w:rsidR="005A402C" w:rsidRPr="00DC0A30" w:rsidRDefault="005A402C" w:rsidP="00365929">
            <w:pPr>
              <w:widowControl w:val="0"/>
              <w:spacing w:line="240" w:lineRule="auto"/>
              <w:jc w:val="center"/>
              <w:rPr>
                <w:rFonts w:cs="Arial"/>
                <w:b/>
                <w:szCs w:val="20"/>
              </w:rPr>
            </w:pPr>
            <w:r w:rsidRPr="00DC0A30">
              <w:rPr>
                <w:rFonts w:cs="Arial"/>
                <w:b/>
                <w:szCs w:val="20"/>
              </w:rPr>
              <w:t>Protection Zone</w:t>
            </w:r>
          </w:p>
          <w:p w14:paraId="7E70F3B8" w14:textId="77777777" w:rsidR="005A402C" w:rsidRPr="00DC0A30" w:rsidRDefault="005A402C" w:rsidP="00365929">
            <w:pPr>
              <w:widowControl w:val="0"/>
              <w:spacing w:line="240" w:lineRule="auto"/>
              <w:jc w:val="center"/>
              <w:rPr>
                <w:rFonts w:cs="Arial"/>
                <w:b/>
                <w:szCs w:val="20"/>
              </w:rPr>
            </w:pPr>
            <w:r w:rsidRPr="00DC0A30">
              <w:rPr>
                <w:rFonts w:cs="Arial"/>
                <w:b/>
                <w:szCs w:val="20"/>
              </w:rPr>
              <w:t>IV</w:t>
            </w:r>
          </w:p>
        </w:tc>
        <w:tc>
          <w:tcPr>
            <w:tcW w:w="669" w:type="pct"/>
            <w:tcBorders>
              <w:bottom w:val="single" w:sz="4" w:space="0" w:color="auto"/>
            </w:tcBorders>
            <w:shd w:val="clear" w:color="auto" w:fill="7BBC63"/>
          </w:tcPr>
          <w:p w14:paraId="4E42CCB5" w14:textId="77777777" w:rsidR="005A402C" w:rsidRPr="00DC0A30" w:rsidRDefault="005A402C" w:rsidP="00365929">
            <w:pPr>
              <w:widowControl w:val="0"/>
              <w:spacing w:line="240" w:lineRule="auto"/>
              <w:jc w:val="center"/>
              <w:rPr>
                <w:rFonts w:cs="Arial"/>
                <w:b/>
                <w:szCs w:val="20"/>
              </w:rPr>
            </w:pPr>
            <w:r w:rsidRPr="00DC0A30">
              <w:rPr>
                <w:rFonts w:cs="Arial"/>
                <w:b/>
                <w:szCs w:val="20"/>
              </w:rPr>
              <w:t xml:space="preserve">National Park Zone </w:t>
            </w:r>
            <w:r w:rsidRPr="00DC0A30">
              <w:rPr>
                <w:rFonts w:cs="Arial"/>
                <w:b/>
                <w:szCs w:val="20"/>
              </w:rPr>
              <w:br/>
              <w:t>II</w:t>
            </w:r>
          </w:p>
        </w:tc>
      </w:tr>
      <w:tr w:rsidR="005A402C" w:rsidRPr="00860443" w14:paraId="2656C088" w14:textId="77777777" w:rsidTr="005A402C">
        <w:trPr>
          <w:jc w:val="center"/>
        </w:trPr>
        <w:tc>
          <w:tcPr>
            <w:tcW w:w="952" w:type="pct"/>
            <w:shd w:val="clear" w:color="auto" w:fill="F2F2F2" w:themeFill="background1" w:themeFillShade="F2"/>
          </w:tcPr>
          <w:p w14:paraId="614DDBA0" w14:textId="77777777" w:rsidR="005A402C" w:rsidRPr="00DC0A30" w:rsidRDefault="005A402C" w:rsidP="003257A1">
            <w:pPr>
              <w:widowControl w:val="0"/>
              <w:rPr>
                <w:rFonts w:cs="Arial"/>
                <w:szCs w:val="20"/>
              </w:rPr>
            </w:pPr>
            <w:r w:rsidRPr="00DC0A30">
              <w:rPr>
                <w:rFonts w:cs="Arial"/>
                <w:szCs w:val="20"/>
              </w:rPr>
              <w:t>Research</w:t>
            </w:r>
          </w:p>
        </w:tc>
        <w:tc>
          <w:tcPr>
            <w:tcW w:w="673" w:type="pct"/>
            <w:shd w:val="clear" w:color="auto" w:fill="F2F2F2" w:themeFill="background1" w:themeFillShade="F2"/>
            <w:vAlign w:val="center"/>
          </w:tcPr>
          <w:p w14:paraId="031D17A3" w14:textId="1D5AC465" w:rsidR="005A402C" w:rsidRDefault="005A402C" w:rsidP="005A402C">
            <w:pPr>
              <w:widowControl w:val="0"/>
              <w:jc w:val="center"/>
              <w:rPr>
                <w:rFonts w:cs="Arial"/>
                <w:szCs w:val="20"/>
              </w:rPr>
            </w:pPr>
            <w:r>
              <w:rPr>
                <w:rFonts w:cs="Arial"/>
                <w:szCs w:val="20"/>
              </w:rPr>
              <w:t>A</w:t>
            </w:r>
          </w:p>
        </w:tc>
        <w:tc>
          <w:tcPr>
            <w:tcW w:w="673" w:type="pct"/>
            <w:shd w:val="clear" w:color="auto" w:fill="F2F2F2" w:themeFill="background1" w:themeFillShade="F2"/>
            <w:vAlign w:val="center"/>
          </w:tcPr>
          <w:p w14:paraId="23839B6A" w14:textId="69DB4E61" w:rsidR="005A402C" w:rsidRPr="003257A1" w:rsidRDefault="005A402C" w:rsidP="005A402C">
            <w:pPr>
              <w:widowControl w:val="0"/>
              <w:jc w:val="center"/>
              <w:rPr>
                <w:rFonts w:cs="Arial"/>
                <w:szCs w:val="20"/>
              </w:rPr>
            </w:pPr>
            <w:r>
              <w:rPr>
                <w:rFonts w:cs="Arial"/>
                <w:szCs w:val="20"/>
              </w:rPr>
              <w:t>A</w:t>
            </w:r>
          </w:p>
        </w:tc>
        <w:tc>
          <w:tcPr>
            <w:tcW w:w="673" w:type="pct"/>
            <w:shd w:val="clear" w:color="auto" w:fill="F2F2F2" w:themeFill="background1" w:themeFillShade="F2"/>
            <w:vAlign w:val="center"/>
          </w:tcPr>
          <w:p w14:paraId="02EF83A3" w14:textId="45B7494B" w:rsidR="005A402C" w:rsidRPr="003257A1" w:rsidRDefault="005A402C">
            <w:pPr>
              <w:widowControl w:val="0"/>
              <w:jc w:val="center"/>
              <w:rPr>
                <w:rFonts w:cs="Arial"/>
                <w:szCs w:val="20"/>
              </w:rPr>
            </w:pPr>
            <w:r w:rsidRPr="003257A1">
              <w:rPr>
                <w:rFonts w:cs="Arial"/>
                <w:szCs w:val="20"/>
              </w:rPr>
              <w:t>A</w:t>
            </w:r>
          </w:p>
        </w:tc>
        <w:tc>
          <w:tcPr>
            <w:tcW w:w="672" w:type="pct"/>
            <w:shd w:val="clear" w:color="auto" w:fill="F2F2F2" w:themeFill="background1" w:themeFillShade="F2"/>
            <w:vAlign w:val="center"/>
          </w:tcPr>
          <w:p w14:paraId="3999B704" w14:textId="77777777" w:rsidR="005A402C" w:rsidRPr="00A66D08" w:rsidRDefault="005A402C">
            <w:pPr>
              <w:widowControl w:val="0"/>
              <w:jc w:val="center"/>
              <w:rPr>
                <w:rFonts w:cs="Arial"/>
                <w:szCs w:val="20"/>
              </w:rPr>
            </w:pPr>
            <w:r w:rsidRPr="00A66D08">
              <w:rPr>
                <w:rFonts w:cs="Arial"/>
                <w:szCs w:val="20"/>
              </w:rPr>
              <w:t>A</w:t>
            </w:r>
          </w:p>
        </w:tc>
        <w:tc>
          <w:tcPr>
            <w:tcW w:w="688" w:type="pct"/>
            <w:shd w:val="clear" w:color="auto" w:fill="F2F2F2" w:themeFill="background1" w:themeFillShade="F2"/>
            <w:vAlign w:val="center"/>
          </w:tcPr>
          <w:p w14:paraId="590EF423" w14:textId="77777777" w:rsidR="005A402C" w:rsidRPr="00DC0A30" w:rsidRDefault="005A402C">
            <w:pPr>
              <w:widowControl w:val="0"/>
              <w:jc w:val="center"/>
              <w:rPr>
                <w:rFonts w:cs="Arial"/>
                <w:szCs w:val="20"/>
              </w:rPr>
            </w:pPr>
            <w:r w:rsidRPr="00DC0A30">
              <w:rPr>
                <w:rFonts w:cs="Arial"/>
                <w:szCs w:val="20"/>
              </w:rPr>
              <w:t>A</w:t>
            </w:r>
          </w:p>
        </w:tc>
        <w:tc>
          <w:tcPr>
            <w:tcW w:w="669" w:type="pct"/>
            <w:shd w:val="clear" w:color="auto" w:fill="F2F2F2" w:themeFill="background1" w:themeFillShade="F2"/>
            <w:vAlign w:val="center"/>
          </w:tcPr>
          <w:p w14:paraId="2DB8D1D6" w14:textId="77777777" w:rsidR="005A402C" w:rsidRPr="00DC0A30" w:rsidRDefault="005A402C">
            <w:pPr>
              <w:widowControl w:val="0"/>
              <w:jc w:val="center"/>
              <w:rPr>
                <w:rFonts w:cs="Arial"/>
                <w:szCs w:val="20"/>
              </w:rPr>
            </w:pPr>
            <w:r w:rsidRPr="00DC0A30">
              <w:rPr>
                <w:rFonts w:cs="Arial"/>
                <w:szCs w:val="20"/>
              </w:rPr>
              <w:t>A</w:t>
            </w:r>
          </w:p>
        </w:tc>
      </w:tr>
    </w:tbl>
    <w:p w14:paraId="4B324D6C" w14:textId="18491367" w:rsidR="007F798F" w:rsidRPr="00DC0A30" w:rsidRDefault="007F798F" w:rsidP="007F798F">
      <w:pPr>
        <w:widowControl w:val="0"/>
        <w:ind w:left="329" w:hanging="329"/>
        <w:rPr>
          <w:szCs w:val="20"/>
        </w:rPr>
      </w:pPr>
      <w:r w:rsidRPr="00DC0A30">
        <w:rPr>
          <w:szCs w:val="20"/>
        </w:rPr>
        <w:t>A</w:t>
      </w:r>
      <w:r w:rsidRPr="00DC0A30">
        <w:rPr>
          <w:szCs w:val="20"/>
        </w:rPr>
        <w:tab/>
        <w:t>Authorisation required. Activity is allowable</w:t>
      </w:r>
      <w:r w:rsidR="008D0336" w:rsidRPr="00C02C44">
        <w:rPr>
          <w:szCs w:val="20"/>
        </w:rPr>
        <w:t>, subject to assessment,</w:t>
      </w:r>
      <w:r w:rsidRPr="006862D2">
        <w:rPr>
          <w:szCs w:val="20"/>
        </w:rPr>
        <w:t xml:space="preserve"> in</w:t>
      </w:r>
      <w:r w:rsidRPr="00DC0A30">
        <w:rPr>
          <w:szCs w:val="20"/>
        </w:rPr>
        <w:t xml:space="preserve"> accordance with a permit, class approval or activity licence or lease issued by the Director.</w:t>
      </w:r>
    </w:p>
    <w:p w14:paraId="63D105E5" w14:textId="71CFE0F1" w:rsidR="007F798F" w:rsidRPr="00DC0A30" w:rsidRDefault="00B358EA" w:rsidP="00DC0A30">
      <w:pPr>
        <w:widowControl w:val="0"/>
        <w:shd w:val="clear" w:color="auto" w:fill="F2F2F2" w:themeFill="background1" w:themeFillShade="F2"/>
        <w:rPr>
          <w:szCs w:val="20"/>
        </w:rPr>
      </w:pPr>
      <w:r w:rsidRPr="00B358EA">
        <w:rPr>
          <w:b/>
          <w:szCs w:val="20"/>
        </w:rPr>
        <w:t>Note:</w:t>
      </w:r>
      <w:r w:rsidR="007F798F" w:rsidRPr="00DC0A30">
        <w:rPr>
          <w:szCs w:val="20"/>
        </w:rPr>
        <w:t xml:space="preserve"> Transit and anchoring is allowed as part of activities authorised under this Section.</w:t>
      </w:r>
    </w:p>
    <w:p w14:paraId="64DBFDFA" w14:textId="77777777" w:rsidR="007F798F" w:rsidRPr="00CF074B" w:rsidRDefault="007F798F" w:rsidP="00B35609">
      <w:pPr>
        <w:pStyle w:val="Part46-Heading4"/>
      </w:pPr>
      <w:r w:rsidRPr="00CF074B">
        <w:t>Prescriptions</w:t>
      </w:r>
    </w:p>
    <w:p w14:paraId="66AB4D37" w14:textId="77777777" w:rsidR="007F798F" w:rsidRPr="00CF074B" w:rsidRDefault="007F798F" w:rsidP="004B6A96">
      <w:pPr>
        <w:pStyle w:val="Heading4"/>
      </w:pPr>
      <w:r w:rsidRPr="00CF074B">
        <w:t xml:space="preserve">The Director may conduct research and monitoring activities in the </w:t>
      </w:r>
      <w:r>
        <w:t>South</w:t>
      </w:r>
      <w:r w:rsidRPr="00CF074B">
        <w:t>-west Network that involves actions covered by ss.354 and 354A and Part 13 of the EPBC Act.</w:t>
      </w:r>
    </w:p>
    <w:p w14:paraId="54BE1850" w14:textId="77777777" w:rsidR="007F798F" w:rsidRPr="00CF074B" w:rsidRDefault="007F798F" w:rsidP="004B6A96">
      <w:pPr>
        <w:pStyle w:val="Heading4"/>
      </w:pPr>
      <w:r w:rsidRPr="00CF074B">
        <w:t xml:space="preserve">A person other than the Director may conduct research and monitoring activities in the </w:t>
      </w:r>
      <w:r>
        <w:t>South</w:t>
      </w:r>
      <w:r w:rsidRPr="00CF074B">
        <w:t>-west Network, including taking actions covered by the EPBC Act ss.354 and 354A and Part 13 of the EPBC Act in accordance with and subject to:</w:t>
      </w:r>
    </w:p>
    <w:p w14:paraId="1BB78D08" w14:textId="467A1E46" w:rsidR="007F798F" w:rsidRPr="00CF074B" w:rsidRDefault="007F798F" w:rsidP="00131F93">
      <w:pPr>
        <w:pStyle w:val="sub-prescriptionsabc"/>
        <w:widowControl w:val="0"/>
        <w:numPr>
          <w:ilvl w:val="0"/>
          <w:numId w:val="60"/>
        </w:numPr>
      </w:pPr>
      <w:r w:rsidRPr="00CF074B">
        <w:t xml:space="preserve">a permit issued under Section </w:t>
      </w:r>
      <w:r>
        <w:t>4.4</w:t>
      </w:r>
      <w:r w:rsidRPr="00CF074B">
        <w:t>.1</w:t>
      </w:r>
      <w:r>
        <w:t xml:space="preserve"> (Permits)</w:t>
      </w:r>
      <w:r w:rsidRPr="00CF074B">
        <w:t xml:space="preserve">; </w:t>
      </w:r>
    </w:p>
    <w:p w14:paraId="6BAA28D2" w14:textId="55E844B0" w:rsidR="007F798F" w:rsidRPr="00CF074B" w:rsidRDefault="007F798F" w:rsidP="00131F93">
      <w:pPr>
        <w:pStyle w:val="sub-prescriptionsabc"/>
        <w:widowControl w:val="0"/>
        <w:numPr>
          <w:ilvl w:val="0"/>
          <w:numId w:val="60"/>
        </w:numPr>
      </w:pPr>
      <w:r w:rsidRPr="00CF074B">
        <w:t xml:space="preserve">a class approval issued under Section </w:t>
      </w:r>
      <w:r>
        <w:t>4.4</w:t>
      </w:r>
      <w:r w:rsidRPr="00CF074B">
        <w:t>.2</w:t>
      </w:r>
      <w:r>
        <w:t xml:space="preserve"> (Class approvals)</w:t>
      </w:r>
      <w:r w:rsidRPr="00CF074B">
        <w:t xml:space="preserve">; </w:t>
      </w:r>
      <w:r w:rsidR="00EC0337">
        <w:t>or</w:t>
      </w:r>
    </w:p>
    <w:p w14:paraId="6D21BBB5" w14:textId="23963153" w:rsidR="00EC0337" w:rsidRPr="00472C2C" w:rsidRDefault="00EC0337" w:rsidP="00131F93">
      <w:pPr>
        <w:pStyle w:val="sub-prescriptionsabc"/>
        <w:widowControl w:val="0"/>
        <w:numPr>
          <w:ilvl w:val="0"/>
          <w:numId w:val="60"/>
        </w:numPr>
      </w:pPr>
      <w:r w:rsidRPr="00174355">
        <w:rPr>
          <w:rFonts w:cs="Arial"/>
        </w:rPr>
        <w:t>a</w:t>
      </w:r>
      <w:r w:rsidR="003F0468">
        <w:rPr>
          <w:rFonts w:cs="Arial"/>
        </w:rPr>
        <w:t>n</w:t>
      </w:r>
      <w:r w:rsidRPr="00174355">
        <w:rPr>
          <w:rFonts w:cs="Arial"/>
        </w:rPr>
        <w:t xml:space="preserve"> activity licence or lease issued under Section 4.4.3 (Activity licences and leases);</w:t>
      </w:r>
      <w:r>
        <w:rPr>
          <w:rFonts w:cs="Arial"/>
        </w:rPr>
        <w:t xml:space="preserve"> </w:t>
      </w:r>
      <w:r w:rsidRPr="00CF074B">
        <w:t>and</w:t>
      </w:r>
    </w:p>
    <w:p w14:paraId="79ECF3FA" w14:textId="1DD6C6A0" w:rsidR="007F798F" w:rsidRPr="00CF074B" w:rsidRDefault="007F798F" w:rsidP="00131F93">
      <w:pPr>
        <w:pStyle w:val="sub-prescriptionsabc"/>
        <w:widowControl w:val="0"/>
        <w:numPr>
          <w:ilvl w:val="0"/>
          <w:numId w:val="60"/>
        </w:numPr>
      </w:pPr>
      <w:r w:rsidRPr="00CF074B">
        <w:t xml:space="preserve">the following prescriptions in this </w:t>
      </w:r>
      <w:r w:rsidR="006727C0">
        <w:t>S</w:t>
      </w:r>
      <w:r w:rsidRPr="00CF074B">
        <w:t>ection;</w:t>
      </w:r>
    </w:p>
    <w:p w14:paraId="1258A90C" w14:textId="4A9FE4EF" w:rsidR="007F798F" w:rsidRPr="00CF074B" w:rsidRDefault="007F798F" w:rsidP="00131F93">
      <w:pPr>
        <w:pStyle w:val="sub-prescriptionsabc"/>
        <w:widowControl w:val="0"/>
        <w:numPr>
          <w:ilvl w:val="0"/>
          <w:numId w:val="60"/>
        </w:numPr>
      </w:pPr>
      <w:r w:rsidRPr="00CF074B">
        <w:t xml:space="preserve">the prescriptions in Section </w:t>
      </w:r>
      <w:r>
        <w:t>4.2</w:t>
      </w:r>
      <w:r w:rsidRPr="00CF074B">
        <w:t>.1 (</w:t>
      </w:r>
      <w:r w:rsidR="00992F56">
        <w:rPr>
          <w:rFonts w:cs="Arial"/>
        </w:rPr>
        <w:t>General use, access, and waste management</w:t>
      </w:r>
      <w:r w:rsidRPr="00CF074B">
        <w:t>); and</w:t>
      </w:r>
    </w:p>
    <w:p w14:paraId="6E59E223" w14:textId="2D1C5277" w:rsidR="007F798F" w:rsidRPr="00CF074B" w:rsidRDefault="007F798F" w:rsidP="00131F93">
      <w:pPr>
        <w:pStyle w:val="sub-prescriptionsabc"/>
        <w:widowControl w:val="0"/>
        <w:numPr>
          <w:ilvl w:val="0"/>
          <w:numId w:val="60"/>
        </w:numPr>
      </w:pPr>
      <w:r w:rsidRPr="00CF074B">
        <w:t xml:space="preserve">the prescriptions in Section </w:t>
      </w:r>
      <w:r>
        <w:t>4.2</w:t>
      </w:r>
      <w:r w:rsidRPr="00CF074B">
        <w:t>.2 (Commercial shipping).</w:t>
      </w:r>
    </w:p>
    <w:p w14:paraId="09453C13" w14:textId="108E5286" w:rsidR="007F798F" w:rsidRPr="00CF074B" w:rsidRDefault="007F798F" w:rsidP="004B6A96">
      <w:pPr>
        <w:pStyle w:val="Heading4"/>
      </w:pPr>
      <w:r w:rsidRPr="00CF074B">
        <w:t xml:space="preserve">A class approval will not be issued for research and monitoring that involves activities covered by </w:t>
      </w:r>
      <w:r>
        <w:t>S</w:t>
      </w:r>
      <w:r w:rsidRPr="00CF074B">
        <w:t xml:space="preserve">ection </w:t>
      </w:r>
      <w:r>
        <w:t>4.2</w:t>
      </w:r>
      <w:r w:rsidRPr="00CF074B">
        <w:t>.1</w:t>
      </w:r>
      <w:r>
        <w:t>0</w:t>
      </w:r>
      <w:r w:rsidRPr="00CF074B">
        <w:t>.7.</w:t>
      </w:r>
    </w:p>
    <w:p w14:paraId="401E52FC" w14:textId="77777777" w:rsidR="007F798F" w:rsidRPr="00CF074B" w:rsidRDefault="007F798F" w:rsidP="004B6A96">
      <w:pPr>
        <w:pStyle w:val="Heading4"/>
      </w:pPr>
      <w:r w:rsidRPr="00CF074B">
        <w:t>Research activities that involve access to biological resources within the meaning of Part 8A of the EPBC Regulations must comply with the requirements of that Part (in addition to the requirements of this Section).</w:t>
      </w:r>
    </w:p>
    <w:p w14:paraId="088CEE77" w14:textId="77777777" w:rsidR="00347700" w:rsidRDefault="00347700">
      <w:pPr>
        <w:spacing w:before="0" w:after="160" w:line="259" w:lineRule="auto"/>
        <w:rPr>
          <w:rFonts w:eastAsiaTheme="majorEastAsia" w:cstheme="majorBidi"/>
          <w:bCs/>
          <w:color w:val="000000" w:themeColor="text1"/>
        </w:rPr>
      </w:pPr>
      <w:r>
        <w:br w:type="page"/>
      </w:r>
    </w:p>
    <w:p w14:paraId="66625C38" w14:textId="39DA58C9" w:rsidR="007F798F" w:rsidRPr="00CF074B" w:rsidRDefault="007F798F" w:rsidP="004B6A96">
      <w:pPr>
        <w:pStyle w:val="Heading4"/>
      </w:pPr>
      <w:r w:rsidRPr="00CF074B">
        <w:lastRenderedPageBreak/>
        <w:t xml:space="preserve">In assessing </w:t>
      </w:r>
      <w:r w:rsidR="008963FB">
        <w:t>authorisation</w:t>
      </w:r>
      <w:r w:rsidR="008963FB" w:rsidRPr="00CF074B">
        <w:t xml:space="preserve"> </w:t>
      </w:r>
      <w:r w:rsidRPr="00CF074B">
        <w:t xml:space="preserve">applications or deciding whether to issue a class approval, the Director will consider the aim of the </w:t>
      </w:r>
      <w:r w:rsidR="00A53B4E">
        <w:t>proposed activity or class of activities</w:t>
      </w:r>
      <w:r w:rsidRPr="00CF074B">
        <w:t xml:space="preserve">, ethical issues and how knowledge from the proposed activity </w:t>
      </w:r>
      <w:r w:rsidR="00A53B4E">
        <w:t xml:space="preserve">or class of activities </w:t>
      </w:r>
      <w:r w:rsidRPr="00CF074B">
        <w:t xml:space="preserve">might benefit the understanding and management of the </w:t>
      </w:r>
      <w:r>
        <w:t>South</w:t>
      </w:r>
      <w:r w:rsidRPr="00CF074B">
        <w:t>-west Network.</w:t>
      </w:r>
    </w:p>
    <w:p w14:paraId="6678C5E7" w14:textId="06E860A4" w:rsidR="007F798F" w:rsidRPr="00CF074B" w:rsidRDefault="007F798F" w:rsidP="004B6A96">
      <w:pPr>
        <w:pStyle w:val="Heading4"/>
      </w:pPr>
      <w:r w:rsidRPr="00CF074B">
        <w:t>A</w:t>
      </w:r>
      <w:r w:rsidR="008963FB">
        <w:t>n authorisation may</w:t>
      </w:r>
      <w:r w:rsidRPr="00CF074B">
        <w:t xml:space="preserve"> be issued to carry out research and monitoring activities if the Director is satisfied that the activity is relevant to, or a priority for, the management of the </w:t>
      </w:r>
      <w:r>
        <w:t>South</w:t>
      </w:r>
      <w:r w:rsidRPr="00CF074B">
        <w:t>-west Network.</w:t>
      </w:r>
    </w:p>
    <w:p w14:paraId="424D2EE5" w14:textId="1BD01992" w:rsidR="007F798F" w:rsidRPr="00CF074B" w:rsidRDefault="007F798F" w:rsidP="004B6A96">
      <w:pPr>
        <w:pStyle w:val="Heading4"/>
      </w:pPr>
      <w:r w:rsidRPr="00CF074B">
        <w:t>A</w:t>
      </w:r>
      <w:r w:rsidR="008963FB">
        <w:t>n authorisation</w:t>
      </w:r>
      <w:r w:rsidR="00F05070">
        <w:t xml:space="preserve"> </w:t>
      </w:r>
      <w:r w:rsidRPr="00CF074B">
        <w:t xml:space="preserve">may be issued to conduct research and monitoring that involves commercial fishing activities that are prohibited under Section </w:t>
      </w:r>
      <w:r>
        <w:t>4.2</w:t>
      </w:r>
      <w:r w:rsidRPr="00CF074B">
        <w:t>.3 (Commercial fishing) if the Director is satisfied that:</w:t>
      </w:r>
    </w:p>
    <w:p w14:paraId="260CEA53" w14:textId="77777777" w:rsidR="007F798F" w:rsidRPr="00CF074B" w:rsidRDefault="007F798F" w:rsidP="00131F93">
      <w:pPr>
        <w:pStyle w:val="sub-prescriptionsabc"/>
        <w:widowControl w:val="0"/>
        <w:numPr>
          <w:ilvl w:val="0"/>
          <w:numId w:val="61"/>
        </w:numPr>
      </w:pPr>
      <w:r w:rsidRPr="00CF074B">
        <w:t>the activity will provide information relevant to understanding the impacts of activities on the marine environment, or to supporting sustainable use in the marine environment; and</w:t>
      </w:r>
    </w:p>
    <w:p w14:paraId="5886318A" w14:textId="77777777" w:rsidR="007F798F" w:rsidRPr="00CF074B" w:rsidRDefault="007F798F" w:rsidP="00131F93">
      <w:pPr>
        <w:pStyle w:val="sub-prescriptionsabc"/>
        <w:widowControl w:val="0"/>
        <w:numPr>
          <w:ilvl w:val="0"/>
          <w:numId w:val="61"/>
        </w:numPr>
      </w:pPr>
      <w:r w:rsidRPr="00CF074B">
        <w:t xml:space="preserve">the activity is relevant to, or a priority for, the management of the </w:t>
      </w:r>
      <w:r>
        <w:t>South</w:t>
      </w:r>
      <w:r w:rsidRPr="00CF074B">
        <w:t>-west Network.</w:t>
      </w:r>
    </w:p>
    <w:p w14:paraId="2F276E99" w14:textId="1971AD0A" w:rsidR="007F798F" w:rsidRPr="001B6EB7" w:rsidRDefault="00F05070" w:rsidP="004B6A96">
      <w:pPr>
        <w:pStyle w:val="Heading4"/>
      </w:pPr>
      <w:r>
        <w:t>Authorisation</w:t>
      </w:r>
      <w:r w:rsidR="007F798F" w:rsidRPr="00CF074B">
        <w:t xml:space="preserve"> holders will be required to make results of research and monitoring available to the Director (in a specific format where relevant), where the Director is satisfied that the information will improve the knowledge and understanding of the values and management of the </w:t>
      </w:r>
      <w:r w:rsidR="007F798F">
        <w:t>South</w:t>
      </w:r>
      <w:r w:rsidR="007F798F" w:rsidRPr="00CF074B">
        <w:t>-west Network.</w:t>
      </w:r>
    </w:p>
    <w:p w14:paraId="16CAB9E7" w14:textId="0005FCB3" w:rsidR="007F798F" w:rsidRPr="00CF074B" w:rsidRDefault="007F798F" w:rsidP="003257A1">
      <w:pPr>
        <w:pStyle w:val="Heading3"/>
      </w:pPr>
      <w:bookmarkStart w:id="186" w:name="_Toc419788125"/>
      <w:bookmarkStart w:id="187" w:name="_Toc439933727"/>
      <w:bookmarkStart w:id="188" w:name="_Toc476652836"/>
      <w:bookmarkStart w:id="189" w:name="_Toc481512491"/>
      <w:bookmarkStart w:id="190" w:name="_Toc481760510"/>
      <w:bookmarkStart w:id="191" w:name="_Toc485123579"/>
      <w:bookmarkStart w:id="192" w:name="_Toc500248472"/>
      <w:bookmarkStart w:id="193" w:name="_Toc501466440"/>
      <w:bookmarkStart w:id="194" w:name="_Toc501536216"/>
      <w:r w:rsidRPr="00CF074B">
        <w:t>National security and emergency response</w:t>
      </w:r>
      <w:bookmarkEnd w:id="186"/>
      <w:bookmarkEnd w:id="187"/>
      <w:bookmarkEnd w:id="188"/>
      <w:bookmarkEnd w:id="189"/>
      <w:bookmarkEnd w:id="190"/>
      <w:bookmarkEnd w:id="191"/>
      <w:bookmarkEnd w:id="192"/>
      <w:bookmarkEnd w:id="193"/>
      <w:bookmarkEnd w:id="194"/>
    </w:p>
    <w:p w14:paraId="7A4A8FFB" w14:textId="24A364B6" w:rsidR="007F798F" w:rsidRPr="00CF074B" w:rsidRDefault="00D86171" w:rsidP="007F798F">
      <w:pPr>
        <w:widowControl w:val="0"/>
        <w:spacing w:before="144" w:after="144"/>
      </w:pPr>
      <w:r w:rsidRPr="00CF074B">
        <w:t xml:space="preserve">The prescriptions </w:t>
      </w:r>
      <w:r>
        <w:t xml:space="preserve">in this Section </w:t>
      </w:r>
      <w:r w:rsidR="007F798F" w:rsidRPr="00CF074B">
        <w:t xml:space="preserve">set out the rules for defence, border protection, law enforcement and emergency response activities in the </w:t>
      </w:r>
      <w:r w:rsidR="007F798F">
        <w:t>South</w:t>
      </w:r>
      <w:r w:rsidR="007F798F" w:rsidRPr="00CF074B">
        <w:t>-west Network. These are summarised in Table 4.</w:t>
      </w:r>
      <w:r w:rsidR="00502287" w:rsidRPr="00CF074B">
        <w:t>1</w:t>
      </w:r>
      <w:r w:rsidR="00502287">
        <w:t>2</w:t>
      </w:r>
      <w:r w:rsidR="007F798F" w:rsidRPr="00CF074B">
        <w:t>.</w:t>
      </w:r>
    </w:p>
    <w:p w14:paraId="198291D0" w14:textId="3173909F" w:rsidR="007F798F" w:rsidRPr="00CF074B" w:rsidRDefault="007F798F" w:rsidP="007F798F">
      <w:pPr>
        <w:widowControl w:val="0"/>
        <w:spacing w:before="144" w:after="144"/>
      </w:pPr>
      <w:r w:rsidRPr="00CF074B">
        <w:t xml:space="preserve">Provisions of the EPBC Act and EPBC Regulations (Division 12.2) relating to </w:t>
      </w:r>
      <w:r w:rsidR="00D67870">
        <w:t>Australian Marine Parks</w:t>
      </w:r>
      <w:r w:rsidRPr="00CF074B">
        <w:t xml:space="preserve"> apply generally to the Commonwealth and its agencies. </w:t>
      </w:r>
      <w:r w:rsidR="00A03A94">
        <w:t xml:space="preserve">In addition, s.362(2) of the EPBC Act requires the Commonwealth and Commonwealth agencies to perform functions and exercise powers in relation to Australian Marine Parks in a way that is not inconsistent with this plan. </w:t>
      </w:r>
      <w:r w:rsidR="00B339B1">
        <w:t>The Director will build on existing partnerships with Commonwealth agencies (Section 1.8).</w:t>
      </w:r>
    </w:p>
    <w:p w14:paraId="41209554" w14:textId="0117CBD2" w:rsidR="005A209F" w:rsidRDefault="007F798F" w:rsidP="007F798F">
      <w:pPr>
        <w:widowControl w:val="0"/>
        <w:spacing w:before="144" w:after="144"/>
      </w:pPr>
      <w:r w:rsidRPr="00CF074B">
        <w:t>Response to oil pollution events associated with petroleum and other mining operations by title</w:t>
      </w:r>
      <w:r w:rsidR="00747DAE">
        <w:t xml:space="preserve"> </w:t>
      </w:r>
      <w:r w:rsidRPr="00CF074B">
        <w:t xml:space="preserve">holders are covered by prescriptions in Section </w:t>
      </w:r>
      <w:r>
        <w:t>4.2</w:t>
      </w:r>
      <w:r w:rsidRPr="00CF074B">
        <w:t>.</w:t>
      </w:r>
      <w:r>
        <w:t>8 (Mining operations</w:t>
      </w:r>
      <w:r w:rsidRPr="00CF074B">
        <w:t>) of this plan.</w:t>
      </w:r>
      <w:r w:rsidR="005A209F">
        <w:br w:type="page"/>
      </w:r>
    </w:p>
    <w:p w14:paraId="17572D2C" w14:textId="3D80CBA7" w:rsidR="007F798F" w:rsidRPr="00CF074B" w:rsidRDefault="007F798F" w:rsidP="007F798F">
      <w:pPr>
        <w:widowControl w:val="0"/>
        <w:spacing w:before="144" w:after="144"/>
        <w:rPr>
          <w:sz w:val="16"/>
          <w:szCs w:val="16"/>
        </w:rPr>
      </w:pPr>
      <w:r w:rsidRPr="00CF074B">
        <w:rPr>
          <w:b/>
        </w:rPr>
        <w:lastRenderedPageBreak/>
        <w:t>Table 4.</w:t>
      </w:r>
      <w:r w:rsidR="00502287" w:rsidRPr="00CF074B">
        <w:rPr>
          <w:b/>
        </w:rPr>
        <w:t>1</w:t>
      </w:r>
      <w:r w:rsidR="00502287">
        <w:rPr>
          <w:b/>
        </w:rPr>
        <w:t>2</w:t>
      </w:r>
      <w:r w:rsidR="00502287" w:rsidRPr="00CF074B">
        <w:rPr>
          <w:b/>
        </w:rPr>
        <w:t xml:space="preserve"> </w:t>
      </w:r>
      <w:r w:rsidRPr="00CF074B">
        <w:rPr>
          <w:b/>
        </w:rPr>
        <w:t xml:space="preserve">Summary of prescriptions for national security and emergency response activities in the </w:t>
      </w:r>
      <w:r>
        <w:rPr>
          <w:b/>
        </w:rPr>
        <w:t>South</w:t>
      </w:r>
      <w:r w:rsidRPr="00CF074B">
        <w:rPr>
          <w:b/>
        </w:rPr>
        <w:t>-west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2"/>
        <w:gridCol w:w="1271"/>
        <w:gridCol w:w="1271"/>
        <w:gridCol w:w="1270"/>
        <w:gridCol w:w="1270"/>
        <w:gridCol w:w="1401"/>
        <w:gridCol w:w="1317"/>
      </w:tblGrid>
      <w:tr w:rsidR="005A402C" w:rsidRPr="00860443" w14:paraId="5B37D3D6" w14:textId="77777777" w:rsidTr="00C02C44">
        <w:trPr>
          <w:trHeight w:val="176"/>
          <w:jc w:val="center"/>
        </w:trPr>
        <w:tc>
          <w:tcPr>
            <w:tcW w:w="996" w:type="pct"/>
            <w:tcBorders>
              <w:bottom w:val="single" w:sz="4" w:space="0" w:color="auto"/>
            </w:tcBorders>
            <w:shd w:val="clear" w:color="auto" w:fill="F2F2F2" w:themeFill="background1" w:themeFillShade="F2"/>
          </w:tcPr>
          <w:p w14:paraId="066CA0F1" w14:textId="77777777" w:rsidR="005A402C" w:rsidRPr="00DC0A30" w:rsidRDefault="005A402C" w:rsidP="00DC0A30">
            <w:pPr>
              <w:widowControl w:val="0"/>
              <w:spacing w:line="240" w:lineRule="auto"/>
              <w:jc w:val="center"/>
              <w:rPr>
                <w:rFonts w:cs="Arial"/>
                <w:b/>
                <w:szCs w:val="20"/>
              </w:rPr>
            </w:pPr>
            <w:r w:rsidRPr="00DC0A30">
              <w:rPr>
                <w:rFonts w:cs="Arial"/>
                <w:b/>
                <w:szCs w:val="20"/>
              </w:rPr>
              <w:t>NATIONAL SECURITY AND EMERGENCY RESPONSE</w:t>
            </w:r>
          </w:p>
          <w:p w14:paraId="1066FA9F" w14:textId="77777777" w:rsidR="005A402C" w:rsidRPr="00DC0A30" w:rsidRDefault="005A402C" w:rsidP="00DC0A30">
            <w:pPr>
              <w:widowControl w:val="0"/>
              <w:spacing w:line="240" w:lineRule="auto"/>
              <w:jc w:val="center"/>
              <w:rPr>
                <w:rFonts w:cs="Arial"/>
                <w:szCs w:val="20"/>
              </w:rPr>
            </w:pPr>
            <w:r w:rsidRPr="00DC0A30">
              <w:rPr>
                <w:rFonts w:cs="Arial"/>
                <w:b/>
                <w:szCs w:val="20"/>
              </w:rPr>
              <w:t>Activity</w:t>
            </w:r>
          </w:p>
        </w:tc>
        <w:tc>
          <w:tcPr>
            <w:tcW w:w="652" w:type="pct"/>
            <w:tcBorders>
              <w:bottom w:val="single" w:sz="4" w:space="0" w:color="auto"/>
            </w:tcBorders>
            <w:shd w:val="thinReverseDiagStripe" w:color="FFFFFF" w:themeColor="background1" w:fill="6DAFE0"/>
          </w:tcPr>
          <w:p w14:paraId="5E67AED3" w14:textId="160FF16F" w:rsidR="005A402C" w:rsidRPr="00DC0A30" w:rsidRDefault="005A402C" w:rsidP="005A402C">
            <w:pPr>
              <w:widowControl w:val="0"/>
              <w:spacing w:before="0" w:after="0" w:line="240" w:lineRule="auto"/>
              <w:jc w:val="center"/>
              <w:rPr>
                <w:rFonts w:cs="Arial"/>
                <w:b/>
                <w:szCs w:val="20"/>
              </w:rPr>
            </w:pPr>
            <w:r w:rsidRPr="00DC0A30">
              <w:rPr>
                <w:rFonts w:cs="Arial"/>
                <w:b/>
                <w:szCs w:val="20"/>
              </w:rPr>
              <w:t>Special Purpose Zone</w:t>
            </w:r>
            <w:r>
              <w:rPr>
                <w:rFonts w:cs="Arial"/>
                <w:b/>
                <w:szCs w:val="20"/>
              </w:rPr>
              <w:t xml:space="preserve"> (Trawl)</w:t>
            </w:r>
          </w:p>
          <w:p w14:paraId="29612331" w14:textId="4AAACBDD" w:rsidR="005A402C" w:rsidRDefault="005A402C" w:rsidP="005A402C">
            <w:pPr>
              <w:widowControl w:val="0"/>
              <w:spacing w:before="0" w:after="0" w:line="240" w:lineRule="auto"/>
              <w:jc w:val="center"/>
              <w:rPr>
                <w:rFonts w:cs="Arial"/>
                <w:b/>
                <w:szCs w:val="20"/>
              </w:rPr>
            </w:pPr>
            <w:r w:rsidRPr="00DC0A30">
              <w:rPr>
                <w:rFonts w:cs="Arial"/>
                <w:b/>
                <w:szCs w:val="20"/>
              </w:rPr>
              <w:t>VI</w:t>
            </w:r>
          </w:p>
        </w:tc>
        <w:tc>
          <w:tcPr>
            <w:tcW w:w="652" w:type="pct"/>
            <w:tcBorders>
              <w:bottom w:val="single" w:sz="4" w:space="0" w:color="auto"/>
            </w:tcBorders>
            <w:shd w:val="clear" w:color="auto" w:fill="6DAFE0"/>
          </w:tcPr>
          <w:p w14:paraId="4CAAE5B4" w14:textId="77777777" w:rsidR="005A402C" w:rsidRPr="00DC0A30" w:rsidRDefault="005A402C" w:rsidP="005A402C">
            <w:pPr>
              <w:widowControl w:val="0"/>
              <w:spacing w:before="0" w:after="0" w:line="240" w:lineRule="auto"/>
              <w:jc w:val="center"/>
              <w:rPr>
                <w:rFonts w:cs="Arial"/>
                <w:b/>
                <w:szCs w:val="20"/>
              </w:rPr>
            </w:pPr>
            <w:r w:rsidRPr="00DC0A30">
              <w:rPr>
                <w:rFonts w:cs="Arial"/>
                <w:b/>
                <w:szCs w:val="20"/>
              </w:rPr>
              <w:t>Special Purpose Zone</w:t>
            </w:r>
          </w:p>
          <w:p w14:paraId="58192BA8" w14:textId="533B0A73" w:rsidR="005A402C" w:rsidRPr="00DC0A30" w:rsidRDefault="005A402C" w:rsidP="005A402C">
            <w:pPr>
              <w:widowControl w:val="0"/>
              <w:spacing w:before="0" w:after="0" w:line="240" w:lineRule="auto"/>
              <w:jc w:val="center"/>
              <w:rPr>
                <w:rFonts w:cs="Arial"/>
                <w:b/>
                <w:szCs w:val="20"/>
              </w:rPr>
            </w:pPr>
            <w:r w:rsidRPr="00DC0A30">
              <w:rPr>
                <w:rFonts w:cs="Arial"/>
                <w:b/>
                <w:szCs w:val="20"/>
              </w:rPr>
              <w:t>VI</w:t>
            </w:r>
          </w:p>
        </w:tc>
        <w:tc>
          <w:tcPr>
            <w:tcW w:w="652" w:type="pct"/>
            <w:tcBorders>
              <w:bottom w:val="single" w:sz="4" w:space="0" w:color="auto"/>
            </w:tcBorders>
            <w:shd w:val="thinDiagStripe" w:color="686868" w:fill="6DAFE0"/>
          </w:tcPr>
          <w:p w14:paraId="59A95AA9" w14:textId="555D7D69" w:rsidR="005A402C" w:rsidRPr="00DC0A30" w:rsidRDefault="005A402C" w:rsidP="009B1E01">
            <w:pPr>
              <w:widowControl w:val="0"/>
              <w:spacing w:before="0" w:after="0" w:line="240" w:lineRule="auto"/>
              <w:jc w:val="center"/>
              <w:rPr>
                <w:rFonts w:cs="Arial"/>
                <w:b/>
                <w:szCs w:val="20"/>
              </w:rPr>
            </w:pPr>
            <w:r w:rsidRPr="00DC0A30">
              <w:rPr>
                <w:rFonts w:cs="Arial"/>
                <w:b/>
                <w:szCs w:val="20"/>
              </w:rPr>
              <w:t>Special Purpose Zone</w:t>
            </w:r>
            <w:r>
              <w:rPr>
                <w:rFonts w:cs="Arial"/>
                <w:b/>
                <w:szCs w:val="20"/>
              </w:rPr>
              <w:t xml:space="preserve"> (Mining Exclusion)</w:t>
            </w:r>
          </w:p>
          <w:p w14:paraId="5107E860" w14:textId="77777777" w:rsidR="005A402C" w:rsidRPr="00DC0A30" w:rsidRDefault="005A402C" w:rsidP="009B1E01">
            <w:pPr>
              <w:widowControl w:val="0"/>
              <w:spacing w:before="0" w:after="0" w:line="240" w:lineRule="auto"/>
              <w:jc w:val="center"/>
              <w:rPr>
                <w:rFonts w:cs="Arial"/>
                <w:b/>
                <w:szCs w:val="20"/>
              </w:rPr>
            </w:pPr>
            <w:r w:rsidRPr="00DC0A30">
              <w:rPr>
                <w:rFonts w:cs="Arial"/>
                <w:b/>
                <w:szCs w:val="20"/>
              </w:rPr>
              <w:t>VI</w:t>
            </w:r>
          </w:p>
        </w:tc>
        <w:tc>
          <w:tcPr>
            <w:tcW w:w="652" w:type="pct"/>
            <w:tcBorders>
              <w:bottom w:val="single" w:sz="4" w:space="0" w:color="auto"/>
            </w:tcBorders>
            <w:shd w:val="clear" w:color="auto" w:fill="B9E6FB"/>
          </w:tcPr>
          <w:p w14:paraId="376A82B1" w14:textId="77777777" w:rsidR="005A402C" w:rsidRPr="00DC0A30" w:rsidRDefault="005A402C" w:rsidP="009B1E01">
            <w:pPr>
              <w:widowControl w:val="0"/>
              <w:spacing w:before="0" w:after="0" w:line="240" w:lineRule="auto"/>
              <w:jc w:val="center"/>
              <w:rPr>
                <w:rFonts w:cs="Arial"/>
                <w:b/>
                <w:szCs w:val="20"/>
              </w:rPr>
            </w:pPr>
            <w:r w:rsidRPr="00DC0A30">
              <w:rPr>
                <w:rFonts w:cs="Arial"/>
                <w:b/>
                <w:szCs w:val="20"/>
              </w:rPr>
              <w:t>Multiple Use Zone</w:t>
            </w:r>
          </w:p>
          <w:p w14:paraId="0C2495A6" w14:textId="77777777" w:rsidR="005A402C" w:rsidRPr="00DC0A30" w:rsidRDefault="005A402C" w:rsidP="009B1E01">
            <w:pPr>
              <w:widowControl w:val="0"/>
              <w:spacing w:before="0" w:after="0" w:line="240" w:lineRule="auto"/>
              <w:jc w:val="center"/>
              <w:rPr>
                <w:rFonts w:cs="Arial"/>
                <w:b/>
                <w:szCs w:val="20"/>
              </w:rPr>
            </w:pPr>
            <w:r w:rsidRPr="00DC0A30">
              <w:rPr>
                <w:rFonts w:cs="Arial"/>
                <w:b/>
                <w:szCs w:val="20"/>
              </w:rPr>
              <w:t>VI</w:t>
            </w:r>
          </w:p>
        </w:tc>
        <w:tc>
          <w:tcPr>
            <w:tcW w:w="719" w:type="pct"/>
            <w:tcBorders>
              <w:bottom w:val="single" w:sz="4" w:space="0" w:color="auto"/>
            </w:tcBorders>
            <w:shd w:val="clear" w:color="auto" w:fill="FFF8A3"/>
          </w:tcPr>
          <w:p w14:paraId="728DB082" w14:textId="77777777" w:rsidR="005A402C" w:rsidRPr="00DC0A30" w:rsidRDefault="005A402C" w:rsidP="009B1E01">
            <w:pPr>
              <w:widowControl w:val="0"/>
              <w:spacing w:before="0" w:after="0" w:line="240" w:lineRule="auto"/>
              <w:jc w:val="center"/>
              <w:rPr>
                <w:rFonts w:cs="Arial"/>
                <w:b/>
                <w:szCs w:val="20"/>
              </w:rPr>
            </w:pPr>
            <w:r w:rsidRPr="00DC0A30">
              <w:rPr>
                <w:rFonts w:cs="Arial"/>
                <w:b/>
                <w:szCs w:val="20"/>
              </w:rPr>
              <w:t>Habitat</w:t>
            </w:r>
          </w:p>
          <w:p w14:paraId="40B955B3" w14:textId="77777777" w:rsidR="005A402C" w:rsidRPr="00DC0A30" w:rsidRDefault="005A402C" w:rsidP="009B1E01">
            <w:pPr>
              <w:widowControl w:val="0"/>
              <w:spacing w:before="0" w:after="0" w:line="240" w:lineRule="auto"/>
              <w:jc w:val="center"/>
              <w:rPr>
                <w:rFonts w:cs="Arial"/>
                <w:b/>
                <w:szCs w:val="20"/>
              </w:rPr>
            </w:pPr>
            <w:r w:rsidRPr="00DC0A30">
              <w:rPr>
                <w:rFonts w:cs="Arial"/>
                <w:b/>
                <w:szCs w:val="20"/>
              </w:rPr>
              <w:t>Protection Zone</w:t>
            </w:r>
          </w:p>
          <w:p w14:paraId="21199237" w14:textId="77777777" w:rsidR="005A402C" w:rsidRPr="00DC0A30" w:rsidRDefault="005A402C" w:rsidP="009B1E01">
            <w:pPr>
              <w:widowControl w:val="0"/>
              <w:spacing w:before="0" w:after="0" w:line="240" w:lineRule="auto"/>
              <w:jc w:val="center"/>
              <w:rPr>
                <w:rFonts w:cs="Arial"/>
                <w:b/>
                <w:szCs w:val="20"/>
              </w:rPr>
            </w:pPr>
            <w:r w:rsidRPr="00DC0A30">
              <w:rPr>
                <w:rFonts w:cs="Arial"/>
                <w:b/>
                <w:szCs w:val="20"/>
              </w:rPr>
              <w:t>IV</w:t>
            </w:r>
          </w:p>
        </w:tc>
        <w:tc>
          <w:tcPr>
            <w:tcW w:w="676" w:type="pct"/>
            <w:tcBorders>
              <w:bottom w:val="single" w:sz="4" w:space="0" w:color="auto"/>
            </w:tcBorders>
            <w:shd w:val="clear" w:color="auto" w:fill="7BBC63"/>
          </w:tcPr>
          <w:p w14:paraId="6D0B07D1" w14:textId="77777777" w:rsidR="005A402C" w:rsidRPr="00DC0A30" w:rsidRDefault="005A402C" w:rsidP="009B1E01">
            <w:pPr>
              <w:widowControl w:val="0"/>
              <w:spacing w:before="0" w:after="0" w:line="240" w:lineRule="auto"/>
              <w:jc w:val="center"/>
              <w:rPr>
                <w:rFonts w:cs="Arial"/>
                <w:b/>
                <w:szCs w:val="20"/>
              </w:rPr>
            </w:pPr>
            <w:r w:rsidRPr="00DC0A30">
              <w:rPr>
                <w:rFonts w:cs="Arial"/>
                <w:b/>
                <w:szCs w:val="20"/>
              </w:rPr>
              <w:t xml:space="preserve">National Park Zone </w:t>
            </w:r>
            <w:r w:rsidRPr="00DC0A30">
              <w:rPr>
                <w:rFonts w:cs="Arial"/>
                <w:b/>
                <w:szCs w:val="20"/>
              </w:rPr>
              <w:br/>
              <w:t>II</w:t>
            </w:r>
          </w:p>
        </w:tc>
      </w:tr>
      <w:tr w:rsidR="005A402C" w:rsidRPr="00860443" w14:paraId="5070A039" w14:textId="77777777" w:rsidTr="005A402C">
        <w:trPr>
          <w:jc w:val="center"/>
        </w:trPr>
        <w:tc>
          <w:tcPr>
            <w:tcW w:w="996" w:type="pct"/>
            <w:shd w:val="clear" w:color="auto" w:fill="F2F2F2" w:themeFill="background1" w:themeFillShade="F2"/>
          </w:tcPr>
          <w:p w14:paraId="07C69CC6" w14:textId="07136994" w:rsidR="005A402C" w:rsidRPr="00DC0A30" w:rsidRDefault="005A402C" w:rsidP="003257A1">
            <w:pPr>
              <w:widowControl w:val="0"/>
              <w:rPr>
                <w:rFonts w:cs="Arial"/>
                <w:b/>
                <w:szCs w:val="20"/>
              </w:rPr>
            </w:pPr>
            <w:r w:rsidRPr="00DC0A30">
              <w:rPr>
                <w:rFonts w:cs="Arial"/>
                <w:szCs w:val="20"/>
              </w:rPr>
              <w:t xml:space="preserve">Actions by </w:t>
            </w:r>
            <w:r w:rsidR="000167BF">
              <w:rPr>
                <w:rFonts w:cs="Arial"/>
                <w:szCs w:val="20"/>
              </w:rPr>
              <w:t xml:space="preserve">or under direction of the </w:t>
            </w:r>
            <w:r w:rsidRPr="00DC0A30">
              <w:rPr>
                <w:rFonts w:cs="Arial"/>
                <w:szCs w:val="20"/>
              </w:rPr>
              <w:t>Commonwealth and Commonwealth agencies—defence, border protection, law enforcement and emergency response</w:t>
            </w:r>
          </w:p>
        </w:tc>
        <w:tc>
          <w:tcPr>
            <w:tcW w:w="652" w:type="pct"/>
            <w:shd w:val="clear" w:color="auto" w:fill="F2F2F2" w:themeFill="background1" w:themeFillShade="F2"/>
            <w:vAlign w:val="center"/>
          </w:tcPr>
          <w:p w14:paraId="76BBEEE0" w14:textId="28BFD04B" w:rsidR="005A402C" w:rsidRDefault="005A402C" w:rsidP="005A402C">
            <w:pPr>
              <w:widowControl w:val="0"/>
              <w:jc w:val="center"/>
              <w:rPr>
                <w:rFonts w:cs="Arial"/>
                <w:szCs w:val="20"/>
              </w:rPr>
            </w:pPr>
            <w:r w:rsidRPr="00DC0A30">
              <w:rPr>
                <w:rFonts w:cs="Arial"/>
                <w:szCs w:val="20"/>
              </w:rPr>
              <w:sym w:font="Wingdings" w:char="F0FC"/>
            </w:r>
          </w:p>
        </w:tc>
        <w:tc>
          <w:tcPr>
            <w:tcW w:w="652" w:type="pct"/>
            <w:shd w:val="clear" w:color="auto" w:fill="F2F2F2" w:themeFill="background1" w:themeFillShade="F2"/>
            <w:vAlign w:val="center"/>
          </w:tcPr>
          <w:p w14:paraId="6793CCA4" w14:textId="5485B6BA" w:rsidR="005A402C" w:rsidRPr="00DC0A30" w:rsidRDefault="005A402C" w:rsidP="005A402C">
            <w:pPr>
              <w:widowControl w:val="0"/>
              <w:jc w:val="center"/>
              <w:rPr>
                <w:rFonts w:cs="Arial"/>
                <w:szCs w:val="20"/>
              </w:rPr>
            </w:pPr>
            <w:r w:rsidRPr="00DC0A30">
              <w:rPr>
                <w:rFonts w:cs="Arial"/>
                <w:szCs w:val="20"/>
              </w:rPr>
              <w:sym w:font="Wingdings" w:char="F0FC"/>
            </w:r>
          </w:p>
        </w:tc>
        <w:tc>
          <w:tcPr>
            <w:tcW w:w="652" w:type="pct"/>
            <w:shd w:val="clear" w:color="auto" w:fill="F2F2F2" w:themeFill="background1" w:themeFillShade="F2"/>
            <w:vAlign w:val="center"/>
          </w:tcPr>
          <w:p w14:paraId="69791E36" w14:textId="2D1707D2" w:rsidR="005A402C" w:rsidRPr="00DC0A30" w:rsidRDefault="005A402C">
            <w:pPr>
              <w:widowControl w:val="0"/>
              <w:jc w:val="center"/>
              <w:rPr>
                <w:rFonts w:cs="Arial"/>
                <w:szCs w:val="20"/>
              </w:rPr>
            </w:pPr>
            <w:r w:rsidRPr="00DC0A30">
              <w:rPr>
                <w:rFonts w:cs="Arial"/>
                <w:szCs w:val="20"/>
              </w:rPr>
              <w:sym w:font="Wingdings" w:char="F0FC"/>
            </w:r>
          </w:p>
        </w:tc>
        <w:tc>
          <w:tcPr>
            <w:tcW w:w="652" w:type="pct"/>
            <w:shd w:val="clear" w:color="auto" w:fill="F2F2F2" w:themeFill="background1" w:themeFillShade="F2"/>
            <w:vAlign w:val="center"/>
          </w:tcPr>
          <w:p w14:paraId="6688E5FE" w14:textId="77777777" w:rsidR="005A402C" w:rsidRPr="00DC0A30" w:rsidRDefault="005A402C">
            <w:pPr>
              <w:widowControl w:val="0"/>
              <w:jc w:val="center"/>
              <w:rPr>
                <w:rFonts w:cs="Arial"/>
                <w:szCs w:val="20"/>
              </w:rPr>
            </w:pPr>
            <w:r w:rsidRPr="00DC0A30">
              <w:rPr>
                <w:rFonts w:cs="Arial"/>
                <w:szCs w:val="20"/>
              </w:rPr>
              <w:sym w:font="Wingdings" w:char="F0FC"/>
            </w:r>
          </w:p>
        </w:tc>
        <w:tc>
          <w:tcPr>
            <w:tcW w:w="719" w:type="pct"/>
            <w:tcBorders>
              <w:top w:val="single" w:sz="4" w:space="0" w:color="auto"/>
              <w:bottom w:val="single" w:sz="4" w:space="0" w:color="auto"/>
            </w:tcBorders>
            <w:shd w:val="clear" w:color="auto" w:fill="F2F2F2" w:themeFill="background1" w:themeFillShade="F2"/>
            <w:vAlign w:val="center"/>
          </w:tcPr>
          <w:p w14:paraId="2CEC1C17" w14:textId="77777777" w:rsidR="005A402C" w:rsidRPr="003257A1" w:rsidRDefault="005A402C">
            <w:pPr>
              <w:widowControl w:val="0"/>
              <w:jc w:val="center"/>
              <w:rPr>
                <w:rFonts w:cs="Arial"/>
                <w:b/>
                <w:szCs w:val="20"/>
              </w:rPr>
            </w:pPr>
            <w:r w:rsidRPr="00DC0A30">
              <w:rPr>
                <w:rFonts w:cs="Arial"/>
                <w:szCs w:val="20"/>
              </w:rPr>
              <w:sym w:font="Wingdings" w:char="F0FC"/>
            </w:r>
          </w:p>
        </w:tc>
        <w:tc>
          <w:tcPr>
            <w:tcW w:w="676" w:type="pct"/>
            <w:tcBorders>
              <w:top w:val="single" w:sz="4" w:space="0" w:color="auto"/>
              <w:bottom w:val="single" w:sz="4" w:space="0" w:color="auto"/>
            </w:tcBorders>
            <w:shd w:val="clear" w:color="auto" w:fill="F2F2F2" w:themeFill="background1" w:themeFillShade="F2"/>
            <w:vAlign w:val="center"/>
          </w:tcPr>
          <w:p w14:paraId="78FE5786" w14:textId="77777777" w:rsidR="005A402C" w:rsidRPr="003257A1" w:rsidRDefault="005A402C">
            <w:pPr>
              <w:widowControl w:val="0"/>
              <w:jc w:val="center"/>
              <w:rPr>
                <w:rFonts w:cs="Arial"/>
                <w:b/>
                <w:szCs w:val="20"/>
              </w:rPr>
            </w:pPr>
            <w:r w:rsidRPr="00DC0A30">
              <w:rPr>
                <w:rFonts w:cs="Arial"/>
                <w:szCs w:val="20"/>
              </w:rPr>
              <w:sym w:font="Wingdings" w:char="F0FC"/>
            </w:r>
          </w:p>
        </w:tc>
      </w:tr>
      <w:tr w:rsidR="005A402C" w:rsidRPr="00860443" w14:paraId="23017AD9" w14:textId="77777777" w:rsidTr="005A402C">
        <w:trPr>
          <w:jc w:val="center"/>
        </w:trPr>
        <w:tc>
          <w:tcPr>
            <w:tcW w:w="996" w:type="pct"/>
            <w:shd w:val="clear" w:color="auto" w:fill="F2F2F2" w:themeFill="background1" w:themeFillShade="F2"/>
          </w:tcPr>
          <w:p w14:paraId="0BBF7DF5" w14:textId="7C4B0478" w:rsidR="005A402C" w:rsidRPr="00DC0A30" w:rsidRDefault="005A402C" w:rsidP="003257A1">
            <w:pPr>
              <w:widowControl w:val="0"/>
              <w:rPr>
                <w:rFonts w:cs="Arial"/>
                <w:szCs w:val="20"/>
              </w:rPr>
            </w:pPr>
            <w:r w:rsidRPr="00DC0A30">
              <w:rPr>
                <w:rFonts w:cs="Arial"/>
                <w:szCs w:val="20"/>
              </w:rPr>
              <w:t xml:space="preserve">Actions by </w:t>
            </w:r>
            <w:r w:rsidR="000167BF">
              <w:rPr>
                <w:rFonts w:cs="Arial"/>
                <w:szCs w:val="20"/>
              </w:rPr>
              <w:t xml:space="preserve">or under direction of the </w:t>
            </w:r>
            <w:r w:rsidRPr="00DC0A30">
              <w:rPr>
                <w:rFonts w:cs="Arial"/>
                <w:szCs w:val="20"/>
              </w:rPr>
              <w:t>Commonwealth and Commonwealth agencies—not covered elsewhere by this plan</w:t>
            </w:r>
          </w:p>
        </w:tc>
        <w:tc>
          <w:tcPr>
            <w:tcW w:w="652" w:type="pct"/>
            <w:shd w:val="clear" w:color="auto" w:fill="F2F2F2" w:themeFill="background1" w:themeFillShade="F2"/>
            <w:vAlign w:val="center"/>
          </w:tcPr>
          <w:p w14:paraId="662E3460" w14:textId="61A6A37D" w:rsidR="005A402C" w:rsidRDefault="005A402C" w:rsidP="005A402C">
            <w:pPr>
              <w:widowControl w:val="0"/>
              <w:jc w:val="center"/>
              <w:rPr>
                <w:rFonts w:cs="Arial"/>
                <w:szCs w:val="20"/>
              </w:rPr>
            </w:pPr>
            <w:r>
              <w:rPr>
                <w:rFonts w:cs="Arial"/>
                <w:szCs w:val="20"/>
              </w:rPr>
              <w:t>A</w:t>
            </w:r>
          </w:p>
        </w:tc>
        <w:tc>
          <w:tcPr>
            <w:tcW w:w="652" w:type="pct"/>
            <w:shd w:val="clear" w:color="auto" w:fill="F2F2F2" w:themeFill="background1" w:themeFillShade="F2"/>
            <w:vAlign w:val="center"/>
          </w:tcPr>
          <w:p w14:paraId="486B0876" w14:textId="50DACEDF" w:rsidR="005A402C" w:rsidRPr="00DC0A30" w:rsidRDefault="005A402C" w:rsidP="005A402C">
            <w:pPr>
              <w:widowControl w:val="0"/>
              <w:jc w:val="center"/>
              <w:rPr>
                <w:rFonts w:cs="Arial"/>
                <w:szCs w:val="20"/>
              </w:rPr>
            </w:pPr>
            <w:r>
              <w:rPr>
                <w:rFonts w:cs="Arial"/>
                <w:szCs w:val="20"/>
              </w:rPr>
              <w:t>A</w:t>
            </w:r>
          </w:p>
        </w:tc>
        <w:tc>
          <w:tcPr>
            <w:tcW w:w="652" w:type="pct"/>
            <w:shd w:val="clear" w:color="auto" w:fill="F2F2F2" w:themeFill="background1" w:themeFillShade="F2"/>
            <w:vAlign w:val="center"/>
          </w:tcPr>
          <w:p w14:paraId="4C4FCBE9" w14:textId="597068A3" w:rsidR="005A402C" w:rsidRPr="00DC0A30" w:rsidRDefault="005A402C">
            <w:pPr>
              <w:widowControl w:val="0"/>
              <w:jc w:val="center"/>
              <w:rPr>
                <w:rFonts w:cs="Arial"/>
                <w:szCs w:val="20"/>
              </w:rPr>
            </w:pPr>
            <w:r w:rsidRPr="00DC0A30">
              <w:rPr>
                <w:rFonts w:cs="Arial"/>
                <w:szCs w:val="20"/>
              </w:rPr>
              <w:t>A</w:t>
            </w:r>
          </w:p>
        </w:tc>
        <w:tc>
          <w:tcPr>
            <w:tcW w:w="652" w:type="pct"/>
            <w:shd w:val="clear" w:color="auto" w:fill="F2F2F2" w:themeFill="background1" w:themeFillShade="F2"/>
            <w:vAlign w:val="center"/>
          </w:tcPr>
          <w:p w14:paraId="2C4E946B" w14:textId="77777777" w:rsidR="005A402C" w:rsidRPr="00DC0A30" w:rsidRDefault="005A402C">
            <w:pPr>
              <w:widowControl w:val="0"/>
              <w:jc w:val="center"/>
              <w:rPr>
                <w:rFonts w:cs="Arial"/>
                <w:szCs w:val="20"/>
              </w:rPr>
            </w:pPr>
            <w:r w:rsidRPr="00DC0A30">
              <w:rPr>
                <w:rFonts w:cs="Arial"/>
                <w:szCs w:val="20"/>
              </w:rPr>
              <w:t>A</w:t>
            </w:r>
          </w:p>
        </w:tc>
        <w:tc>
          <w:tcPr>
            <w:tcW w:w="719" w:type="pct"/>
            <w:tcBorders>
              <w:top w:val="single" w:sz="4" w:space="0" w:color="auto"/>
            </w:tcBorders>
            <w:shd w:val="clear" w:color="auto" w:fill="F2F2F2" w:themeFill="background1" w:themeFillShade="F2"/>
            <w:vAlign w:val="center"/>
          </w:tcPr>
          <w:p w14:paraId="5DA0A07D" w14:textId="77777777" w:rsidR="005A402C" w:rsidRPr="00DC0A30" w:rsidRDefault="005A402C">
            <w:pPr>
              <w:widowControl w:val="0"/>
              <w:jc w:val="center"/>
              <w:rPr>
                <w:rFonts w:cs="Arial"/>
                <w:szCs w:val="20"/>
              </w:rPr>
            </w:pPr>
            <w:r w:rsidRPr="00DC0A30">
              <w:rPr>
                <w:rFonts w:cs="Arial"/>
                <w:szCs w:val="20"/>
              </w:rPr>
              <w:t>A</w:t>
            </w:r>
          </w:p>
        </w:tc>
        <w:tc>
          <w:tcPr>
            <w:tcW w:w="676" w:type="pct"/>
            <w:tcBorders>
              <w:top w:val="single" w:sz="4" w:space="0" w:color="auto"/>
            </w:tcBorders>
            <w:shd w:val="clear" w:color="auto" w:fill="F2F2F2" w:themeFill="background1" w:themeFillShade="F2"/>
            <w:vAlign w:val="center"/>
          </w:tcPr>
          <w:p w14:paraId="7639D085" w14:textId="77777777" w:rsidR="005A402C" w:rsidRPr="00DC0A30" w:rsidRDefault="005A402C">
            <w:pPr>
              <w:widowControl w:val="0"/>
              <w:jc w:val="center"/>
              <w:rPr>
                <w:rFonts w:cs="Arial"/>
                <w:szCs w:val="20"/>
              </w:rPr>
            </w:pPr>
            <w:r w:rsidRPr="00DC0A30">
              <w:rPr>
                <w:rFonts w:cs="Arial"/>
                <w:szCs w:val="20"/>
              </w:rPr>
              <w:t>A</w:t>
            </w:r>
          </w:p>
        </w:tc>
      </w:tr>
    </w:tbl>
    <w:p w14:paraId="0AD2AC7B" w14:textId="64F77544" w:rsidR="007F798F" w:rsidRPr="006862D2" w:rsidRDefault="007F798F" w:rsidP="007F798F">
      <w:pPr>
        <w:widowControl w:val="0"/>
        <w:ind w:left="329" w:hanging="329"/>
        <w:rPr>
          <w:szCs w:val="20"/>
        </w:rPr>
      </w:pPr>
      <w:r w:rsidRPr="00DC0A30">
        <w:rPr>
          <w:szCs w:val="20"/>
        </w:rPr>
        <w:sym w:font="Wingdings" w:char="F0FC"/>
      </w:r>
      <w:r w:rsidRPr="00DC0A30">
        <w:rPr>
          <w:szCs w:val="20"/>
        </w:rPr>
        <w:tab/>
        <w:t xml:space="preserve">Activity is allowed in accordance with the prescriptions of this plan without the need for a permit, class approval or activity licence or lease </w:t>
      </w:r>
      <w:r w:rsidRPr="006862D2">
        <w:rPr>
          <w:szCs w:val="20"/>
        </w:rPr>
        <w:t>issued by the Director.</w:t>
      </w:r>
    </w:p>
    <w:p w14:paraId="6E9D160B" w14:textId="045A8D58" w:rsidR="007F798F" w:rsidRPr="00DC0A30" w:rsidRDefault="007F798F" w:rsidP="007F798F">
      <w:pPr>
        <w:widowControl w:val="0"/>
        <w:ind w:left="329" w:hanging="329"/>
        <w:rPr>
          <w:szCs w:val="20"/>
        </w:rPr>
      </w:pPr>
      <w:r w:rsidRPr="000A5035">
        <w:rPr>
          <w:szCs w:val="20"/>
        </w:rPr>
        <w:t>A</w:t>
      </w:r>
      <w:r w:rsidRPr="000A5035">
        <w:rPr>
          <w:szCs w:val="20"/>
        </w:rPr>
        <w:tab/>
        <w:t>Authorisation required. Activity is allowable</w:t>
      </w:r>
      <w:r w:rsidR="008D0336" w:rsidRPr="00C02C44">
        <w:rPr>
          <w:szCs w:val="20"/>
        </w:rPr>
        <w:t>, subject to assessment,</w:t>
      </w:r>
      <w:r w:rsidRPr="006862D2">
        <w:rPr>
          <w:szCs w:val="20"/>
        </w:rPr>
        <w:t xml:space="preserve"> in accordance</w:t>
      </w:r>
      <w:r w:rsidRPr="00DC0A30">
        <w:rPr>
          <w:szCs w:val="20"/>
        </w:rPr>
        <w:t xml:space="preserve"> with a permit, class approval or activity licence or lease issued by the Director.</w:t>
      </w:r>
    </w:p>
    <w:p w14:paraId="1B63839B" w14:textId="4EF56B9F" w:rsidR="007F798F" w:rsidRPr="00DC0A30" w:rsidRDefault="00B358EA" w:rsidP="00DC0A30">
      <w:pPr>
        <w:widowControl w:val="0"/>
        <w:shd w:val="clear" w:color="auto" w:fill="F2F2F2" w:themeFill="background1" w:themeFillShade="F2"/>
        <w:rPr>
          <w:szCs w:val="20"/>
        </w:rPr>
      </w:pPr>
      <w:r w:rsidRPr="00B358EA">
        <w:rPr>
          <w:b/>
          <w:szCs w:val="20"/>
        </w:rPr>
        <w:t>Note:</w:t>
      </w:r>
      <w:r w:rsidR="007F798F" w:rsidRPr="00DC0A30">
        <w:rPr>
          <w:szCs w:val="20"/>
        </w:rPr>
        <w:t xml:space="preserve"> Transit and anchoring is allowed as part of activities authorised under this Section.</w:t>
      </w:r>
    </w:p>
    <w:p w14:paraId="53BCA274" w14:textId="6740470A" w:rsidR="007F798F" w:rsidRPr="00CF074B" w:rsidRDefault="00B952BA" w:rsidP="00B35609">
      <w:pPr>
        <w:pStyle w:val="Part46-Heading4"/>
      </w:pPr>
      <w:r>
        <w:t>Prescription</w:t>
      </w:r>
    </w:p>
    <w:p w14:paraId="06B1317B" w14:textId="20ED2211" w:rsidR="007F798F" w:rsidRPr="00CF074B" w:rsidRDefault="00385D88" w:rsidP="004B6A96">
      <w:pPr>
        <w:pStyle w:val="Heading4"/>
      </w:pPr>
      <w:r>
        <w:t>Actions by or under direction of t</w:t>
      </w:r>
      <w:r w:rsidRPr="00174355">
        <w:t xml:space="preserve">he Commonwealth and Commonwealth agencies </w:t>
      </w:r>
      <w:r w:rsidR="007F798F" w:rsidRPr="00CF074B">
        <w:t xml:space="preserve">in the </w:t>
      </w:r>
      <w:r w:rsidR="007F798F">
        <w:t>South</w:t>
      </w:r>
      <w:r w:rsidR="007F798F" w:rsidRPr="00CF074B">
        <w:t>-west Network that are covered by ss.354 and 354A and Part 13 of the EPBC Act, and activities covered by Division 12.2 of the EPBC Regulations:</w:t>
      </w:r>
    </w:p>
    <w:p w14:paraId="56C40064" w14:textId="4440A963" w:rsidR="007F798F" w:rsidRPr="00CF074B" w:rsidRDefault="007F798F" w:rsidP="00131F93">
      <w:pPr>
        <w:pStyle w:val="sub-prescriptionsabc"/>
        <w:widowControl w:val="0"/>
        <w:numPr>
          <w:ilvl w:val="0"/>
          <w:numId w:val="62"/>
        </w:numPr>
      </w:pPr>
      <w:r w:rsidRPr="00CF074B">
        <w:t xml:space="preserve">for the purposes of training and operations for defence, customs, border protection, law enforcement or emergency response, including response to maritime environmental emergencies in accordance with the </w:t>
      </w:r>
      <w:r w:rsidRPr="00CF074B">
        <w:rPr>
          <w:i/>
        </w:rPr>
        <w:t xml:space="preserve">National </w:t>
      </w:r>
      <w:r>
        <w:rPr>
          <w:i/>
        </w:rPr>
        <w:t>p</w:t>
      </w:r>
      <w:r w:rsidRPr="00CF074B">
        <w:rPr>
          <w:i/>
        </w:rPr>
        <w:t xml:space="preserve">lan for </w:t>
      </w:r>
      <w:r>
        <w:rPr>
          <w:i/>
        </w:rPr>
        <w:t>m</w:t>
      </w:r>
      <w:r w:rsidRPr="00CF074B">
        <w:rPr>
          <w:i/>
        </w:rPr>
        <w:t xml:space="preserve">aritime </w:t>
      </w:r>
      <w:r>
        <w:rPr>
          <w:i/>
        </w:rPr>
        <w:t>e</w:t>
      </w:r>
      <w:r w:rsidRPr="00CF074B">
        <w:rPr>
          <w:i/>
        </w:rPr>
        <w:t xml:space="preserve">nvironmental </w:t>
      </w:r>
      <w:r>
        <w:rPr>
          <w:i/>
        </w:rPr>
        <w:t>e</w:t>
      </w:r>
      <w:r w:rsidRPr="00CF074B">
        <w:rPr>
          <w:i/>
        </w:rPr>
        <w:t>mergencies</w:t>
      </w:r>
      <w:r w:rsidRPr="00CF074B">
        <w:t xml:space="preserve"> </w:t>
      </w:r>
      <w:r w:rsidR="00E67E2E">
        <w:t xml:space="preserve">may be conducted </w:t>
      </w:r>
      <w:r w:rsidRPr="00CF074B">
        <w:t xml:space="preserve">without the need for a permit or class approval issued under Section </w:t>
      </w:r>
      <w:r>
        <w:t>4.</w:t>
      </w:r>
      <w:r w:rsidR="00DF5D0D">
        <w:t>4</w:t>
      </w:r>
      <w:r w:rsidRPr="00CF074B">
        <w:t xml:space="preserve"> </w:t>
      </w:r>
      <w:r w:rsidR="00E67E2E">
        <w:t>(</w:t>
      </w:r>
      <w:r w:rsidRPr="00CF074B">
        <w:t>Authorisation of allowable activities); or</w:t>
      </w:r>
    </w:p>
    <w:p w14:paraId="384FEBD2" w14:textId="44F78DA7" w:rsidR="007F798F" w:rsidRPr="00CF074B" w:rsidRDefault="007F798F" w:rsidP="00131F93">
      <w:pPr>
        <w:pStyle w:val="sub-prescriptionsabc"/>
        <w:widowControl w:val="0"/>
        <w:numPr>
          <w:ilvl w:val="0"/>
          <w:numId w:val="62"/>
        </w:numPr>
      </w:pPr>
      <w:r w:rsidRPr="00CF074B">
        <w:t xml:space="preserve">for other purposes </w:t>
      </w:r>
      <w:r w:rsidR="000167BF">
        <w:t>may be conducted</w:t>
      </w:r>
      <w:r w:rsidRPr="00CF074B">
        <w:t xml:space="preserve"> under a permit or class approval issued by the Director in accordance with Section </w:t>
      </w:r>
      <w:r>
        <w:t>4.4</w:t>
      </w:r>
      <w:r w:rsidRPr="00CF074B">
        <w:t xml:space="preserve"> (Authorisation of allowable activities).</w:t>
      </w:r>
    </w:p>
    <w:p w14:paraId="6F74798E" w14:textId="77777777" w:rsidR="00322316" w:rsidRDefault="00322316">
      <w:pPr>
        <w:spacing w:before="0" w:after="160" w:line="259" w:lineRule="auto"/>
        <w:rPr>
          <w:rFonts w:eastAsiaTheme="majorEastAsia" w:cstheme="majorBidi"/>
          <w:b/>
          <w:bCs/>
          <w:color w:val="5072AC"/>
          <w:sz w:val="24"/>
        </w:rPr>
      </w:pPr>
      <w:bookmarkStart w:id="195" w:name="_Toc419788126"/>
      <w:bookmarkStart w:id="196" w:name="_Ref423030252"/>
      <w:bookmarkStart w:id="197" w:name="_Ref423030345"/>
      <w:bookmarkStart w:id="198" w:name="_Ref423030353"/>
      <w:bookmarkStart w:id="199" w:name="_Ref423030457"/>
      <w:bookmarkStart w:id="200" w:name="_Ref423031156"/>
      <w:bookmarkStart w:id="201" w:name="_Ref423031176"/>
      <w:bookmarkStart w:id="202" w:name="_Toc439933728"/>
      <w:bookmarkStart w:id="203" w:name="_Toc476652837"/>
      <w:bookmarkStart w:id="204" w:name="_Toc481512492"/>
      <w:bookmarkStart w:id="205" w:name="_Toc481760511"/>
      <w:bookmarkStart w:id="206" w:name="_Toc485123580"/>
      <w:r>
        <w:br w:type="page"/>
      </w:r>
    </w:p>
    <w:p w14:paraId="1C33FE0A" w14:textId="7CEAF11E" w:rsidR="007F798F" w:rsidRPr="00CF074B" w:rsidRDefault="007F798F" w:rsidP="003257A1">
      <w:pPr>
        <w:pStyle w:val="Heading3"/>
      </w:pPr>
      <w:bookmarkStart w:id="207" w:name="_Toc500248473"/>
      <w:bookmarkStart w:id="208" w:name="_Toc501466441"/>
      <w:bookmarkStart w:id="209" w:name="_Toc501536217"/>
      <w:r w:rsidRPr="00CF074B">
        <w:lastRenderedPageBreak/>
        <w:t>New activities</w:t>
      </w:r>
      <w:bookmarkEnd w:id="195"/>
      <w:bookmarkEnd w:id="196"/>
      <w:bookmarkEnd w:id="197"/>
      <w:bookmarkEnd w:id="198"/>
      <w:bookmarkEnd w:id="199"/>
      <w:bookmarkEnd w:id="200"/>
      <w:bookmarkEnd w:id="201"/>
      <w:r w:rsidRPr="00CF074B">
        <w:t xml:space="preserve"> and authorisations</w:t>
      </w:r>
      <w:bookmarkEnd w:id="202"/>
      <w:bookmarkEnd w:id="203"/>
      <w:bookmarkEnd w:id="204"/>
      <w:bookmarkEnd w:id="205"/>
      <w:bookmarkEnd w:id="206"/>
      <w:bookmarkEnd w:id="207"/>
      <w:bookmarkEnd w:id="208"/>
      <w:bookmarkEnd w:id="209"/>
    </w:p>
    <w:p w14:paraId="11A58D31" w14:textId="7A595908" w:rsidR="007F798F" w:rsidRPr="00CF074B" w:rsidRDefault="007F798F" w:rsidP="007F798F">
      <w:pPr>
        <w:widowControl w:val="0"/>
        <w:spacing w:before="144" w:after="144"/>
      </w:pPr>
      <w:r w:rsidRPr="00CF074B">
        <w:t xml:space="preserve">New activities may be required or proposed in the </w:t>
      </w:r>
      <w:r>
        <w:t>South</w:t>
      </w:r>
      <w:r w:rsidRPr="00CF074B">
        <w:t xml:space="preserve">-west Network during the life of this plan that are not covered by the prescriptions in Sections </w:t>
      </w:r>
      <w:r>
        <w:t>4.2</w:t>
      </w:r>
      <w:r w:rsidRPr="00CF074B">
        <w:t xml:space="preserve">.2 to </w:t>
      </w:r>
      <w:r>
        <w:t>4.2</w:t>
      </w:r>
      <w:r w:rsidRPr="00CF074B">
        <w:t>.1</w:t>
      </w:r>
      <w:r>
        <w:t>1</w:t>
      </w:r>
      <w:r w:rsidRPr="00CF074B">
        <w:t xml:space="preserve"> of </w:t>
      </w:r>
      <w:r w:rsidR="003E3A4B">
        <w:t>this plan</w:t>
      </w:r>
      <w:r w:rsidRPr="00CF074B">
        <w:t xml:space="preserve">. </w:t>
      </w:r>
      <w:r w:rsidR="00767F6A" w:rsidRPr="00CF074B">
        <w:t xml:space="preserve">The prescriptions </w:t>
      </w:r>
      <w:r w:rsidR="00767F6A">
        <w:t xml:space="preserve">in this Section </w:t>
      </w:r>
      <w:r w:rsidRPr="00CF074B">
        <w:t xml:space="preserve">enable the Director to consider and authorise new activities in the </w:t>
      </w:r>
      <w:r>
        <w:t>South</w:t>
      </w:r>
      <w:r w:rsidRPr="00CF074B">
        <w:t>-west Network. They also enable the Director to authorise activities in new ways that are identified to be more efficient and effective and reduce unnecessary administrative burden.</w:t>
      </w:r>
    </w:p>
    <w:p w14:paraId="17265630" w14:textId="77777777" w:rsidR="007F798F" w:rsidRPr="00CF074B" w:rsidRDefault="007F798F" w:rsidP="00B35609">
      <w:pPr>
        <w:pStyle w:val="Part46-Heading4"/>
      </w:pPr>
      <w:r w:rsidRPr="00CF074B">
        <w:t>Prescriptions</w:t>
      </w:r>
    </w:p>
    <w:p w14:paraId="34C52A8F" w14:textId="77777777" w:rsidR="007F798F" w:rsidRPr="00CF074B" w:rsidRDefault="007F798F" w:rsidP="004B6A96">
      <w:pPr>
        <w:pStyle w:val="Heading4"/>
      </w:pPr>
      <w:r w:rsidRPr="00CF074B">
        <w:t>The Director may take actions that are not covered by specific prescriptions in this plan, including actions covered by ss.354 and 354A of the EPBC Act.</w:t>
      </w:r>
    </w:p>
    <w:p w14:paraId="0AFE6F7E" w14:textId="50B97E84" w:rsidR="007F798F" w:rsidRPr="00CF074B" w:rsidRDefault="007F798F" w:rsidP="004B6A96">
      <w:pPr>
        <w:pStyle w:val="Heading4"/>
      </w:pPr>
      <w:r w:rsidRPr="00CF074B">
        <w:t xml:space="preserve">The Director may authorise (by a permit, class approval, activity licence or lease under Section </w:t>
      </w:r>
      <w:r>
        <w:t>4.4</w:t>
      </w:r>
      <w:r w:rsidRPr="00CF074B">
        <w:t xml:space="preserve"> Authorisation of allowable activities) actions by other persons that are not covered by specific prescriptions in this plan, including actions covered by ss.354 and 354A of the EPBC Act and EPBC Regulations.</w:t>
      </w:r>
    </w:p>
    <w:p w14:paraId="5E07E972" w14:textId="77377C78" w:rsidR="007F798F" w:rsidRDefault="007F798F" w:rsidP="004B6A96">
      <w:pPr>
        <w:pStyle w:val="Heading4"/>
      </w:pPr>
      <w:r w:rsidRPr="00CF074B">
        <w:t>The Director may issue permits, class approvals, activity licences or leases, or other usage rights, in place of existing authorisations under this plan.</w:t>
      </w:r>
    </w:p>
    <w:p w14:paraId="7093AEDA" w14:textId="77777777" w:rsidR="007F798F" w:rsidRDefault="007F798F" w:rsidP="004B6A96">
      <w:pPr>
        <w:pStyle w:val="Heading4"/>
      </w:pPr>
      <w:r w:rsidRPr="00CF074B">
        <w:t>The Director may make determinations, prohibitions or restrictions under provisions of Division 12.2 of the EPBC Regulations that are not covered by prescriptions in this plan.</w:t>
      </w:r>
    </w:p>
    <w:p w14:paraId="58959487" w14:textId="12368AA6" w:rsidR="00583A56" w:rsidRPr="00CF074B" w:rsidRDefault="00583A56" w:rsidP="00851D30">
      <w:pPr>
        <w:pStyle w:val="Heading2"/>
      </w:pPr>
      <w:bookmarkStart w:id="210" w:name="_Toc485123581"/>
      <w:bookmarkStart w:id="211" w:name="_Toc500248474"/>
      <w:bookmarkStart w:id="212" w:name="_Toc501466442"/>
      <w:bookmarkStart w:id="213" w:name="_Toc501536218"/>
      <w:r w:rsidRPr="00CF074B">
        <w:t>Making decision</w:t>
      </w:r>
      <w:bookmarkEnd w:id="77"/>
      <w:r w:rsidRPr="00CF074B">
        <w:t xml:space="preserve">s about </w:t>
      </w:r>
      <w:bookmarkEnd w:id="78"/>
      <w:bookmarkEnd w:id="79"/>
      <w:r w:rsidRPr="00CF074B">
        <w:t>activities</w:t>
      </w:r>
      <w:bookmarkEnd w:id="80"/>
      <w:bookmarkEnd w:id="81"/>
      <w:bookmarkEnd w:id="82"/>
      <w:bookmarkEnd w:id="210"/>
      <w:bookmarkEnd w:id="211"/>
      <w:bookmarkEnd w:id="212"/>
      <w:bookmarkEnd w:id="213"/>
    </w:p>
    <w:p w14:paraId="7D6FEDC9" w14:textId="26AF04BA" w:rsidR="00583A56" w:rsidRPr="00CF074B" w:rsidRDefault="00583A56" w:rsidP="00583A56">
      <w:pPr>
        <w:widowControl w:val="0"/>
      </w:pPr>
      <w:bookmarkStart w:id="214" w:name="_Toc438624402"/>
      <w:bookmarkStart w:id="215" w:name="_Toc439933710"/>
      <w:r w:rsidRPr="00CF074B">
        <w:t xml:space="preserve">This plan provides for a higher level of protection within marine parks than applies to the Commonwealth marine area outside the </w:t>
      </w:r>
      <w:r>
        <w:t xml:space="preserve">South-west </w:t>
      </w:r>
      <w:r w:rsidRPr="00CF074B">
        <w:t xml:space="preserve">Network. </w:t>
      </w:r>
      <w:r w:rsidR="00D86171" w:rsidRPr="00CF074B">
        <w:t xml:space="preserve">The prescriptions </w:t>
      </w:r>
      <w:r w:rsidR="00D86171">
        <w:t xml:space="preserve">in this Section </w:t>
      </w:r>
      <w:r w:rsidRPr="00CF074B">
        <w:t>outline the approach and considerations of the Director when assessing and making decisions about what activities will be authorised in marine parks.</w:t>
      </w:r>
    </w:p>
    <w:p w14:paraId="4A0223B1" w14:textId="028DEB7F" w:rsidR="00583A56" w:rsidRPr="00CF074B" w:rsidRDefault="00583A56" w:rsidP="003257A1">
      <w:pPr>
        <w:pStyle w:val="Heading3"/>
      </w:pPr>
      <w:bookmarkStart w:id="216" w:name="_Toc481512471"/>
      <w:bookmarkStart w:id="217" w:name="_Toc481760490"/>
      <w:bookmarkStart w:id="218" w:name="_Toc485123582"/>
      <w:bookmarkStart w:id="219" w:name="_Toc500248475"/>
      <w:bookmarkStart w:id="220" w:name="_Toc501466443"/>
      <w:bookmarkStart w:id="221" w:name="_Toc501536219"/>
      <w:bookmarkEnd w:id="214"/>
      <w:bookmarkEnd w:id="215"/>
      <w:r w:rsidRPr="00CF074B">
        <w:t>Decision</w:t>
      </w:r>
      <w:r w:rsidR="002240DE">
        <w:t>-</w:t>
      </w:r>
      <w:r w:rsidRPr="00CF074B">
        <w:t>making</w:t>
      </w:r>
      <w:bookmarkEnd w:id="216"/>
      <w:bookmarkEnd w:id="217"/>
      <w:bookmarkEnd w:id="218"/>
      <w:bookmarkEnd w:id="219"/>
      <w:bookmarkEnd w:id="220"/>
      <w:bookmarkEnd w:id="221"/>
    </w:p>
    <w:p w14:paraId="4F2017E3" w14:textId="77777777" w:rsidR="00583A56" w:rsidRPr="00CF074B" w:rsidRDefault="00583A56" w:rsidP="00B35609">
      <w:pPr>
        <w:pStyle w:val="Part46-Heading4"/>
      </w:pPr>
      <w:r w:rsidRPr="00CF074B">
        <w:t>Prescriptions</w:t>
      </w:r>
    </w:p>
    <w:p w14:paraId="1D415076" w14:textId="4AF66181" w:rsidR="00583A56" w:rsidRPr="00CF074B" w:rsidRDefault="00583A56" w:rsidP="004B6A96">
      <w:pPr>
        <w:pStyle w:val="Heading4"/>
      </w:pPr>
      <w:bookmarkStart w:id="222" w:name="_Ref423029919"/>
      <w:r w:rsidRPr="00CF074B">
        <w:t xml:space="preserve">Decisions about activities will be consistent with the objectives of this plan, </w:t>
      </w:r>
      <w:r>
        <w:t>objective</w:t>
      </w:r>
      <w:r w:rsidRPr="00CF074B">
        <w:t xml:space="preserve">s </w:t>
      </w:r>
      <w:r w:rsidR="000E472D">
        <w:t xml:space="preserve">of the zone or zones </w:t>
      </w:r>
      <w:r w:rsidRPr="00CF074B">
        <w:t>in which the activity will be or is being conducted, and the applicable reserve management principles (Schedule 8 of the EPBC Regulations)</w:t>
      </w:r>
      <w:r w:rsidR="002240DE">
        <w:t>.</w:t>
      </w:r>
    </w:p>
    <w:p w14:paraId="6DB86F0B" w14:textId="1498741F" w:rsidR="00583A56" w:rsidRPr="00CF074B" w:rsidRDefault="00583A56" w:rsidP="004B6A96">
      <w:pPr>
        <w:pStyle w:val="Heading4"/>
      </w:pPr>
      <w:r w:rsidRPr="00CF074B">
        <w:t xml:space="preserve">Decisions will take into account the impacts </w:t>
      </w:r>
      <w:r w:rsidR="008923CD">
        <w:t xml:space="preserve">and risks </w:t>
      </w:r>
      <w:r w:rsidRPr="00CF074B">
        <w:t xml:space="preserve">of the activity on the </w:t>
      </w:r>
      <w:r w:rsidR="002240DE">
        <w:t xml:space="preserve">values of the </w:t>
      </w:r>
      <w:r>
        <w:t>South</w:t>
      </w:r>
      <w:r w:rsidRPr="00CF074B">
        <w:t>-west Network and</w:t>
      </w:r>
      <w:r w:rsidR="00D67870">
        <w:t>/or</w:t>
      </w:r>
      <w:r w:rsidR="002240DE">
        <w:t xml:space="preserve"> specific </w:t>
      </w:r>
      <w:r w:rsidRPr="00CF074B">
        <w:t>marine park</w:t>
      </w:r>
      <w:r w:rsidR="002240DE">
        <w:t>/s</w:t>
      </w:r>
      <w:r w:rsidRPr="00CF074B">
        <w:t>, acceptability of those impacts and risks, and potential impacts on marine park users, stakeholders and Indigenous people.</w:t>
      </w:r>
    </w:p>
    <w:p w14:paraId="5788F154" w14:textId="319D84A6" w:rsidR="00583A56" w:rsidRPr="00CF074B" w:rsidRDefault="00583A56" w:rsidP="004B6A96">
      <w:pPr>
        <w:pStyle w:val="Heading4"/>
      </w:pPr>
      <w:r w:rsidRPr="00CF074B">
        <w:t xml:space="preserve">Impacts and risks of an activity will be assessed in accordance with the processes </w:t>
      </w:r>
      <w:r w:rsidR="0075006C">
        <w:t xml:space="preserve">and policies </w:t>
      </w:r>
      <w:r w:rsidRPr="00CF074B">
        <w:t xml:space="preserve">established under the </w:t>
      </w:r>
      <w:r w:rsidR="002240DE">
        <w:t>a</w:t>
      </w:r>
      <w:r w:rsidRPr="00CF074B">
        <w:t xml:space="preserve">ssessments and authorisations program </w:t>
      </w:r>
      <w:r w:rsidRPr="00B71B33">
        <w:t>(Section 2.5).</w:t>
      </w:r>
    </w:p>
    <w:p w14:paraId="5CB96D51" w14:textId="77777777" w:rsidR="008312AB" w:rsidRPr="00CF074B" w:rsidRDefault="008312AB" w:rsidP="004B6A96">
      <w:pPr>
        <w:pStyle w:val="Heading4"/>
      </w:pPr>
      <w:r w:rsidRPr="00CF074B">
        <w:t>Before authorising a proposed activity the Director must be satisfied that:</w:t>
      </w:r>
    </w:p>
    <w:p w14:paraId="50A39E22" w14:textId="77777777" w:rsidR="008312AB" w:rsidRPr="00CF074B" w:rsidRDefault="008312AB" w:rsidP="00131F93">
      <w:pPr>
        <w:pStyle w:val="sub-prescriptionsabc"/>
        <w:widowControl w:val="0"/>
        <w:numPr>
          <w:ilvl w:val="0"/>
          <w:numId w:val="33"/>
        </w:numPr>
      </w:pPr>
      <w:r w:rsidRPr="00CF074B">
        <w:t>the proponent suitably understands the marine park values;</w:t>
      </w:r>
    </w:p>
    <w:p w14:paraId="2FF652CC" w14:textId="2085E3ED" w:rsidR="008312AB" w:rsidRPr="00CF074B" w:rsidRDefault="008312AB" w:rsidP="00131F93">
      <w:pPr>
        <w:pStyle w:val="sub-prescriptionsabc"/>
        <w:widowControl w:val="0"/>
        <w:numPr>
          <w:ilvl w:val="0"/>
          <w:numId w:val="33"/>
        </w:numPr>
      </w:pPr>
      <w:r w:rsidRPr="00CF074B">
        <w:t xml:space="preserve">environmental impacts and risks on marine park values are understood, evaluated and able to be </w:t>
      </w:r>
      <w:r w:rsidRPr="00174355">
        <w:rPr>
          <w:rFonts w:cs="Arial"/>
        </w:rPr>
        <w:t>avoided or reduced to as low as reasonably practicable</w:t>
      </w:r>
      <w:r w:rsidRPr="00CF074B">
        <w:t>;</w:t>
      </w:r>
    </w:p>
    <w:p w14:paraId="17D32AC9" w14:textId="77777777" w:rsidR="008312AB" w:rsidRPr="00CF074B" w:rsidRDefault="008312AB" w:rsidP="00131F93">
      <w:pPr>
        <w:pStyle w:val="sub-prescriptionsabc"/>
        <w:widowControl w:val="0"/>
        <w:numPr>
          <w:ilvl w:val="0"/>
          <w:numId w:val="33"/>
        </w:numPr>
      </w:pPr>
      <w:r w:rsidRPr="00CF074B">
        <w:t>the proponent has the capacity to comply with the conditions of the authorisation; and</w:t>
      </w:r>
    </w:p>
    <w:p w14:paraId="1B1D3039" w14:textId="77777777" w:rsidR="008312AB" w:rsidRPr="00CF074B" w:rsidRDefault="008312AB" w:rsidP="00131F93">
      <w:pPr>
        <w:pStyle w:val="sub-prescriptionsabc"/>
        <w:widowControl w:val="0"/>
        <w:numPr>
          <w:ilvl w:val="0"/>
          <w:numId w:val="33"/>
        </w:numPr>
      </w:pPr>
      <w:r w:rsidRPr="00CF074B">
        <w:t xml:space="preserve">that relevant regulatory requirements have been </w:t>
      </w:r>
      <w:r>
        <w:t xml:space="preserve">or will be </w:t>
      </w:r>
      <w:r w:rsidRPr="00CF074B">
        <w:t>met.</w:t>
      </w:r>
    </w:p>
    <w:p w14:paraId="62A0E6DA" w14:textId="77777777" w:rsidR="00347700" w:rsidRDefault="00347700">
      <w:pPr>
        <w:spacing w:before="0" w:after="160" w:line="259" w:lineRule="auto"/>
        <w:rPr>
          <w:rFonts w:eastAsiaTheme="majorEastAsia" w:cstheme="majorBidi"/>
          <w:bCs/>
          <w:color w:val="000000" w:themeColor="text1"/>
        </w:rPr>
      </w:pPr>
      <w:r>
        <w:br w:type="page"/>
      </w:r>
    </w:p>
    <w:p w14:paraId="3B9F18EE" w14:textId="7E858088" w:rsidR="00583A56" w:rsidRPr="00CF074B" w:rsidRDefault="00583A56" w:rsidP="004B6A96">
      <w:pPr>
        <w:pStyle w:val="Heading4"/>
      </w:pPr>
      <w:r w:rsidRPr="00CF074B">
        <w:lastRenderedPageBreak/>
        <w:t>The Director will not authorise an activity unless satisfied</w:t>
      </w:r>
      <w:r w:rsidR="002240DE">
        <w:t xml:space="preserve"> that</w:t>
      </w:r>
      <w:r w:rsidRPr="00CF074B">
        <w:t>:</w:t>
      </w:r>
    </w:p>
    <w:p w14:paraId="618C2E23" w14:textId="15155CB8" w:rsidR="00583A56" w:rsidRPr="00CF074B" w:rsidRDefault="002B1439" w:rsidP="00131F93">
      <w:pPr>
        <w:pStyle w:val="sub-prescriptionsabc"/>
        <w:widowControl w:val="0"/>
        <w:numPr>
          <w:ilvl w:val="0"/>
          <w:numId w:val="64"/>
        </w:numPr>
      </w:pPr>
      <w:bookmarkStart w:id="223" w:name="_Ref423029877"/>
      <w:bookmarkEnd w:id="222"/>
      <w:r w:rsidRPr="00174355">
        <w:rPr>
          <w:rFonts w:cs="Arial"/>
        </w:rPr>
        <w:t>the activity is consistent with the zone objectives for the zone or zones in which the activity will be conducted (Part 3); and</w:t>
      </w:r>
    </w:p>
    <w:p w14:paraId="416DD8EF" w14:textId="77777777" w:rsidR="002B1439" w:rsidRPr="00174355" w:rsidRDefault="002B1439" w:rsidP="00131F93">
      <w:pPr>
        <w:pStyle w:val="sub-prescriptionsabc"/>
        <w:widowControl w:val="0"/>
        <w:numPr>
          <w:ilvl w:val="0"/>
          <w:numId w:val="64"/>
        </w:numPr>
        <w:rPr>
          <w:rFonts w:cs="Arial"/>
        </w:rPr>
      </w:pPr>
      <w:bookmarkStart w:id="224" w:name="_Ref423029886"/>
      <w:bookmarkEnd w:id="223"/>
      <w:r w:rsidRPr="00174355">
        <w:rPr>
          <w:rFonts w:cs="Arial"/>
        </w:rPr>
        <w:t>the potential impacts and risks of the activity on marine park values will be avoided or reduced to as low as reasonably practicable; and</w:t>
      </w:r>
    </w:p>
    <w:p w14:paraId="3E4EEEF9" w14:textId="40D701DA" w:rsidR="00583A56" w:rsidRPr="008A2CA5" w:rsidRDefault="008A2CA5" w:rsidP="00131F93">
      <w:pPr>
        <w:pStyle w:val="ListParagraph"/>
        <w:numPr>
          <w:ilvl w:val="0"/>
          <w:numId w:val="64"/>
        </w:numPr>
        <w:rPr>
          <w:rFonts w:cs="Arial"/>
        </w:rPr>
      </w:pPr>
      <w:bookmarkStart w:id="225" w:name="_Toc476652818"/>
      <w:bookmarkStart w:id="226" w:name="_Ref423030127"/>
      <w:bookmarkStart w:id="227" w:name="_Toc438624403"/>
      <w:bookmarkStart w:id="228" w:name="_Toc439933711"/>
      <w:bookmarkEnd w:id="224"/>
      <w:r w:rsidRPr="00174355">
        <w:rPr>
          <w:rFonts w:cs="Arial"/>
        </w:rPr>
        <w:t>the potential impacts and risks of the</w:t>
      </w:r>
      <w:r>
        <w:rPr>
          <w:rFonts w:cs="Arial"/>
        </w:rPr>
        <w:t xml:space="preserve"> activity on marine park values</w:t>
      </w:r>
      <w:r w:rsidRPr="00174355">
        <w:rPr>
          <w:rFonts w:cs="Arial"/>
        </w:rPr>
        <w:t xml:space="preserve"> </w:t>
      </w:r>
      <w:r w:rsidR="0069253A">
        <w:rPr>
          <w:rFonts w:cs="Arial"/>
        </w:rPr>
        <w:t xml:space="preserve">and representativeness </w:t>
      </w:r>
      <w:r w:rsidRPr="00174355">
        <w:rPr>
          <w:rFonts w:cs="Arial"/>
        </w:rPr>
        <w:t>are acceptable</w:t>
      </w:r>
      <w:r>
        <w:rPr>
          <w:rFonts w:cs="Arial"/>
        </w:rPr>
        <w:t>.</w:t>
      </w:r>
    </w:p>
    <w:p w14:paraId="75329E92" w14:textId="46763564" w:rsidR="00583A56" w:rsidRPr="002B1439" w:rsidRDefault="002B1439" w:rsidP="002B1439">
      <w:pPr>
        <w:widowControl w:val="0"/>
        <w:shd w:val="clear" w:color="auto" w:fill="F2F2F2" w:themeFill="background1" w:themeFillShade="F2"/>
        <w:spacing w:before="144" w:after="144"/>
        <w:ind w:left="851"/>
        <w:rPr>
          <w:rFonts w:cs="Arial"/>
        </w:rPr>
      </w:pPr>
      <w:r w:rsidRPr="00174355">
        <w:rPr>
          <w:rFonts w:cs="Arial"/>
          <w:b/>
        </w:rPr>
        <w:t>Note:</w:t>
      </w:r>
      <w:r w:rsidRPr="00174355">
        <w:rPr>
          <w:rFonts w:cs="Arial"/>
        </w:rPr>
        <w:t xml:space="preserve"> The Director will issue guidance on assessment of impacts.</w:t>
      </w:r>
    </w:p>
    <w:p w14:paraId="01FEFB12" w14:textId="77777777" w:rsidR="00583A56" w:rsidRDefault="00583A56" w:rsidP="003257A1">
      <w:pPr>
        <w:pStyle w:val="Heading3"/>
      </w:pPr>
      <w:bookmarkStart w:id="229" w:name="_Toc481512472"/>
      <w:bookmarkStart w:id="230" w:name="_Toc481760491"/>
      <w:bookmarkStart w:id="231" w:name="_Toc485123583"/>
      <w:bookmarkStart w:id="232" w:name="_Toc500248476"/>
      <w:bookmarkStart w:id="233" w:name="_Toc501466449"/>
      <w:bookmarkStart w:id="234" w:name="_Toc501536220"/>
      <w:r w:rsidRPr="00CF074B">
        <w:t>Assessments under other processes</w:t>
      </w:r>
      <w:bookmarkEnd w:id="225"/>
      <w:bookmarkEnd w:id="229"/>
      <w:bookmarkEnd w:id="230"/>
      <w:bookmarkEnd w:id="231"/>
      <w:bookmarkEnd w:id="232"/>
      <w:bookmarkEnd w:id="233"/>
      <w:bookmarkEnd w:id="234"/>
    </w:p>
    <w:p w14:paraId="68F386B3" w14:textId="77777777" w:rsidR="00B952BA" w:rsidRPr="00CF074B" w:rsidRDefault="00B952BA" w:rsidP="00B952BA">
      <w:pPr>
        <w:pStyle w:val="Part46-Heading4"/>
      </w:pPr>
      <w:r>
        <w:t>Prescription</w:t>
      </w:r>
    </w:p>
    <w:p w14:paraId="2DF29983" w14:textId="5DE5FEC8" w:rsidR="00583A56" w:rsidRPr="00CF074B" w:rsidRDefault="00583A56" w:rsidP="004B6A96">
      <w:pPr>
        <w:pStyle w:val="Heading4"/>
      </w:pPr>
      <w:r w:rsidRPr="00CF074B">
        <w:t>For the purposes of Section 4.</w:t>
      </w:r>
      <w:r>
        <w:t>3</w:t>
      </w:r>
      <w:r w:rsidRPr="00CF074B">
        <w:t>.1 (Decision</w:t>
      </w:r>
      <w:r w:rsidR="002240DE">
        <w:t>-</w:t>
      </w:r>
      <w:r w:rsidRPr="00CF074B">
        <w:t xml:space="preserve">making) the Director may accept the assessment of activities made under Chapter 4 of the EPBC Act, </w:t>
      </w:r>
      <w:r w:rsidR="004349A5">
        <w:t>the</w:t>
      </w:r>
      <w:r w:rsidR="004349A5">
        <w:rPr>
          <w:i/>
        </w:rPr>
        <w:t xml:space="preserve"> Environment Protection (Sea Dumping) Act 1981 </w:t>
      </w:r>
      <w:r w:rsidRPr="00CF074B">
        <w:t>or under a government or industry policy, plan or program, where the Director is satisfied</w:t>
      </w:r>
      <w:r w:rsidR="002240DE">
        <w:t xml:space="preserve"> that</w:t>
      </w:r>
      <w:r w:rsidRPr="00CF074B">
        <w:t>:</w:t>
      </w:r>
    </w:p>
    <w:p w14:paraId="4EF8045E" w14:textId="0874771C" w:rsidR="00583A56" w:rsidRPr="00CF074B" w:rsidRDefault="00583A56" w:rsidP="00131F93">
      <w:pPr>
        <w:pStyle w:val="sub-prescriptionsabc"/>
        <w:widowControl w:val="0"/>
        <w:numPr>
          <w:ilvl w:val="0"/>
          <w:numId w:val="75"/>
        </w:numPr>
      </w:pPr>
      <w:r w:rsidRPr="00CF074B">
        <w:t xml:space="preserve">the assessment is done in a manner consistent with </w:t>
      </w:r>
      <w:r w:rsidR="002240DE">
        <w:t>S</w:t>
      </w:r>
      <w:r w:rsidRPr="00CF074B">
        <w:t>ection 4.</w:t>
      </w:r>
      <w:r>
        <w:t>3</w:t>
      </w:r>
      <w:r w:rsidRPr="00CF074B">
        <w:t>.1.3; and</w:t>
      </w:r>
    </w:p>
    <w:p w14:paraId="1BCC6976" w14:textId="77777777" w:rsidR="00583A56" w:rsidRPr="00CF074B" w:rsidRDefault="00583A56" w:rsidP="00131F93">
      <w:pPr>
        <w:pStyle w:val="sub-prescriptionsabc"/>
        <w:widowControl w:val="0"/>
        <w:numPr>
          <w:ilvl w:val="0"/>
          <w:numId w:val="75"/>
        </w:numPr>
      </w:pPr>
      <w:r w:rsidRPr="00CF074B">
        <w:t xml:space="preserve">the assessment process provides for appropriate consultation with the Director and consideration of the Director’s views in relation to activities in the </w:t>
      </w:r>
      <w:r>
        <w:t xml:space="preserve">South-west </w:t>
      </w:r>
      <w:r w:rsidRPr="00CF074B">
        <w:t>Network or potential impacts on the Network or marine park values.</w:t>
      </w:r>
    </w:p>
    <w:p w14:paraId="0BF68925" w14:textId="06467408" w:rsidR="00583A56" w:rsidRPr="00CF074B" w:rsidRDefault="00583A56" w:rsidP="003257A1">
      <w:pPr>
        <w:pStyle w:val="Heading3"/>
      </w:pPr>
      <w:bookmarkStart w:id="235" w:name="_Toc476652819"/>
      <w:bookmarkStart w:id="236" w:name="_Toc481512473"/>
      <w:bookmarkStart w:id="237" w:name="_Toc481760492"/>
      <w:bookmarkStart w:id="238" w:name="_Toc485123584"/>
      <w:bookmarkStart w:id="239" w:name="_Toc500248477"/>
      <w:bookmarkStart w:id="240" w:name="_Toc501466450"/>
      <w:bookmarkStart w:id="241" w:name="_Toc501536221"/>
      <w:r w:rsidRPr="00CF074B">
        <w:t>Review of decisions</w:t>
      </w:r>
      <w:bookmarkEnd w:id="226"/>
      <w:bookmarkEnd w:id="227"/>
      <w:bookmarkEnd w:id="228"/>
      <w:bookmarkEnd w:id="235"/>
      <w:bookmarkEnd w:id="236"/>
      <w:bookmarkEnd w:id="237"/>
      <w:bookmarkEnd w:id="238"/>
      <w:bookmarkEnd w:id="239"/>
      <w:bookmarkEnd w:id="240"/>
      <w:bookmarkEnd w:id="241"/>
    </w:p>
    <w:p w14:paraId="0BF8098A" w14:textId="4B85C640" w:rsidR="00583A56" w:rsidRPr="00CF074B" w:rsidRDefault="00D86171" w:rsidP="00583A56">
      <w:pPr>
        <w:widowControl w:val="0"/>
      </w:pPr>
      <w:r w:rsidRPr="00CF074B">
        <w:t xml:space="preserve">The prescriptions </w:t>
      </w:r>
      <w:r>
        <w:t xml:space="preserve">in this Section </w:t>
      </w:r>
      <w:r w:rsidR="00583A56" w:rsidRPr="00CF074B">
        <w:t xml:space="preserve">outline the processes for seeking a review of a decision. A person whose interests are affected by a decision under this Part, including a decision about an authorisation, may seek review in accordance with the </w:t>
      </w:r>
      <w:r w:rsidR="00583A56" w:rsidRPr="00CF074B">
        <w:rPr>
          <w:i/>
        </w:rPr>
        <w:t>Administrative Decisions (Judicial Review) Act 1977</w:t>
      </w:r>
      <w:r w:rsidR="00583A56" w:rsidRPr="00CF074B">
        <w:t>. A person whose interests are affected by a decision about a permit under the EPBC Regulations may also seek review of the decision in accordance with the Regulations. This plan extends the same review rights to decisions about other authorisations made by the Director under this plan. Where the Director issues a class approval for an activity that has been assessed in accordance with Chapter 4 of the EPBC Act or other government or industry policy, plan or program, review is limited to the making of the class approval.</w:t>
      </w:r>
    </w:p>
    <w:p w14:paraId="4592B658" w14:textId="77777777" w:rsidR="00583A56" w:rsidRPr="00CF074B" w:rsidRDefault="00583A56" w:rsidP="00B35609">
      <w:pPr>
        <w:pStyle w:val="Part46-Heading4"/>
      </w:pPr>
      <w:r w:rsidRPr="00CF074B">
        <w:t>Prescriptions</w:t>
      </w:r>
    </w:p>
    <w:p w14:paraId="286A2530" w14:textId="770A181A" w:rsidR="00583A56" w:rsidRPr="00CF074B" w:rsidRDefault="00583A56" w:rsidP="004B6A96">
      <w:pPr>
        <w:pStyle w:val="Heading4"/>
      </w:pPr>
      <w:r w:rsidRPr="00CF074B">
        <w:t>The Director will comply with Division 14.3 of the EPBC Regulations in relation to the reconsideration of decisions about permits.</w:t>
      </w:r>
    </w:p>
    <w:p w14:paraId="0B216667" w14:textId="054C7388" w:rsidR="00583A56" w:rsidRPr="00CF074B" w:rsidRDefault="00583A56" w:rsidP="004B6A96">
      <w:pPr>
        <w:pStyle w:val="Heading4"/>
      </w:pPr>
      <w:bookmarkStart w:id="242" w:name="_Ref423029794"/>
      <w:r w:rsidRPr="00CF074B">
        <w:t>The Director will reconsider a decision about other types of authorisations made by the Director under this Part when requested by a person whose interests are affected by the decision. A request for reconsideration must be made and considered in the same manner as provided by Division 14.3 of the EPBC Regulations.</w:t>
      </w:r>
      <w:bookmarkEnd w:id="242"/>
      <w:r w:rsidRPr="00CF074B">
        <w:t xml:space="preserve"> Subject to the </w:t>
      </w:r>
      <w:r w:rsidRPr="00CF074B">
        <w:rPr>
          <w:i/>
        </w:rPr>
        <w:t>Administrative Appeals Tribunal Act 1975</w:t>
      </w:r>
      <w:r w:rsidRPr="00CF074B">
        <w:t>, a person who has requested a reconsideration of a decision may apply to the Administrative Appeals Tribunal for review of the reconsidered decision.</w:t>
      </w:r>
    </w:p>
    <w:p w14:paraId="55397717" w14:textId="77777777" w:rsidR="00347700" w:rsidRDefault="00347700">
      <w:pPr>
        <w:spacing w:before="0" w:after="160" w:line="259" w:lineRule="auto"/>
        <w:rPr>
          <w:rFonts w:eastAsiaTheme="majorEastAsia" w:cs="Arial"/>
          <w:b/>
          <w:bCs/>
          <w:smallCaps/>
          <w:color w:val="5072AC"/>
          <w:sz w:val="28"/>
          <w:szCs w:val="28"/>
        </w:rPr>
      </w:pPr>
      <w:bookmarkStart w:id="243" w:name="_Ref423029651"/>
      <w:bookmarkStart w:id="244" w:name="_Ref423029691"/>
      <w:bookmarkStart w:id="245" w:name="_Ref423029723"/>
      <w:bookmarkStart w:id="246" w:name="_Toc430097426"/>
      <w:bookmarkStart w:id="247" w:name="_Toc439933713"/>
      <w:bookmarkStart w:id="248" w:name="_Toc476652820"/>
      <w:bookmarkStart w:id="249" w:name="_Toc481512474"/>
      <w:bookmarkStart w:id="250" w:name="_Toc481760493"/>
      <w:bookmarkStart w:id="251" w:name="_Toc485123585"/>
      <w:bookmarkStart w:id="252" w:name="_Toc500248478"/>
      <w:bookmarkStart w:id="253" w:name="_Toc501466451"/>
      <w:r>
        <w:br w:type="page"/>
      </w:r>
    </w:p>
    <w:p w14:paraId="7D9C7E3A" w14:textId="0C4BDBBC" w:rsidR="00583A56" w:rsidRPr="00CF074B" w:rsidRDefault="00583A56" w:rsidP="00851D30">
      <w:pPr>
        <w:pStyle w:val="Heading2"/>
      </w:pPr>
      <w:bookmarkStart w:id="254" w:name="_Toc501536222"/>
      <w:r w:rsidRPr="00CF074B">
        <w:lastRenderedPageBreak/>
        <w:t xml:space="preserve">Authorisation </w:t>
      </w:r>
      <w:bookmarkEnd w:id="243"/>
      <w:bookmarkEnd w:id="244"/>
      <w:bookmarkEnd w:id="245"/>
      <w:r w:rsidRPr="00CF074B">
        <w:t>of allowable activities</w:t>
      </w:r>
      <w:bookmarkEnd w:id="246"/>
      <w:bookmarkEnd w:id="247"/>
      <w:bookmarkEnd w:id="248"/>
      <w:bookmarkEnd w:id="249"/>
      <w:bookmarkEnd w:id="250"/>
      <w:bookmarkEnd w:id="251"/>
      <w:bookmarkEnd w:id="252"/>
      <w:bookmarkEnd w:id="253"/>
      <w:bookmarkEnd w:id="254"/>
    </w:p>
    <w:p w14:paraId="77A37FA9" w14:textId="1144DABF" w:rsidR="00583A56" w:rsidRPr="00CF074B" w:rsidRDefault="00583A56" w:rsidP="00583A56">
      <w:pPr>
        <w:widowControl w:val="0"/>
      </w:pPr>
      <w:r w:rsidRPr="00CF074B">
        <w:t xml:space="preserve">The Director may authorise allowable activities through a permit, class approval, activity licence or lease in accordance with this </w:t>
      </w:r>
      <w:r w:rsidR="002240DE">
        <w:t>P</w:t>
      </w:r>
      <w:r w:rsidRPr="00CF074B">
        <w:t xml:space="preserve">art. </w:t>
      </w:r>
      <w:r w:rsidR="00D86171" w:rsidRPr="00CF074B">
        <w:t xml:space="preserve">The prescriptions </w:t>
      </w:r>
      <w:r w:rsidR="00D86171">
        <w:t xml:space="preserve">in this Section </w:t>
      </w:r>
      <w:r w:rsidRPr="00CF074B">
        <w:t>describe those types of authorisations, the processes and consideration for issuing them, and the conditions that may be imposed by the Director.</w:t>
      </w:r>
    </w:p>
    <w:p w14:paraId="56657BB1" w14:textId="77777777" w:rsidR="00583A56" w:rsidRPr="00CF074B" w:rsidRDefault="00583A56" w:rsidP="003257A1">
      <w:pPr>
        <w:pStyle w:val="Heading3"/>
      </w:pPr>
      <w:bookmarkStart w:id="255" w:name="_Ref423030113"/>
      <w:bookmarkStart w:id="256" w:name="_Toc438624406"/>
      <w:bookmarkStart w:id="257" w:name="_Toc439933714"/>
      <w:bookmarkStart w:id="258" w:name="_Toc476652821"/>
      <w:bookmarkStart w:id="259" w:name="_Toc481512475"/>
      <w:bookmarkStart w:id="260" w:name="_Toc481760494"/>
      <w:bookmarkStart w:id="261" w:name="_Toc485123586"/>
      <w:bookmarkStart w:id="262" w:name="_Toc500248479"/>
      <w:bookmarkStart w:id="263" w:name="_Toc501466452"/>
      <w:bookmarkStart w:id="264" w:name="_Toc501536223"/>
      <w:r w:rsidRPr="00CF074B">
        <w:t>Permits</w:t>
      </w:r>
      <w:bookmarkEnd w:id="255"/>
      <w:bookmarkEnd w:id="256"/>
      <w:bookmarkEnd w:id="257"/>
      <w:bookmarkEnd w:id="258"/>
      <w:bookmarkEnd w:id="259"/>
      <w:bookmarkEnd w:id="260"/>
      <w:bookmarkEnd w:id="261"/>
      <w:bookmarkEnd w:id="262"/>
      <w:bookmarkEnd w:id="263"/>
      <w:bookmarkEnd w:id="264"/>
    </w:p>
    <w:p w14:paraId="0E47148A" w14:textId="4BB7D7BA" w:rsidR="00583A56" w:rsidRPr="00CF074B" w:rsidRDefault="00583A56" w:rsidP="00583A56">
      <w:pPr>
        <w:widowControl w:val="0"/>
        <w:spacing w:before="144" w:after="144"/>
      </w:pPr>
      <w:r w:rsidRPr="00CF074B">
        <w:t>A permit can be issued to authorise an activity by a person or persons to conduct an allowable activity</w:t>
      </w:r>
      <w:r w:rsidR="002240DE">
        <w:t>, f</w:t>
      </w:r>
      <w:r w:rsidRPr="00CF074B">
        <w:t>or example for an activity that is either one-off, time bound, or not conducted in the same way by all operators.</w:t>
      </w:r>
    </w:p>
    <w:p w14:paraId="57EBA070" w14:textId="77777777" w:rsidR="00583A56" w:rsidRPr="00CF074B" w:rsidRDefault="00583A56" w:rsidP="00B35609">
      <w:pPr>
        <w:pStyle w:val="Part46-Heading4"/>
      </w:pPr>
      <w:r w:rsidRPr="00CF074B">
        <w:t>Prescriptions</w:t>
      </w:r>
    </w:p>
    <w:p w14:paraId="0576CC45" w14:textId="17058573" w:rsidR="00583A56" w:rsidRPr="00CF074B" w:rsidRDefault="00583A56" w:rsidP="004B6A96">
      <w:pPr>
        <w:pStyle w:val="Heading4"/>
      </w:pPr>
      <w:r w:rsidRPr="00CF074B">
        <w:t xml:space="preserve">A permit may be issued for an allowable activity where prescribed by Section </w:t>
      </w:r>
      <w:r>
        <w:t>4.2</w:t>
      </w:r>
      <w:r w:rsidRPr="00CF074B">
        <w:t xml:space="preserve"> (Rules for activities)</w:t>
      </w:r>
      <w:r>
        <w:t xml:space="preserve"> </w:t>
      </w:r>
      <w:r w:rsidRPr="00CF074B">
        <w:t>of this plan, in accordance with Part 17 of the EPBC Regulations, subject to the prescriptions (if any) relating to the particular activity.</w:t>
      </w:r>
    </w:p>
    <w:p w14:paraId="398735E7" w14:textId="77777777" w:rsidR="00583A56" w:rsidRPr="00CF074B" w:rsidRDefault="00583A56" w:rsidP="004B6A96">
      <w:pPr>
        <w:pStyle w:val="Heading4"/>
      </w:pPr>
      <w:r w:rsidRPr="00CF074B">
        <w:t>In assessing a permit application, the Director may ask the applicant for more information if the Director considers there is insufficient information to decide whether to issue the permit.</w:t>
      </w:r>
    </w:p>
    <w:p w14:paraId="132BB9A9" w14:textId="705F76E7" w:rsidR="00583A56" w:rsidRPr="00CF074B" w:rsidRDefault="00583A56" w:rsidP="004B6A96">
      <w:pPr>
        <w:pStyle w:val="Heading4"/>
      </w:pPr>
      <w:r w:rsidRPr="00CF074B">
        <w:t xml:space="preserve">In assessing a permit application for an activity that has been subject to a referral under Part 7 of the EPBC Act, </w:t>
      </w:r>
      <w:r w:rsidR="004349A5">
        <w:t>or an assessment under the</w:t>
      </w:r>
      <w:r w:rsidR="004349A5">
        <w:rPr>
          <w:i/>
        </w:rPr>
        <w:t xml:space="preserve"> Environment Protection (Sea Dumping) Act 1981, </w:t>
      </w:r>
      <w:r w:rsidRPr="00CF074B">
        <w:t>the Director will consider any referral or assessment documents and related information.</w:t>
      </w:r>
    </w:p>
    <w:p w14:paraId="0F7E3A9A" w14:textId="77777777" w:rsidR="00583A56" w:rsidRPr="00CF074B" w:rsidRDefault="00583A56" w:rsidP="004B6A96">
      <w:pPr>
        <w:pStyle w:val="Heading4"/>
      </w:pPr>
      <w:r w:rsidRPr="00CF074B">
        <w:t>A permit may be subject to conditions including but not limited to (and depending on the type of activity):</w:t>
      </w:r>
    </w:p>
    <w:p w14:paraId="789ACDE1" w14:textId="77777777" w:rsidR="00583A56" w:rsidRPr="00CF074B" w:rsidRDefault="00583A56" w:rsidP="00131F93">
      <w:pPr>
        <w:pStyle w:val="sub-prescriptionsabc"/>
        <w:widowControl w:val="0"/>
        <w:numPr>
          <w:ilvl w:val="0"/>
          <w:numId w:val="63"/>
        </w:numPr>
      </w:pPr>
      <w:r w:rsidRPr="00CF074B">
        <w:t>specifying the area in which, and the periods during which, the approved activity may be conducted;</w:t>
      </w:r>
    </w:p>
    <w:p w14:paraId="65D929D2" w14:textId="77777777" w:rsidR="00583A56" w:rsidRPr="00CF074B" w:rsidRDefault="00583A56" w:rsidP="00131F93">
      <w:pPr>
        <w:pStyle w:val="sub-prescriptionsabc"/>
        <w:widowControl w:val="0"/>
        <w:numPr>
          <w:ilvl w:val="0"/>
          <w:numId w:val="63"/>
        </w:numPr>
      </w:pPr>
      <w:r w:rsidRPr="00CF074B">
        <w:t>requiring the impacts of the permitted activity to be mitigated by specified actions developed in consultation with the Director;</w:t>
      </w:r>
    </w:p>
    <w:p w14:paraId="57264B82" w14:textId="6BDD8CBD" w:rsidR="00583A56" w:rsidRPr="00CF074B" w:rsidRDefault="00B358EA" w:rsidP="00C02C44">
      <w:pPr>
        <w:pStyle w:val="sub-prescriptionsabc"/>
        <w:widowControl w:val="0"/>
        <w:shd w:val="clear" w:color="auto" w:fill="F2F2F2" w:themeFill="background1" w:themeFillShade="F2"/>
        <w:ind w:left="1933" w:firstLine="0"/>
      </w:pPr>
      <w:r w:rsidRPr="00B358EA">
        <w:rPr>
          <w:b/>
        </w:rPr>
        <w:t>Note:</w:t>
      </w:r>
      <w:r w:rsidR="00583A56" w:rsidRPr="00CF074B">
        <w:t xml:space="preserve"> The Director will issue guidance </w:t>
      </w:r>
      <w:r w:rsidR="00583A56">
        <w:t xml:space="preserve">specific to activity types </w:t>
      </w:r>
      <w:r w:rsidR="00583A56" w:rsidRPr="00CF074B">
        <w:t>on requirements for mitigation.</w:t>
      </w:r>
    </w:p>
    <w:p w14:paraId="732B9B7B" w14:textId="77777777" w:rsidR="00583A56" w:rsidRPr="00CF074B" w:rsidRDefault="00583A56" w:rsidP="00131F93">
      <w:pPr>
        <w:pStyle w:val="sub-prescriptionsabc"/>
        <w:widowControl w:val="0"/>
        <w:numPr>
          <w:ilvl w:val="0"/>
          <w:numId w:val="63"/>
        </w:numPr>
      </w:pPr>
      <w:r w:rsidRPr="00CF074B">
        <w:t xml:space="preserve">regulating the use of, or </w:t>
      </w:r>
      <w:r>
        <w:t>requiring</w:t>
      </w:r>
      <w:r w:rsidRPr="00CF074B">
        <w:t xml:space="preserve"> the use of, vessel identification and monitoring systems;</w:t>
      </w:r>
    </w:p>
    <w:p w14:paraId="6AF8B50B" w14:textId="77777777" w:rsidR="00583A56" w:rsidRPr="00CF074B" w:rsidRDefault="00583A56" w:rsidP="00131F93">
      <w:pPr>
        <w:pStyle w:val="sub-prescriptionsabc"/>
        <w:widowControl w:val="0"/>
        <w:numPr>
          <w:ilvl w:val="0"/>
          <w:numId w:val="63"/>
        </w:numPr>
      </w:pPr>
      <w:r w:rsidRPr="00CF074B">
        <w:t>the provision of, or consent for access to, data for compliance and monitoring purposes;</w:t>
      </w:r>
    </w:p>
    <w:p w14:paraId="62464E78" w14:textId="66DBD827" w:rsidR="00583A56" w:rsidRPr="00CF074B" w:rsidRDefault="00583A56" w:rsidP="00131F93">
      <w:pPr>
        <w:pStyle w:val="sub-prescriptionsabc"/>
        <w:widowControl w:val="0"/>
        <w:numPr>
          <w:ilvl w:val="0"/>
          <w:numId w:val="63"/>
        </w:numPr>
      </w:pPr>
      <w:r w:rsidRPr="00CF074B">
        <w:t>making results of data collection, research and monitoring available to the Director (and in a specific format where relevant);</w:t>
      </w:r>
    </w:p>
    <w:p w14:paraId="3E3D4BF4" w14:textId="77777777" w:rsidR="00583A56" w:rsidRPr="00CF074B" w:rsidRDefault="00583A56" w:rsidP="00131F93">
      <w:pPr>
        <w:pStyle w:val="sub-prescriptionsabc"/>
        <w:widowControl w:val="0"/>
        <w:numPr>
          <w:ilvl w:val="0"/>
          <w:numId w:val="63"/>
        </w:numPr>
      </w:pPr>
      <w:r w:rsidRPr="00CF074B">
        <w:t>requiring reporting or auditing;</w:t>
      </w:r>
    </w:p>
    <w:p w14:paraId="50979ADE" w14:textId="77777777" w:rsidR="00583A56" w:rsidRPr="00CF074B" w:rsidRDefault="00583A56" w:rsidP="00131F93">
      <w:pPr>
        <w:pStyle w:val="sub-prescriptionsabc"/>
        <w:widowControl w:val="0"/>
        <w:numPr>
          <w:ilvl w:val="0"/>
          <w:numId w:val="63"/>
        </w:numPr>
      </w:pPr>
      <w:r w:rsidRPr="00CF074B">
        <w:t>complying with other Commonwealth, state or territory laws and authorisations issued under such laws;</w:t>
      </w:r>
    </w:p>
    <w:p w14:paraId="631D1E92" w14:textId="4D224789" w:rsidR="00583A56" w:rsidRPr="00CF074B" w:rsidRDefault="00583A56" w:rsidP="00131F93">
      <w:pPr>
        <w:pStyle w:val="sub-prescriptionsabc"/>
        <w:widowControl w:val="0"/>
        <w:numPr>
          <w:ilvl w:val="0"/>
          <w:numId w:val="63"/>
        </w:numPr>
      </w:pPr>
      <w:r w:rsidRPr="00CF074B">
        <w:t>allowing for the Director or representative</w:t>
      </w:r>
      <w:r w:rsidRPr="00CF074B">
        <w:rPr>
          <w:rStyle w:val="CommentReference"/>
        </w:rPr>
        <w:t xml:space="preserve"> </w:t>
      </w:r>
      <w:r w:rsidRPr="00CF074B">
        <w:t xml:space="preserve">to board vessels, accompany tours or enter premises for the purpose of evaluating compliance with </w:t>
      </w:r>
      <w:r w:rsidR="001849AF">
        <w:t>permit</w:t>
      </w:r>
      <w:r w:rsidR="001951ED">
        <w:t xml:space="preserve"> </w:t>
      </w:r>
      <w:r w:rsidRPr="00CF074B">
        <w:t>conditions; and</w:t>
      </w:r>
    </w:p>
    <w:p w14:paraId="6F2AC4C4" w14:textId="77777777" w:rsidR="00583A56" w:rsidRPr="00CF074B" w:rsidRDefault="00583A56" w:rsidP="00131F93">
      <w:pPr>
        <w:pStyle w:val="sub-prescriptionsabc"/>
        <w:widowControl w:val="0"/>
        <w:numPr>
          <w:ilvl w:val="0"/>
          <w:numId w:val="63"/>
        </w:numPr>
      </w:pPr>
      <w:r w:rsidRPr="00CF074B">
        <w:t>requiring, restricting or prohibiting the use of specified gear, equipment or practices.</w:t>
      </w:r>
    </w:p>
    <w:p w14:paraId="56CB8B76" w14:textId="77777777" w:rsidR="00583A56" w:rsidRPr="00CF074B" w:rsidRDefault="00583A56" w:rsidP="004B6A96">
      <w:pPr>
        <w:pStyle w:val="Heading4"/>
      </w:pPr>
      <w:r w:rsidRPr="00CF074B">
        <w:t>A permit may be suspended or cancelled and permit conditions may be varied or revoked in accordance with Part 17 of the EPBC Regulations.</w:t>
      </w:r>
    </w:p>
    <w:p w14:paraId="59B21C3C" w14:textId="06187275" w:rsidR="00583A56" w:rsidRPr="00CF074B" w:rsidRDefault="00583A56" w:rsidP="003257A1">
      <w:pPr>
        <w:pStyle w:val="Heading3"/>
      </w:pPr>
      <w:bookmarkStart w:id="265" w:name="_Ref423029975"/>
      <w:bookmarkStart w:id="266" w:name="_Toc438624407"/>
      <w:bookmarkStart w:id="267" w:name="_Toc439933715"/>
      <w:bookmarkStart w:id="268" w:name="_Toc476652822"/>
      <w:bookmarkStart w:id="269" w:name="_Toc481512476"/>
      <w:bookmarkStart w:id="270" w:name="_Toc481760495"/>
      <w:bookmarkStart w:id="271" w:name="_Toc485123587"/>
      <w:bookmarkStart w:id="272" w:name="_Toc500248480"/>
      <w:bookmarkStart w:id="273" w:name="_Toc501466453"/>
      <w:bookmarkStart w:id="274" w:name="_Toc501536224"/>
      <w:r w:rsidRPr="00CF074B">
        <w:t>Class approvals</w:t>
      </w:r>
      <w:bookmarkEnd w:id="265"/>
      <w:bookmarkEnd w:id="266"/>
      <w:bookmarkEnd w:id="267"/>
      <w:bookmarkEnd w:id="268"/>
      <w:bookmarkEnd w:id="269"/>
      <w:bookmarkEnd w:id="270"/>
      <w:bookmarkEnd w:id="271"/>
      <w:bookmarkEnd w:id="272"/>
      <w:bookmarkEnd w:id="273"/>
      <w:bookmarkEnd w:id="274"/>
    </w:p>
    <w:p w14:paraId="20F218FE" w14:textId="241ED250" w:rsidR="00583A56" w:rsidRPr="00CF074B" w:rsidRDefault="00583A56" w:rsidP="00583A56">
      <w:pPr>
        <w:widowControl w:val="0"/>
        <w:spacing w:before="144" w:after="144"/>
      </w:pPr>
      <w:r w:rsidRPr="00CF074B">
        <w:t>This plan provides for the Director to issue class approvals to authorise a specified class of activities by a specified person or class of persons where the activities are generally done in the same way by all persons conducting the activity. This can include activities that have been authorised under Chapter 4 of the EPBC Act</w:t>
      </w:r>
      <w:r w:rsidR="00D85123">
        <w:t xml:space="preserve">, the </w:t>
      </w:r>
      <w:r w:rsidR="00D85123">
        <w:rPr>
          <w:i/>
        </w:rPr>
        <w:t xml:space="preserve">Environment Protection (Sea </w:t>
      </w:r>
      <w:r w:rsidR="00D85123" w:rsidRPr="000375D6">
        <w:rPr>
          <w:i/>
        </w:rPr>
        <w:t>Dumping</w:t>
      </w:r>
      <w:r w:rsidR="00D85123">
        <w:rPr>
          <w:i/>
        </w:rPr>
        <w:t>) Act 1981,</w:t>
      </w:r>
      <w:r w:rsidRPr="00CF074B">
        <w:t xml:space="preserve"> or effectively assessed </w:t>
      </w:r>
      <w:r w:rsidR="004A1980">
        <w:t xml:space="preserve">and authorised </w:t>
      </w:r>
      <w:r w:rsidRPr="00CF074B">
        <w:t xml:space="preserve">under other </w:t>
      </w:r>
      <w:r w:rsidRPr="00CF074B">
        <w:lastRenderedPageBreak/>
        <w:t>government or industry processes. At the commencement of this plan fees were not payable for class approvals but may be introduced during the life of this plan.</w:t>
      </w:r>
      <w:r w:rsidR="001A47C8">
        <w:t xml:space="preserve"> </w:t>
      </w:r>
      <w:r w:rsidR="001A47C8" w:rsidRPr="00EA22A5">
        <w:rPr>
          <w:rFonts w:cs="Arial"/>
        </w:rPr>
        <w:t>Class approval</w:t>
      </w:r>
      <w:r w:rsidR="001A47C8">
        <w:rPr>
          <w:rFonts w:cs="Arial"/>
        </w:rPr>
        <w:t>s</w:t>
      </w:r>
      <w:r w:rsidR="001A47C8" w:rsidRPr="00EA22A5">
        <w:rPr>
          <w:rFonts w:cs="Arial"/>
        </w:rPr>
        <w:t xml:space="preserve"> wil</w:t>
      </w:r>
      <w:r w:rsidR="00ED7E46">
        <w:rPr>
          <w:rFonts w:cs="Arial"/>
        </w:rPr>
        <w:t xml:space="preserve">l be </w:t>
      </w:r>
      <w:r w:rsidR="00C80E0D">
        <w:rPr>
          <w:rFonts w:cs="Arial"/>
        </w:rPr>
        <w:t>published</w:t>
      </w:r>
      <w:r w:rsidR="00ED7E46">
        <w:rPr>
          <w:rFonts w:cs="Arial"/>
        </w:rPr>
        <w:t xml:space="preserve"> on the Park</w:t>
      </w:r>
      <w:r w:rsidR="001A47C8" w:rsidRPr="00EA22A5">
        <w:rPr>
          <w:rFonts w:cs="Arial"/>
        </w:rPr>
        <w:t>s Australia website (</w:t>
      </w:r>
      <w:r w:rsidR="00EA6831">
        <w:rPr>
          <w:rFonts w:cs="Arial"/>
        </w:rPr>
        <w:t>S</w:t>
      </w:r>
      <w:r w:rsidR="001A47C8" w:rsidRPr="00EA22A5">
        <w:rPr>
          <w:rFonts w:cs="Arial"/>
        </w:rPr>
        <w:t>ection 4.4.4).</w:t>
      </w:r>
    </w:p>
    <w:p w14:paraId="02B59108" w14:textId="0EF50874" w:rsidR="00583A56" w:rsidRPr="00CF074B" w:rsidRDefault="00583A56" w:rsidP="00583A56">
      <w:pPr>
        <w:widowControl w:val="0"/>
        <w:spacing w:before="144" w:after="144"/>
      </w:pPr>
      <w:r w:rsidRPr="00CF074B">
        <w:t xml:space="preserve">Issuing class approvals reduces regulatory burden by avoiding duplication in assessment and approval processes for matters protected by Part 3 of the EPBC Act. Decision-making under Chapter 4 of the EPBC Act is well established and takes account of the impacts of individual projects on marine parks consistent with this plan. Reflecting this, a class approval may be given for commercial fishing, mining operations, and certain works where they have been considered and authorised under Chapter 4 of the EPBC Act. This includes assessments </w:t>
      </w:r>
      <w:r w:rsidR="004A1980">
        <w:t xml:space="preserve">and decision making </w:t>
      </w:r>
      <w:r w:rsidRPr="00CF074B">
        <w:t xml:space="preserve">under policies, plans or programs endorsed under Part 10 of the Act, such as the </w:t>
      </w:r>
      <w:r w:rsidR="00567FF5">
        <w:t>e</w:t>
      </w:r>
      <w:r w:rsidRPr="00CF074B">
        <w:t xml:space="preserve">nvironmental </w:t>
      </w:r>
      <w:r w:rsidR="00567FF5">
        <w:t>m</w:t>
      </w:r>
      <w:r w:rsidRPr="00CF074B">
        <w:t xml:space="preserve">anagement </w:t>
      </w:r>
      <w:r w:rsidR="00567FF5">
        <w:t>a</w:t>
      </w:r>
      <w:r w:rsidRPr="00CF074B">
        <w:t xml:space="preserve">uthorisation </w:t>
      </w:r>
      <w:r w:rsidR="00567FF5">
        <w:t>p</w:t>
      </w:r>
      <w:r w:rsidRPr="00CF074B">
        <w:t xml:space="preserve">rocess for </w:t>
      </w:r>
      <w:r w:rsidR="00567FF5">
        <w:t>p</w:t>
      </w:r>
      <w:r w:rsidRPr="00CF074B">
        <w:t xml:space="preserve">etroleum and </w:t>
      </w:r>
      <w:r w:rsidR="00567FF5">
        <w:t>g</w:t>
      </w:r>
      <w:r w:rsidRPr="00CF074B">
        <w:t xml:space="preserve">reenhouse </w:t>
      </w:r>
      <w:r w:rsidR="00567FF5">
        <w:t>g</w:t>
      </w:r>
      <w:r w:rsidRPr="00CF074B">
        <w:t xml:space="preserve">as </w:t>
      </w:r>
      <w:r w:rsidR="00567FF5">
        <w:t>s</w:t>
      </w:r>
      <w:r w:rsidRPr="00CF074B">
        <w:t xml:space="preserve">torage </w:t>
      </w:r>
      <w:r w:rsidR="00567FF5">
        <w:t>a</w:t>
      </w:r>
      <w:r w:rsidRPr="00CF074B">
        <w:t xml:space="preserve">ctivities administered by the National Offshore Petroleum Safety and Environmental Management Authority under the </w:t>
      </w:r>
      <w:r w:rsidRPr="00CF074B">
        <w:rPr>
          <w:i/>
        </w:rPr>
        <w:t>Offshore Petroleum and Greenhouse</w:t>
      </w:r>
      <w:r w:rsidRPr="00CF074B">
        <w:t xml:space="preserve"> </w:t>
      </w:r>
      <w:r w:rsidRPr="00CF074B">
        <w:rPr>
          <w:i/>
        </w:rPr>
        <w:t>Gas Storage Act 2006</w:t>
      </w:r>
      <w:r w:rsidRPr="00CF074B">
        <w:t>.</w:t>
      </w:r>
    </w:p>
    <w:p w14:paraId="28B33F78" w14:textId="77777777" w:rsidR="00D85123" w:rsidRDefault="00D85123" w:rsidP="00D85123">
      <w:pPr>
        <w:widowControl w:val="0"/>
        <w:spacing w:before="144" w:after="144"/>
        <w:rPr>
          <w:i/>
        </w:rPr>
      </w:pPr>
      <w:r w:rsidRPr="00C02C44">
        <w:t xml:space="preserve">The </w:t>
      </w:r>
      <w:r w:rsidRPr="00C02C44">
        <w:rPr>
          <w:i/>
          <w:iCs/>
        </w:rPr>
        <w:t>Environment Protection (Sea Dumping) Act 1981</w:t>
      </w:r>
      <w:r w:rsidRPr="00C02C44">
        <w:t xml:space="preserve"> fulfils Australia’s international obligations under the </w:t>
      </w:r>
      <w:r w:rsidRPr="00C02C44">
        <w:rPr>
          <w:i/>
          <w:iCs/>
        </w:rPr>
        <w:t xml:space="preserve">1996 Protocol to the Convention on the Prevention of Marine Pollution by Dumping of Wastes and Other Matter, 1972 </w:t>
      </w:r>
      <w:r w:rsidRPr="00C02C44">
        <w:t xml:space="preserve">(London Protocol) to prevent marine pollution by regulating the types of materials that may be considered for ocean disposal. Reflecting this a class approval may be given to certain works where they have been </w:t>
      </w:r>
      <w:r w:rsidRPr="00174355">
        <w:rPr>
          <w:rFonts w:cs="Arial"/>
        </w:rPr>
        <w:t>considered and authorised under</w:t>
      </w:r>
      <w:r>
        <w:rPr>
          <w:rFonts w:cs="Arial"/>
        </w:rPr>
        <w:t xml:space="preserve"> </w:t>
      </w:r>
      <w:r>
        <w:t xml:space="preserve">the </w:t>
      </w:r>
      <w:r>
        <w:rPr>
          <w:i/>
        </w:rPr>
        <w:t xml:space="preserve">Environment Protection (Sea </w:t>
      </w:r>
      <w:r w:rsidRPr="000375D6">
        <w:rPr>
          <w:i/>
        </w:rPr>
        <w:t>Dumping</w:t>
      </w:r>
      <w:r>
        <w:rPr>
          <w:i/>
        </w:rPr>
        <w:t>) Act 1981.</w:t>
      </w:r>
    </w:p>
    <w:p w14:paraId="0D6157EB" w14:textId="621FDBF9" w:rsidR="00322316" w:rsidRDefault="00583A56" w:rsidP="00B952BA">
      <w:pPr>
        <w:widowControl w:val="0"/>
        <w:spacing w:before="144" w:after="144"/>
        <w:rPr>
          <w:b/>
          <w:color w:val="5072AC"/>
        </w:rPr>
      </w:pPr>
      <w:r w:rsidRPr="00CF074B">
        <w:t>Class approvals may also be issued for activities regulated under other government or industry policies, plans or programs where the impacts of activities are subject to satisfactory assessment</w:t>
      </w:r>
      <w:r w:rsidR="00567FF5">
        <w:t>,</w:t>
      </w:r>
      <w:r w:rsidRPr="00CF074B">
        <w:t xml:space="preserve"> and would be </w:t>
      </w:r>
      <w:r>
        <w:t>introduced</w:t>
      </w:r>
      <w:r w:rsidRPr="00CF074B">
        <w:t xml:space="preserve"> in consultation with the relevant person or class of persons.</w:t>
      </w:r>
    </w:p>
    <w:p w14:paraId="5D0CEF93" w14:textId="220AA4CF" w:rsidR="00583A56" w:rsidRPr="00CF074B" w:rsidRDefault="00583A56" w:rsidP="00B35609">
      <w:pPr>
        <w:pStyle w:val="Part46-Heading4"/>
      </w:pPr>
      <w:r w:rsidRPr="00CF074B">
        <w:t>Prescriptions</w:t>
      </w:r>
      <w:r w:rsidRPr="00CF074B">
        <w:tab/>
      </w:r>
    </w:p>
    <w:p w14:paraId="544FB6EE" w14:textId="5CC9A1F0" w:rsidR="00583A56" w:rsidRPr="00CF074B" w:rsidRDefault="00583A56" w:rsidP="004B6A96">
      <w:pPr>
        <w:pStyle w:val="Heading4"/>
      </w:pPr>
      <w:r w:rsidRPr="00CF074B">
        <w:t>The Director may issue a class approval for activit</w:t>
      </w:r>
      <w:r>
        <w:t>ies where prescribed by Section 4.2 (Rules </w:t>
      </w:r>
      <w:r w:rsidRPr="00CF074B">
        <w:t>for activities).</w:t>
      </w:r>
    </w:p>
    <w:p w14:paraId="11299F88" w14:textId="77777777" w:rsidR="00583A56" w:rsidRPr="00CF074B" w:rsidRDefault="00583A56" w:rsidP="004B6A96">
      <w:pPr>
        <w:pStyle w:val="Heading4"/>
      </w:pPr>
      <w:r w:rsidRPr="00CF074B">
        <w:t>A class approval may be subject to conditions including but not limited to (and depending on the class of activities):</w:t>
      </w:r>
    </w:p>
    <w:p w14:paraId="04D9DA6F" w14:textId="77777777" w:rsidR="00583A56" w:rsidRPr="00CF074B" w:rsidRDefault="00583A56" w:rsidP="00131F93">
      <w:pPr>
        <w:pStyle w:val="sub-prescriptionsabc"/>
        <w:widowControl w:val="0"/>
        <w:numPr>
          <w:ilvl w:val="0"/>
          <w:numId w:val="34"/>
        </w:numPr>
      </w:pPr>
      <w:r w:rsidRPr="00CF074B">
        <w:t>specifying the area in which, and the periods during which, the approved activity or class of activities may be conducted;</w:t>
      </w:r>
    </w:p>
    <w:p w14:paraId="349D8661" w14:textId="77777777" w:rsidR="00583A56" w:rsidRPr="00CF074B" w:rsidRDefault="00583A56" w:rsidP="00131F93">
      <w:pPr>
        <w:pStyle w:val="sub-prescriptionsabc"/>
        <w:widowControl w:val="0"/>
        <w:numPr>
          <w:ilvl w:val="0"/>
          <w:numId w:val="34"/>
        </w:numPr>
      </w:pPr>
      <w:r w:rsidRPr="00CF074B">
        <w:t>requiring the impacts of the authorised activity to be mitigated by specified actions developed in consultation with the Director;</w:t>
      </w:r>
    </w:p>
    <w:p w14:paraId="1A38F79B" w14:textId="77777777" w:rsidR="00583A56" w:rsidRPr="00CF074B" w:rsidRDefault="00583A56" w:rsidP="00131F93">
      <w:pPr>
        <w:pStyle w:val="sub-prescriptionsabc"/>
        <w:widowControl w:val="0"/>
        <w:numPr>
          <w:ilvl w:val="0"/>
          <w:numId w:val="34"/>
        </w:numPr>
      </w:pPr>
      <w:r w:rsidRPr="00CF074B">
        <w:t>regulating the use of, or requiring the use of vessel identification and monitoring systems;</w:t>
      </w:r>
    </w:p>
    <w:p w14:paraId="167FA9E9" w14:textId="77777777" w:rsidR="00583A56" w:rsidRPr="00CF074B" w:rsidRDefault="00583A56" w:rsidP="00131F93">
      <w:pPr>
        <w:pStyle w:val="sub-prescriptionsabc"/>
        <w:widowControl w:val="0"/>
        <w:numPr>
          <w:ilvl w:val="0"/>
          <w:numId w:val="34"/>
        </w:numPr>
      </w:pPr>
      <w:r w:rsidRPr="00CF074B">
        <w:t>the provision of, or consent for access to, data for compliance and monitoring purposes;</w:t>
      </w:r>
    </w:p>
    <w:p w14:paraId="449CB352" w14:textId="7C6BD1BA" w:rsidR="00567FF5" w:rsidRDefault="00583A56" w:rsidP="00131F93">
      <w:pPr>
        <w:pStyle w:val="sub-prescriptionsabc"/>
        <w:widowControl w:val="0"/>
        <w:numPr>
          <w:ilvl w:val="0"/>
          <w:numId w:val="34"/>
        </w:numPr>
      </w:pPr>
      <w:r w:rsidRPr="00CF074B">
        <w:t>making results of data collection, research and monitoring available to the Director (and in a specific format where relevant);</w:t>
      </w:r>
    </w:p>
    <w:p w14:paraId="3AA616C1" w14:textId="52C0AC3E" w:rsidR="00583A56" w:rsidRPr="00CF074B" w:rsidRDefault="00583A56" w:rsidP="00131F93">
      <w:pPr>
        <w:pStyle w:val="sub-prescriptionsabc"/>
        <w:widowControl w:val="0"/>
        <w:numPr>
          <w:ilvl w:val="0"/>
          <w:numId w:val="34"/>
        </w:numPr>
      </w:pPr>
      <w:r w:rsidRPr="00CF074B">
        <w:t>requiring reporting or auditing;</w:t>
      </w:r>
    </w:p>
    <w:p w14:paraId="10C3AC0E" w14:textId="4F59BBC3" w:rsidR="00583A56" w:rsidRPr="00CF074B" w:rsidRDefault="00583A56" w:rsidP="00131F93">
      <w:pPr>
        <w:pStyle w:val="sub-prescriptionsabc"/>
        <w:widowControl w:val="0"/>
        <w:numPr>
          <w:ilvl w:val="0"/>
          <w:numId w:val="34"/>
        </w:numPr>
      </w:pPr>
      <w:r w:rsidRPr="00CF074B">
        <w:t>complying with other Commonwealth, state or territory laws and authorisations issued under such laws;</w:t>
      </w:r>
    </w:p>
    <w:p w14:paraId="3DAC4291" w14:textId="408516F5" w:rsidR="00583A56" w:rsidRPr="00CF074B" w:rsidRDefault="00583A56" w:rsidP="00131F93">
      <w:pPr>
        <w:pStyle w:val="sub-prescriptionsabc"/>
        <w:widowControl w:val="0"/>
        <w:numPr>
          <w:ilvl w:val="0"/>
          <w:numId w:val="34"/>
        </w:numPr>
      </w:pPr>
      <w:r w:rsidRPr="00CF074B">
        <w:t>requiring, restricting or prohibiting the use of specified gear, equipment or practices;</w:t>
      </w:r>
    </w:p>
    <w:p w14:paraId="14829855" w14:textId="79506A60" w:rsidR="00583A56" w:rsidRPr="00CF074B" w:rsidRDefault="00583A56" w:rsidP="00131F93">
      <w:pPr>
        <w:pStyle w:val="sub-prescriptionsabc"/>
        <w:widowControl w:val="0"/>
        <w:numPr>
          <w:ilvl w:val="0"/>
          <w:numId w:val="34"/>
        </w:numPr>
      </w:pPr>
      <w:r w:rsidRPr="00CF074B">
        <w:t>allowing for the Director or representative</w:t>
      </w:r>
      <w:r w:rsidRPr="00CF074B">
        <w:rPr>
          <w:rStyle w:val="CommentReference"/>
        </w:rPr>
        <w:t xml:space="preserve"> </w:t>
      </w:r>
      <w:r w:rsidRPr="00CF074B">
        <w:t xml:space="preserve">to board vessels, accompany tours or enter premises for the purpose of evaluating compliance with </w:t>
      </w:r>
      <w:r w:rsidR="002B0E70">
        <w:t>class approval</w:t>
      </w:r>
      <w:r w:rsidR="002B0E70" w:rsidRPr="00CF074B">
        <w:t xml:space="preserve"> </w:t>
      </w:r>
      <w:r w:rsidRPr="00CF074B">
        <w:t>conditions; and</w:t>
      </w:r>
    </w:p>
    <w:p w14:paraId="711ABEAE" w14:textId="77777777" w:rsidR="00583A56" w:rsidRPr="00CF074B" w:rsidRDefault="00583A56" w:rsidP="00131F93">
      <w:pPr>
        <w:pStyle w:val="sub-prescriptionsabc"/>
        <w:widowControl w:val="0"/>
        <w:numPr>
          <w:ilvl w:val="0"/>
          <w:numId w:val="34"/>
        </w:numPr>
      </w:pPr>
      <w:r w:rsidRPr="00CF074B">
        <w:t>providing for the payment of fees.</w:t>
      </w:r>
    </w:p>
    <w:p w14:paraId="38F3680F" w14:textId="77777777" w:rsidR="00347700" w:rsidRDefault="00347700">
      <w:pPr>
        <w:spacing w:before="0" w:after="160" w:line="259" w:lineRule="auto"/>
        <w:rPr>
          <w:rFonts w:eastAsiaTheme="majorEastAsia" w:cstheme="majorBidi"/>
          <w:bCs/>
          <w:color w:val="000000" w:themeColor="text1"/>
        </w:rPr>
      </w:pPr>
      <w:r>
        <w:br w:type="page"/>
      </w:r>
    </w:p>
    <w:p w14:paraId="2A121631" w14:textId="499374C4" w:rsidR="00583A56" w:rsidRPr="00CF074B" w:rsidRDefault="00583A56" w:rsidP="004B6A96">
      <w:pPr>
        <w:pStyle w:val="Heading4"/>
        <w:rPr>
          <w:rFonts w:eastAsiaTheme="minorEastAsia" w:cstheme="minorBidi"/>
          <w:color w:val="auto"/>
        </w:rPr>
      </w:pPr>
      <w:r w:rsidRPr="00CF074B">
        <w:lastRenderedPageBreak/>
        <w:t>A class approval may be varied, suspended or cancelled, and approval conditions may be varied or revoked, or further conditions imposed, if the Director is satisfied that:</w:t>
      </w:r>
    </w:p>
    <w:p w14:paraId="12EA2EBE" w14:textId="77777777" w:rsidR="00583A56" w:rsidRPr="00CF074B" w:rsidRDefault="00583A56" w:rsidP="00131F93">
      <w:pPr>
        <w:pStyle w:val="sub-prescriptionsabc"/>
        <w:widowControl w:val="0"/>
        <w:numPr>
          <w:ilvl w:val="0"/>
          <w:numId w:val="35"/>
        </w:numPr>
      </w:pPr>
      <w:r w:rsidRPr="00CF074B">
        <w:t>the activities, or an activity in the class of activities, to which the approval relates have not been, are not being, or likely will not be, conducted in accordance with the approval or a condition of the approval; or</w:t>
      </w:r>
    </w:p>
    <w:p w14:paraId="3D0FF9CD" w14:textId="2EC0BE76" w:rsidR="00583A56" w:rsidRPr="00CF074B" w:rsidRDefault="006553D2" w:rsidP="00131F93">
      <w:pPr>
        <w:pStyle w:val="sub-prescriptionsabc"/>
        <w:widowControl w:val="0"/>
        <w:numPr>
          <w:ilvl w:val="0"/>
          <w:numId w:val="35"/>
        </w:numPr>
      </w:pPr>
      <w:r>
        <w:rPr>
          <w:rFonts w:cs="Arial"/>
        </w:rPr>
        <w:t>assessment of impacts under a policy, plan or program to which Section 4.3.2 (Assessments under other processes) applies is not being made, or is likely not to be made, in a manner consistent with Section 4.3.1.3 or is not being made in accordance with the approval or a condition of the approval</w:t>
      </w:r>
      <w:r w:rsidR="00583A56" w:rsidRPr="00CF074B">
        <w:t>; or</w:t>
      </w:r>
    </w:p>
    <w:p w14:paraId="28EF11F4" w14:textId="07C69C8D" w:rsidR="00583A56" w:rsidRPr="00CF074B" w:rsidRDefault="00583A56" w:rsidP="00131F93">
      <w:pPr>
        <w:pStyle w:val="sub-prescriptionsabc"/>
        <w:widowControl w:val="0"/>
        <w:numPr>
          <w:ilvl w:val="0"/>
          <w:numId w:val="35"/>
        </w:numPr>
      </w:pPr>
      <w:r w:rsidRPr="00CF074B">
        <w:t>the impacts of the activities, or an activity in the class of activities, to which the approval relates are no longer acceptable (Section 4.</w:t>
      </w:r>
      <w:r>
        <w:t>3</w:t>
      </w:r>
      <w:r w:rsidRPr="00CF074B">
        <w:t>.1</w:t>
      </w:r>
      <w:r>
        <w:t xml:space="preserve"> Decision</w:t>
      </w:r>
      <w:r w:rsidR="00567FF5">
        <w:t>-</w:t>
      </w:r>
      <w:r>
        <w:t>making</w:t>
      </w:r>
      <w:r w:rsidRPr="00CF074B">
        <w:t>); or</w:t>
      </w:r>
    </w:p>
    <w:p w14:paraId="7690875E" w14:textId="77777777" w:rsidR="00583A56" w:rsidRPr="00CF074B" w:rsidRDefault="00583A56" w:rsidP="00131F93">
      <w:pPr>
        <w:pStyle w:val="sub-prescriptionsabc"/>
        <w:widowControl w:val="0"/>
        <w:numPr>
          <w:ilvl w:val="0"/>
          <w:numId w:val="35"/>
        </w:numPr>
      </w:pPr>
      <w:r w:rsidRPr="00CF074B">
        <w:t xml:space="preserve">activities, or an activity in the class of activities, to which the approval relates are likely to cause an unacceptable risk to public health and safety; </w:t>
      </w:r>
      <w:r>
        <w:t>or</w:t>
      </w:r>
    </w:p>
    <w:p w14:paraId="21A6172A" w14:textId="77777777" w:rsidR="00583A56" w:rsidRPr="00CF074B" w:rsidRDefault="00583A56" w:rsidP="00131F93">
      <w:pPr>
        <w:pStyle w:val="sub-prescriptionsabc"/>
        <w:widowControl w:val="0"/>
        <w:numPr>
          <w:ilvl w:val="0"/>
          <w:numId w:val="35"/>
        </w:numPr>
      </w:pPr>
      <w:r w:rsidRPr="00CF074B">
        <w:t>there are reasonable grounds for believing that if the decision to issue the approval were being considered again the approval would not be issued, or would not be issued in the same terms or subject to the same conditions (for example, because of new information, or if a relevant matter that the Director took into account in deciding to issue an approval has changed or no longer exists)</w:t>
      </w:r>
      <w:r>
        <w:t>.</w:t>
      </w:r>
    </w:p>
    <w:p w14:paraId="7BD35D07" w14:textId="77777777" w:rsidR="00583A56" w:rsidRPr="00CF074B" w:rsidRDefault="00583A56" w:rsidP="004B6A96">
      <w:pPr>
        <w:pStyle w:val="Heading4"/>
      </w:pPr>
      <w:r>
        <w:t>Class approval conditions may be varied or revoked, or further conditions imposed, if the Director is satisfied that it</w:t>
      </w:r>
      <w:r w:rsidRPr="00CF074B">
        <w:t xml:space="preserve"> is necessary or appropriate to do so for the efficient or effective management of the activities to which the approval relates.</w:t>
      </w:r>
    </w:p>
    <w:p w14:paraId="76A4CD46" w14:textId="69708484" w:rsidR="00583A56" w:rsidRPr="00CF074B" w:rsidRDefault="00583A56" w:rsidP="004B6A96">
      <w:pPr>
        <w:pStyle w:val="Heading4"/>
      </w:pPr>
      <w:r w:rsidRPr="00CF074B">
        <w:t>Class approval conditions may be revoked if the Director is satisfied that the condition(s) is/are not necessary and the impacts of the activities to which the approval relates will remain acceptable (Section 4.</w:t>
      </w:r>
      <w:r>
        <w:t>3.1 Decision</w:t>
      </w:r>
      <w:r w:rsidR="00567FF5">
        <w:t>-</w:t>
      </w:r>
      <w:r>
        <w:t>making</w:t>
      </w:r>
      <w:r w:rsidRPr="00CF074B">
        <w:t>).</w:t>
      </w:r>
    </w:p>
    <w:p w14:paraId="2B6400D3" w14:textId="77777777" w:rsidR="00583A56" w:rsidRPr="00CF074B" w:rsidRDefault="00583A56" w:rsidP="004B6A96">
      <w:pPr>
        <w:pStyle w:val="Heading4"/>
      </w:pPr>
      <w:r w:rsidRPr="00CF074B">
        <w:t>A class approval or conditions may be varied if the Director is satisfied that the impacts of the activities to which the approval relates will remain acceptable under the approval or conditions as varied (including, for example, to allow new or additional commercial fishing methods and gear types to be used).</w:t>
      </w:r>
    </w:p>
    <w:p w14:paraId="36806503" w14:textId="77777777" w:rsidR="00583A56" w:rsidRPr="00CF074B" w:rsidRDefault="00583A56" w:rsidP="004B6A96">
      <w:pPr>
        <w:pStyle w:val="Heading4"/>
      </w:pPr>
      <w:r w:rsidRPr="00CF074B">
        <w:t>A class approval may be varied to remove a person from the class of approved persons at the request of that person.</w:t>
      </w:r>
    </w:p>
    <w:p w14:paraId="76AFED11" w14:textId="404CA47A" w:rsidR="00583A56" w:rsidRPr="00CF074B" w:rsidRDefault="00583A56" w:rsidP="004B6A96">
      <w:pPr>
        <w:pStyle w:val="Heading4"/>
      </w:pPr>
      <w:r w:rsidRPr="00CF074B">
        <w:t xml:space="preserve">A class approval may be varied to remove a person from the class of approved persons if the Director is satisfied </w:t>
      </w:r>
      <w:r w:rsidR="00567FF5">
        <w:t xml:space="preserve">that </w:t>
      </w:r>
      <w:r w:rsidRPr="00CF074B">
        <w:t>the person:</w:t>
      </w:r>
    </w:p>
    <w:p w14:paraId="5626A23B" w14:textId="77777777" w:rsidR="00583A56" w:rsidRPr="00CF074B" w:rsidRDefault="00583A56" w:rsidP="00131F93">
      <w:pPr>
        <w:pStyle w:val="sub-prescriptionsabc"/>
        <w:widowControl w:val="0"/>
        <w:numPr>
          <w:ilvl w:val="0"/>
          <w:numId w:val="36"/>
        </w:numPr>
      </w:pPr>
      <w:r w:rsidRPr="00CF074B">
        <w:t>has breached a condition of the approval; or</w:t>
      </w:r>
    </w:p>
    <w:p w14:paraId="232A916B" w14:textId="77777777" w:rsidR="00583A56" w:rsidRPr="00CF074B" w:rsidRDefault="00583A56" w:rsidP="00131F93">
      <w:pPr>
        <w:pStyle w:val="sub-prescriptionsabc"/>
        <w:widowControl w:val="0"/>
        <w:numPr>
          <w:ilvl w:val="0"/>
          <w:numId w:val="36"/>
        </w:numPr>
      </w:pPr>
      <w:r w:rsidRPr="00CF074B">
        <w:t>has in the previous 10 years been convicted of, or is subject to proceedings for, an offence under the EPBC Act, EPBC Regulations, or any other law of the Commonwealth about the protection, conservation or management of native species or ecological communities.</w:t>
      </w:r>
    </w:p>
    <w:p w14:paraId="66DD7068" w14:textId="55F922BC" w:rsidR="00B658F1" w:rsidRDefault="00B358EA" w:rsidP="00C02C44">
      <w:pPr>
        <w:widowControl w:val="0"/>
        <w:shd w:val="clear" w:color="auto" w:fill="F2F2F2" w:themeFill="background1" w:themeFillShade="F2"/>
        <w:ind w:left="851"/>
        <w:rPr>
          <w:b/>
        </w:rPr>
      </w:pPr>
      <w:r w:rsidRPr="00B358EA">
        <w:rPr>
          <w:b/>
        </w:rPr>
        <w:t>Note:</w:t>
      </w:r>
      <w:r w:rsidR="00583A56" w:rsidRPr="00CF074B">
        <w:t xml:space="preserve"> Where a person has been removed from a class approval, they may apply for a permit under Section 4.</w:t>
      </w:r>
      <w:r w:rsidR="00583A56">
        <w:t>4</w:t>
      </w:r>
      <w:r w:rsidR="00583A56" w:rsidRPr="00CF074B">
        <w:t>.1</w:t>
      </w:r>
      <w:r w:rsidR="00583A56">
        <w:t xml:space="preserve"> (Permits)</w:t>
      </w:r>
      <w:r w:rsidR="00D85123">
        <w:t xml:space="preserve"> </w:t>
      </w:r>
      <w:r w:rsidR="00D85123">
        <w:rPr>
          <w:rFonts w:cs="Arial"/>
        </w:rPr>
        <w:t>or a</w:t>
      </w:r>
      <w:r w:rsidR="00806C23">
        <w:rPr>
          <w:rFonts w:cs="Arial"/>
        </w:rPr>
        <w:t>n activity</w:t>
      </w:r>
      <w:r w:rsidR="00D85123">
        <w:rPr>
          <w:rFonts w:cs="Arial"/>
        </w:rPr>
        <w:t xml:space="preserve"> licence under Section 4.4.3 (Activity licences and leases)</w:t>
      </w:r>
      <w:r w:rsidR="00583A56" w:rsidRPr="00CF074B">
        <w:t>.</w:t>
      </w:r>
    </w:p>
    <w:p w14:paraId="74D67FDE" w14:textId="582E2610" w:rsidR="00583A56" w:rsidRPr="00CF074B" w:rsidRDefault="00B358EA" w:rsidP="00C02C44">
      <w:pPr>
        <w:widowControl w:val="0"/>
        <w:shd w:val="clear" w:color="auto" w:fill="F2F2F2" w:themeFill="background1" w:themeFillShade="F2"/>
        <w:ind w:left="851"/>
      </w:pPr>
      <w:r w:rsidRPr="00B358EA">
        <w:rPr>
          <w:b/>
        </w:rPr>
        <w:t>Note:</w:t>
      </w:r>
      <w:r w:rsidR="00583A56" w:rsidRPr="00CF074B">
        <w:t xml:space="preserve"> Part VIIC of the </w:t>
      </w:r>
      <w:r w:rsidR="00583A56" w:rsidRPr="00CF074B">
        <w:rPr>
          <w:i/>
        </w:rPr>
        <w:t>Crimes Act 1914</w:t>
      </w:r>
      <w:r w:rsidR="00583A56" w:rsidRPr="00CF074B">
        <w:t xml:space="preserve"> includes provisions that, in certain circumstances, relieve persons from the requirement to disclose spent convictions and require persons aware of such convictions to disregard them.</w:t>
      </w:r>
    </w:p>
    <w:p w14:paraId="06AE5CED" w14:textId="77777777" w:rsidR="00347700" w:rsidRDefault="00347700">
      <w:pPr>
        <w:spacing w:before="0" w:after="160" w:line="259" w:lineRule="auto"/>
        <w:rPr>
          <w:rFonts w:eastAsiaTheme="majorEastAsia" w:cstheme="majorBidi"/>
          <w:b/>
          <w:bCs/>
          <w:color w:val="5072AC"/>
          <w:sz w:val="24"/>
        </w:rPr>
      </w:pPr>
      <w:bookmarkStart w:id="275" w:name="_Ref423030503"/>
      <w:bookmarkStart w:id="276" w:name="_Toc438624408"/>
      <w:bookmarkStart w:id="277" w:name="_Toc439933716"/>
      <w:bookmarkStart w:id="278" w:name="_Toc476652823"/>
      <w:bookmarkStart w:id="279" w:name="_Toc481512477"/>
      <w:bookmarkStart w:id="280" w:name="_Toc481760496"/>
      <w:bookmarkStart w:id="281" w:name="_Toc485123588"/>
      <w:bookmarkStart w:id="282" w:name="_Toc500248481"/>
      <w:bookmarkStart w:id="283" w:name="_Toc501466454"/>
      <w:r>
        <w:br w:type="page"/>
      </w:r>
    </w:p>
    <w:p w14:paraId="63F45498" w14:textId="2C81B2A0" w:rsidR="00583A56" w:rsidRPr="00CF074B" w:rsidRDefault="00583A56" w:rsidP="003257A1">
      <w:pPr>
        <w:pStyle w:val="Heading3"/>
      </w:pPr>
      <w:bookmarkStart w:id="284" w:name="_Toc501536225"/>
      <w:r w:rsidRPr="00CF074B">
        <w:lastRenderedPageBreak/>
        <w:t>Activity licences and leases</w:t>
      </w:r>
      <w:bookmarkEnd w:id="275"/>
      <w:bookmarkEnd w:id="276"/>
      <w:bookmarkEnd w:id="277"/>
      <w:bookmarkEnd w:id="278"/>
      <w:bookmarkEnd w:id="279"/>
      <w:bookmarkEnd w:id="280"/>
      <w:bookmarkEnd w:id="281"/>
      <w:bookmarkEnd w:id="282"/>
      <w:bookmarkEnd w:id="283"/>
      <w:bookmarkEnd w:id="284"/>
    </w:p>
    <w:p w14:paraId="2F5E2941" w14:textId="0649160F" w:rsidR="00583A56" w:rsidRPr="00CF074B" w:rsidRDefault="00583A56" w:rsidP="00583A56">
      <w:pPr>
        <w:widowControl w:val="0"/>
      </w:pPr>
      <w:r w:rsidRPr="00CF074B">
        <w:t>A</w:t>
      </w:r>
      <w:r w:rsidR="00775E85">
        <w:t>n activity</w:t>
      </w:r>
      <w:r w:rsidRPr="00CF074B">
        <w:t xml:space="preserve"> licence or lease may be issued to authorise a</w:t>
      </w:r>
      <w:r w:rsidR="00775E85">
        <w:t>n</w:t>
      </w:r>
      <w:r w:rsidRPr="00CF074B">
        <w:t xml:space="preserve"> activity where it is more appropriate than the use of a permit or class approval, such as for tourism activities or activities that involve the installation of infrastructure (such as moorings or marker buoys). For the majority of these types of activities a licence will be the most suitable form of authorisation</w:t>
      </w:r>
      <w:r w:rsidR="00567FF5">
        <w:t>;</w:t>
      </w:r>
      <w:r w:rsidRPr="00CF074B">
        <w:t xml:space="preserve"> however</w:t>
      </w:r>
      <w:r w:rsidR="00567FF5">
        <w:t>,</w:t>
      </w:r>
      <w:r w:rsidRPr="00CF074B">
        <w:t xml:space="preserve"> </w:t>
      </w:r>
      <w:r w:rsidR="003E3A4B">
        <w:t>this plan</w:t>
      </w:r>
      <w:r w:rsidRPr="00CF074B">
        <w:t xml:space="preserve"> also provides for the Director to grant leases over land. Licences and leases are transferable and generally granted for a longer term than permits. They may include agreed fees reflecting the commercial value of the authorisation and, in the case of leases, provide security of tenure over land to support investment in infrastructure.</w:t>
      </w:r>
    </w:p>
    <w:p w14:paraId="4A617AE1" w14:textId="77C2B367" w:rsidR="00583A56" w:rsidRPr="00CF074B" w:rsidRDefault="00583A56" w:rsidP="00583A56">
      <w:pPr>
        <w:widowControl w:val="0"/>
      </w:pPr>
      <w:r w:rsidRPr="00CF074B">
        <w:t>A</w:t>
      </w:r>
      <w:r w:rsidR="003F0468">
        <w:t>n</w:t>
      </w:r>
      <w:r w:rsidRPr="00CF074B">
        <w:t xml:space="preserve"> activity licence authorises the holder to conduct their activities in the area to which the licence relates. A lease provides exclusive possession of the area of land in which an activity is to be conducted. Licences and leases enable continued growth of marine park services and allow for the growth of appropriate commercial business opportunities and partnerships with the Director that will maintain and promote marine park values.</w:t>
      </w:r>
    </w:p>
    <w:p w14:paraId="18B3E288" w14:textId="77777777" w:rsidR="00583A56" w:rsidRPr="00CF074B" w:rsidRDefault="00583A56" w:rsidP="00B35609">
      <w:pPr>
        <w:pStyle w:val="Part46-Heading4"/>
      </w:pPr>
      <w:r w:rsidRPr="00CF074B">
        <w:t>Prescriptions</w:t>
      </w:r>
    </w:p>
    <w:p w14:paraId="4806383F" w14:textId="03696C6F" w:rsidR="00583A56" w:rsidRPr="00CF074B" w:rsidRDefault="00583A56" w:rsidP="004B6A96">
      <w:pPr>
        <w:pStyle w:val="Heading4"/>
      </w:pPr>
      <w:r w:rsidRPr="00CF074B">
        <w:t>A</w:t>
      </w:r>
      <w:r w:rsidR="003F0468">
        <w:t>n</w:t>
      </w:r>
      <w:r w:rsidRPr="00CF074B">
        <w:t xml:space="preserve"> activity licence or lease may be gran</w:t>
      </w:r>
      <w:r>
        <w:t>ted where prescribed by Section 4.2 </w:t>
      </w:r>
      <w:r w:rsidRPr="00CF074B">
        <w:t>(Rules for activities), subject to the prescriptions (if any) relating to the activity.</w:t>
      </w:r>
    </w:p>
    <w:p w14:paraId="31A8B59C" w14:textId="7E719518" w:rsidR="00583A56" w:rsidRPr="00CF074B" w:rsidRDefault="00583A56" w:rsidP="004B6A96">
      <w:pPr>
        <w:pStyle w:val="Heading4"/>
      </w:pPr>
      <w:r w:rsidRPr="00CF074B">
        <w:t>A</w:t>
      </w:r>
      <w:r w:rsidR="003F0468">
        <w:t>n</w:t>
      </w:r>
      <w:r w:rsidRPr="00CF074B">
        <w:t xml:space="preserve"> activity licence or lease may be subject to conditions including but not limited to:</w:t>
      </w:r>
    </w:p>
    <w:p w14:paraId="304BEAA7" w14:textId="77777777" w:rsidR="00583A56" w:rsidRPr="00CF074B" w:rsidRDefault="00583A56" w:rsidP="00131F93">
      <w:pPr>
        <w:pStyle w:val="sub-prescriptionsabc"/>
        <w:widowControl w:val="0"/>
        <w:numPr>
          <w:ilvl w:val="0"/>
          <w:numId w:val="37"/>
        </w:numPr>
      </w:pPr>
      <w:r w:rsidRPr="00CF074B">
        <w:t>specifying the area in which, and the periods during which, the authorised activity may be conducted;</w:t>
      </w:r>
    </w:p>
    <w:p w14:paraId="6B75DF5C" w14:textId="77777777" w:rsidR="00583A56" w:rsidRPr="00CF074B" w:rsidRDefault="00583A56" w:rsidP="00131F93">
      <w:pPr>
        <w:pStyle w:val="sub-prescriptionsabc"/>
        <w:widowControl w:val="0"/>
        <w:numPr>
          <w:ilvl w:val="0"/>
          <w:numId w:val="37"/>
        </w:numPr>
      </w:pPr>
      <w:r w:rsidRPr="00CF074B">
        <w:t>requiring the impacts of the authorised activity to be prevented or mitigated by specified actions developed in consultation with the Director;</w:t>
      </w:r>
    </w:p>
    <w:p w14:paraId="2406AC55" w14:textId="77777777" w:rsidR="00583A56" w:rsidRPr="00CF074B" w:rsidRDefault="00583A56" w:rsidP="00131F93">
      <w:pPr>
        <w:pStyle w:val="sub-prescriptionsabc"/>
        <w:widowControl w:val="0"/>
        <w:numPr>
          <w:ilvl w:val="0"/>
          <w:numId w:val="37"/>
        </w:numPr>
      </w:pPr>
      <w:r w:rsidRPr="00CF074B">
        <w:t>regulating the use of, or requiring the use of vessel identification and monitoring systems;</w:t>
      </w:r>
    </w:p>
    <w:p w14:paraId="2F0DFF8A" w14:textId="77777777" w:rsidR="00583A56" w:rsidRPr="00CF074B" w:rsidRDefault="00583A56" w:rsidP="00131F93">
      <w:pPr>
        <w:pStyle w:val="sub-prescriptionsabc"/>
        <w:widowControl w:val="0"/>
        <w:numPr>
          <w:ilvl w:val="0"/>
          <w:numId w:val="37"/>
        </w:numPr>
      </w:pPr>
      <w:r w:rsidRPr="00CF074B">
        <w:t>the provision of, or consent for access to data for compliance and monitoring purposes;</w:t>
      </w:r>
    </w:p>
    <w:p w14:paraId="47110F9F" w14:textId="0FE470FE" w:rsidR="00583A56" w:rsidRPr="00CF074B" w:rsidRDefault="00583A56" w:rsidP="00131F93">
      <w:pPr>
        <w:pStyle w:val="sub-prescriptionsabc"/>
        <w:widowControl w:val="0"/>
        <w:numPr>
          <w:ilvl w:val="0"/>
          <w:numId w:val="37"/>
        </w:numPr>
      </w:pPr>
      <w:r w:rsidRPr="00CF074B">
        <w:t xml:space="preserve">making results of </w:t>
      </w:r>
      <w:r w:rsidR="00567FF5">
        <w:t xml:space="preserve">data collection, </w:t>
      </w:r>
      <w:r w:rsidRPr="00CF074B">
        <w:t xml:space="preserve">research and monitoring available to the Director </w:t>
      </w:r>
      <w:r w:rsidR="00567FF5">
        <w:t xml:space="preserve">(and </w:t>
      </w:r>
      <w:r w:rsidRPr="00CF074B">
        <w:t>in a specific format where relevant</w:t>
      </w:r>
      <w:r w:rsidR="00567FF5">
        <w:t>)</w:t>
      </w:r>
      <w:r w:rsidRPr="00CF074B">
        <w:t>;</w:t>
      </w:r>
    </w:p>
    <w:p w14:paraId="74913354" w14:textId="77777777" w:rsidR="00583A56" w:rsidRPr="00CF074B" w:rsidRDefault="00583A56" w:rsidP="00131F93">
      <w:pPr>
        <w:pStyle w:val="sub-prescriptionsabc"/>
        <w:widowControl w:val="0"/>
        <w:numPr>
          <w:ilvl w:val="0"/>
          <w:numId w:val="37"/>
        </w:numPr>
      </w:pPr>
      <w:r w:rsidRPr="00CF074B">
        <w:t>requiring reporting or auditing;</w:t>
      </w:r>
    </w:p>
    <w:p w14:paraId="016B254A" w14:textId="2AC1D8D8" w:rsidR="00583A56" w:rsidRPr="00CF074B" w:rsidRDefault="00583A56" w:rsidP="00131F93">
      <w:pPr>
        <w:pStyle w:val="sub-prescriptionsabc"/>
        <w:widowControl w:val="0"/>
        <w:numPr>
          <w:ilvl w:val="0"/>
          <w:numId w:val="37"/>
        </w:numPr>
      </w:pPr>
      <w:r w:rsidRPr="00CF074B">
        <w:t>complying with other Commonwealth, state or territory laws and authorisations issued under such laws;</w:t>
      </w:r>
    </w:p>
    <w:p w14:paraId="06824075" w14:textId="69A8916F" w:rsidR="00583A56" w:rsidRPr="00CF074B" w:rsidRDefault="00583A56" w:rsidP="00131F93">
      <w:pPr>
        <w:pStyle w:val="sub-prescriptionsabc"/>
        <w:widowControl w:val="0"/>
        <w:numPr>
          <w:ilvl w:val="0"/>
          <w:numId w:val="37"/>
        </w:numPr>
      </w:pPr>
      <w:r w:rsidRPr="00CF074B">
        <w:t>requiring, restricting or prohibiting the use of specified gear, equipment or practices;</w:t>
      </w:r>
    </w:p>
    <w:p w14:paraId="4DEF814D" w14:textId="77777777" w:rsidR="00583A56" w:rsidRPr="00CF074B" w:rsidRDefault="00583A56" w:rsidP="00131F93">
      <w:pPr>
        <w:pStyle w:val="sub-prescriptionsabc"/>
        <w:widowControl w:val="0"/>
        <w:numPr>
          <w:ilvl w:val="0"/>
          <w:numId w:val="37"/>
        </w:numPr>
      </w:pPr>
      <w:r w:rsidRPr="00CF074B">
        <w:t>allowing for the Director or representative</w:t>
      </w:r>
      <w:r w:rsidRPr="00CF074B">
        <w:rPr>
          <w:rStyle w:val="CommentReference"/>
        </w:rPr>
        <w:t xml:space="preserve"> </w:t>
      </w:r>
      <w:r w:rsidRPr="00CF074B">
        <w:t>to board vessels, accompany tours or enter premises for the purpose of evaluating compliance with licence conditions; and</w:t>
      </w:r>
    </w:p>
    <w:p w14:paraId="7840402B" w14:textId="77777777" w:rsidR="00583A56" w:rsidRPr="00CF074B" w:rsidRDefault="00583A56" w:rsidP="00131F93">
      <w:pPr>
        <w:pStyle w:val="sub-prescriptionsabc"/>
        <w:widowControl w:val="0"/>
        <w:numPr>
          <w:ilvl w:val="0"/>
          <w:numId w:val="37"/>
        </w:numPr>
      </w:pPr>
      <w:r w:rsidRPr="00CF074B">
        <w:t>providing for the payment of fees.</w:t>
      </w:r>
    </w:p>
    <w:p w14:paraId="53EAA05D" w14:textId="77777777" w:rsidR="00583A56" w:rsidRDefault="00583A56" w:rsidP="003257A1">
      <w:pPr>
        <w:pStyle w:val="Heading3"/>
      </w:pPr>
      <w:bookmarkStart w:id="285" w:name="_Toc476652824"/>
      <w:bookmarkStart w:id="286" w:name="_Toc481512478"/>
      <w:bookmarkStart w:id="287" w:name="_Toc481760497"/>
      <w:bookmarkStart w:id="288" w:name="_Toc485123589"/>
      <w:bookmarkStart w:id="289" w:name="_Toc500248482"/>
      <w:bookmarkStart w:id="290" w:name="_Toc501466455"/>
      <w:bookmarkStart w:id="291" w:name="_Toc501536226"/>
      <w:r w:rsidRPr="00CF074B">
        <w:t>Publication of authorisations</w:t>
      </w:r>
      <w:bookmarkEnd w:id="285"/>
      <w:bookmarkEnd w:id="286"/>
      <w:bookmarkEnd w:id="287"/>
      <w:bookmarkEnd w:id="288"/>
      <w:bookmarkEnd w:id="289"/>
      <w:bookmarkEnd w:id="290"/>
      <w:bookmarkEnd w:id="291"/>
    </w:p>
    <w:p w14:paraId="621737DF" w14:textId="77777777" w:rsidR="00B952BA" w:rsidRPr="00CF074B" w:rsidRDefault="00B952BA" w:rsidP="00B952BA">
      <w:pPr>
        <w:pStyle w:val="Part46-Heading4"/>
      </w:pPr>
      <w:r>
        <w:t>Prescription</w:t>
      </w:r>
    </w:p>
    <w:p w14:paraId="106C165B" w14:textId="71FB4508" w:rsidR="00DF4D93" w:rsidRPr="00CF074B" w:rsidRDefault="00583A56" w:rsidP="004B6A96">
      <w:pPr>
        <w:pStyle w:val="Heading4"/>
      </w:pPr>
      <w:r w:rsidRPr="00CF074B">
        <w:t xml:space="preserve">The Director will publish on the </w:t>
      </w:r>
      <w:r w:rsidR="000A4911">
        <w:t xml:space="preserve">Parks Australia website </w:t>
      </w:r>
      <w:r w:rsidRPr="00CF074B">
        <w:t>a list of all authorisations issued under this plan, which may include the name of the authorised person or class of persons, the period for which the authorisation is issued, and a description of the authorised activities.</w:t>
      </w:r>
      <w:bookmarkStart w:id="292" w:name="_Toc461521162"/>
      <w:bookmarkStart w:id="293" w:name="_Toc461628068"/>
      <w:bookmarkStart w:id="294" w:name="_Toc462237880"/>
      <w:bookmarkStart w:id="295" w:name="_Toc461521163"/>
      <w:bookmarkStart w:id="296" w:name="_Toc461628069"/>
      <w:bookmarkStart w:id="297" w:name="_Toc462237881"/>
      <w:bookmarkStart w:id="298" w:name="_Toc461521164"/>
      <w:bookmarkStart w:id="299" w:name="_Toc461628070"/>
      <w:bookmarkStart w:id="300" w:name="_Toc462237882"/>
      <w:bookmarkStart w:id="301" w:name="_Toc461521165"/>
      <w:bookmarkStart w:id="302" w:name="_Toc461628071"/>
      <w:bookmarkStart w:id="303" w:name="_Toc462237883"/>
      <w:bookmarkStart w:id="304" w:name="_Toc461521166"/>
      <w:bookmarkStart w:id="305" w:name="_Toc461628072"/>
      <w:bookmarkStart w:id="306" w:name="_Toc462237884"/>
      <w:bookmarkStart w:id="307" w:name="_Toc461521167"/>
      <w:bookmarkStart w:id="308" w:name="_Toc461628073"/>
      <w:bookmarkStart w:id="309" w:name="_Toc462237885"/>
      <w:bookmarkStart w:id="310" w:name="_Toc461521168"/>
      <w:bookmarkStart w:id="311" w:name="_Toc461628074"/>
      <w:bookmarkStart w:id="312" w:name="_Toc462237886"/>
      <w:bookmarkStart w:id="313" w:name="_Toc461521169"/>
      <w:bookmarkStart w:id="314" w:name="_Toc461628075"/>
      <w:bookmarkStart w:id="315" w:name="_Toc462237887"/>
      <w:bookmarkStart w:id="316" w:name="_Toc461521170"/>
      <w:bookmarkStart w:id="317" w:name="_Toc461628076"/>
      <w:bookmarkStart w:id="318" w:name="_Toc462237888"/>
      <w:bookmarkStart w:id="319" w:name="_Toc461521171"/>
      <w:bookmarkStart w:id="320" w:name="_Toc461628077"/>
      <w:bookmarkStart w:id="321" w:name="_Toc462237889"/>
      <w:bookmarkStart w:id="322" w:name="_Toc481512517"/>
      <w:bookmarkStart w:id="323" w:name="_Toc481760535"/>
      <w:bookmarkStart w:id="324" w:name="_Toc485123590"/>
      <w:bookmarkEnd w:id="83"/>
      <w:bookmarkEnd w:id="84"/>
      <w:bookmarkEnd w:id="85"/>
      <w:bookmarkEnd w:id="86"/>
      <w:bookmarkEnd w:id="87"/>
      <w:bookmarkEnd w:id="88"/>
      <w:bookmarkEnd w:id="89"/>
      <w:bookmarkEnd w:id="90"/>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sectPr w:rsidR="00DF4D93" w:rsidRPr="00CF074B" w:rsidSect="0006085E">
      <w:headerReference w:type="even" r:id="rId35"/>
      <w:headerReference w:type="default" r:id="rId36"/>
      <w:footerReference w:type="even" r:id="rId37"/>
      <w:footerReference w:type="default" r:id="rId38"/>
      <w:headerReference w:type="first" r:id="rId39"/>
      <w:footerReference w:type="first" r:id="rId40"/>
      <w:pgSz w:w="11906" w:h="16838"/>
      <w:pgMar w:top="1440" w:right="1077" w:bottom="1440" w:left="1077" w:header="720" w:footer="720" w:gutter="0"/>
      <w:pgNumType w:start="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36DCA" w14:textId="77777777" w:rsidR="0006085E" w:rsidRDefault="0006085E" w:rsidP="005B450F">
      <w:pPr>
        <w:spacing w:after="0" w:line="240" w:lineRule="auto"/>
      </w:pPr>
      <w:r>
        <w:separator/>
      </w:r>
    </w:p>
    <w:p w14:paraId="03D79BD4" w14:textId="77777777" w:rsidR="0006085E" w:rsidRDefault="0006085E"/>
    <w:p w14:paraId="0181C566" w14:textId="77777777" w:rsidR="0006085E" w:rsidRDefault="0006085E"/>
    <w:p w14:paraId="6A7E8210" w14:textId="77777777" w:rsidR="0006085E" w:rsidRDefault="0006085E" w:rsidP="008B716D"/>
  </w:endnote>
  <w:endnote w:type="continuationSeparator" w:id="0">
    <w:p w14:paraId="3A11D6D9" w14:textId="77777777" w:rsidR="0006085E" w:rsidRDefault="0006085E" w:rsidP="005B450F">
      <w:pPr>
        <w:spacing w:after="0" w:line="240" w:lineRule="auto"/>
      </w:pPr>
      <w:r>
        <w:continuationSeparator/>
      </w:r>
    </w:p>
    <w:p w14:paraId="596C1C72" w14:textId="77777777" w:rsidR="0006085E" w:rsidRDefault="0006085E"/>
    <w:p w14:paraId="238C248C" w14:textId="77777777" w:rsidR="0006085E" w:rsidRDefault="0006085E"/>
    <w:p w14:paraId="5262CE3F" w14:textId="77777777" w:rsidR="0006085E" w:rsidRDefault="0006085E" w:rsidP="008B716D"/>
  </w:endnote>
  <w:endnote w:type="continuationNotice" w:id="1">
    <w:p w14:paraId="18BE6504" w14:textId="77777777" w:rsidR="0006085E" w:rsidRDefault="0006085E">
      <w:pPr>
        <w:spacing w:before="0" w:after="0" w:line="240" w:lineRule="auto"/>
      </w:pPr>
    </w:p>
    <w:p w14:paraId="5B360785" w14:textId="77777777" w:rsidR="0006085E" w:rsidRDefault="0006085E"/>
    <w:p w14:paraId="42CB5494" w14:textId="77777777" w:rsidR="0006085E" w:rsidRDefault="0006085E"/>
    <w:p w14:paraId="0D7894C0" w14:textId="77777777" w:rsidR="0006085E" w:rsidRDefault="0006085E" w:rsidP="008B7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ordia New">
    <w:panose1 w:val="020B0304020202020204"/>
    <w:charset w:val="DE"/>
    <w:family w:val="roman"/>
    <w:notTrueType/>
    <w:pitch w:val="variable"/>
    <w:sig w:usb0="01000001" w:usb1="00000000" w:usb2="00000000" w:usb3="00000000" w:csb0="00010000" w:csb1="00000000"/>
  </w:font>
  <w:font w:name="Helvetica 55 Roman">
    <w:altName w:val="MS Mincho"/>
    <w:panose1 w:val="00000000000000000000"/>
    <w:charset w:val="00"/>
    <w:family w:val="roman"/>
    <w:notTrueType/>
    <w:pitch w:val="default"/>
    <w:sig w:usb0="00000000" w:usb1="08070000" w:usb2="00000010" w:usb3="00000000" w:csb0="0002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8D99B" w14:textId="77777777" w:rsidR="0010721D" w:rsidRDefault="001072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254A1"/>
      </w:rPr>
      <w:id w:val="-1264848735"/>
      <w:docPartObj>
        <w:docPartGallery w:val="Page Numbers (Bottom of Page)"/>
        <w:docPartUnique/>
      </w:docPartObj>
    </w:sdtPr>
    <w:sdtEndPr/>
    <w:sdtContent>
      <w:p w14:paraId="4C1B9CC6" w14:textId="77777777" w:rsidR="0006085E" w:rsidRDefault="0006085E" w:rsidP="0093103F">
        <w:pPr>
          <w:pStyle w:val="Footer"/>
          <w:spacing w:before="0"/>
          <w:rPr>
            <w:color w:val="5072AC"/>
          </w:rPr>
        </w:pPr>
        <w:r>
          <w:rPr>
            <w:color w:val="5072AC"/>
          </w:rPr>
          <w:t>South-west Marine Parks Network Management Plan 2018</w:t>
        </w:r>
        <w:r>
          <w:rPr>
            <w:color w:val="5072AC"/>
          </w:rPr>
          <w:tab/>
        </w:r>
        <w:sdt>
          <w:sdtPr>
            <w:rPr>
              <w:color w:val="5072AC"/>
            </w:rPr>
            <w:id w:val="-1402053775"/>
            <w:docPartObj>
              <w:docPartGallery w:val="Page Numbers (Bottom of Page)"/>
              <w:docPartUnique/>
            </w:docPartObj>
          </w:sdtPr>
          <w:sdtEndPr/>
          <w:sdtContent>
            <w:r>
              <w:rPr>
                <w:color w:val="5072AC"/>
              </w:rPr>
              <w:tab/>
            </w:r>
            <w:r>
              <w:rPr>
                <w:color w:val="5072AC"/>
              </w:rPr>
              <w:fldChar w:fldCharType="begin"/>
            </w:r>
            <w:r>
              <w:rPr>
                <w:color w:val="5072AC"/>
              </w:rPr>
              <w:instrText xml:space="preserve"> PAGE   \* MERGEFORMAT </w:instrText>
            </w:r>
            <w:r>
              <w:rPr>
                <w:color w:val="5072AC"/>
              </w:rPr>
              <w:fldChar w:fldCharType="separate"/>
            </w:r>
            <w:r w:rsidR="0010721D">
              <w:rPr>
                <w:noProof/>
                <w:color w:val="5072AC"/>
              </w:rPr>
              <w:t>55</w:t>
            </w:r>
            <w:r>
              <w:rPr>
                <w:color w:val="5072AC"/>
              </w:rPr>
              <w:fldChar w:fldCharType="end"/>
            </w:r>
          </w:sdtContent>
        </w:sdt>
      </w:p>
    </w:sdtContent>
  </w:sdt>
  <w:p w14:paraId="46FEB662" w14:textId="6704B368" w:rsidR="0006085E" w:rsidRDefault="0006085E" w:rsidP="007531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57B01" w14:textId="77777777" w:rsidR="0010721D" w:rsidRDefault="001072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E8869" w14:textId="77777777" w:rsidR="0006085E" w:rsidRDefault="0006085E" w:rsidP="005B450F">
      <w:pPr>
        <w:spacing w:after="0" w:line="240" w:lineRule="auto"/>
      </w:pPr>
      <w:r>
        <w:separator/>
      </w:r>
    </w:p>
    <w:p w14:paraId="0533F91E" w14:textId="77777777" w:rsidR="0006085E" w:rsidRDefault="0006085E"/>
    <w:p w14:paraId="35E8A6A0" w14:textId="77777777" w:rsidR="0006085E" w:rsidRDefault="0006085E"/>
    <w:p w14:paraId="394D20D7" w14:textId="77777777" w:rsidR="0006085E" w:rsidRDefault="0006085E" w:rsidP="008B716D"/>
  </w:footnote>
  <w:footnote w:type="continuationSeparator" w:id="0">
    <w:p w14:paraId="79A05E72" w14:textId="77777777" w:rsidR="0006085E" w:rsidRDefault="0006085E" w:rsidP="005B450F">
      <w:pPr>
        <w:spacing w:after="0" w:line="240" w:lineRule="auto"/>
      </w:pPr>
      <w:r>
        <w:continuationSeparator/>
      </w:r>
    </w:p>
    <w:p w14:paraId="18542A63" w14:textId="77777777" w:rsidR="0006085E" w:rsidRDefault="0006085E"/>
    <w:p w14:paraId="6FEACBE3" w14:textId="77777777" w:rsidR="0006085E" w:rsidRDefault="0006085E"/>
    <w:p w14:paraId="1D9CBEF3" w14:textId="77777777" w:rsidR="0006085E" w:rsidRDefault="0006085E" w:rsidP="008B716D"/>
  </w:footnote>
  <w:footnote w:type="continuationNotice" w:id="1">
    <w:p w14:paraId="02A05E07" w14:textId="77777777" w:rsidR="0006085E" w:rsidRDefault="0006085E">
      <w:pPr>
        <w:spacing w:before="0" w:after="0" w:line="240" w:lineRule="auto"/>
      </w:pPr>
    </w:p>
    <w:p w14:paraId="5D43E92A" w14:textId="77777777" w:rsidR="0006085E" w:rsidRDefault="0006085E"/>
    <w:p w14:paraId="1154DA10" w14:textId="77777777" w:rsidR="0006085E" w:rsidRDefault="0006085E"/>
    <w:p w14:paraId="7F3E4E35" w14:textId="77777777" w:rsidR="0006085E" w:rsidRDefault="0006085E" w:rsidP="008B71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BC491" w14:textId="77777777" w:rsidR="0010721D" w:rsidRDefault="001072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709A5" w14:textId="77777777" w:rsidR="0010721D" w:rsidRDefault="001072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A5303" w14:textId="77777777" w:rsidR="0010721D" w:rsidRDefault="001072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47C44C6"/>
    <w:multiLevelType w:val="hybridMultilevel"/>
    <w:tmpl w:val="B114F5CA"/>
    <w:lvl w:ilvl="0" w:tplc="798A2D48">
      <w:start w:val="1"/>
      <w:numFmt w:val="lowerLetter"/>
      <w:pStyle w:val="Part3sub-prescriptionsletters"/>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DC7729"/>
    <w:multiLevelType w:val="hybridMultilevel"/>
    <w:tmpl w:val="7F72DC2C"/>
    <w:lvl w:ilvl="0" w:tplc="0C090001">
      <w:start w:val="1"/>
      <w:numFmt w:val="bullet"/>
      <w:lvlText w:val=""/>
      <w:lvlJc w:val="left"/>
      <w:pPr>
        <w:ind w:left="1068" w:hanging="360"/>
      </w:pPr>
      <w:rPr>
        <w:rFonts w:ascii="Symbol" w:hAnsi="Symbol"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3" w15:restartNumberingAfterBreak="0">
    <w:nsid w:val="09CB6128"/>
    <w:multiLevelType w:val="hybridMultilevel"/>
    <w:tmpl w:val="B6205912"/>
    <w:lvl w:ilvl="0" w:tplc="86BC4CD8">
      <w:start w:val="1"/>
      <w:numFmt w:val="bullet"/>
      <w:pStyle w:val="DotPoint"/>
      <w:lvlText w:val=""/>
      <w:lvlJc w:val="left"/>
      <w:pPr>
        <w:ind w:left="720" w:hanging="360"/>
      </w:pPr>
      <w:rPr>
        <w:rFonts w:ascii="Symbol" w:hAnsi="Symbol" w:hint="default"/>
      </w:rPr>
    </w:lvl>
    <w:lvl w:ilvl="1" w:tplc="0C090001">
      <w:numFmt w:val="bullet"/>
      <w:lvlText w:val="-"/>
      <w:lvlJc w:val="left"/>
      <w:pPr>
        <w:ind w:left="1440" w:hanging="360"/>
      </w:pPr>
      <w:rPr>
        <w:rFonts w:ascii="Arial" w:eastAsia="Times New Roman" w:hAnsi="Aria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452B90"/>
    <w:multiLevelType w:val="multilevel"/>
    <w:tmpl w:val="500C6E58"/>
    <w:styleLink w:val="ReserveTableBulletsList"/>
    <w:lvl w:ilvl="0">
      <w:start w:val="1"/>
      <w:numFmt w:val="bullet"/>
      <w:pStyle w:val="ReserveTableBullets"/>
      <w:lvlText w:val=""/>
      <w:lvlJc w:val="left"/>
      <w:pPr>
        <w:ind w:left="357" w:hanging="357"/>
      </w:pPr>
      <w:rPr>
        <w:rFonts w:ascii="Symbol" w:hAnsi="Symbol" w:hint="default"/>
      </w:rPr>
    </w:lvl>
    <w:lvl w:ilvl="1">
      <w:start w:val="1"/>
      <w:numFmt w:val="bullet"/>
      <w:lvlText w:val="-"/>
      <w:lvlJc w:val="left"/>
      <w:pPr>
        <w:ind w:left="720" w:hanging="363"/>
      </w:pPr>
      <w:rPr>
        <w:rFonts w:ascii="Courier New" w:hAnsi="Courier New"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C0A13B6"/>
    <w:multiLevelType w:val="hybridMultilevel"/>
    <w:tmpl w:val="E2821C58"/>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6" w15:restartNumberingAfterBreak="0">
    <w:nsid w:val="0D8B43AC"/>
    <w:multiLevelType w:val="hybridMultilevel"/>
    <w:tmpl w:val="B4B898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C41747"/>
    <w:multiLevelType w:val="hybridMultilevel"/>
    <w:tmpl w:val="63B804F8"/>
    <w:lvl w:ilvl="0" w:tplc="DFF07872">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8" w15:restartNumberingAfterBreak="0">
    <w:nsid w:val="12306377"/>
    <w:multiLevelType w:val="hybridMultilevel"/>
    <w:tmpl w:val="3B36EF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3639AC"/>
    <w:multiLevelType w:val="multilevel"/>
    <w:tmpl w:val="619637F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Part3311"/>
      <w:lvlText w:val="%1.%2.%3."/>
      <w:lvlJc w:val="left"/>
      <w:pPr>
        <w:ind w:left="1224" w:hanging="504"/>
      </w:pPr>
      <w:rPr>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3735DB9"/>
    <w:multiLevelType w:val="multilevel"/>
    <w:tmpl w:val="CA98E0F0"/>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1482775B"/>
    <w:multiLevelType w:val="multilevel"/>
    <w:tmpl w:val="29EA6BCA"/>
    <w:lvl w:ilvl="0">
      <w:start w:val="3"/>
      <w:numFmt w:val="decimal"/>
      <w:pStyle w:val="Heading1"/>
      <w:lvlText w:val="Part %1."/>
      <w:lvlJc w:val="left"/>
      <w:pPr>
        <w:ind w:left="432" w:hanging="432"/>
      </w:pPr>
      <w:rPr>
        <w:rFonts w:hint="default"/>
      </w:rPr>
    </w:lvl>
    <w:lvl w:ilvl="1">
      <w:start w:val="1"/>
      <w:numFmt w:val="decimal"/>
      <w:pStyle w:val="Heading2"/>
      <w:lvlText w:val="%1.%2"/>
      <w:lvlJc w:val="left"/>
      <w:pPr>
        <w:ind w:left="1144" w:hanging="576"/>
      </w:pPr>
      <w:rPr>
        <w:rFonts w:hint="default"/>
        <w:b/>
        <w:bCs w:val="0"/>
        <w:i w:val="0"/>
        <w:iCs w:val="0"/>
        <w:caps w:val="0"/>
        <w:smallCaps w:val="0"/>
        <w:strike w:val="0"/>
        <w:dstrike w:val="0"/>
        <w:noProof w:val="0"/>
        <w:vanish w:val="0"/>
        <w:spacing w:val="0"/>
        <w:kern w:val="0"/>
        <w:position w:val="0"/>
        <w:u w:val="none"/>
        <w:vertAlign w:val="baseline"/>
        <w:em w:val="none"/>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decimal"/>
      <w:pStyle w:val="Heading4"/>
      <w:isLgl/>
      <w:lvlText w:val="%1.%2.%3.%4"/>
      <w:lvlJc w:val="left"/>
      <w:pPr>
        <w:ind w:left="1573"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b w:val="0"/>
        <w:bCs w:val="0"/>
        <w:i/>
        <w:iCs w:val="0"/>
        <w:caps w:val="0"/>
        <w:smallCaps w:val="0"/>
        <w:strike w:val="0"/>
        <w:dstrike w:val="0"/>
        <w:noProof w:val="0"/>
        <w:vanish w:val="0"/>
        <w:spacing w:val="0"/>
        <w:kern w:val="0"/>
        <w:position w:val="0"/>
        <w:u w:val="none"/>
        <w:vertAlign w:val="baseline"/>
        <w:em w:val="no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27051AC6"/>
    <w:multiLevelType w:val="hybridMultilevel"/>
    <w:tmpl w:val="C14E673E"/>
    <w:lvl w:ilvl="0" w:tplc="4B4CF4C2">
      <w:start w:val="1"/>
      <w:numFmt w:val="lowerLetter"/>
      <w:lvlText w:val="%1)"/>
      <w:lvlJc w:val="left"/>
      <w:pPr>
        <w:ind w:left="1068" w:hanging="360"/>
      </w:pPr>
    </w:lvl>
    <w:lvl w:ilvl="1" w:tplc="7BFE2A30" w:tentative="1">
      <w:start w:val="1"/>
      <w:numFmt w:val="lowerLetter"/>
      <w:lvlText w:val="%2."/>
      <w:lvlJc w:val="left"/>
      <w:pPr>
        <w:ind w:left="1788" w:hanging="360"/>
      </w:pPr>
    </w:lvl>
    <w:lvl w:ilvl="2" w:tplc="FC5020C8" w:tentative="1">
      <w:start w:val="1"/>
      <w:numFmt w:val="lowerRoman"/>
      <w:lvlText w:val="%3."/>
      <w:lvlJc w:val="right"/>
      <w:pPr>
        <w:ind w:left="2508" w:hanging="180"/>
      </w:pPr>
    </w:lvl>
    <w:lvl w:ilvl="3" w:tplc="EB40ABBE" w:tentative="1">
      <w:start w:val="1"/>
      <w:numFmt w:val="decimal"/>
      <w:lvlText w:val="%4."/>
      <w:lvlJc w:val="left"/>
      <w:pPr>
        <w:ind w:left="3228" w:hanging="360"/>
      </w:pPr>
    </w:lvl>
    <w:lvl w:ilvl="4" w:tplc="446EB294" w:tentative="1">
      <w:start w:val="1"/>
      <w:numFmt w:val="lowerLetter"/>
      <w:lvlText w:val="%5."/>
      <w:lvlJc w:val="left"/>
      <w:pPr>
        <w:ind w:left="3948" w:hanging="360"/>
      </w:pPr>
    </w:lvl>
    <w:lvl w:ilvl="5" w:tplc="65AAA330" w:tentative="1">
      <w:start w:val="1"/>
      <w:numFmt w:val="lowerRoman"/>
      <w:lvlText w:val="%6."/>
      <w:lvlJc w:val="right"/>
      <w:pPr>
        <w:ind w:left="4668" w:hanging="180"/>
      </w:pPr>
    </w:lvl>
    <w:lvl w:ilvl="6" w:tplc="F5A2E3DA" w:tentative="1">
      <w:start w:val="1"/>
      <w:numFmt w:val="decimal"/>
      <w:lvlText w:val="%7."/>
      <w:lvlJc w:val="left"/>
      <w:pPr>
        <w:ind w:left="5388" w:hanging="360"/>
      </w:pPr>
    </w:lvl>
    <w:lvl w:ilvl="7" w:tplc="C598E474" w:tentative="1">
      <w:start w:val="1"/>
      <w:numFmt w:val="lowerLetter"/>
      <w:lvlText w:val="%8."/>
      <w:lvlJc w:val="left"/>
      <w:pPr>
        <w:ind w:left="6108" w:hanging="360"/>
      </w:pPr>
    </w:lvl>
    <w:lvl w:ilvl="8" w:tplc="B90800BE" w:tentative="1">
      <w:start w:val="1"/>
      <w:numFmt w:val="lowerRoman"/>
      <w:lvlText w:val="%9."/>
      <w:lvlJc w:val="right"/>
      <w:pPr>
        <w:ind w:left="6828" w:hanging="180"/>
      </w:pPr>
    </w:lvl>
  </w:abstractNum>
  <w:abstractNum w:abstractNumId="13" w15:restartNumberingAfterBreak="0">
    <w:nsid w:val="2DEB3FDB"/>
    <w:multiLevelType w:val="hybridMultilevel"/>
    <w:tmpl w:val="10F63000"/>
    <w:lvl w:ilvl="0" w:tplc="C7129370">
      <w:start w:val="1"/>
      <w:numFmt w:val="lowerLetter"/>
      <w:lvlText w:val="%1)"/>
      <w:lvlJc w:val="left"/>
      <w:pPr>
        <w:ind w:left="720"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C41D5B"/>
    <w:multiLevelType w:val="hybridMultilevel"/>
    <w:tmpl w:val="C7606B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DE3010"/>
    <w:multiLevelType w:val="hybridMultilevel"/>
    <w:tmpl w:val="0890C17A"/>
    <w:lvl w:ilvl="0" w:tplc="11F8950E">
      <w:start w:val="1"/>
      <w:numFmt w:val="lowerRoman"/>
      <w:lvlText w:val="%1."/>
      <w:lvlJc w:val="right"/>
      <w:pPr>
        <w:ind w:left="1316" w:hanging="360"/>
      </w:pPr>
    </w:lvl>
    <w:lvl w:ilvl="1" w:tplc="B32AC244" w:tentative="1">
      <w:start w:val="1"/>
      <w:numFmt w:val="lowerLetter"/>
      <w:lvlText w:val="%2."/>
      <w:lvlJc w:val="left"/>
      <w:pPr>
        <w:ind w:left="2036" w:hanging="360"/>
      </w:pPr>
    </w:lvl>
    <w:lvl w:ilvl="2" w:tplc="2BC8FBB2" w:tentative="1">
      <w:start w:val="1"/>
      <w:numFmt w:val="lowerRoman"/>
      <w:lvlText w:val="%3."/>
      <w:lvlJc w:val="right"/>
      <w:pPr>
        <w:ind w:left="2756" w:hanging="180"/>
      </w:pPr>
    </w:lvl>
    <w:lvl w:ilvl="3" w:tplc="8AC42D52" w:tentative="1">
      <w:start w:val="1"/>
      <w:numFmt w:val="decimal"/>
      <w:lvlText w:val="%4."/>
      <w:lvlJc w:val="left"/>
      <w:pPr>
        <w:ind w:left="3476" w:hanging="360"/>
      </w:pPr>
    </w:lvl>
    <w:lvl w:ilvl="4" w:tplc="1B7EF876" w:tentative="1">
      <w:start w:val="1"/>
      <w:numFmt w:val="lowerLetter"/>
      <w:lvlText w:val="%5."/>
      <w:lvlJc w:val="left"/>
      <w:pPr>
        <w:ind w:left="4196" w:hanging="360"/>
      </w:pPr>
    </w:lvl>
    <w:lvl w:ilvl="5" w:tplc="81D8CA6C" w:tentative="1">
      <w:start w:val="1"/>
      <w:numFmt w:val="lowerRoman"/>
      <w:lvlText w:val="%6."/>
      <w:lvlJc w:val="right"/>
      <w:pPr>
        <w:ind w:left="4916" w:hanging="180"/>
      </w:pPr>
    </w:lvl>
    <w:lvl w:ilvl="6" w:tplc="280EE5F0" w:tentative="1">
      <w:start w:val="1"/>
      <w:numFmt w:val="decimal"/>
      <w:lvlText w:val="%7."/>
      <w:lvlJc w:val="left"/>
      <w:pPr>
        <w:ind w:left="5636" w:hanging="360"/>
      </w:pPr>
    </w:lvl>
    <w:lvl w:ilvl="7" w:tplc="D7CC5278" w:tentative="1">
      <w:start w:val="1"/>
      <w:numFmt w:val="lowerLetter"/>
      <w:lvlText w:val="%8."/>
      <w:lvlJc w:val="left"/>
      <w:pPr>
        <w:ind w:left="6356" w:hanging="360"/>
      </w:pPr>
    </w:lvl>
    <w:lvl w:ilvl="8" w:tplc="282ED984" w:tentative="1">
      <w:start w:val="1"/>
      <w:numFmt w:val="lowerRoman"/>
      <w:lvlText w:val="%9."/>
      <w:lvlJc w:val="right"/>
      <w:pPr>
        <w:ind w:left="7076" w:hanging="180"/>
      </w:pPr>
    </w:lvl>
  </w:abstractNum>
  <w:abstractNum w:abstractNumId="17" w15:restartNumberingAfterBreak="0">
    <w:nsid w:val="377D020B"/>
    <w:multiLevelType w:val="hybridMultilevel"/>
    <w:tmpl w:val="329C1ABE"/>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18" w15:restartNumberingAfterBreak="0">
    <w:nsid w:val="37877569"/>
    <w:multiLevelType w:val="hybridMultilevel"/>
    <w:tmpl w:val="FE049EBA"/>
    <w:lvl w:ilvl="0" w:tplc="D5A0EA3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9" w15:restartNumberingAfterBreak="0">
    <w:nsid w:val="38E02D7C"/>
    <w:multiLevelType w:val="multilevel"/>
    <w:tmpl w:val="79A2DCB8"/>
    <w:styleLink w:val="IUCNCategories"/>
    <w:lvl w:ilvl="0">
      <w:start w:val="1"/>
      <w:numFmt w:val="decimal"/>
      <w:lvlText w:val="%1"/>
      <w:lvlJc w:val="left"/>
      <w:pPr>
        <w:ind w:left="357" w:hanging="357"/>
      </w:pPr>
      <w:rPr>
        <w:rFonts w:asciiTheme="minorHAnsi" w:hAnsiTheme="minorHAnsi" w:hint="default"/>
        <w:b/>
        <w:sz w:val="22"/>
      </w:rPr>
    </w:lvl>
    <w:lvl w:ilvl="1">
      <w:start w:val="1"/>
      <w:numFmt w:val="decimalZero"/>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0" w15:restartNumberingAfterBreak="0">
    <w:nsid w:val="3D176EB8"/>
    <w:multiLevelType w:val="hybridMultilevel"/>
    <w:tmpl w:val="C0BC7DF6"/>
    <w:lvl w:ilvl="0" w:tplc="8732F9C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start w:val="1"/>
      <w:numFmt w:val="lowerLetter"/>
      <w:lvlText w:val="%2."/>
      <w:lvlJc w:val="left"/>
      <w:pPr>
        <w:ind w:left="2653" w:hanging="360"/>
      </w:pPr>
    </w:lvl>
    <w:lvl w:ilvl="2" w:tplc="0C09001B">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21" w15:restartNumberingAfterBreak="0">
    <w:nsid w:val="3E980173"/>
    <w:multiLevelType w:val="hybridMultilevel"/>
    <w:tmpl w:val="97A2B934"/>
    <w:lvl w:ilvl="0" w:tplc="3EBE8EE6">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CE76F2"/>
    <w:multiLevelType w:val="multilevel"/>
    <w:tmpl w:val="4A30657C"/>
    <w:styleLink w:val="Styl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noProof w:val="0"/>
        <w:vanish w:val="0"/>
        <w:spacing w:val="0"/>
        <w:kern w:val="0"/>
        <w:position w:val="0"/>
        <w:u w:val="none"/>
        <w:vertAlign w:val="baseline"/>
        <w:em w:val="none"/>
      </w:rPr>
    </w:lvl>
    <w:lvl w:ilvl="2">
      <w:start w:val="1"/>
      <w:numFmt w:val="decimal"/>
      <w:lvlText w:val="%1.%2.%3"/>
      <w:lvlJc w:val="left"/>
      <w:pPr>
        <w:ind w:left="720" w:hanging="720"/>
      </w:pPr>
      <w:rPr>
        <w:rFonts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decimal"/>
      <w:isLgl/>
      <w:lvlText w:val="%1.%2.%3.%4"/>
      <w:lvlJc w:val="left"/>
      <w:pPr>
        <w:ind w:left="864" w:hanging="864"/>
      </w:pPr>
      <w:rPr>
        <w:rFonts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ind w:left="1008" w:hanging="1008"/>
      </w:pPr>
      <w:rPr>
        <w:rFonts w:hint="default"/>
        <w:b w:val="0"/>
        <w:bCs w:val="0"/>
        <w:i/>
        <w:iCs w:val="0"/>
        <w:caps w:val="0"/>
        <w:smallCaps w:val="0"/>
        <w:strike w:val="0"/>
        <w:dstrike w:val="0"/>
        <w:noProof w:val="0"/>
        <w:vanish w:val="0"/>
        <w:spacing w:val="0"/>
        <w:kern w:val="0"/>
        <w:position w:val="0"/>
        <w:u w:val="none"/>
        <w:vertAlign w:val="baseline"/>
        <w:em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30D0FDE"/>
    <w:multiLevelType w:val="hybridMultilevel"/>
    <w:tmpl w:val="99D4CFAC"/>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24" w15:restartNumberingAfterBreak="0">
    <w:nsid w:val="45307AF1"/>
    <w:multiLevelType w:val="hybridMultilevel"/>
    <w:tmpl w:val="AB6E4280"/>
    <w:lvl w:ilvl="0" w:tplc="24448BEE">
      <w:start w:val="1"/>
      <w:numFmt w:val="lowerLetter"/>
      <w:lvlText w:val="%1)"/>
      <w:lvlJc w:val="left"/>
      <w:pPr>
        <w:ind w:left="720"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324" w:hanging="360"/>
      </w:pPr>
    </w:lvl>
    <w:lvl w:ilvl="2" w:tplc="6E4CFD7C" w:tentative="1">
      <w:start w:val="1"/>
      <w:numFmt w:val="lowerRoman"/>
      <w:lvlText w:val="%3."/>
      <w:lvlJc w:val="right"/>
      <w:pPr>
        <w:ind w:left="2044" w:hanging="180"/>
      </w:pPr>
    </w:lvl>
    <w:lvl w:ilvl="3" w:tplc="1DF217F0" w:tentative="1">
      <w:start w:val="1"/>
      <w:numFmt w:val="decimal"/>
      <w:lvlText w:val="%4."/>
      <w:lvlJc w:val="left"/>
      <w:pPr>
        <w:ind w:left="2764" w:hanging="360"/>
      </w:pPr>
    </w:lvl>
    <w:lvl w:ilvl="4" w:tplc="A24E2518" w:tentative="1">
      <w:start w:val="1"/>
      <w:numFmt w:val="lowerLetter"/>
      <w:lvlText w:val="%5."/>
      <w:lvlJc w:val="left"/>
      <w:pPr>
        <w:ind w:left="3484" w:hanging="360"/>
      </w:pPr>
    </w:lvl>
    <w:lvl w:ilvl="5" w:tplc="8590472A" w:tentative="1">
      <w:start w:val="1"/>
      <w:numFmt w:val="lowerRoman"/>
      <w:lvlText w:val="%6."/>
      <w:lvlJc w:val="right"/>
      <w:pPr>
        <w:ind w:left="4204" w:hanging="180"/>
      </w:pPr>
    </w:lvl>
    <w:lvl w:ilvl="6" w:tplc="760C34F2" w:tentative="1">
      <w:start w:val="1"/>
      <w:numFmt w:val="decimal"/>
      <w:lvlText w:val="%7."/>
      <w:lvlJc w:val="left"/>
      <w:pPr>
        <w:ind w:left="4924" w:hanging="360"/>
      </w:pPr>
    </w:lvl>
    <w:lvl w:ilvl="7" w:tplc="7EB8C5B2" w:tentative="1">
      <w:start w:val="1"/>
      <w:numFmt w:val="lowerLetter"/>
      <w:lvlText w:val="%8."/>
      <w:lvlJc w:val="left"/>
      <w:pPr>
        <w:ind w:left="5644" w:hanging="360"/>
      </w:pPr>
    </w:lvl>
    <w:lvl w:ilvl="8" w:tplc="F93AC29C" w:tentative="1">
      <w:start w:val="1"/>
      <w:numFmt w:val="lowerRoman"/>
      <w:lvlText w:val="%9."/>
      <w:lvlJc w:val="right"/>
      <w:pPr>
        <w:ind w:left="6364" w:hanging="180"/>
      </w:pPr>
    </w:lvl>
  </w:abstractNum>
  <w:abstractNum w:abstractNumId="25" w15:restartNumberingAfterBreak="0">
    <w:nsid w:val="46306259"/>
    <w:multiLevelType w:val="multilevel"/>
    <w:tmpl w:val="11A4255C"/>
    <w:lvl w:ilvl="0">
      <w:start w:val="1"/>
      <w:numFmt w:val="decimal"/>
      <w:pStyle w:val="IUCNcategory"/>
      <w:lvlText w:val="%1"/>
      <w:lvlJc w:val="left"/>
      <w:pPr>
        <w:ind w:left="357" w:hanging="357"/>
      </w:pPr>
      <w:rPr>
        <w:rFonts w:asciiTheme="minorHAnsi" w:hAnsiTheme="minorHAnsi" w:hint="default"/>
        <w:b/>
        <w:sz w:val="22"/>
      </w:rPr>
    </w:lvl>
    <w:lvl w:ilvl="1">
      <w:start w:val="1"/>
      <w:numFmt w:val="decimalZero"/>
      <w:pStyle w:val="IUCNprinciple"/>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6" w15:restartNumberingAfterBreak="0">
    <w:nsid w:val="489D7C25"/>
    <w:multiLevelType w:val="hybridMultilevel"/>
    <w:tmpl w:val="31308440"/>
    <w:lvl w:ilvl="0" w:tplc="9F9A4DB6">
      <w:start w:val="1"/>
      <w:numFmt w:val="decimal"/>
      <w:pStyle w:val="ManPlanBodyNumberedlist"/>
      <w:lvlText w:val="%1."/>
      <w:lvlJc w:val="left"/>
      <w:pPr>
        <w:ind w:left="720" w:hanging="360"/>
      </w:pPr>
      <w:rPr>
        <w:rFonts w:hint="default"/>
      </w:rPr>
    </w:lvl>
    <w:lvl w:ilvl="1" w:tplc="B540D042">
      <w:start w:val="1"/>
      <w:numFmt w:val="bullet"/>
      <w:lvlText w:val="o"/>
      <w:lvlJc w:val="left"/>
      <w:pPr>
        <w:ind w:left="1440" w:hanging="360"/>
      </w:pPr>
      <w:rPr>
        <w:rFonts w:ascii="Courier New" w:hAnsi="Courier New" w:cs="Courier New" w:hint="default"/>
      </w:rPr>
    </w:lvl>
    <w:lvl w:ilvl="2" w:tplc="09CAE404" w:tentative="1">
      <w:start w:val="1"/>
      <w:numFmt w:val="bullet"/>
      <w:lvlText w:val=""/>
      <w:lvlJc w:val="left"/>
      <w:pPr>
        <w:ind w:left="2160" w:hanging="360"/>
      </w:pPr>
      <w:rPr>
        <w:rFonts w:ascii="Wingdings" w:hAnsi="Wingdings" w:hint="default"/>
      </w:rPr>
    </w:lvl>
    <w:lvl w:ilvl="3" w:tplc="2B54B6F0" w:tentative="1">
      <w:start w:val="1"/>
      <w:numFmt w:val="bullet"/>
      <w:lvlText w:val=""/>
      <w:lvlJc w:val="left"/>
      <w:pPr>
        <w:ind w:left="2880" w:hanging="360"/>
      </w:pPr>
      <w:rPr>
        <w:rFonts w:ascii="Symbol" w:hAnsi="Symbol" w:hint="default"/>
      </w:rPr>
    </w:lvl>
    <w:lvl w:ilvl="4" w:tplc="82963AFE" w:tentative="1">
      <w:start w:val="1"/>
      <w:numFmt w:val="bullet"/>
      <w:lvlText w:val="o"/>
      <w:lvlJc w:val="left"/>
      <w:pPr>
        <w:ind w:left="3600" w:hanging="360"/>
      </w:pPr>
      <w:rPr>
        <w:rFonts w:ascii="Courier New" w:hAnsi="Courier New" w:cs="Courier New" w:hint="default"/>
      </w:rPr>
    </w:lvl>
    <w:lvl w:ilvl="5" w:tplc="986253CC" w:tentative="1">
      <w:start w:val="1"/>
      <w:numFmt w:val="bullet"/>
      <w:lvlText w:val=""/>
      <w:lvlJc w:val="left"/>
      <w:pPr>
        <w:ind w:left="4320" w:hanging="360"/>
      </w:pPr>
      <w:rPr>
        <w:rFonts w:ascii="Wingdings" w:hAnsi="Wingdings" w:hint="default"/>
      </w:rPr>
    </w:lvl>
    <w:lvl w:ilvl="6" w:tplc="243EEB2C" w:tentative="1">
      <w:start w:val="1"/>
      <w:numFmt w:val="bullet"/>
      <w:lvlText w:val=""/>
      <w:lvlJc w:val="left"/>
      <w:pPr>
        <w:ind w:left="5040" w:hanging="360"/>
      </w:pPr>
      <w:rPr>
        <w:rFonts w:ascii="Symbol" w:hAnsi="Symbol" w:hint="default"/>
      </w:rPr>
    </w:lvl>
    <w:lvl w:ilvl="7" w:tplc="B22841D8" w:tentative="1">
      <w:start w:val="1"/>
      <w:numFmt w:val="bullet"/>
      <w:lvlText w:val="o"/>
      <w:lvlJc w:val="left"/>
      <w:pPr>
        <w:ind w:left="5760" w:hanging="360"/>
      </w:pPr>
      <w:rPr>
        <w:rFonts w:ascii="Courier New" w:hAnsi="Courier New" w:cs="Courier New" w:hint="default"/>
      </w:rPr>
    </w:lvl>
    <w:lvl w:ilvl="8" w:tplc="4E8EFD96" w:tentative="1">
      <w:start w:val="1"/>
      <w:numFmt w:val="bullet"/>
      <w:lvlText w:val=""/>
      <w:lvlJc w:val="left"/>
      <w:pPr>
        <w:ind w:left="6480" w:hanging="360"/>
      </w:pPr>
      <w:rPr>
        <w:rFonts w:ascii="Wingdings" w:hAnsi="Wingdings" w:hint="default"/>
      </w:rPr>
    </w:lvl>
  </w:abstractNum>
  <w:abstractNum w:abstractNumId="27" w15:restartNumberingAfterBreak="0">
    <w:nsid w:val="57DB41BA"/>
    <w:multiLevelType w:val="multilevel"/>
    <w:tmpl w:val="500C6E58"/>
    <w:numStyleLink w:val="ReserveTableBulletsList"/>
  </w:abstractNum>
  <w:abstractNum w:abstractNumId="28" w15:restartNumberingAfterBreak="0">
    <w:nsid w:val="60305E2D"/>
    <w:multiLevelType w:val="hybridMultilevel"/>
    <w:tmpl w:val="6EECDAC6"/>
    <w:lvl w:ilvl="0" w:tplc="C7129370">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2653" w:hanging="360"/>
      </w:pPr>
    </w:lvl>
    <w:lvl w:ilvl="2" w:tplc="0C09001B" w:tentative="1">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29" w15:restartNumberingAfterBreak="0">
    <w:nsid w:val="60834640"/>
    <w:multiLevelType w:val="hybridMultilevel"/>
    <w:tmpl w:val="B666E3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11E0479"/>
    <w:multiLevelType w:val="hybridMultilevel"/>
    <w:tmpl w:val="329C1ABE"/>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31" w15:restartNumberingAfterBreak="0">
    <w:nsid w:val="62437BEB"/>
    <w:multiLevelType w:val="hybridMultilevel"/>
    <w:tmpl w:val="287096F8"/>
    <w:lvl w:ilvl="0" w:tplc="5CD23996">
      <w:start w:val="1"/>
      <w:numFmt w:val="decimal"/>
      <w:lvlText w:val="%1."/>
      <w:lvlJc w:val="left"/>
      <w:pPr>
        <w:ind w:left="720" w:hanging="360"/>
      </w:pPr>
    </w:lvl>
    <w:lvl w:ilvl="1" w:tplc="ABD8EDBA" w:tentative="1">
      <w:start w:val="1"/>
      <w:numFmt w:val="lowerLetter"/>
      <w:lvlText w:val="%2."/>
      <w:lvlJc w:val="left"/>
      <w:pPr>
        <w:ind w:left="1440" w:hanging="360"/>
      </w:pPr>
    </w:lvl>
    <w:lvl w:ilvl="2" w:tplc="C0C85988" w:tentative="1">
      <w:start w:val="1"/>
      <w:numFmt w:val="lowerRoman"/>
      <w:lvlText w:val="%3."/>
      <w:lvlJc w:val="right"/>
      <w:pPr>
        <w:ind w:left="2160" w:hanging="180"/>
      </w:pPr>
    </w:lvl>
    <w:lvl w:ilvl="3" w:tplc="447CA21C" w:tentative="1">
      <w:start w:val="1"/>
      <w:numFmt w:val="decimal"/>
      <w:lvlText w:val="%4."/>
      <w:lvlJc w:val="left"/>
      <w:pPr>
        <w:ind w:left="2880" w:hanging="360"/>
      </w:pPr>
    </w:lvl>
    <w:lvl w:ilvl="4" w:tplc="90602492" w:tentative="1">
      <w:start w:val="1"/>
      <w:numFmt w:val="lowerLetter"/>
      <w:lvlText w:val="%5."/>
      <w:lvlJc w:val="left"/>
      <w:pPr>
        <w:ind w:left="3600" w:hanging="360"/>
      </w:pPr>
    </w:lvl>
    <w:lvl w:ilvl="5" w:tplc="6E0AE2A0" w:tentative="1">
      <w:start w:val="1"/>
      <w:numFmt w:val="lowerRoman"/>
      <w:lvlText w:val="%6."/>
      <w:lvlJc w:val="right"/>
      <w:pPr>
        <w:ind w:left="4320" w:hanging="180"/>
      </w:pPr>
    </w:lvl>
    <w:lvl w:ilvl="6" w:tplc="D4B478E4" w:tentative="1">
      <w:start w:val="1"/>
      <w:numFmt w:val="decimal"/>
      <w:lvlText w:val="%7."/>
      <w:lvlJc w:val="left"/>
      <w:pPr>
        <w:ind w:left="5040" w:hanging="360"/>
      </w:pPr>
    </w:lvl>
    <w:lvl w:ilvl="7" w:tplc="2B8AA65C" w:tentative="1">
      <w:start w:val="1"/>
      <w:numFmt w:val="lowerLetter"/>
      <w:lvlText w:val="%8."/>
      <w:lvlJc w:val="left"/>
      <w:pPr>
        <w:ind w:left="5760" w:hanging="360"/>
      </w:pPr>
    </w:lvl>
    <w:lvl w:ilvl="8" w:tplc="BCC2D0D8" w:tentative="1">
      <w:start w:val="1"/>
      <w:numFmt w:val="lowerRoman"/>
      <w:lvlText w:val="%9."/>
      <w:lvlJc w:val="right"/>
      <w:pPr>
        <w:ind w:left="6480" w:hanging="180"/>
      </w:pPr>
    </w:lvl>
  </w:abstractNum>
  <w:abstractNum w:abstractNumId="32" w15:restartNumberingAfterBreak="0">
    <w:nsid w:val="670A295E"/>
    <w:multiLevelType w:val="multilevel"/>
    <w:tmpl w:val="64384E7E"/>
    <w:styleLink w:val="ManPlanBodyBulletsSpaceList"/>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21"/>
        </w:tabs>
        <w:ind w:left="1021" w:hanging="301"/>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A260521"/>
    <w:multiLevelType w:val="hybridMultilevel"/>
    <w:tmpl w:val="EC2867B8"/>
    <w:lvl w:ilvl="0" w:tplc="A246FE1A">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4" w15:restartNumberingAfterBreak="0">
    <w:nsid w:val="6C7A6149"/>
    <w:multiLevelType w:val="hybridMultilevel"/>
    <w:tmpl w:val="CDAA705A"/>
    <w:lvl w:ilvl="0" w:tplc="10A4CB90">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5" w15:restartNumberingAfterBreak="0">
    <w:nsid w:val="6EDD5A4A"/>
    <w:multiLevelType w:val="multilevel"/>
    <w:tmpl w:val="1C22B7C8"/>
    <w:styleLink w:val="Style1"/>
    <w:lvl w:ilvl="0">
      <w:start w:val="2"/>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7" w15:restartNumberingAfterBreak="0">
    <w:nsid w:val="76864053"/>
    <w:multiLevelType w:val="hybridMultilevel"/>
    <w:tmpl w:val="F0D49D3E"/>
    <w:lvl w:ilvl="0" w:tplc="C228EA64">
      <w:start w:val="1"/>
      <w:numFmt w:val="lowerLetter"/>
      <w:lvlText w:val="%1)"/>
      <w:lvlJc w:val="left"/>
      <w:pPr>
        <w:ind w:left="720" w:hanging="360"/>
      </w:pPr>
    </w:lvl>
    <w:lvl w:ilvl="1" w:tplc="7F94C304" w:tentative="1">
      <w:start w:val="1"/>
      <w:numFmt w:val="lowerLetter"/>
      <w:lvlText w:val="%2."/>
      <w:lvlJc w:val="left"/>
      <w:pPr>
        <w:ind w:left="1440" w:hanging="360"/>
      </w:pPr>
    </w:lvl>
    <w:lvl w:ilvl="2" w:tplc="1C6A9322" w:tentative="1">
      <w:start w:val="1"/>
      <w:numFmt w:val="lowerRoman"/>
      <w:lvlText w:val="%3."/>
      <w:lvlJc w:val="right"/>
      <w:pPr>
        <w:ind w:left="2160" w:hanging="180"/>
      </w:pPr>
    </w:lvl>
    <w:lvl w:ilvl="3" w:tplc="E3F0314E" w:tentative="1">
      <w:start w:val="1"/>
      <w:numFmt w:val="decimal"/>
      <w:lvlText w:val="%4."/>
      <w:lvlJc w:val="left"/>
      <w:pPr>
        <w:ind w:left="2880" w:hanging="360"/>
      </w:pPr>
    </w:lvl>
    <w:lvl w:ilvl="4" w:tplc="E4CCFEF6" w:tentative="1">
      <w:start w:val="1"/>
      <w:numFmt w:val="lowerLetter"/>
      <w:lvlText w:val="%5."/>
      <w:lvlJc w:val="left"/>
      <w:pPr>
        <w:ind w:left="3600" w:hanging="360"/>
      </w:pPr>
    </w:lvl>
    <w:lvl w:ilvl="5" w:tplc="AA3EA976" w:tentative="1">
      <w:start w:val="1"/>
      <w:numFmt w:val="lowerRoman"/>
      <w:lvlText w:val="%6."/>
      <w:lvlJc w:val="right"/>
      <w:pPr>
        <w:ind w:left="4320" w:hanging="180"/>
      </w:pPr>
    </w:lvl>
    <w:lvl w:ilvl="6" w:tplc="A8A6549C" w:tentative="1">
      <w:start w:val="1"/>
      <w:numFmt w:val="decimal"/>
      <w:lvlText w:val="%7."/>
      <w:lvlJc w:val="left"/>
      <w:pPr>
        <w:ind w:left="5040" w:hanging="360"/>
      </w:pPr>
    </w:lvl>
    <w:lvl w:ilvl="7" w:tplc="7564F614" w:tentative="1">
      <w:start w:val="1"/>
      <w:numFmt w:val="lowerLetter"/>
      <w:lvlText w:val="%8."/>
      <w:lvlJc w:val="left"/>
      <w:pPr>
        <w:ind w:left="5760" w:hanging="360"/>
      </w:pPr>
    </w:lvl>
    <w:lvl w:ilvl="8" w:tplc="ED08D8AC" w:tentative="1">
      <w:start w:val="1"/>
      <w:numFmt w:val="lowerRoman"/>
      <w:lvlText w:val="%9."/>
      <w:lvlJc w:val="right"/>
      <w:pPr>
        <w:ind w:left="6480" w:hanging="180"/>
      </w:pPr>
    </w:lvl>
  </w:abstractNum>
  <w:abstractNum w:abstractNumId="38" w15:restartNumberingAfterBreak="0">
    <w:nsid w:val="7AAA28A3"/>
    <w:multiLevelType w:val="hybridMultilevel"/>
    <w:tmpl w:val="6CA096B0"/>
    <w:lvl w:ilvl="0" w:tplc="F2BE118E">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E280C8F"/>
    <w:multiLevelType w:val="multilevel"/>
    <w:tmpl w:val="38C89B96"/>
    <w:lvl w:ilvl="0">
      <w:start w:val="1"/>
      <w:numFmt w:val="decimal"/>
      <w:lvlText w:val="%1."/>
      <w:lvlJc w:val="left"/>
      <w:pPr>
        <w:ind w:left="360" w:hanging="360"/>
      </w:pPr>
      <w:rPr>
        <w:rFonts w:hint="default"/>
      </w:rPr>
    </w:lvl>
    <w:lvl w:ilvl="1">
      <w:start w:val="1"/>
      <w:numFmt w:val="decimalZero"/>
      <w:lvlRestart w:val="0"/>
      <w:pStyle w:val="IUCNprinciples"/>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1"/>
  </w:num>
  <w:num w:numId="4">
    <w:abstractNumId w:val="36"/>
  </w:num>
  <w:num w:numId="5">
    <w:abstractNumId w:val="0"/>
  </w:num>
  <w:num w:numId="6">
    <w:abstractNumId w:val="32"/>
  </w:num>
  <w:num w:numId="7">
    <w:abstractNumId w:val="15"/>
  </w:num>
  <w:num w:numId="8">
    <w:abstractNumId w:val="3"/>
  </w:num>
  <w:num w:numId="9">
    <w:abstractNumId w:val="5"/>
  </w:num>
  <w:num w:numId="10">
    <w:abstractNumId w:val="10"/>
  </w:num>
  <w:num w:numId="11">
    <w:abstractNumId w:val="4"/>
  </w:num>
  <w:num w:numId="12">
    <w:abstractNumId w:val="27"/>
  </w:num>
  <w:num w:numId="13">
    <w:abstractNumId w:val="9"/>
  </w:num>
  <w:num w:numId="14">
    <w:abstractNumId w:val="16"/>
  </w:num>
  <w:num w:numId="15">
    <w:abstractNumId w:val="35"/>
  </w:num>
  <w:num w:numId="16">
    <w:abstractNumId w:val="25"/>
  </w:num>
  <w:num w:numId="17">
    <w:abstractNumId w:val="39"/>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39"/>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8"/>
  </w:num>
  <w:num w:numId="27">
    <w:abstractNumId w:val="31"/>
  </w:num>
  <w:num w:numId="28">
    <w:abstractNumId w:val="12"/>
  </w:num>
  <w:num w:numId="29">
    <w:abstractNumId w:val="6"/>
  </w:num>
  <w:num w:numId="30">
    <w:abstractNumId w:val="37"/>
  </w:num>
  <w:num w:numId="31">
    <w:abstractNumId w:val="17"/>
  </w:num>
  <w:num w:numId="32">
    <w:abstractNumId w:val="22"/>
  </w:num>
  <w:num w:numId="33">
    <w:abstractNumId w:val="23"/>
    <w:lvlOverride w:ilvl="0">
      <w:startOverride w:val="1"/>
    </w:lvlOverride>
  </w:num>
  <w:num w:numId="34">
    <w:abstractNumId w:val="23"/>
    <w:lvlOverride w:ilvl="0">
      <w:startOverride w:val="1"/>
    </w:lvlOverride>
  </w:num>
  <w:num w:numId="35">
    <w:abstractNumId w:val="23"/>
    <w:lvlOverride w:ilvl="0">
      <w:startOverride w:val="1"/>
    </w:lvlOverride>
  </w:num>
  <w:num w:numId="36">
    <w:abstractNumId w:val="23"/>
    <w:lvlOverride w:ilvl="0">
      <w:startOverride w:val="1"/>
    </w:lvlOverride>
  </w:num>
  <w:num w:numId="37">
    <w:abstractNumId w:val="23"/>
    <w:lvlOverride w:ilvl="0">
      <w:startOverride w:val="1"/>
    </w:lvlOverride>
  </w:num>
  <w:num w:numId="38">
    <w:abstractNumId w:val="23"/>
    <w:lvlOverride w:ilvl="0">
      <w:startOverride w:val="1"/>
    </w:lvlOverride>
  </w:num>
  <w:num w:numId="39">
    <w:abstractNumId w:val="23"/>
    <w:lvlOverride w:ilvl="0">
      <w:startOverride w:val="1"/>
    </w:lvlOverride>
  </w:num>
  <w:num w:numId="40">
    <w:abstractNumId w:val="23"/>
    <w:lvlOverride w:ilvl="0">
      <w:startOverride w:val="1"/>
    </w:lvlOverride>
  </w:num>
  <w:num w:numId="41">
    <w:abstractNumId w:val="23"/>
    <w:lvlOverride w:ilvl="0">
      <w:startOverride w:val="1"/>
    </w:lvlOverride>
  </w:num>
  <w:num w:numId="42">
    <w:abstractNumId w:val="23"/>
    <w:lvlOverride w:ilvl="0">
      <w:startOverride w:val="1"/>
    </w:lvlOverride>
  </w:num>
  <w:num w:numId="43">
    <w:abstractNumId w:val="23"/>
    <w:lvlOverride w:ilvl="0">
      <w:startOverride w:val="1"/>
    </w:lvlOverride>
  </w:num>
  <w:num w:numId="44">
    <w:abstractNumId w:val="23"/>
    <w:lvlOverride w:ilvl="0">
      <w:startOverride w:val="1"/>
    </w:lvlOverride>
  </w:num>
  <w:num w:numId="45">
    <w:abstractNumId w:val="23"/>
    <w:lvlOverride w:ilvl="0">
      <w:startOverride w:val="1"/>
    </w:lvlOverride>
  </w:num>
  <w:num w:numId="46">
    <w:abstractNumId w:val="23"/>
    <w:lvlOverride w:ilvl="0">
      <w:startOverride w:val="1"/>
    </w:lvlOverride>
  </w:num>
  <w:num w:numId="47">
    <w:abstractNumId w:val="23"/>
    <w:lvlOverride w:ilvl="0">
      <w:startOverride w:val="1"/>
    </w:lvlOverride>
  </w:num>
  <w:num w:numId="48">
    <w:abstractNumId w:val="23"/>
    <w:lvlOverride w:ilvl="0">
      <w:startOverride w:val="1"/>
    </w:lvlOverride>
  </w:num>
  <w:num w:numId="49">
    <w:abstractNumId w:val="23"/>
    <w:lvlOverride w:ilvl="0">
      <w:startOverride w:val="1"/>
    </w:lvlOverride>
  </w:num>
  <w:num w:numId="50">
    <w:abstractNumId w:val="23"/>
    <w:lvlOverride w:ilvl="0">
      <w:startOverride w:val="1"/>
    </w:lvlOverride>
  </w:num>
  <w:num w:numId="51">
    <w:abstractNumId w:val="23"/>
    <w:lvlOverride w:ilvl="0">
      <w:startOverride w:val="1"/>
    </w:lvlOverride>
  </w:num>
  <w:num w:numId="52">
    <w:abstractNumId w:val="23"/>
    <w:lvlOverride w:ilvl="0">
      <w:startOverride w:val="1"/>
    </w:lvlOverride>
  </w:num>
  <w:num w:numId="53">
    <w:abstractNumId w:val="23"/>
    <w:lvlOverride w:ilvl="0">
      <w:startOverride w:val="1"/>
    </w:lvlOverride>
  </w:num>
  <w:num w:numId="54">
    <w:abstractNumId w:val="23"/>
    <w:lvlOverride w:ilvl="0">
      <w:startOverride w:val="1"/>
    </w:lvlOverride>
  </w:num>
  <w:num w:numId="55">
    <w:abstractNumId w:val="23"/>
    <w:lvlOverride w:ilvl="0">
      <w:startOverride w:val="1"/>
    </w:lvlOverride>
  </w:num>
  <w:num w:numId="56">
    <w:abstractNumId w:val="23"/>
    <w:lvlOverride w:ilvl="0">
      <w:startOverride w:val="1"/>
    </w:lvlOverride>
  </w:num>
  <w:num w:numId="57">
    <w:abstractNumId w:val="23"/>
    <w:lvlOverride w:ilvl="0">
      <w:startOverride w:val="1"/>
    </w:lvlOverride>
  </w:num>
  <w:num w:numId="58">
    <w:abstractNumId w:val="23"/>
    <w:lvlOverride w:ilvl="0">
      <w:startOverride w:val="1"/>
    </w:lvlOverride>
  </w:num>
  <w:num w:numId="59">
    <w:abstractNumId w:val="23"/>
    <w:lvlOverride w:ilvl="0">
      <w:startOverride w:val="1"/>
    </w:lvlOverride>
  </w:num>
  <w:num w:numId="60">
    <w:abstractNumId w:val="23"/>
    <w:lvlOverride w:ilvl="0">
      <w:startOverride w:val="1"/>
    </w:lvlOverride>
  </w:num>
  <w:num w:numId="61">
    <w:abstractNumId w:val="23"/>
    <w:lvlOverride w:ilvl="0">
      <w:startOverride w:val="1"/>
    </w:lvlOverride>
  </w:num>
  <w:num w:numId="62">
    <w:abstractNumId w:val="23"/>
    <w:lvlOverride w:ilvl="0">
      <w:startOverride w:val="1"/>
    </w:lvlOverride>
  </w:num>
  <w:num w:numId="63">
    <w:abstractNumId w:val="28"/>
  </w:num>
  <w:num w:numId="64">
    <w:abstractNumId w:val="20"/>
  </w:num>
  <w:num w:numId="65">
    <w:abstractNumId w:val="13"/>
  </w:num>
  <w:num w:numId="66">
    <w:abstractNumId w:val="24"/>
    <w:lvlOverride w:ilvl="0">
      <w:startOverride w:val="1"/>
    </w:lvlOverride>
  </w:num>
  <w:num w:numId="67">
    <w:abstractNumId w:val="24"/>
    <w:lvlOverride w:ilvl="0">
      <w:startOverride w:val="1"/>
    </w:lvlOverride>
  </w:num>
  <w:num w:numId="68">
    <w:abstractNumId w:val="18"/>
  </w:num>
  <w:num w:numId="69">
    <w:abstractNumId w:val="2"/>
  </w:num>
  <w:num w:numId="70">
    <w:abstractNumId w:val="30"/>
  </w:num>
  <w:num w:numId="71">
    <w:abstractNumId w:val="33"/>
  </w:num>
  <w:num w:numId="72">
    <w:abstractNumId w:val="21"/>
  </w:num>
  <w:num w:numId="73">
    <w:abstractNumId w:val="29"/>
  </w:num>
  <w:num w:numId="74">
    <w:abstractNumId w:val="14"/>
  </w:num>
  <w:num w:numId="75">
    <w:abstractNumId w:val="38"/>
  </w:num>
  <w:num w:numId="76">
    <w:abstractNumId w:val="7"/>
  </w:num>
  <w:num w:numId="77">
    <w:abstractNumId w:val="3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defaultTabStop w:val="708"/>
  <w:hyphenationZone w:val="425"/>
  <w:drawingGridHorizontalSpacing w:val="110"/>
  <w:displayHorizontalDrawingGridEvery w:val="2"/>
  <w:characterSpacingControl w:val="doNotCompress"/>
  <w:hdrShapeDefaults>
    <o:shapedefaults v:ext="edit" spidmax="147457"/>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42D3FCC-74F7-4ECB-837E-7AF8A3DABAEA}"/>
    <w:docVar w:name="dgnword-eventsink" w:val="36941528"/>
  </w:docVars>
  <w:rsids>
    <w:rsidRoot w:val="0039582A"/>
    <w:rsid w:val="0000013D"/>
    <w:rsid w:val="000002BC"/>
    <w:rsid w:val="0000091C"/>
    <w:rsid w:val="00000C32"/>
    <w:rsid w:val="00000DD5"/>
    <w:rsid w:val="0000144F"/>
    <w:rsid w:val="000017B8"/>
    <w:rsid w:val="000019C9"/>
    <w:rsid w:val="00001D35"/>
    <w:rsid w:val="00001F5C"/>
    <w:rsid w:val="000020BD"/>
    <w:rsid w:val="000022BD"/>
    <w:rsid w:val="000025DB"/>
    <w:rsid w:val="000026FD"/>
    <w:rsid w:val="000027D5"/>
    <w:rsid w:val="000029BC"/>
    <w:rsid w:val="00002C02"/>
    <w:rsid w:val="00002D6B"/>
    <w:rsid w:val="00002EC6"/>
    <w:rsid w:val="00003221"/>
    <w:rsid w:val="000036AB"/>
    <w:rsid w:val="0000394B"/>
    <w:rsid w:val="00003F95"/>
    <w:rsid w:val="0000428A"/>
    <w:rsid w:val="0000445D"/>
    <w:rsid w:val="00004475"/>
    <w:rsid w:val="000045BD"/>
    <w:rsid w:val="000045F4"/>
    <w:rsid w:val="00004ACA"/>
    <w:rsid w:val="00004F9D"/>
    <w:rsid w:val="00005660"/>
    <w:rsid w:val="00005703"/>
    <w:rsid w:val="000058ED"/>
    <w:rsid w:val="000059F6"/>
    <w:rsid w:val="00005E08"/>
    <w:rsid w:val="00006115"/>
    <w:rsid w:val="0000630B"/>
    <w:rsid w:val="00006D2F"/>
    <w:rsid w:val="00006EFF"/>
    <w:rsid w:val="00006F91"/>
    <w:rsid w:val="0000708B"/>
    <w:rsid w:val="000071EE"/>
    <w:rsid w:val="0000751B"/>
    <w:rsid w:val="00007CAF"/>
    <w:rsid w:val="00007CCE"/>
    <w:rsid w:val="00010534"/>
    <w:rsid w:val="000105CE"/>
    <w:rsid w:val="0001117F"/>
    <w:rsid w:val="00011318"/>
    <w:rsid w:val="00011B19"/>
    <w:rsid w:val="00011C85"/>
    <w:rsid w:val="00012001"/>
    <w:rsid w:val="000122CC"/>
    <w:rsid w:val="00012474"/>
    <w:rsid w:val="000124B3"/>
    <w:rsid w:val="00012675"/>
    <w:rsid w:val="00012724"/>
    <w:rsid w:val="00012C7A"/>
    <w:rsid w:val="00012CF0"/>
    <w:rsid w:val="00013441"/>
    <w:rsid w:val="00013584"/>
    <w:rsid w:val="0001371B"/>
    <w:rsid w:val="000139A0"/>
    <w:rsid w:val="000139BD"/>
    <w:rsid w:val="00013A3E"/>
    <w:rsid w:val="00013AE3"/>
    <w:rsid w:val="00013B47"/>
    <w:rsid w:val="00013E85"/>
    <w:rsid w:val="000140E7"/>
    <w:rsid w:val="000141EB"/>
    <w:rsid w:val="00014C19"/>
    <w:rsid w:val="00014C26"/>
    <w:rsid w:val="00014ECC"/>
    <w:rsid w:val="000152EA"/>
    <w:rsid w:val="0001558D"/>
    <w:rsid w:val="00015AAC"/>
    <w:rsid w:val="00016337"/>
    <w:rsid w:val="000164C4"/>
    <w:rsid w:val="000167BF"/>
    <w:rsid w:val="00016BD3"/>
    <w:rsid w:val="00016C5C"/>
    <w:rsid w:val="00016D82"/>
    <w:rsid w:val="00016E0B"/>
    <w:rsid w:val="0001714E"/>
    <w:rsid w:val="00017711"/>
    <w:rsid w:val="00017A83"/>
    <w:rsid w:val="00017B45"/>
    <w:rsid w:val="00017BA6"/>
    <w:rsid w:val="00017BB0"/>
    <w:rsid w:val="00017E1E"/>
    <w:rsid w:val="00017F27"/>
    <w:rsid w:val="00020365"/>
    <w:rsid w:val="000204E3"/>
    <w:rsid w:val="000209CE"/>
    <w:rsid w:val="00020E3C"/>
    <w:rsid w:val="00020EA9"/>
    <w:rsid w:val="00020FC5"/>
    <w:rsid w:val="0002172C"/>
    <w:rsid w:val="00021F1B"/>
    <w:rsid w:val="00022210"/>
    <w:rsid w:val="000224AB"/>
    <w:rsid w:val="000226D8"/>
    <w:rsid w:val="000226E9"/>
    <w:rsid w:val="00022B09"/>
    <w:rsid w:val="00022B1C"/>
    <w:rsid w:val="00022FE5"/>
    <w:rsid w:val="0002327D"/>
    <w:rsid w:val="0002329F"/>
    <w:rsid w:val="000232A2"/>
    <w:rsid w:val="000232F1"/>
    <w:rsid w:val="0002332A"/>
    <w:rsid w:val="0002338C"/>
    <w:rsid w:val="00023595"/>
    <w:rsid w:val="00023A3A"/>
    <w:rsid w:val="00023B5F"/>
    <w:rsid w:val="00023E85"/>
    <w:rsid w:val="00024348"/>
    <w:rsid w:val="000246C3"/>
    <w:rsid w:val="00024CDE"/>
    <w:rsid w:val="0002508F"/>
    <w:rsid w:val="00025518"/>
    <w:rsid w:val="0002557D"/>
    <w:rsid w:val="0002595A"/>
    <w:rsid w:val="00025BE4"/>
    <w:rsid w:val="0002601A"/>
    <w:rsid w:val="000262F1"/>
    <w:rsid w:val="00026416"/>
    <w:rsid w:val="000267F9"/>
    <w:rsid w:val="00026CA9"/>
    <w:rsid w:val="000270B6"/>
    <w:rsid w:val="000271B0"/>
    <w:rsid w:val="00027A83"/>
    <w:rsid w:val="00027DAB"/>
    <w:rsid w:val="00030045"/>
    <w:rsid w:val="000301A5"/>
    <w:rsid w:val="00030E4C"/>
    <w:rsid w:val="00030ED0"/>
    <w:rsid w:val="000312BD"/>
    <w:rsid w:val="000312CC"/>
    <w:rsid w:val="0003159F"/>
    <w:rsid w:val="000316E3"/>
    <w:rsid w:val="0003170F"/>
    <w:rsid w:val="00031E19"/>
    <w:rsid w:val="00032101"/>
    <w:rsid w:val="0003222E"/>
    <w:rsid w:val="00032C78"/>
    <w:rsid w:val="00032E05"/>
    <w:rsid w:val="00032F5D"/>
    <w:rsid w:val="000337D8"/>
    <w:rsid w:val="00033A42"/>
    <w:rsid w:val="00033D7F"/>
    <w:rsid w:val="000348C7"/>
    <w:rsid w:val="0003499A"/>
    <w:rsid w:val="00034F47"/>
    <w:rsid w:val="00035060"/>
    <w:rsid w:val="000351D2"/>
    <w:rsid w:val="00035800"/>
    <w:rsid w:val="00035804"/>
    <w:rsid w:val="000359CC"/>
    <w:rsid w:val="00035D72"/>
    <w:rsid w:val="00035E35"/>
    <w:rsid w:val="00035EE7"/>
    <w:rsid w:val="00036078"/>
    <w:rsid w:val="000361CC"/>
    <w:rsid w:val="0003630A"/>
    <w:rsid w:val="00036721"/>
    <w:rsid w:val="00036978"/>
    <w:rsid w:val="00036F62"/>
    <w:rsid w:val="0003774D"/>
    <w:rsid w:val="000400D2"/>
    <w:rsid w:val="0004051F"/>
    <w:rsid w:val="00040D6C"/>
    <w:rsid w:val="00040D8C"/>
    <w:rsid w:val="00040F5A"/>
    <w:rsid w:val="00041038"/>
    <w:rsid w:val="000415B7"/>
    <w:rsid w:val="000418C1"/>
    <w:rsid w:val="00041B4E"/>
    <w:rsid w:val="000421E1"/>
    <w:rsid w:val="00042B8F"/>
    <w:rsid w:val="00042C62"/>
    <w:rsid w:val="00042D05"/>
    <w:rsid w:val="00042E40"/>
    <w:rsid w:val="00043173"/>
    <w:rsid w:val="00043487"/>
    <w:rsid w:val="00043656"/>
    <w:rsid w:val="00043832"/>
    <w:rsid w:val="00043928"/>
    <w:rsid w:val="00043C05"/>
    <w:rsid w:val="00044082"/>
    <w:rsid w:val="0004410D"/>
    <w:rsid w:val="000441DA"/>
    <w:rsid w:val="000443D5"/>
    <w:rsid w:val="00044403"/>
    <w:rsid w:val="000444E2"/>
    <w:rsid w:val="000449B7"/>
    <w:rsid w:val="00044F5F"/>
    <w:rsid w:val="00045DC5"/>
    <w:rsid w:val="00046243"/>
    <w:rsid w:val="000463F9"/>
    <w:rsid w:val="0004670F"/>
    <w:rsid w:val="00046916"/>
    <w:rsid w:val="00046BF7"/>
    <w:rsid w:val="00046C97"/>
    <w:rsid w:val="00046D15"/>
    <w:rsid w:val="00046FE2"/>
    <w:rsid w:val="00047336"/>
    <w:rsid w:val="000479B6"/>
    <w:rsid w:val="00047D98"/>
    <w:rsid w:val="0005049A"/>
    <w:rsid w:val="000507B7"/>
    <w:rsid w:val="000507D7"/>
    <w:rsid w:val="0005124E"/>
    <w:rsid w:val="00051637"/>
    <w:rsid w:val="0005168B"/>
    <w:rsid w:val="00051EBD"/>
    <w:rsid w:val="000520D0"/>
    <w:rsid w:val="00052BEB"/>
    <w:rsid w:val="00052DB2"/>
    <w:rsid w:val="00052F2A"/>
    <w:rsid w:val="00052F73"/>
    <w:rsid w:val="000531FF"/>
    <w:rsid w:val="000538B1"/>
    <w:rsid w:val="00053A12"/>
    <w:rsid w:val="00053EE3"/>
    <w:rsid w:val="00055318"/>
    <w:rsid w:val="000555C0"/>
    <w:rsid w:val="00055774"/>
    <w:rsid w:val="00055E93"/>
    <w:rsid w:val="00055F36"/>
    <w:rsid w:val="0005613E"/>
    <w:rsid w:val="00056438"/>
    <w:rsid w:val="000566F1"/>
    <w:rsid w:val="00056920"/>
    <w:rsid w:val="00056DE5"/>
    <w:rsid w:val="00057283"/>
    <w:rsid w:val="000575B2"/>
    <w:rsid w:val="000576C2"/>
    <w:rsid w:val="00057890"/>
    <w:rsid w:val="000578BF"/>
    <w:rsid w:val="00057978"/>
    <w:rsid w:val="00057D3B"/>
    <w:rsid w:val="00060512"/>
    <w:rsid w:val="000605E8"/>
    <w:rsid w:val="0006085E"/>
    <w:rsid w:val="0006104E"/>
    <w:rsid w:val="0006111B"/>
    <w:rsid w:val="000611C9"/>
    <w:rsid w:val="000613CE"/>
    <w:rsid w:val="000619B9"/>
    <w:rsid w:val="00061AE4"/>
    <w:rsid w:val="00061C6D"/>
    <w:rsid w:val="00061CB1"/>
    <w:rsid w:val="00061CF0"/>
    <w:rsid w:val="00062057"/>
    <w:rsid w:val="00062486"/>
    <w:rsid w:val="000625A6"/>
    <w:rsid w:val="00062696"/>
    <w:rsid w:val="00062DC7"/>
    <w:rsid w:val="000637DA"/>
    <w:rsid w:val="00063AC5"/>
    <w:rsid w:val="00063B92"/>
    <w:rsid w:val="00063BFA"/>
    <w:rsid w:val="00064045"/>
    <w:rsid w:val="000643D8"/>
    <w:rsid w:val="00064540"/>
    <w:rsid w:val="00064606"/>
    <w:rsid w:val="00064B35"/>
    <w:rsid w:val="00064E8A"/>
    <w:rsid w:val="00064EB1"/>
    <w:rsid w:val="00065435"/>
    <w:rsid w:val="0006585A"/>
    <w:rsid w:val="000661DF"/>
    <w:rsid w:val="00067606"/>
    <w:rsid w:val="00067F59"/>
    <w:rsid w:val="00070213"/>
    <w:rsid w:val="00070A62"/>
    <w:rsid w:val="00070F21"/>
    <w:rsid w:val="00071031"/>
    <w:rsid w:val="000712A8"/>
    <w:rsid w:val="00071B80"/>
    <w:rsid w:val="00071F87"/>
    <w:rsid w:val="0007200C"/>
    <w:rsid w:val="00072139"/>
    <w:rsid w:val="00072670"/>
    <w:rsid w:val="000727E3"/>
    <w:rsid w:val="00072891"/>
    <w:rsid w:val="00072E8D"/>
    <w:rsid w:val="0007325D"/>
    <w:rsid w:val="000736E0"/>
    <w:rsid w:val="000739E9"/>
    <w:rsid w:val="00073E09"/>
    <w:rsid w:val="000745CF"/>
    <w:rsid w:val="00074644"/>
    <w:rsid w:val="00074A79"/>
    <w:rsid w:val="00074A88"/>
    <w:rsid w:val="00074CD9"/>
    <w:rsid w:val="00074F06"/>
    <w:rsid w:val="000750B9"/>
    <w:rsid w:val="000751E2"/>
    <w:rsid w:val="0007549D"/>
    <w:rsid w:val="000754F8"/>
    <w:rsid w:val="000757AC"/>
    <w:rsid w:val="00075A3A"/>
    <w:rsid w:val="0007614F"/>
    <w:rsid w:val="0007619D"/>
    <w:rsid w:val="000761FD"/>
    <w:rsid w:val="000766E9"/>
    <w:rsid w:val="00076803"/>
    <w:rsid w:val="00076E84"/>
    <w:rsid w:val="00076EFF"/>
    <w:rsid w:val="000774E1"/>
    <w:rsid w:val="00077D5E"/>
    <w:rsid w:val="00077E97"/>
    <w:rsid w:val="00080110"/>
    <w:rsid w:val="000809AF"/>
    <w:rsid w:val="000809FF"/>
    <w:rsid w:val="00080C25"/>
    <w:rsid w:val="00081137"/>
    <w:rsid w:val="00081213"/>
    <w:rsid w:val="0008122E"/>
    <w:rsid w:val="00081286"/>
    <w:rsid w:val="00081586"/>
    <w:rsid w:val="000815A0"/>
    <w:rsid w:val="00081613"/>
    <w:rsid w:val="0008165F"/>
    <w:rsid w:val="000818F1"/>
    <w:rsid w:val="00081CBC"/>
    <w:rsid w:val="00081F76"/>
    <w:rsid w:val="000820EC"/>
    <w:rsid w:val="000822A8"/>
    <w:rsid w:val="0008273E"/>
    <w:rsid w:val="000828BC"/>
    <w:rsid w:val="00082A9F"/>
    <w:rsid w:val="0008304C"/>
    <w:rsid w:val="00083099"/>
    <w:rsid w:val="00083911"/>
    <w:rsid w:val="00083993"/>
    <w:rsid w:val="000841D7"/>
    <w:rsid w:val="00084BC0"/>
    <w:rsid w:val="00084DCB"/>
    <w:rsid w:val="00084FB6"/>
    <w:rsid w:val="0008521F"/>
    <w:rsid w:val="0008529F"/>
    <w:rsid w:val="00085539"/>
    <w:rsid w:val="0008584C"/>
    <w:rsid w:val="00085896"/>
    <w:rsid w:val="000858DD"/>
    <w:rsid w:val="000859A5"/>
    <w:rsid w:val="00085A8A"/>
    <w:rsid w:val="00085B19"/>
    <w:rsid w:val="00085BAF"/>
    <w:rsid w:val="00085E09"/>
    <w:rsid w:val="0008609D"/>
    <w:rsid w:val="0008613D"/>
    <w:rsid w:val="00086665"/>
    <w:rsid w:val="0008693E"/>
    <w:rsid w:val="000869BD"/>
    <w:rsid w:val="00086BA1"/>
    <w:rsid w:val="0008758D"/>
    <w:rsid w:val="00087AA0"/>
    <w:rsid w:val="000904D1"/>
    <w:rsid w:val="00090752"/>
    <w:rsid w:val="00090B9E"/>
    <w:rsid w:val="00090E71"/>
    <w:rsid w:val="000910F6"/>
    <w:rsid w:val="000914E1"/>
    <w:rsid w:val="000915CF"/>
    <w:rsid w:val="00091649"/>
    <w:rsid w:val="0009184D"/>
    <w:rsid w:val="00091992"/>
    <w:rsid w:val="000919F6"/>
    <w:rsid w:val="000920C2"/>
    <w:rsid w:val="00092BEF"/>
    <w:rsid w:val="00092C48"/>
    <w:rsid w:val="00092CEC"/>
    <w:rsid w:val="00093143"/>
    <w:rsid w:val="00093257"/>
    <w:rsid w:val="000932D1"/>
    <w:rsid w:val="000935F1"/>
    <w:rsid w:val="000937BE"/>
    <w:rsid w:val="00093E8E"/>
    <w:rsid w:val="00093F6D"/>
    <w:rsid w:val="00094057"/>
    <w:rsid w:val="000940E8"/>
    <w:rsid w:val="000941A3"/>
    <w:rsid w:val="00094444"/>
    <w:rsid w:val="0009453D"/>
    <w:rsid w:val="00094B18"/>
    <w:rsid w:val="00094B5B"/>
    <w:rsid w:val="00094C62"/>
    <w:rsid w:val="00094EB1"/>
    <w:rsid w:val="0009533B"/>
    <w:rsid w:val="00095346"/>
    <w:rsid w:val="00095557"/>
    <w:rsid w:val="00095584"/>
    <w:rsid w:val="00095621"/>
    <w:rsid w:val="000958D7"/>
    <w:rsid w:val="0009629F"/>
    <w:rsid w:val="00097247"/>
    <w:rsid w:val="0009748B"/>
    <w:rsid w:val="000977B0"/>
    <w:rsid w:val="00097E2E"/>
    <w:rsid w:val="000A01A5"/>
    <w:rsid w:val="000A046C"/>
    <w:rsid w:val="000A064E"/>
    <w:rsid w:val="000A0954"/>
    <w:rsid w:val="000A097D"/>
    <w:rsid w:val="000A0CBF"/>
    <w:rsid w:val="000A0FC7"/>
    <w:rsid w:val="000A1464"/>
    <w:rsid w:val="000A152C"/>
    <w:rsid w:val="000A1CF7"/>
    <w:rsid w:val="000A1F22"/>
    <w:rsid w:val="000A1FAE"/>
    <w:rsid w:val="000A2106"/>
    <w:rsid w:val="000A2113"/>
    <w:rsid w:val="000A2421"/>
    <w:rsid w:val="000A3170"/>
    <w:rsid w:val="000A3B59"/>
    <w:rsid w:val="000A3FBA"/>
    <w:rsid w:val="000A41B9"/>
    <w:rsid w:val="000A434C"/>
    <w:rsid w:val="000A456B"/>
    <w:rsid w:val="000A4819"/>
    <w:rsid w:val="000A481D"/>
    <w:rsid w:val="000A4911"/>
    <w:rsid w:val="000A491F"/>
    <w:rsid w:val="000A4993"/>
    <w:rsid w:val="000A5035"/>
    <w:rsid w:val="000A55F9"/>
    <w:rsid w:val="000A5821"/>
    <w:rsid w:val="000A593C"/>
    <w:rsid w:val="000A5ECD"/>
    <w:rsid w:val="000A5F33"/>
    <w:rsid w:val="000A6135"/>
    <w:rsid w:val="000A6741"/>
    <w:rsid w:val="000A67EE"/>
    <w:rsid w:val="000A6831"/>
    <w:rsid w:val="000A6A4C"/>
    <w:rsid w:val="000A6D05"/>
    <w:rsid w:val="000A6E0D"/>
    <w:rsid w:val="000A74F0"/>
    <w:rsid w:val="000A76F6"/>
    <w:rsid w:val="000B0458"/>
    <w:rsid w:val="000B0902"/>
    <w:rsid w:val="000B09D9"/>
    <w:rsid w:val="000B0A4A"/>
    <w:rsid w:val="000B0A84"/>
    <w:rsid w:val="000B0CB9"/>
    <w:rsid w:val="000B0FD4"/>
    <w:rsid w:val="000B163A"/>
    <w:rsid w:val="000B18BD"/>
    <w:rsid w:val="000B198F"/>
    <w:rsid w:val="000B20AF"/>
    <w:rsid w:val="000B2293"/>
    <w:rsid w:val="000B2599"/>
    <w:rsid w:val="000B2869"/>
    <w:rsid w:val="000B2CFC"/>
    <w:rsid w:val="000B2E46"/>
    <w:rsid w:val="000B2ED7"/>
    <w:rsid w:val="000B2FE0"/>
    <w:rsid w:val="000B3485"/>
    <w:rsid w:val="000B3690"/>
    <w:rsid w:val="000B3AD8"/>
    <w:rsid w:val="000B3B70"/>
    <w:rsid w:val="000B3F81"/>
    <w:rsid w:val="000B3F93"/>
    <w:rsid w:val="000B42E7"/>
    <w:rsid w:val="000B4700"/>
    <w:rsid w:val="000B4940"/>
    <w:rsid w:val="000B4B62"/>
    <w:rsid w:val="000B50E7"/>
    <w:rsid w:val="000B5C1A"/>
    <w:rsid w:val="000B5CCA"/>
    <w:rsid w:val="000B5D04"/>
    <w:rsid w:val="000B64B4"/>
    <w:rsid w:val="000B6593"/>
    <w:rsid w:val="000B673A"/>
    <w:rsid w:val="000B6B2F"/>
    <w:rsid w:val="000B6D1F"/>
    <w:rsid w:val="000B7039"/>
    <w:rsid w:val="000B74DA"/>
    <w:rsid w:val="000B7578"/>
    <w:rsid w:val="000B7833"/>
    <w:rsid w:val="000B79F5"/>
    <w:rsid w:val="000B7D92"/>
    <w:rsid w:val="000C00CD"/>
    <w:rsid w:val="000C0F48"/>
    <w:rsid w:val="000C0FBE"/>
    <w:rsid w:val="000C0FC1"/>
    <w:rsid w:val="000C1024"/>
    <w:rsid w:val="000C121E"/>
    <w:rsid w:val="000C14C6"/>
    <w:rsid w:val="000C1564"/>
    <w:rsid w:val="000C15A0"/>
    <w:rsid w:val="000C15F4"/>
    <w:rsid w:val="000C182F"/>
    <w:rsid w:val="000C18AC"/>
    <w:rsid w:val="000C19F2"/>
    <w:rsid w:val="000C1E95"/>
    <w:rsid w:val="000C2414"/>
    <w:rsid w:val="000C2454"/>
    <w:rsid w:val="000C2585"/>
    <w:rsid w:val="000C2AA0"/>
    <w:rsid w:val="000C2B82"/>
    <w:rsid w:val="000C2CF6"/>
    <w:rsid w:val="000C3011"/>
    <w:rsid w:val="000C32B1"/>
    <w:rsid w:val="000C3846"/>
    <w:rsid w:val="000C3A8F"/>
    <w:rsid w:val="000C3B79"/>
    <w:rsid w:val="000C416A"/>
    <w:rsid w:val="000C480F"/>
    <w:rsid w:val="000C490F"/>
    <w:rsid w:val="000C4927"/>
    <w:rsid w:val="000C5500"/>
    <w:rsid w:val="000C55B2"/>
    <w:rsid w:val="000C5862"/>
    <w:rsid w:val="000C5D10"/>
    <w:rsid w:val="000C5F32"/>
    <w:rsid w:val="000C6050"/>
    <w:rsid w:val="000C6245"/>
    <w:rsid w:val="000C62D5"/>
    <w:rsid w:val="000C63BD"/>
    <w:rsid w:val="000C6797"/>
    <w:rsid w:val="000C67B8"/>
    <w:rsid w:val="000C6BE3"/>
    <w:rsid w:val="000C6ECE"/>
    <w:rsid w:val="000C7036"/>
    <w:rsid w:val="000C72E9"/>
    <w:rsid w:val="000C7466"/>
    <w:rsid w:val="000C747F"/>
    <w:rsid w:val="000C756E"/>
    <w:rsid w:val="000C75C5"/>
    <w:rsid w:val="000C7787"/>
    <w:rsid w:val="000D008F"/>
    <w:rsid w:val="000D01A0"/>
    <w:rsid w:val="000D04C6"/>
    <w:rsid w:val="000D0689"/>
    <w:rsid w:val="000D06C7"/>
    <w:rsid w:val="000D0770"/>
    <w:rsid w:val="000D08D0"/>
    <w:rsid w:val="000D08EF"/>
    <w:rsid w:val="000D0AD7"/>
    <w:rsid w:val="000D0BCC"/>
    <w:rsid w:val="000D0CD1"/>
    <w:rsid w:val="000D138B"/>
    <w:rsid w:val="000D1606"/>
    <w:rsid w:val="000D1847"/>
    <w:rsid w:val="000D1A6C"/>
    <w:rsid w:val="000D24C5"/>
    <w:rsid w:val="000D2852"/>
    <w:rsid w:val="000D2B63"/>
    <w:rsid w:val="000D3017"/>
    <w:rsid w:val="000D3587"/>
    <w:rsid w:val="000D369E"/>
    <w:rsid w:val="000D3D41"/>
    <w:rsid w:val="000D3EBD"/>
    <w:rsid w:val="000D4292"/>
    <w:rsid w:val="000D4826"/>
    <w:rsid w:val="000D4BD5"/>
    <w:rsid w:val="000D4C2B"/>
    <w:rsid w:val="000D4DD4"/>
    <w:rsid w:val="000D4DDD"/>
    <w:rsid w:val="000D504D"/>
    <w:rsid w:val="000D54B9"/>
    <w:rsid w:val="000D58B7"/>
    <w:rsid w:val="000D58D8"/>
    <w:rsid w:val="000D5CA4"/>
    <w:rsid w:val="000D61A9"/>
    <w:rsid w:val="000D641F"/>
    <w:rsid w:val="000D6B15"/>
    <w:rsid w:val="000D6B40"/>
    <w:rsid w:val="000D6EFE"/>
    <w:rsid w:val="000D74A7"/>
    <w:rsid w:val="000D7761"/>
    <w:rsid w:val="000D7764"/>
    <w:rsid w:val="000D78B0"/>
    <w:rsid w:val="000D79C7"/>
    <w:rsid w:val="000E002C"/>
    <w:rsid w:val="000E00EA"/>
    <w:rsid w:val="000E016A"/>
    <w:rsid w:val="000E01DD"/>
    <w:rsid w:val="000E0C24"/>
    <w:rsid w:val="000E13DF"/>
    <w:rsid w:val="000E149C"/>
    <w:rsid w:val="000E1522"/>
    <w:rsid w:val="000E156C"/>
    <w:rsid w:val="000E1AF3"/>
    <w:rsid w:val="000E1BA0"/>
    <w:rsid w:val="000E1FC6"/>
    <w:rsid w:val="000E20E1"/>
    <w:rsid w:val="000E23D3"/>
    <w:rsid w:val="000E322C"/>
    <w:rsid w:val="000E32B8"/>
    <w:rsid w:val="000E33AF"/>
    <w:rsid w:val="000E346E"/>
    <w:rsid w:val="000E3805"/>
    <w:rsid w:val="000E3A56"/>
    <w:rsid w:val="000E40A3"/>
    <w:rsid w:val="000E4298"/>
    <w:rsid w:val="000E472D"/>
    <w:rsid w:val="000E4A02"/>
    <w:rsid w:val="000E4D3F"/>
    <w:rsid w:val="000E4D9C"/>
    <w:rsid w:val="000E506C"/>
    <w:rsid w:val="000E53DA"/>
    <w:rsid w:val="000E5838"/>
    <w:rsid w:val="000E5DE9"/>
    <w:rsid w:val="000E60D1"/>
    <w:rsid w:val="000E61DC"/>
    <w:rsid w:val="000E65ED"/>
    <w:rsid w:val="000E6633"/>
    <w:rsid w:val="000E6677"/>
    <w:rsid w:val="000E6B38"/>
    <w:rsid w:val="000E6B59"/>
    <w:rsid w:val="000E6CE0"/>
    <w:rsid w:val="000E701B"/>
    <w:rsid w:val="000E7090"/>
    <w:rsid w:val="000E71D9"/>
    <w:rsid w:val="000E7294"/>
    <w:rsid w:val="000E7538"/>
    <w:rsid w:val="000E7B11"/>
    <w:rsid w:val="000E7C3B"/>
    <w:rsid w:val="000E7FC9"/>
    <w:rsid w:val="000F035F"/>
    <w:rsid w:val="000F0595"/>
    <w:rsid w:val="000F05E2"/>
    <w:rsid w:val="000F0656"/>
    <w:rsid w:val="000F08DE"/>
    <w:rsid w:val="000F0A2F"/>
    <w:rsid w:val="000F0C27"/>
    <w:rsid w:val="000F0E0F"/>
    <w:rsid w:val="000F1132"/>
    <w:rsid w:val="000F168D"/>
    <w:rsid w:val="000F1F69"/>
    <w:rsid w:val="000F212A"/>
    <w:rsid w:val="000F24DD"/>
    <w:rsid w:val="000F2658"/>
    <w:rsid w:val="000F2842"/>
    <w:rsid w:val="000F31EC"/>
    <w:rsid w:val="000F35C0"/>
    <w:rsid w:val="000F3654"/>
    <w:rsid w:val="000F37BD"/>
    <w:rsid w:val="000F39F7"/>
    <w:rsid w:val="000F3A9F"/>
    <w:rsid w:val="000F3F63"/>
    <w:rsid w:val="000F4142"/>
    <w:rsid w:val="000F4145"/>
    <w:rsid w:val="000F47A2"/>
    <w:rsid w:val="000F47AD"/>
    <w:rsid w:val="000F499F"/>
    <w:rsid w:val="000F4B31"/>
    <w:rsid w:val="000F4C74"/>
    <w:rsid w:val="000F507E"/>
    <w:rsid w:val="000F50D1"/>
    <w:rsid w:val="000F50EB"/>
    <w:rsid w:val="000F53C5"/>
    <w:rsid w:val="000F5444"/>
    <w:rsid w:val="000F65EC"/>
    <w:rsid w:val="000F662B"/>
    <w:rsid w:val="000F6B77"/>
    <w:rsid w:val="000F6CD4"/>
    <w:rsid w:val="000F6CFB"/>
    <w:rsid w:val="000F6D1A"/>
    <w:rsid w:val="000F6D39"/>
    <w:rsid w:val="000F6FF7"/>
    <w:rsid w:val="000F70F2"/>
    <w:rsid w:val="000F75FC"/>
    <w:rsid w:val="000F795C"/>
    <w:rsid w:val="00100247"/>
    <w:rsid w:val="00100558"/>
    <w:rsid w:val="001005CA"/>
    <w:rsid w:val="001006A1"/>
    <w:rsid w:val="0010089C"/>
    <w:rsid w:val="00100984"/>
    <w:rsid w:val="00100EB2"/>
    <w:rsid w:val="0010103D"/>
    <w:rsid w:val="001010FE"/>
    <w:rsid w:val="001011B6"/>
    <w:rsid w:val="001012FA"/>
    <w:rsid w:val="00101402"/>
    <w:rsid w:val="00101455"/>
    <w:rsid w:val="001014E6"/>
    <w:rsid w:val="00101516"/>
    <w:rsid w:val="00101559"/>
    <w:rsid w:val="00101BD5"/>
    <w:rsid w:val="00101CCD"/>
    <w:rsid w:val="00101E95"/>
    <w:rsid w:val="00102024"/>
    <w:rsid w:val="0010226D"/>
    <w:rsid w:val="00102319"/>
    <w:rsid w:val="001023EB"/>
    <w:rsid w:val="00102745"/>
    <w:rsid w:val="001028E7"/>
    <w:rsid w:val="001029CD"/>
    <w:rsid w:val="00102E62"/>
    <w:rsid w:val="001034A5"/>
    <w:rsid w:val="001035FA"/>
    <w:rsid w:val="00103EC5"/>
    <w:rsid w:val="001041E2"/>
    <w:rsid w:val="0010439B"/>
    <w:rsid w:val="0010512D"/>
    <w:rsid w:val="00105718"/>
    <w:rsid w:val="001062EB"/>
    <w:rsid w:val="00106F7F"/>
    <w:rsid w:val="0010721D"/>
    <w:rsid w:val="00107433"/>
    <w:rsid w:val="00107733"/>
    <w:rsid w:val="001077F6"/>
    <w:rsid w:val="00107876"/>
    <w:rsid w:val="00110045"/>
    <w:rsid w:val="001104D8"/>
    <w:rsid w:val="001107B3"/>
    <w:rsid w:val="001109F9"/>
    <w:rsid w:val="00110B1D"/>
    <w:rsid w:val="00110D62"/>
    <w:rsid w:val="00110F96"/>
    <w:rsid w:val="001119D1"/>
    <w:rsid w:val="00111A35"/>
    <w:rsid w:val="00111CFE"/>
    <w:rsid w:val="00111DDC"/>
    <w:rsid w:val="00112506"/>
    <w:rsid w:val="001125CB"/>
    <w:rsid w:val="00112D02"/>
    <w:rsid w:val="001135DD"/>
    <w:rsid w:val="00113D10"/>
    <w:rsid w:val="00113E61"/>
    <w:rsid w:val="00113E7D"/>
    <w:rsid w:val="001141AF"/>
    <w:rsid w:val="001142C1"/>
    <w:rsid w:val="001144CB"/>
    <w:rsid w:val="00114925"/>
    <w:rsid w:val="001158E2"/>
    <w:rsid w:val="00115C79"/>
    <w:rsid w:val="001167B7"/>
    <w:rsid w:val="00116870"/>
    <w:rsid w:val="00116B45"/>
    <w:rsid w:val="00117138"/>
    <w:rsid w:val="0011776F"/>
    <w:rsid w:val="00117975"/>
    <w:rsid w:val="00117D21"/>
    <w:rsid w:val="00117D39"/>
    <w:rsid w:val="00117D9D"/>
    <w:rsid w:val="00117FEC"/>
    <w:rsid w:val="00120293"/>
    <w:rsid w:val="00120303"/>
    <w:rsid w:val="00120FD4"/>
    <w:rsid w:val="001213C8"/>
    <w:rsid w:val="001217CC"/>
    <w:rsid w:val="00121900"/>
    <w:rsid w:val="001219E7"/>
    <w:rsid w:val="00121A7B"/>
    <w:rsid w:val="001222F8"/>
    <w:rsid w:val="0012264D"/>
    <w:rsid w:val="0012278D"/>
    <w:rsid w:val="0012282D"/>
    <w:rsid w:val="00122927"/>
    <w:rsid w:val="0012292B"/>
    <w:rsid w:val="00122943"/>
    <w:rsid w:val="00122F28"/>
    <w:rsid w:val="00122FC8"/>
    <w:rsid w:val="0012338D"/>
    <w:rsid w:val="0012353C"/>
    <w:rsid w:val="001238B6"/>
    <w:rsid w:val="00123ECE"/>
    <w:rsid w:val="00123FEC"/>
    <w:rsid w:val="0012410D"/>
    <w:rsid w:val="00124450"/>
    <w:rsid w:val="00124457"/>
    <w:rsid w:val="00124C60"/>
    <w:rsid w:val="00124C88"/>
    <w:rsid w:val="00125205"/>
    <w:rsid w:val="001254B9"/>
    <w:rsid w:val="00125769"/>
    <w:rsid w:val="001258E5"/>
    <w:rsid w:val="0012598F"/>
    <w:rsid w:val="00126031"/>
    <w:rsid w:val="0012629F"/>
    <w:rsid w:val="00126367"/>
    <w:rsid w:val="00126774"/>
    <w:rsid w:val="0012681E"/>
    <w:rsid w:val="00126937"/>
    <w:rsid w:val="00126FB6"/>
    <w:rsid w:val="00126FBC"/>
    <w:rsid w:val="0012703D"/>
    <w:rsid w:val="001271AF"/>
    <w:rsid w:val="001271E2"/>
    <w:rsid w:val="001274AD"/>
    <w:rsid w:val="0012788B"/>
    <w:rsid w:val="00127A23"/>
    <w:rsid w:val="00127E6C"/>
    <w:rsid w:val="001303D8"/>
    <w:rsid w:val="001307CD"/>
    <w:rsid w:val="00130CC4"/>
    <w:rsid w:val="00130D68"/>
    <w:rsid w:val="00130EA1"/>
    <w:rsid w:val="001312EE"/>
    <w:rsid w:val="00131314"/>
    <w:rsid w:val="0013148E"/>
    <w:rsid w:val="001316EE"/>
    <w:rsid w:val="00131836"/>
    <w:rsid w:val="001318A9"/>
    <w:rsid w:val="00131AEF"/>
    <w:rsid w:val="00131B93"/>
    <w:rsid w:val="00131F93"/>
    <w:rsid w:val="001323F1"/>
    <w:rsid w:val="001324ED"/>
    <w:rsid w:val="001326C9"/>
    <w:rsid w:val="00132C9A"/>
    <w:rsid w:val="00132CF8"/>
    <w:rsid w:val="00132DB2"/>
    <w:rsid w:val="00132E98"/>
    <w:rsid w:val="00132F84"/>
    <w:rsid w:val="0013312C"/>
    <w:rsid w:val="001331EA"/>
    <w:rsid w:val="00133536"/>
    <w:rsid w:val="001339D5"/>
    <w:rsid w:val="00133ABD"/>
    <w:rsid w:val="0013421D"/>
    <w:rsid w:val="0013422E"/>
    <w:rsid w:val="001349AB"/>
    <w:rsid w:val="00134EEA"/>
    <w:rsid w:val="00134FA5"/>
    <w:rsid w:val="00135601"/>
    <w:rsid w:val="00136121"/>
    <w:rsid w:val="0013658F"/>
    <w:rsid w:val="001365CF"/>
    <w:rsid w:val="00136BC8"/>
    <w:rsid w:val="00136C14"/>
    <w:rsid w:val="00136E0D"/>
    <w:rsid w:val="00136E9A"/>
    <w:rsid w:val="0013745B"/>
    <w:rsid w:val="001377E5"/>
    <w:rsid w:val="001378CE"/>
    <w:rsid w:val="00137A22"/>
    <w:rsid w:val="00137B29"/>
    <w:rsid w:val="00137C11"/>
    <w:rsid w:val="00137C24"/>
    <w:rsid w:val="001400ED"/>
    <w:rsid w:val="0014019B"/>
    <w:rsid w:val="00140876"/>
    <w:rsid w:val="001408DD"/>
    <w:rsid w:val="00141221"/>
    <w:rsid w:val="00141890"/>
    <w:rsid w:val="00141E50"/>
    <w:rsid w:val="00141FBC"/>
    <w:rsid w:val="001422DB"/>
    <w:rsid w:val="00142476"/>
    <w:rsid w:val="0014285A"/>
    <w:rsid w:val="00142951"/>
    <w:rsid w:val="00143353"/>
    <w:rsid w:val="0014335B"/>
    <w:rsid w:val="00143AA2"/>
    <w:rsid w:val="00143BA9"/>
    <w:rsid w:val="00143D82"/>
    <w:rsid w:val="00144410"/>
    <w:rsid w:val="00144AB2"/>
    <w:rsid w:val="00145245"/>
    <w:rsid w:val="00145301"/>
    <w:rsid w:val="001456DC"/>
    <w:rsid w:val="001457B9"/>
    <w:rsid w:val="001457DC"/>
    <w:rsid w:val="0014585D"/>
    <w:rsid w:val="00145A49"/>
    <w:rsid w:val="00145A9D"/>
    <w:rsid w:val="00145C63"/>
    <w:rsid w:val="0014675D"/>
    <w:rsid w:val="00146FB4"/>
    <w:rsid w:val="00147564"/>
    <w:rsid w:val="00147702"/>
    <w:rsid w:val="00147965"/>
    <w:rsid w:val="00147A2C"/>
    <w:rsid w:val="00147CB0"/>
    <w:rsid w:val="00147E69"/>
    <w:rsid w:val="00147F67"/>
    <w:rsid w:val="00150243"/>
    <w:rsid w:val="0015069C"/>
    <w:rsid w:val="00150867"/>
    <w:rsid w:val="001508A6"/>
    <w:rsid w:val="00150C77"/>
    <w:rsid w:val="00150DE6"/>
    <w:rsid w:val="00150EEB"/>
    <w:rsid w:val="00150FF0"/>
    <w:rsid w:val="00151058"/>
    <w:rsid w:val="00152A88"/>
    <w:rsid w:val="00152C5A"/>
    <w:rsid w:val="0015326B"/>
    <w:rsid w:val="00153650"/>
    <w:rsid w:val="0015387D"/>
    <w:rsid w:val="00153939"/>
    <w:rsid w:val="00153A70"/>
    <w:rsid w:val="00153FB3"/>
    <w:rsid w:val="001543BC"/>
    <w:rsid w:val="00154743"/>
    <w:rsid w:val="00154880"/>
    <w:rsid w:val="00154BBB"/>
    <w:rsid w:val="00154BF2"/>
    <w:rsid w:val="00154BFB"/>
    <w:rsid w:val="00154D8B"/>
    <w:rsid w:val="00154DEF"/>
    <w:rsid w:val="00154F98"/>
    <w:rsid w:val="00155304"/>
    <w:rsid w:val="001555A5"/>
    <w:rsid w:val="00155777"/>
    <w:rsid w:val="00155F3B"/>
    <w:rsid w:val="00156131"/>
    <w:rsid w:val="00156540"/>
    <w:rsid w:val="00156CE1"/>
    <w:rsid w:val="00156EA9"/>
    <w:rsid w:val="001574C2"/>
    <w:rsid w:val="001574E3"/>
    <w:rsid w:val="00157B5B"/>
    <w:rsid w:val="0016077E"/>
    <w:rsid w:val="00160AB4"/>
    <w:rsid w:val="00160F15"/>
    <w:rsid w:val="0016117C"/>
    <w:rsid w:val="0016120B"/>
    <w:rsid w:val="00161421"/>
    <w:rsid w:val="001614C9"/>
    <w:rsid w:val="0016187F"/>
    <w:rsid w:val="001618BF"/>
    <w:rsid w:val="00161C4F"/>
    <w:rsid w:val="001622D4"/>
    <w:rsid w:val="00162833"/>
    <w:rsid w:val="0016350B"/>
    <w:rsid w:val="00163566"/>
    <w:rsid w:val="00163653"/>
    <w:rsid w:val="001637DF"/>
    <w:rsid w:val="00163920"/>
    <w:rsid w:val="00163A2A"/>
    <w:rsid w:val="00163A64"/>
    <w:rsid w:val="001644AB"/>
    <w:rsid w:val="001647D8"/>
    <w:rsid w:val="00164D56"/>
    <w:rsid w:val="00165059"/>
    <w:rsid w:val="00165495"/>
    <w:rsid w:val="001654FD"/>
    <w:rsid w:val="0016567A"/>
    <w:rsid w:val="00165879"/>
    <w:rsid w:val="0016595B"/>
    <w:rsid w:val="00165AD8"/>
    <w:rsid w:val="00165DB8"/>
    <w:rsid w:val="00165EE9"/>
    <w:rsid w:val="00166204"/>
    <w:rsid w:val="00166395"/>
    <w:rsid w:val="0016657A"/>
    <w:rsid w:val="001666D2"/>
    <w:rsid w:val="00166776"/>
    <w:rsid w:val="00166A95"/>
    <w:rsid w:val="00166F34"/>
    <w:rsid w:val="00167148"/>
    <w:rsid w:val="00167613"/>
    <w:rsid w:val="0016764E"/>
    <w:rsid w:val="0016787A"/>
    <w:rsid w:val="001678B5"/>
    <w:rsid w:val="00167D80"/>
    <w:rsid w:val="00167ECA"/>
    <w:rsid w:val="00167F23"/>
    <w:rsid w:val="00167FA1"/>
    <w:rsid w:val="001701F7"/>
    <w:rsid w:val="00170200"/>
    <w:rsid w:val="00170362"/>
    <w:rsid w:val="00170407"/>
    <w:rsid w:val="00170540"/>
    <w:rsid w:val="0017086E"/>
    <w:rsid w:val="00170EA0"/>
    <w:rsid w:val="00171BA8"/>
    <w:rsid w:val="00171C00"/>
    <w:rsid w:val="00171C44"/>
    <w:rsid w:val="00172134"/>
    <w:rsid w:val="001724B0"/>
    <w:rsid w:val="001725D8"/>
    <w:rsid w:val="00172790"/>
    <w:rsid w:val="00172AB3"/>
    <w:rsid w:val="00172BA2"/>
    <w:rsid w:val="0017305F"/>
    <w:rsid w:val="0017338E"/>
    <w:rsid w:val="0017345C"/>
    <w:rsid w:val="00173D06"/>
    <w:rsid w:val="00173DA3"/>
    <w:rsid w:val="00173DFA"/>
    <w:rsid w:val="00174247"/>
    <w:rsid w:val="001742F7"/>
    <w:rsid w:val="00174734"/>
    <w:rsid w:val="001755A2"/>
    <w:rsid w:val="00175715"/>
    <w:rsid w:val="00175AA1"/>
    <w:rsid w:val="00176494"/>
    <w:rsid w:val="0017685D"/>
    <w:rsid w:val="00176920"/>
    <w:rsid w:val="00176931"/>
    <w:rsid w:val="001775A0"/>
    <w:rsid w:val="001775DD"/>
    <w:rsid w:val="00177681"/>
    <w:rsid w:val="001777CB"/>
    <w:rsid w:val="001778DA"/>
    <w:rsid w:val="00177989"/>
    <w:rsid w:val="00180E99"/>
    <w:rsid w:val="001815B9"/>
    <w:rsid w:val="0018187E"/>
    <w:rsid w:val="00181AA4"/>
    <w:rsid w:val="00181B01"/>
    <w:rsid w:val="00181D94"/>
    <w:rsid w:val="00181DA1"/>
    <w:rsid w:val="00181FA2"/>
    <w:rsid w:val="00182322"/>
    <w:rsid w:val="0018295D"/>
    <w:rsid w:val="00182AD6"/>
    <w:rsid w:val="001837FB"/>
    <w:rsid w:val="00183A0D"/>
    <w:rsid w:val="00183A7F"/>
    <w:rsid w:val="00183EE0"/>
    <w:rsid w:val="001840B1"/>
    <w:rsid w:val="0018410F"/>
    <w:rsid w:val="001843A5"/>
    <w:rsid w:val="001848B0"/>
    <w:rsid w:val="001849AF"/>
    <w:rsid w:val="00184CA2"/>
    <w:rsid w:val="00184F85"/>
    <w:rsid w:val="00185113"/>
    <w:rsid w:val="00185321"/>
    <w:rsid w:val="00185432"/>
    <w:rsid w:val="0018573B"/>
    <w:rsid w:val="00185E70"/>
    <w:rsid w:val="00186411"/>
    <w:rsid w:val="0018642E"/>
    <w:rsid w:val="00186B1D"/>
    <w:rsid w:val="00186B46"/>
    <w:rsid w:val="00186E2C"/>
    <w:rsid w:val="001873FC"/>
    <w:rsid w:val="001874AB"/>
    <w:rsid w:val="0018757B"/>
    <w:rsid w:val="001876BD"/>
    <w:rsid w:val="00187788"/>
    <w:rsid w:val="001877E9"/>
    <w:rsid w:val="00187BAA"/>
    <w:rsid w:val="00187CD5"/>
    <w:rsid w:val="00190217"/>
    <w:rsid w:val="001904C4"/>
    <w:rsid w:val="001905D2"/>
    <w:rsid w:val="001906E6"/>
    <w:rsid w:val="00190D08"/>
    <w:rsid w:val="00190F49"/>
    <w:rsid w:val="00190F8F"/>
    <w:rsid w:val="00191034"/>
    <w:rsid w:val="00191588"/>
    <w:rsid w:val="001917F5"/>
    <w:rsid w:val="00191CFF"/>
    <w:rsid w:val="0019216F"/>
    <w:rsid w:val="001923EB"/>
    <w:rsid w:val="00192651"/>
    <w:rsid w:val="00192703"/>
    <w:rsid w:val="00192729"/>
    <w:rsid w:val="00192DB2"/>
    <w:rsid w:val="00192E7C"/>
    <w:rsid w:val="001931A1"/>
    <w:rsid w:val="001937AA"/>
    <w:rsid w:val="001939E6"/>
    <w:rsid w:val="001942BC"/>
    <w:rsid w:val="0019439B"/>
    <w:rsid w:val="001943CD"/>
    <w:rsid w:val="0019455D"/>
    <w:rsid w:val="001946C3"/>
    <w:rsid w:val="00194820"/>
    <w:rsid w:val="00194B07"/>
    <w:rsid w:val="00194CA7"/>
    <w:rsid w:val="00194E4D"/>
    <w:rsid w:val="001951ED"/>
    <w:rsid w:val="00195518"/>
    <w:rsid w:val="001955BD"/>
    <w:rsid w:val="00195CCD"/>
    <w:rsid w:val="001961BF"/>
    <w:rsid w:val="00196221"/>
    <w:rsid w:val="0019654C"/>
    <w:rsid w:val="00196582"/>
    <w:rsid w:val="00196C09"/>
    <w:rsid w:val="00196C25"/>
    <w:rsid w:val="00196E28"/>
    <w:rsid w:val="00196F7A"/>
    <w:rsid w:val="00196F99"/>
    <w:rsid w:val="00197271"/>
    <w:rsid w:val="0019755F"/>
    <w:rsid w:val="0019769E"/>
    <w:rsid w:val="001A0370"/>
    <w:rsid w:val="001A054D"/>
    <w:rsid w:val="001A05B7"/>
    <w:rsid w:val="001A0D75"/>
    <w:rsid w:val="001A0D8D"/>
    <w:rsid w:val="001A1022"/>
    <w:rsid w:val="001A1195"/>
    <w:rsid w:val="001A132A"/>
    <w:rsid w:val="001A1550"/>
    <w:rsid w:val="001A1A1D"/>
    <w:rsid w:val="001A1CD8"/>
    <w:rsid w:val="001A24B0"/>
    <w:rsid w:val="001A27AA"/>
    <w:rsid w:val="001A3415"/>
    <w:rsid w:val="001A3522"/>
    <w:rsid w:val="001A3657"/>
    <w:rsid w:val="001A3A12"/>
    <w:rsid w:val="001A43D0"/>
    <w:rsid w:val="001A444A"/>
    <w:rsid w:val="001A47C8"/>
    <w:rsid w:val="001A4926"/>
    <w:rsid w:val="001A4BC6"/>
    <w:rsid w:val="001A5226"/>
    <w:rsid w:val="001A5291"/>
    <w:rsid w:val="001A52E8"/>
    <w:rsid w:val="001A5A24"/>
    <w:rsid w:val="001A5B90"/>
    <w:rsid w:val="001A5BAE"/>
    <w:rsid w:val="001A621F"/>
    <w:rsid w:val="001A625C"/>
    <w:rsid w:val="001A629C"/>
    <w:rsid w:val="001A631B"/>
    <w:rsid w:val="001A68DC"/>
    <w:rsid w:val="001A6C35"/>
    <w:rsid w:val="001A6D27"/>
    <w:rsid w:val="001A6F9A"/>
    <w:rsid w:val="001A73A0"/>
    <w:rsid w:val="001A75BD"/>
    <w:rsid w:val="001A769F"/>
    <w:rsid w:val="001A776A"/>
    <w:rsid w:val="001A7970"/>
    <w:rsid w:val="001A79DF"/>
    <w:rsid w:val="001A7C71"/>
    <w:rsid w:val="001A7D83"/>
    <w:rsid w:val="001B01D7"/>
    <w:rsid w:val="001B0206"/>
    <w:rsid w:val="001B049B"/>
    <w:rsid w:val="001B051F"/>
    <w:rsid w:val="001B06A2"/>
    <w:rsid w:val="001B0B2F"/>
    <w:rsid w:val="001B0F47"/>
    <w:rsid w:val="001B11A7"/>
    <w:rsid w:val="001B142C"/>
    <w:rsid w:val="001B1F7C"/>
    <w:rsid w:val="001B243F"/>
    <w:rsid w:val="001B24AA"/>
    <w:rsid w:val="001B2602"/>
    <w:rsid w:val="001B3085"/>
    <w:rsid w:val="001B35A8"/>
    <w:rsid w:val="001B394A"/>
    <w:rsid w:val="001B4712"/>
    <w:rsid w:val="001B49E6"/>
    <w:rsid w:val="001B4AA2"/>
    <w:rsid w:val="001B4AB0"/>
    <w:rsid w:val="001B4C8B"/>
    <w:rsid w:val="001B4F79"/>
    <w:rsid w:val="001B5277"/>
    <w:rsid w:val="001B5345"/>
    <w:rsid w:val="001B5426"/>
    <w:rsid w:val="001B5468"/>
    <w:rsid w:val="001B559C"/>
    <w:rsid w:val="001B56E5"/>
    <w:rsid w:val="001B5890"/>
    <w:rsid w:val="001B5A1D"/>
    <w:rsid w:val="001B5D48"/>
    <w:rsid w:val="001B5E4A"/>
    <w:rsid w:val="001B6035"/>
    <w:rsid w:val="001B61B9"/>
    <w:rsid w:val="001B626A"/>
    <w:rsid w:val="001B67DE"/>
    <w:rsid w:val="001B68DD"/>
    <w:rsid w:val="001B69AF"/>
    <w:rsid w:val="001B6B4C"/>
    <w:rsid w:val="001B6D5A"/>
    <w:rsid w:val="001B6E15"/>
    <w:rsid w:val="001B6EB7"/>
    <w:rsid w:val="001B7275"/>
    <w:rsid w:val="001B743C"/>
    <w:rsid w:val="001B797B"/>
    <w:rsid w:val="001B7EC4"/>
    <w:rsid w:val="001B7FF3"/>
    <w:rsid w:val="001C02AE"/>
    <w:rsid w:val="001C0BDF"/>
    <w:rsid w:val="001C0C97"/>
    <w:rsid w:val="001C0E1A"/>
    <w:rsid w:val="001C10BD"/>
    <w:rsid w:val="001C14A0"/>
    <w:rsid w:val="001C14EB"/>
    <w:rsid w:val="001C1608"/>
    <w:rsid w:val="001C1CC4"/>
    <w:rsid w:val="001C1DF1"/>
    <w:rsid w:val="001C2336"/>
    <w:rsid w:val="001C2619"/>
    <w:rsid w:val="001C2905"/>
    <w:rsid w:val="001C2C2C"/>
    <w:rsid w:val="001C2CBC"/>
    <w:rsid w:val="001C2CDB"/>
    <w:rsid w:val="001C2E2B"/>
    <w:rsid w:val="001C367E"/>
    <w:rsid w:val="001C3F71"/>
    <w:rsid w:val="001C40FA"/>
    <w:rsid w:val="001C44DF"/>
    <w:rsid w:val="001C460E"/>
    <w:rsid w:val="001C4AF8"/>
    <w:rsid w:val="001C4CA6"/>
    <w:rsid w:val="001C5871"/>
    <w:rsid w:val="001C5D6F"/>
    <w:rsid w:val="001C6126"/>
    <w:rsid w:val="001C6695"/>
    <w:rsid w:val="001C6DD7"/>
    <w:rsid w:val="001C6DDF"/>
    <w:rsid w:val="001D00A3"/>
    <w:rsid w:val="001D0680"/>
    <w:rsid w:val="001D0AE6"/>
    <w:rsid w:val="001D0AE7"/>
    <w:rsid w:val="001D0C27"/>
    <w:rsid w:val="001D0D71"/>
    <w:rsid w:val="001D1440"/>
    <w:rsid w:val="001D1BDD"/>
    <w:rsid w:val="001D1BE6"/>
    <w:rsid w:val="001D1C97"/>
    <w:rsid w:val="001D208A"/>
    <w:rsid w:val="001D29D9"/>
    <w:rsid w:val="001D2D1D"/>
    <w:rsid w:val="001D31C7"/>
    <w:rsid w:val="001D3747"/>
    <w:rsid w:val="001D39F3"/>
    <w:rsid w:val="001D4129"/>
    <w:rsid w:val="001D418F"/>
    <w:rsid w:val="001D42BE"/>
    <w:rsid w:val="001D42FE"/>
    <w:rsid w:val="001D458E"/>
    <w:rsid w:val="001D4742"/>
    <w:rsid w:val="001D4FC9"/>
    <w:rsid w:val="001D4FF3"/>
    <w:rsid w:val="001D5375"/>
    <w:rsid w:val="001D5392"/>
    <w:rsid w:val="001D56A8"/>
    <w:rsid w:val="001D56CD"/>
    <w:rsid w:val="001D571B"/>
    <w:rsid w:val="001D5A67"/>
    <w:rsid w:val="001D5FD6"/>
    <w:rsid w:val="001D617C"/>
    <w:rsid w:val="001D6AF6"/>
    <w:rsid w:val="001D6C84"/>
    <w:rsid w:val="001D6CB2"/>
    <w:rsid w:val="001D7044"/>
    <w:rsid w:val="001D7671"/>
    <w:rsid w:val="001D76EC"/>
    <w:rsid w:val="001D7C42"/>
    <w:rsid w:val="001D7EC1"/>
    <w:rsid w:val="001E0264"/>
    <w:rsid w:val="001E0537"/>
    <w:rsid w:val="001E0662"/>
    <w:rsid w:val="001E0683"/>
    <w:rsid w:val="001E0FD3"/>
    <w:rsid w:val="001E10BB"/>
    <w:rsid w:val="001E1826"/>
    <w:rsid w:val="001E191B"/>
    <w:rsid w:val="001E1CFD"/>
    <w:rsid w:val="001E1D24"/>
    <w:rsid w:val="001E1D37"/>
    <w:rsid w:val="001E1F8E"/>
    <w:rsid w:val="001E226C"/>
    <w:rsid w:val="001E2346"/>
    <w:rsid w:val="001E24F5"/>
    <w:rsid w:val="001E25D4"/>
    <w:rsid w:val="001E2739"/>
    <w:rsid w:val="001E2A0D"/>
    <w:rsid w:val="001E2A2E"/>
    <w:rsid w:val="001E3EE4"/>
    <w:rsid w:val="001E3FD7"/>
    <w:rsid w:val="001E46E3"/>
    <w:rsid w:val="001E4787"/>
    <w:rsid w:val="001E4894"/>
    <w:rsid w:val="001E4A87"/>
    <w:rsid w:val="001E4DC0"/>
    <w:rsid w:val="001E52BA"/>
    <w:rsid w:val="001E5904"/>
    <w:rsid w:val="001E5A1F"/>
    <w:rsid w:val="001E5A56"/>
    <w:rsid w:val="001E5C9A"/>
    <w:rsid w:val="001E5CA8"/>
    <w:rsid w:val="001E5DC4"/>
    <w:rsid w:val="001E64EC"/>
    <w:rsid w:val="001E6906"/>
    <w:rsid w:val="001E6952"/>
    <w:rsid w:val="001E6A43"/>
    <w:rsid w:val="001E6A73"/>
    <w:rsid w:val="001E6BEB"/>
    <w:rsid w:val="001E7322"/>
    <w:rsid w:val="001E7501"/>
    <w:rsid w:val="001E77CD"/>
    <w:rsid w:val="001E7831"/>
    <w:rsid w:val="001E7A8C"/>
    <w:rsid w:val="001E7E60"/>
    <w:rsid w:val="001F0734"/>
    <w:rsid w:val="001F0754"/>
    <w:rsid w:val="001F078D"/>
    <w:rsid w:val="001F0844"/>
    <w:rsid w:val="001F0BBF"/>
    <w:rsid w:val="001F11B3"/>
    <w:rsid w:val="001F12D6"/>
    <w:rsid w:val="001F1351"/>
    <w:rsid w:val="001F1687"/>
    <w:rsid w:val="001F1E78"/>
    <w:rsid w:val="001F1F2C"/>
    <w:rsid w:val="001F2091"/>
    <w:rsid w:val="001F20D0"/>
    <w:rsid w:val="001F214D"/>
    <w:rsid w:val="001F2615"/>
    <w:rsid w:val="001F28C4"/>
    <w:rsid w:val="001F2977"/>
    <w:rsid w:val="001F2C09"/>
    <w:rsid w:val="001F2E31"/>
    <w:rsid w:val="001F3348"/>
    <w:rsid w:val="001F337B"/>
    <w:rsid w:val="001F35FA"/>
    <w:rsid w:val="001F37A8"/>
    <w:rsid w:val="001F3B94"/>
    <w:rsid w:val="001F3E7B"/>
    <w:rsid w:val="001F3FAC"/>
    <w:rsid w:val="001F406F"/>
    <w:rsid w:val="001F45E6"/>
    <w:rsid w:val="001F4ABF"/>
    <w:rsid w:val="001F5312"/>
    <w:rsid w:val="001F58ED"/>
    <w:rsid w:val="001F5EC1"/>
    <w:rsid w:val="001F682C"/>
    <w:rsid w:val="001F691C"/>
    <w:rsid w:val="001F6F4E"/>
    <w:rsid w:val="001F6FB4"/>
    <w:rsid w:val="001F7216"/>
    <w:rsid w:val="001F7564"/>
    <w:rsid w:val="001F7617"/>
    <w:rsid w:val="001F788D"/>
    <w:rsid w:val="002002C6"/>
    <w:rsid w:val="0020056A"/>
    <w:rsid w:val="00200CB2"/>
    <w:rsid w:val="00200CC4"/>
    <w:rsid w:val="002018AF"/>
    <w:rsid w:val="00201A72"/>
    <w:rsid w:val="00201CE4"/>
    <w:rsid w:val="00201DD7"/>
    <w:rsid w:val="0020236E"/>
    <w:rsid w:val="002025CD"/>
    <w:rsid w:val="0020290A"/>
    <w:rsid w:val="00202B51"/>
    <w:rsid w:val="00202CF1"/>
    <w:rsid w:val="00202DBA"/>
    <w:rsid w:val="002031C1"/>
    <w:rsid w:val="002032C3"/>
    <w:rsid w:val="0020335A"/>
    <w:rsid w:val="00203566"/>
    <w:rsid w:val="002039FC"/>
    <w:rsid w:val="00203A36"/>
    <w:rsid w:val="00203F92"/>
    <w:rsid w:val="0020409D"/>
    <w:rsid w:val="002049D8"/>
    <w:rsid w:val="002049DF"/>
    <w:rsid w:val="00204B64"/>
    <w:rsid w:val="00204CDC"/>
    <w:rsid w:val="00204E58"/>
    <w:rsid w:val="00204FDA"/>
    <w:rsid w:val="00205026"/>
    <w:rsid w:val="00205279"/>
    <w:rsid w:val="0020536E"/>
    <w:rsid w:val="002054A3"/>
    <w:rsid w:val="002055F7"/>
    <w:rsid w:val="002058C2"/>
    <w:rsid w:val="00205928"/>
    <w:rsid w:val="00205A2C"/>
    <w:rsid w:val="0020624D"/>
    <w:rsid w:val="00206748"/>
    <w:rsid w:val="0020695E"/>
    <w:rsid w:val="00206D8C"/>
    <w:rsid w:val="00207216"/>
    <w:rsid w:val="002073E1"/>
    <w:rsid w:val="00207481"/>
    <w:rsid w:val="002075CF"/>
    <w:rsid w:val="00207DD8"/>
    <w:rsid w:val="0021003F"/>
    <w:rsid w:val="0021014E"/>
    <w:rsid w:val="00210391"/>
    <w:rsid w:val="00210506"/>
    <w:rsid w:val="002115D5"/>
    <w:rsid w:val="002118ED"/>
    <w:rsid w:val="00211FA6"/>
    <w:rsid w:val="00212438"/>
    <w:rsid w:val="002124CC"/>
    <w:rsid w:val="00212B02"/>
    <w:rsid w:val="00212E7F"/>
    <w:rsid w:val="00212E83"/>
    <w:rsid w:val="00212F4C"/>
    <w:rsid w:val="00213042"/>
    <w:rsid w:val="00213BB4"/>
    <w:rsid w:val="00213F68"/>
    <w:rsid w:val="002143E8"/>
    <w:rsid w:val="002146B7"/>
    <w:rsid w:val="002146C3"/>
    <w:rsid w:val="00214B46"/>
    <w:rsid w:val="00214F2B"/>
    <w:rsid w:val="00215212"/>
    <w:rsid w:val="002152EB"/>
    <w:rsid w:val="002157BB"/>
    <w:rsid w:val="00215B0C"/>
    <w:rsid w:val="00215DBF"/>
    <w:rsid w:val="0021617B"/>
    <w:rsid w:val="002161F8"/>
    <w:rsid w:val="002163A0"/>
    <w:rsid w:val="00216855"/>
    <w:rsid w:val="0021688E"/>
    <w:rsid w:val="002169B7"/>
    <w:rsid w:val="00216BD0"/>
    <w:rsid w:val="00216CA1"/>
    <w:rsid w:val="00216D92"/>
    <w:rsid w:val="00217097"/>
    <w:rsid w:val="002177A9"/>
    <w:rsid w:val="002177AE"/>
    <w:rsid w:val="002179BF"/>
    <w:rsid w:val="00217AF3"/>
    <w:rsid w:val="00220061"/>
    <w:rsid w:val="00220549"/>
    <w:rsid w:val="00220669"/>
    <w:rsid w:val="0022073E"/>
    <w:rsid w:val="0022107A"/>
    <w:rsid w:val="002212D2"/>
    <w:rsid w:val="002215BE"/>
    <w:rsid w:val="00221611"/>
    <w:rsid w:val="00221A91"/>
    <w:rsid w:val="00221BC8"/>
    <w:rsid w:val="00221E1C"/>
    <w:rsid w:val="00221EA6"/>
    <w:rsid w:val="002220DE"/>
    <w:rsid w:val="00222160"/>
    <w:rsid w:val="002221C5"/>
    <w:rsid w:val="0022276D"/>
    <w:rsid w:val="002228EB"/>
    <w:rsid w:val="00222B1A"/>
    <w:rsid w:val="00222B36"/>
    <w:rsid w:val="0022300A"/>
    <w:rsid w:val="002235F1"/>
    <w:rsid w:val="0022384F"/>
    <w:rsid w:val="00223A3D"/>
    <w:rsid w:val="00223DAD"/>
    <w:rsid w:val="002240C1"/>
    <w:rsid w:val="002240DE"/>
    <w:rsid w:val="00224746"/>
    <w:rsid w:val="002249E3"/>
    <w:rsid w:val="00224BF8"/>
    <w:rsid w:val="00224C70"/>
    <w:rsid w:val="00224D6E"/>
    <w:rsid w:val="00225306"/>
    <w:rsid w:val="00225623"/>
    <w:rsid w:val="00225E18"/>
    <w:rsid w:val="0022629B"/>
    <w:rsid w:val="00226466"/>
    <w:rsid w:val="0022659E"/>
    <w:rsid w:val="002266D0"/>
    <w:rsid w:val="002266F3"/>
    <w:rsid w:val="00226850"/>
    <w:rsid w:val="00226883"/>
    <w:rsid w:val="0022699F"/>
    <w:rsid w:val="002272F2"/>
    <w:rsid w:val="0022759C"/>
    <w:rsid w:val="002279CF"/>
    <w:rsid w:val="00227ACD"/>
    <w:rsid w:val="00227B9B"/>
    <w:rsid w:val="00227C49"/>
    <w:rsid w:val="00227D01"/>
    <w:rsid w:val="00227E4B"/>
    <w:rsid w:val="00227F6E"/>
    <w:rsid w:val="00230000"/>
    <w:rsid w:val="002309E9"/>
    <w:rsid w:val="00230CEE"/>
    <w:rsid w:val="00230CF3"/>
    <w:rsid w:val="00230D9B"/>
    <w:rsid w:val="00230E16"/>
    <w:rsid w:val="00230E22"/>
    <w:rsid w:val="00230F17"/>
    <w:rsid w:val="00231268"/>
    <w:rsid w:val="0023138A"/>
    <w:rsid w:val="002314CB"/>
    <w:rsid w:val="0023167B"/>
    <w:rsid w:val="002317F4"/>
    <w:rsid w:val="0023194C"/>
    <w:rsid w:val="0023201E"/>
    <w:rsid w:val="002320DA"/>
    <w:rsid w:val="002327E6"/>
    <w:rsid w:val="00232F64"/>
    <w:rsid w:val="002330AC"/>
    <w:rsid w:val="00233567"/>
    <w:rsid w:val="00233C38"/>
    <w:rsid w:val="00233FBA"/>
    <w:rsid w:val="002345BC"/>
    <w:rsid w:val="002348BC"/>
    <w:rsid w:val="00234B4E"/>
    <w:rsid w:val="00234C6D"/>
    <w:rsid w:val="00234C8D"/>
    <w:rsid w:val="00234DE0"/>
    <w:rsid w:val="00235464"/>
    <w:rsid w:val="00235856"/>
    <w:rsid w:val="00235F3C"/>
    <w:rsid w:val="00236095"/>
    <w:rsid w:val="00236272"/>
    <w:rsid w:val="00236609"/>
    <w:rsid w:val="00237074"/>
    <w:rsid w:val="0023742A"/>
    <w:rsid w:val="0023789B"/>
    <w:rsid w:val="00237BCE"/>
    <w:rsid w:val="002409A0"/>
    <w:rsid w:val="00240AB9"/>
    <w:rsid w:val="00240E17"/>
    <w:rsid w:val="00240F25"/>
    <w:rsid w:val="00241371"/>
    <w:rsid w:val="0024149A"/>
    <w:rsid w:val="00241770"/>
    <w:rsid w:val="00242159"/>
    <w:rsid w:val="002422F2"/>
    <w:rsid w:val="002423D6"/>
    <w:rsid w:val="00242762"/>
    <w:rsid w:val="0024287A"/>
    <w:rsid w:val="00242AD8"/>
    <w:rsid w:val="00242C2E"/>
    <w:rsid w:val="00242D15"/>
    <w:rsid w:val="0024309B"/>
    <w:rsid w:val="002430A5"/>
    <w:rsid w:val="0024390E"/>
    <w:rsid w:val="00244491"/>
    <w:rsid w:val="0024476A"/>
    <w:rsid w:val="00244AD5"/>
    <w:rsid w:val="00244EA2"/>
    <w:rsid w:val="00245478"/>
    <w:rsid w:val="002455F3"/>
    <w:rsid w:val="002455FE"/>
    <w:rsid w:val="00245D83"/>
    <w:rsid w:val="00245E07"/>
    <w:rsid w:val="00245F1F"/>
    <w:rsid w:val="00245F62"/>
    <w:rsid w:val="00246254"/>
    <w:rsid w:val="00246588"/>
    <w:rsid w:val="002465FC"/>
    <w:rsid w:val="002468EE"/>
    <w:rsid w:val="00246CD4"/>
    <w:rsid w:val="00246EDA"/>
    <w:rsid w:val="00246F5D"/>
    <w:rsid w:val="00247190"/>
    <w:rsid w:val="002475CF"/>
    <w:rsid w:val="002476ED"/>
    <w:rsid w:val="00247AD8"/>
    <w:rsid w:val="00247CD4"/>
    <w:rsid w:val="00250692"/>
    <w:rsid w:val="0025086A"/>
    <w:rsid w:val="00250C17"/>
    <w:rsid w:val="00250D43"/>
    <w:rsid w:val="002513E4"/>
    <w:rsid w:val="00251454"/>
    <w:rsid w:val="0025164D"/>
    <w:rsid w:val="00251869"/>
    <w:rsid w:val="00251A93"/>
    <w:rsid w:val="00251C36"/>
    <w:rsid w:val="00251FFB"/>
    <w:rsid w:val="002521A2"/>
    <w:rsid w:val="002523D6"/>
    <w:rsid w:val="00252442"/>
    <w:rsid w:val="0025267B"/>
    <w:rsid w:val="00252BE8"/>
    <w:rsid w:val="00252FEB"/>
    <w:rsid w:val="002536EA"/>
    <w:rsid w:val="00253BC4"/>
    <w:rsid w:val="00254104"/>
    <w:rsid w:val="00254124"/>
    <w:rsid w:val="0025428E"/>
    <w:rsid w:val="002542B1"/>
    <w:rsid w:val="0025456F"/>
    <w:rsid w:val="00254580"/>
    <w:rsid w:val="00254A9E"/>
    <w:rsid w:val="00254AA3"/>
    <w:rsid w:val="00254B8D"/>
    <w:rsid w:val="00255202"/>
    <w:rsid w:val="00255392"/>
    <w:rsid w:val="00255465"/>
    <w:rsid w:val="0025561E"/>
    <w:rsid w:val="002558FB"/>
    <w:rsid w:val="00255EA8"/>
    <w:rsid w:val="002560B4"/>
    <w:rsid w:val="002567BF"/>
    <w:rsid w:val="00256B5A"/>
    <w:rsid w:val="00256FA9"/>
    <w:rsid w:val="00257605"/>
    <w:rsid w:val="00257C70"/>
    <w:rsid w:val="0026000B"/>
    <w:rsid w:val="0026071D"/>
    <w:rsid w:val="00260C5A"/>
    <w:rsid w:val="00260DBB"/>
    <w:rsid w:val="00260F98"/>
    <w:rsid w:val="00261092"/>
    <w:rsid w:val="00261867"/>
    <w:rsid w:val="00262045"/>
    <w:rsid w:val="0026235C"/>
    <w:rsid w:val="00262441"/>
    <w:rsid w:val="0026275E"/>
    <w:rsid w:val="00262BF9"/>
    <w:rsid w:val="0026355A"/>
    <w:rsid w:val="002638B3"/>
    <w:rsid w:val="00263C76"/>
    <w:rsid w:val="0026415F"/>
    <w:rsid w:val="00264705"/>
    <w:rsid w:val="002647A1"/>
    <w:rsid w:val="002647DF"/>
    <w:rsid w:val="00264828"/>
    <w:rsid w:val="00264D02"/>
    <w:rsid w:val="00264D55"/>
    <w:rsid w:val="00264FCF"/>
    <w:rsid w:val="00265004"/>
    <w:rsid w:val="002650F7"/>
    <w:rsid w:val="00265116"/>
    <w:rsid w:val="002652A8"/>
    <w:rsid w:val="0026539C"/>
    <w:rsid w:val="00265756"/>
    <w:rsid w:val="00265AD4"/>
    <w:rsid w:val="00265B62"/>
    <w:rsid w:val="00265BB2"/>
    <w:rsid w:val="00265CAD"/>
    <w:rsid w:val="00266052"/>
    <w:rsid w:val="00266363"/>
    <w:rsid w:val="002664CC"/>
    <w:rsid w:val="00266637"/>
    <w:rsid w:val="00266862"/>
    <w:rsid w:val="00266D04"/>
    <w:rsid w:val="00266E4E"/>
    <w:rsid w:val="00266F70"/>
    <w:rsid w:val="00266FB9"/>
    <w:rsid w:val="00266FCE"/>
    <w:rsid w:val="00267967"/>
    <w:rsid w:val="002679AF"/>
    <w:rsid w:val="00267C19"/>
    <w:rsid w:val="00267C6F"/>
    <w:rsid w:val="00267E5E"/>
    <w:rsid w:val="00270052"/>
    <w:rsid w:val="00270226"/>
    <w:rsid w:val="002702F7"/>
    <w:rsid w:val="002705A7"/>
    <w:rsid w:val="00270652"/>
    <w:rsid w:val="0027087B"/>
    <w:rsid w:val="002709B2"/>
    <w:rsid w:val="00270A1A"/>
    <w:rsid w:val="00270C9E"/>
    <w:rsid w:val="00270FDB"/>
    <w:rsid w:val="00271348"/>
    <w:rsid w:val="00271735"/>
    <w:rsid w:val="00271AC0"/>
    <w:rsid w:val="00271E6C"/>
    <w:rsid w:val="00272663"/>
    <w:rsid w:val="00272836"/>
    <w:rsid w:val="00272848"/>
    <w:rsid w:val="0027293C"/>
    <w:rsid w:val="00272CCD"/>
    <w:rsid w:val="00272E45"/>
    <w:rsid w:val="002734E6"/>
    <w:rsid w:val="00274166"/>
    <w:rsid w:val="002743A5"/>
    <w:rsid w:val="00274CBC"/>
    <w:rsid w:val="00274ECD"/>
    <w:rsid w:val="00275172"/>
    <w:rsid w:val="0027532C"/>
    <w:rsid w:val="002753AA"/>
    <w:rsid w:val="002759EA"/>
    <w:rsid w:val="00275B3F"/>
    <w:rsid w:val="00275BE8"/>
    <w:rsid w:val="00275C33"/>
    <w:rsid w:val="002760EC"/>
    <w:rsid w:val="00276354"/>
    <w:rsid w:val="0027637E"/>
    <w:rsid w:val="00276589"/>
    <w:rsid w:val="00276603"/>
    <w:rsid w:val="0027675C"/>
    <w:rsid w:val="002767E9"/>
    <w:rsid w:val="00277164"/>
    <w:rsid w:val="002774A0"/>
    <w:rsid w:val="00277603"/>
    <w:rsid w:val="00277CC1"/>
    <w:rsid w:val="00280107"/>
    <w:rsid w:val="002801AE"/>
    <w:rsid w:val="002805F5"/>
    <w:rsid w:val="002805FD"/>
    <w:rsid w:val="00280B3F"/>
    <w:rsid w:val="0028100A"/>
    <w:rsid w:val="00281125"/>
    <w:rsid w:val="00281223"/>
    <w:rsid w:val="0028136E"/>
    <w:rsid w:val="00281523"/>
    <w:rsid w:val="00281559"/>
    <w:rsid w:val="00281A32"/>
    <w:rsid w:val="00281B79"/>
    <w:rsid w:val="0028209E"/>
    <w:rsid w:val="002821CD"/>
    <w:rsid w:val="002826F9"/>
    <w:rsid w:val="002826FB"/>
    <w:rsid w:val="00282889"/>
    <w:rsid w:val="002828A8"/>
    <w:rsid w:val="002828DB"/>
    <w:rsid w:val="00282A6B"/>
    <w:rsid w:val="00282BC1"/>
    <w:rsid w:val="0028310C"/>
    <w:rsid w:val="00283498"/>
    <w:rsid w:val="002835E3"/>
    <w:rsid w:val="0028390E"/>
    <w:rsid w:val="00283BBD"/>
    <w:rsid w:val="00283BF5"/>
    <w:rsid w:val="00283CC0"/>
    <w:rsid w:val="002841D5"/>
    <w:rsid w:val="0028458D"/>
    <w:rsid w:val="00284B94"/>
    <w:rsid w:val="00285114"/>
    <w:rsid w:val="0028566A"/>
    <w:rsid w:val="00285C28"/>
    <w:rsid w:val="00285F82"/>
    <w:rsid w:val="0028603E"/>
    <w:rsid w:val="0028619E"/>
    <w:rsid w:val="002865A1"/>
    <w:rsid w:val="0028663D"/>
    <w:rsid w:val="00286BE0"/>
    <w:rsid w:val="00286EA0"/>
    <w:rsid w:val="00286EC6"/>
    <w:rsid w:val="0028713A"/>
    <w:rsid w:val="0028746A"/>
    <w:rsid w:val="00287507"/>
    <w:rsid w:val="002875D1"/>
    <w:rsid w:val="0029017E"/>
    <w:rsid w:val="002905F6"/>
    <w:rsid w:val="002906FC"/>
    <w:rsid w:val="0029093C"/>
    <w:rsid w:val="00290C06"/>
    <w:rsid w:val="00291043"/>
    <w:rsid w:val="002914F9"/>
    <w:rsid w:val="00291577"/>
    <w:rsid w:val="00291BD7"/>
    <w:rsid w:val="00291F25"/>
    <w:rsid w:val="00292238"/>
    <w:rsid w:val="002924EB"/>
    <w:rsid w:val="00292568"/>
    <w:rsid w:val="002928A3"/>
    <w:rsid w:val="00292963"/>
    <w:rsid w:val="00292BCB"/>
    <w:rsid w:val="00292CCC"/>
    <w:rsid w:val="00292D74"/>
    <w:rsid w:val="00292EAF"/>
    <w:rsid w:val="00292F6A"/>
    <w:rsid w:val="00292F9F"/>
    <w:rsid w:val="00292FDF"/>
    <w:rsid w:val="00293225"/>
    <w:rsid w:val="0029332F"/>
    <w:rsid w:val="002935EA"/>
    <w:rsid w:val="00293DC4"/>
    <w:rsid w:val="00293DF5"/>
    <w:rsid w:val="00293F37"/>
    <w:rsid w:val="002943E3"/>
    <w:rsid w:val="002944E5"/>
    <w:rsid w:val="002944FF"/>
    <w:rsid w:val="00294573"/>
    <w:rsid w:val="0029472D"/>
    <w:rsid w:val="002948B6"/>
    <w:rsid w:val="00294B5D"/>
    <w:rsid w:val="00294BB8"/>
    <w:rsid w:val="00294C01"/>
    <w:rsid w:val="002955F7"/>
    <w:rsid w:val="002959CB"/>
    <w:rsid w:val="00295C91"/>
    <w:rsid w:val="00295D1E"/>
    <w:rsid w:val="00296120"/>
    <w:rsid w:val="00296518"/>
    <w:rsid w:val="0029693D"/>
    <w:rsid w:val="00296D43"/>
    <w:rsid w:val="00296DB7"/>
    <w:rsid w:val="002970B5"/>
    <w:rsid w:val="00297159"/>
    <w:rsid w:val="00297589"/>
    <w:rsid w:val="00297E5C"/>
    <w:rsid w:val="002A02BF"/>
    <w:rsid w:val="002A0621"/>
    <w:rsid w:val="002A07CA"/>
    <w:rsid w:val="002A107E"/>
    <w:rsid w:val="002A132E"/>
    <w:rsid w:val="002A133B"/>
    <w:rsid w:val="002A1576"/>
    <w:rsid w:val="002A15DF"/>
    <w:rsid w:val="002A190B"/>
    <w:rsid w:val="002A1ACF"/>
    <w:rsid w:val="002A220B"/>
    <w:rsid w:val="002A25DC"/>
    <w:rsid w:val="002A27A9"/>
    <w:rsid w:val="002A297D"/>
    <w:rsid w:val="002A2E81"/>
    <w:rsid w:val="002A3401"/>
    <w:rsid w:val="002A36A7"/>
    <w:rsid w:val="002A36B9"/>
    <w:rsid w:val="002A3741"/>
    <w:rsid w:val="002A37C8"/>
    <w:rsid w:val="002A399A"/>
    <w:rsid w:val="002A3D34"/>
    <w:rsid w:val="002A3F0D"/>
    <w:rsid w:val="002A41A4"/>
    <w:rsid w:val="002A4559"/>
    <w:rsid w:val="002A46B4"/>
    <w:rsid w:val="002A50C1"/>
    <w:rsid w:val="002A540A"/>
    <w:rsid w:val="002A59EC"/>
    <w:rsid w:val="002A5B49"/>
    <w:rsid w:val="002A5D6D"/>
    <w:rsid w:val="002A5F87"/>
    <w:rsid w:val="002A61B1"/>
    <w:rsid w:val="002A65B0"/>
    <w:rsid w:val="002A6F9C"/>
    <w:rsid w:val="002A70FF"/>
    <w:rsid w:val="002A773B"/>
    <w:rsid w:val="002A7B69"/>
    <w:rsid w:val="002A7E95"/>
    <w:rsid w:val="002B0128"/>
    <w:rsid w:val="002B0145"/>
    <w:rsid w:val="002B02A1"/>
    <w:rsid w:val="002B02EB"/>
    <w:rsid w:val="002B0345"/>
    <w:rsid w:val="002B04BA"/>
    <w:rsid w:val="002B06DA"/>
    <w:rsid w:val="002B0DAF"/>
    <w:rsid w:val="002B0E5B"/>
    <w:rsid w:val="002B0E70"/>
    <w:rsid w:val="002B0E8C"/>
    <w:rsid w:val="002B0EB9"/>
    <w:rsid w:val="002B1112"/>
    <w:rsid w:val="002B11B0"/>
    <w:rsid w:val="002B1439"/>
    <w:rsid w:val="002B1758"/>
    <w:rsid w:val="002B18FA"/>
    <w:rsid w:val="002B1DB1"/>
    <w:rsid w:val="002B1E79"/>
    <w:rsid w:val="002B21B8"/>
    <w:rsid w:val="002B27F3"/>
    <w:rsid w:val="002B2FC0"/>
    <w:rsid w:val="002B36DE"/>
    <w:rsid w:val="002B3B13"/>
    <w:rsid w:val="002B3BE5"/>
    <w:rsid w:val="002B4391"/>
    <w:rsid w:val="002B4849"/>
    <w:rsid w:val="002B51C5"/>
    <w:rsid w:val="002B5391"/>
    <w:rsid w:val="002B5868"/>
    <w:rsid w:val="002B5C21"/>
    <w:rsid w:val="002B5FFD"/>
    <w:rsid w:val="002B6065"/>
    <w:rsid w:val="002B628E"/>
    <w:rsid w:val="002B6363"/>
    <w:rsid w:val="002B64DA"/>
    <w:rsid w:val="002B662D"/>
    <w:rsid w:val="002B68CA"/>
    <w:rsid w:val="002B6903"/>
    <w:rsid w:val="002B6B4A"/>
    <w:rsid w:val="002B6BA3"/>
    <w:rsid w:val="002B6BDC"/>
    <w:rsid w:val="002B6C98"/>
    <w:rsid w:val="002B6CF8"/>
    <w:rsid w:val="002B71BD"/>
    <w:rsid w:val="002B7459"/>
    <w:rsid w:val="002B7481"/>
    <w:rsid w:val="002B74A9"/>
    <w:rsid w:val="002B7772"/>
    <w:rsid w:val="002B7980"/>
    <w:rsid w:val="002B7A80"/>
    <w:rsid w:val="002B7AF3"/>
    <w:rsid w:val="002B7CFC"/>
    <w:rsid w:val="002B7D31"/>
    <w:rsid w:val="002B7DF4"/>
    <w:rsid w:val="002C020C"/>
    <w:rsid w:val="002C02EE"/>
    <w:rsid w:val="002C0419"/>
    <w:rsid w:val="002C1020"/>
    <w:rsid w:val="002C1225"/>
    <w:rsid w:val="002C147E"/>
    <w:rsid w:val="002C1CDF"/>
    <w:rsid w:val="002C1E68"/>
    <w:rsid w:val="002C22D7"/>
    <w:rsid w:val="002C24DC"/>
    <w:rsid w:val="002C25C5"/>
    <w:rsid w:val="002C286E"/>
    <w:rsid w:val="002C28C8"/>
    <w:rsid w:val="002C2B4A"/>
    <w:rsid w:val="002C2E5A"/>
    <w:rsid w:val="002C2F51"/>
    <w:rsid w:val="002C34A5"/>
    <w:rsid w:val="002C351E"/>
    <w:rsid w:val="002C4500"/>
    <w:rsid w:val="002C4B82"/>
    <w:rsid w:val="002C4DFD"/>
    <w:rsid w:val="002C4F84"/>
    <w:rsid w:val="002C519C"/>
    <w:rsid w:val="002C57D8"/>
    <w:rsid w:val="002C58B4"/>
    <w:rsid w:val="002C65E7"/>
    <w:rsid w:val="002C682C"/>
    <w:rsid w:val="002C76DF"/>
    <w:rsid w:val="002C7992"/>
    <w:rsid w:val="002C7E7E"/>
    <w:rsid w:val="002C7F4F"/>
    <w:rsid w:val="002D001D"/>
    <w:rsid w:val="002D0030"/>
    <w:rsid w:val="002D0299"/>
    <w:rsid w:val="002D06AC"/>
    <w:rsid w:val="002D07E7"/>
    <w:rsid w:val="002D09B7"/>
    <w:rsid w:val="002D0C81"/>
    <w:rsid w:val="002D0E07"/>
    <w:rsid w:val="002D0FBC"/>
    <w:rsid w:val="002D1068"/>
    <w:rsid w:val="002D137E"/>
    <w:rsid w:val="002D1618"/>
    <w:rsid w:val="002D17E4"/>
    <w:rsid w:val="002D195A"/>
    <w:rsid w:val="002D1964"/>
    <w:rsid w:val="002D1A80"/>
    <w:rsid w:val="002D23CC"/>
    <w:rsid w:val="002D24FF"/>
    <w:rsid w:val="002D2552"/>
    <w:rsid w:val="002D2655"/>
    <w:rsid w:val="002D287C"/>
    <w:rsid w:val="002D2936"/>
    <w:rsid w:val="002D30D4"/>
    <w:rsid w:val="002D30DA"/>
    <w:rsid w:val="002D3967"/>
    <w:rsid w:val="002D39C7"/>
    <w:rsid w:val="002D3BA7"/>
    <w:rsid w:val="002D3D69"/>
    <w:rsid w:val="002D3E0D"/>
    <w:rsid w:val="002D40DA"/>
    <w:rsid w:val="002D4442"/>
    <w:rsid w:val="002D46C7"/>
    <w:rsid w:val="002D474B"/>
    <w:rsid w:val="002D47BC"/>
    <w:rsid w:val="002D4B66"/>
    <w:rsid w:val="002D4C40"/>
    <w:rsid w:val="002D4E09"/>
    <w:rsid w:val="002D4EDE"/>
    <w:rsid w:val="002D4FAE"/>
    <w:rsid w:val="002D51C5"/>
    <w:rsid w:val="002D5565"/>
    <w:rsid w:val="002D55F5"/>
    <w:rsid w:val="002D5791"/>
    <w:rsid w:val="002D57D5"/>
    <w:rsid w:val="002D57F4"/>
    <w:rsid w:val="002D6167"/>
    <w:rsid w:val="002D622E"/>
    <w:rsid w:val="002D6362"/>
    <w:rsid w:val="002D65CC"/>
    <w:rsid w:val="002D697B"/>
    <w:rsid w:val="002D6A00"/>
    <w:rsid w:val="002D6D11"/>
    <w:rsid w:val="002D6E5A"/>
    <w:rsid w:val="002D703C"/>
    <w:rsid w:val="002D7483"/>
    <w:rsid w:val="002D752B"/>
    <w:rsid w:val="002D7AAA"/>
    <w:rsid w:val="002D7C94"/>
    <w:rsid w:val="002E05BA"/>
    <w:rsid w:val="002E0673"/>
    <w:rsid w:val="002E06C6"/>
    <w:rsid w:val="002E0848"/>
    <w:rsid w:val="002E12D1"/>
    <w:rsid w:val="002E146D"/>
    <w:rsid w:val="002E1847"/>
    <w:rsid w:val="002E18E1"/>
    <w:rsid w:val="002E19E0"/>
    <w:rsid w:val="002E1A7B"/>
    <w:rsid w:val="002E1E18"/>
    <w:rsid w:val="002E21AA"/>
    <w:rsid w:val="002E2278"/>
    <w:rsid w:val="002E24E1"/>
    <w:rsid w:val="002E2CC0"/>
    <w:rsid w:val="002E31DF"/>
    <w:rsid w:val="002E3A43"/>
    <w:rsid w:val="002E4087"/>
    <w:rsid w:val="002E4371"/>
    <w:rsid w:val="002E47D1"/>
    <w:rsid w:val="002E47F1"/>
    <w:rsid w:val="002E494B"/>
    <w:rsid w:val="002E4C3D"/>
    <w:rsid w:val="002E4FC3"/>
    <w:rsid w:val="002E50F0"/>
    <w:rsid w:val="002E522E"/>
    <w:rsid w:val="002E5859"/>
    <w:rsid w:val="002E5887"/>
    <w:rsid w:val="002E59B7"/>
    <w:rsid w:val="002E5CF7"/>
    <w:rsid w:val="002E5E89"/>
    <w:rsid w:val="002E633E"/>
    <w:rsid w:val="002E6465"/>
    <w:rsid w:val="002E64C3"/>
    <w:rsid w:val="002E65F5"/>
    <w:rsid w:val="002E6693"/>
    <w:rsid w:val="002E6770"/>
    <w:rsid w:val="002E6888"/>
    <w:rsid w:val="002E6A1C"/>
    <w:rsid w:val="002E6BF8"/>
    <w:rsid w:val="002E6DB6"/>
    <w:rsid w:val="002E6E53"/>
    <w:rsid w:val="002E716E"/>
    <w:rsid w:val="002E727A"/>
    <w:rsid w:val="002E7775"/>
    <w:rsid w:val="002E785D"/>
    <w:rsid w:val="002E7959"/>
    <w:rsid w:val="002E7A70"/>
    <w:rsid w:val="002E7ABF"/>
    <w:rsid w:val="002E7C12"/>
    <w:rsid w:val="002E7C61"/>
    <w:rsid w:val="002F00BC"/>
    <w:rsid w:val="002F00ED"/>
    <w:rsid w:val="002F0177"/>
    <w:rsid w:val="002F0290"/>
    <w:rsid w:val="002F03A5"/>
    <w:rsid w:val="002F0EED"/>
    <w:rsid w:val="002F124B"/>
    <w:rsid w:val="002F180B"/>
    <w:rsid w:val="002F1D9B"/>
    <w:rsid w:val="002F22B5"/>
    <w:rsid w:val="002F251B"/>
    <w:rsid w:val="002F25C1"/>
    <w:rsid w:val="002F27B4"/>
    <w:rsid w:val="002F2A10"/>
    <w:rsid w:val="002F3F83"/>
    <w:rsid w:val="002F4078"/>
    <w:rsid w:val="002F43A3"/>
    <w:rsid w:val="002F4685"/>
    <w:rsid w:val="002F48D0"/>
    <w:rsid w:val="002F4DC5"/>
    <w:rsid w:val="002F4E23"/>
    <w:rsid w:val="002F589D"/>
    <w:rsid w:val="002F5BC2"/>
    <w:rsid w:val="002F5D45"/>
    <w:rsid w:val="002F672B"/>
    <w:rsid w:val="002F6EBB"/>
    <w:rsid w:val="002F700C"/>
    <w:rsid w:val="002F7166"/>
    <w:rsid w:val="002F71FB"/>
    <w:rsid w:val="002F722F"/>
    <w:rsid w:val="002F75E1"/>
    <w:rsid w:val="002F7652"/>
    <w:rsid w:val="002F77F9"/>
    <w:rsid w:val="002F79F0"/>
    <w:rsid w:val="002F7D73"/>
    <w:rsid w:val="00300010"/>
    <w:rsid w:val="003009A7"/>
    <w:rsid w:val="00300D83"/>
    <w:rsid w:val="00301005"/>
    <w:rsid w:val="00301491"/>
    <w:rsid w:val="00301EAC"/>
    <w:rsid w:val="00301F6A"/>
    <w:rsid w:val="0030205F"/>
    <w:rsid w:val="0030291F"/>
    <w:rsid w:val="00302ACA"/>
    <w:rsid w:val="00302CFD"/>
    <w:rsid w:val="00302D38"/>
    <w:rsid w:val="00302F4D"/>
    <w:rsid w:val="00303539"/>
    <w:rsid w:val="003038A1"/>
    <w:rsid w:val="00303DAD"/>
    <w:rsid w:val="0030463B"/>
    <w:rsid w:val="00305011"/>
    <w:rsid w:val="00305034"/>
    <w:rsid w:val="003050B4"/>
    <w:rsid w:val="00305A42"/>
    <w:rsid w:val="00305CC9"/>
    <w:rsid w:val="00305FF2"/>
    <w:rsid w:val="00306387"/>
    <w:rsid w:val="003063E3"/>
    <w:rsid w:val="0030654F"/>
    <w:rsid w:val="0030661B"/>
    <w:rsid w:val="0030676F"/>
    <w:rsid w:val="00306C1D"/>
    <w:rsid w:val="00306F7E"/>
    <w:rsid w:val="00307D7E"/>
    <w:rsid w:val="0031010F"/>
    <w:rsid w:val="0031044D"/>
    <w:rsid w:val="00310459"/>
    <w:rsid w:val="00310A2A"/>
    <w:rsid w:val="00310CC4"/>
    <w:rsid w:val="00310CE6"/>
    <w:rsid w:val="00310D2D"/>
    <w:rsid w:val="00310DE5"/>
    <w:rsid w:val="003111F7"/>
    <w:rsid w:val="00311735"/>
    <w:rsid w:val="00311788"/>
    <w:rsid w:val="00311928"/>
    <w:rsid w:val="003119C0"/>
    <w:rsid w:val="00311A65"/>
    <w:rsid w:val="0031200B"/>
    <w:rsid w:val="003124F1"/>
    <w:rsid w:val="003126D2"/>
    <w:rsid w:val="003129EA"/>
    <w:rsid w:val="00312EF8"/>
    <w:rsid w:val="00313674"/>
    <w:rsid w:val="00313852"/>
    <w:rsid w:val="00313BAF"/>
    <w:rsid w:val="00314386"/>
    <w:rsid w:val="003145B9"/>
    <w:rsid w:val="00314AE0"/>
    <w:rsid w:val="00314F68"/>
    <w:rsid w:val="00315EC2"/>
    <w:rsid w:val="00315F9E"/>
    <w:rsid w:val="00316310"/>
    <w:rsid w:val="00316544"/>
    <w:rsid w:val="003165D7"/>
    <w:rsid w:val="00316688"/>
    <w:rsid w:val="00316880"/>
    <w:rsid w:val="00316BF0"/>
    <w:rsid w:val="00316CBA"/>
    <w:rsid w:val="0031703E"/>
    <w:rsid w:val="003173F7"/>
    <w:rsid w:val="00317673"/>
    <w:rsid w:val="00317925"/>
    <w:rsid w:val="003179E4"/>
    <w:rsid w:val="00320061"/>
    <w:rsid w:val="003202BE"/>
    <w:rsid w:val="003202D3"/>
    <w:rsid w:val="00320516"/>
    <w:rsid w:val="003206C1"/>
    <w:rsid w:val="00320D1D"/>
    <w:rsid w:val="00320D6F"/>
    <w:rsid w:val="00320EA1"/>
    <w:rsid w:val="00320F6D"/>
    <w:rsid w:val="0032158B"/>
    <w:rsid w:val="00321B81"/>
    <w:rsid w:val="00321C00"/>
    <w:rsid w:val="00321DA6"/>
    <w:rsid w:val="0032212C"/>
    <w:rsid w:val="00322217"/>
    <w:rsid w:val="00322316"/>
    <w:rsid w:val="003225E4"/>
    <w:rsid w:val="0032280A"/>
    <w:rsid w:val="00322BF1"/>
    <w:rsid w:val="0032315D"/>
    <w:rsid w:val="003233F7"/>
    <w:rsid w:val="0032360D"/>
    <w:rsid w:val="00323695"/>
    <w:rsid w:val="00323C02"/>
    <w:rsid w:val="00323CC0"/>
    <w:rsid w:val="00323FF5"/>
    <w:rsid w:val="003241AE"/>
    <w:rsid w:val="0032431D"/>
    <w:rsid w:val="00324387"/>
    <w:rsid w:val="00324753"/>
    <w:rsid w:val="00324D4A"/>
    <w:rsid w:val="00325007"/>
    <w:rsid w:val="00325030"/>
    <w:rsid w:val="003257A1"/>
    <w:rsid w:val="0032591B"/>
    <w:rsid w:val="00325B0C"/>
    <w:rsid w:val="00325FA7"/>
    <w:rsid w:val="00326518"/>
    <w:rsid w:val="003266B3"/>
    <w:rsid w:val="003269C5"/>
    <w:rsid w:val="00326B73"/>
    <w:rsid w:val="00326DB1"/>
    <w:rsid w:val="00326EF3"/>
    <w:rsid w:val="003271E6"/>
    <w:rsid w:val="003279D0"/>
    <w:rsid w:val="00327B90"/>
    <w:rsid w:val="00327C68"/>
    <w:rsid w:val="00327C93"/>
    <w:rsid w:val="00327EDD"/>
    <w:rsid w:val="00330182"/>
    <w:rsid w:val="003302F0"/>
    <w:rsid w:val="00330692"/>
    <w:rsid w:val="00330957"/>
    <w:rsid w:val="00330E47"/>
    <w:rsid w:val="0033100C"/>
    <w:rsid w:val="00331046"/>
    <w:rsid w:val="003311DD"/>
    <w:rsid w:val="00331698"/>
    <w:rsid w:val="00331C0A"/>
    <w:rsid w:val="0033207C"/>
    <w:rsid w:val="003320AB"/>
    <w:rsid w:val="003321DD"/>
    <w:rsid w:val="00332651"/>
    <w:rsid w:val="00332A38"/>
    <w:rsid w:val="00332B41"/>
    <w:rsid w:val="00332B95"/>
    <w:rsid w:val="00332E00"/>
    <w:rsid w:val="003332CA"/>
    <w:rsid w:val="003333DA"/>
    <w:rsid w:val="003334E4"/>
    <w:rsid w:val="003334F8"/>
    <w:rsid w:val="003337A1"/>
    <w:rsid w:val="003337BD"/>
    <w:rsid w:val="00333B1F"/>
    <w:rsid w:val="00333BCE"/>
    <w:rsid w:val="00333F34"/>
    <w:rsid w:val="00334248"/>
    <w:rsid w:val="00334252"/>
    <w:rsid w:val="003342DC"/>
    <w:rsid w:val="003342E7"/>
    <w:rsid w:val="00334309"/>
    <w:rsid w:val="00334582"/>
    <w:rsid w:val="003345AE"/>
    <w:rsid w:val="0033461D"/>
    <w:rsid w:val="00334847"/>
    <w:rsid w:val="00334E49"/>
    <w:rsid w:val="00334FBE"/>
    <w:rsid w:val="003350AA"/>
    <w:rsid w:val="00335207"/>
    <w:rsid w:val="00335468"/>
    <w:rsid w:val="00335A30"/>
    <w:rsid w:val="003362CD"/>
    <w:rsid w:val="00336C05"/>
    <w:rsid w:val="00336C7D"/>
    <w:rsid w:val="00336DEB"/>
    <w:rsid w:val="00336EF3"/>
    <w:rsid w:val="00336FAA"/>
    <w:rsid w:val="00337324"/>
    <w:rsid w:val="00337373"/>
    <w:rsid w:val="0033789A"/>
    <w:rsid w:val="00337A35"/>
    <w:rsid w:val="00337A3A"/>
    <w:rsid w:val="00337B99"/>
    <w:rsid w:val="00337BD8"/>
    <w:rsid w:val="00337E97"/>
    <w:rsid w:val="00341404"/>
    <w:rsid w:val="0034180F"/>
    <w:rsid w:val="00341B56"/>
    <w:rsid w:val="003424FB"/>
    <w:rsid w:val="0034269C"/>
    <w:rsid w:val="00342719"/>
    <w:rsid w:val="0034278B"/>
    <w:rsid w:val="00342904"/>
    <w:rsid w:val="00342AA1"/>
    <w:rsid w:val="00342C5A"/>
    <w:rsid w:val="0034312D"/>
    <w:rsid w:val="003432DD"/>
    <w:rsid w:val="003434FE"/>
    <w:rsid w:val="003435DF"/>
    <w:rsid w:val="00343708"/>
    <w:rsid w:val="00343B1D"/>
    <w:rsid w:val="00343CE6"/>
    <w:rsid w:val="00344076"/>
    <w:rsid w:val="003444C2"/>
    <w:rsid w:val="00344510"/>
    <w:rsid w:val="00344B8F"/>
    <w:rsid w:val="003453D6"/>
    <w:rsid w:val="00345523"/>
    <w:rsid w:val="00345656"/>
    <w:rsid w:val="003458D3"/>
    <w:rsid w:val="00346239"/>
    <w:rsid w:val="0034670E"/>
    <w:rsid w:val="00346752"/>
    <w:rsid w:val="003469F7"/>
    <w:rsid w:val="00347423"/>
    <w:rsid w:val="0034755C"/>
    <w:rsid w:val="00347700"/>
    <w:rsid w:val="0034780A"/>
    <w:rsid w:val="003479BC"/>
    <w:rsid w:val="00347CB0"/>
    <w:rsid w:val="00347DBD"/>
    <w:rsid w:val="00347F4A"/>
    <w:rsid w:val="00350059"/>
    <w:rsid w:val="003507F2"/>
    <w:rsid w:val="003509AF"/>
    <w:rsid w:val="00350A09"/>
    <w:rsid w:val="00350CE8"/>
    <w:rsid w:val="00350F7F"/>
    <w:rsid w:val="00351214"/>
    <w:rsid w:val="003512B8"/>
    <w:rsid w:val="0035140F"/>
    <w:rsid w:val="003516FD"/>
    <w:rsid w:val="00351755"/>
    <w:rsid w:val="00351841"/>
    <w:rsid w:val="00351A3F"/>
    <w:rsid w:val="00351AB2"/>
    <w:rsid w:val="00351AB8"/>
    <w:rsid w:val="00351C8A"/>
    <w:rsid w:val="00351F14"/>
    <w:rsid w:val="00351F83"/>
    <w:rsid w:val="0035207C"/>
    <w:rsid w:val="00352446"/>
    <w:rsid w:val="00352505"/>
    <w:rsid w:val="00352731"/>
    <w:rsid w:val="00352766"/>
    <w:rsid w:val="00352789"/>
    <w:rsid w:val="00352984"/>
    <w:rsid w:val="003529A9"/>
    <w:rsid w:val="00353005"/>
    <w:rsid w:val="00353053"/>
    <w:rsid w:val="003531D1"/>
    <w:rsid w:val="00353BDA"/>
    <w:rsid w:val="00353D77"/>
    <w:rsid w:val="00353DBB"/>
    <w:rsid w:val="00353F98"/>
    <w:rsid w:val="0035408E"/>
    <w:rsid w:val="003546E2"/>
    <w:rsid w:val="0035482C"/>
    <w:rsid w:val="00354AA4"/>
    <w:rsid w:val="00355224"/>
    <w:rsid w:val="003552AB"/>
    <w:rsid w:val="003553D6"/>
    <w:rsid w:val="0035541A"/>
    <w:rsid w:val="00355A7C"/>
    <w:rsid w:val="00355C59"/>
    <w:rsid w:val="00355E83"/>
    <w:rsid w:val="0035610B"/>
    <w:rsid w:val="00356474"/>
    <w:rsid w:val="00356A31"/>
    <w:rsid w:val="00356B22"/>
    <w:rsid w:val="00356D16"/>
    <w:rsid w:val="00356E1E"/>
    <w:rsid w:val="00357107"/>
    <w:rsid w:val="003579EF"/>
    <w:rsid w:val="003609CF"/>
    <w:rsid w:val="00360EEE"/>
    <w:rsid w:val="00361D43"/>
    <w:rsid w:val="003620E4"/>
    <w:rsid w:val="00362194"/>
    <w:rsid w:val="003626FF"/>
    <w:rsid w:val="0036275A"/>
    <w:rsid w:val="00362A53"/>
    <w:rsid w:val="00362AA0"/>
    <w:rsid w:val="00362C87"/>
    <w:rsid w:val="00362D24"/>
    <w:rsid w:val="00362E24"/>
    <w:rsid w:val="00362FD8"/>
    <w:rsid w:val="0036389F"/>
    <w:rsid w:val="00363ECE"/>
    <w:rsid w:val="0036402D"/>
    <w:rsid w:val="00364181"/>
    <w:rsid w:val="0036428E"/>
    <w:rsid w:val="0036495E"/>
    <w:rsid w:val="00364CD5"/>
    <w:rsid w:val="0036530C"/>
    <w:rsid w:val="0036537C"/>
    <w:rsid w:val="00365834"/>
    <w:rsid w:val="003658D3"/>
    <w:rsid w:val="00365929"/>
    <w:rsid w:val="00365C25"/>
    <w:rsid w:val="00365D24"/>
    <w:rsid w:val="00365F3D"/>
    <w:rsid w:val="00366030"/>
    <w:rsid w:val="00366312"/>
    <w:rsid w:val="00366458"/>
    <w:rsid w:val="00366461"/>
    <w:rsid w:val="00366601"/>
    <w:rsid w:val="0036668E"/>
    <w:rsid w:val="00366961"/>
    <w:rsid w:val="00366B8A"/>
    <w:rsid w:val="00367150"/>
    <w:rsid w:val="003675DF"/>
    <w:rsid w:val="0036783C"/>
    <w:rsid w:val="0036794E"/>
    <w:rsid w:val="00367B6E"/>
    <w:rsid w:val="00367B9A"/>
    <w:rsid w:val="00367C67"/>
    <w:rsid w:val="00367C7A"/>
    <w:rsid w:val="00367D1D"/>
    <w:rsid w:val="00367DD3"/>
    <w:rsid w:val="00367E79"/>
    <w:rsid w:val="00367FEE"/>
    <w:rsid w:val="00370174"/>
    <w:rsid w:val="00370729"/>
    <w:rsid w:val="00370A4A"/>
    <w:rsid w:val="00370B4E"/>
    <w:rsid w:val="00370F39"/>
    <w:rsid w:val="00370FFD"/>
    <w:rsid w:val="00370FFE"/>
    <w:rsid w:val="00371449"/>
    <w:rsid w:val="003718A8"/>
    <w:rsid w:val="00372263"/>
    <w:rsid w:val="003723B7"/>
    <w:rsid w:val="003726FC"/>
    <w:rsid w:val="00372A9D"/>
    <w:rsid w:val="00372F26"/>
    <w:rsid w:val="00372FDF"/>
    <w:rsid w:val="00373084"/>
    <w:rsid w:val="003730EE"/>
    <w:rsid w:val="0037320C"/>
    <w:rsid w:val="00373392"/>
    <w:rsid w:val="00373903"/>
    <w:rsid w:val="00373AA9"/>
    <w:rsid w:val="00373B34"/>
    <w:rsid w:val="00373F93"/>
    <w:rsid w:val="003740BC"/>
    <w:rsid w:val="003740E0"/>
    <w:rsid w:val="0037429E"/>
    <w:rsid w:val="00374BB0"/>
    <w:rsid w:val="00374C01"/>
    <w:rsid w:val="00374C12"/>
    <w:rsid w:val="00375490"/>
    <w:rsid w:val="00375570"/>
    <w:rsid w:val="00375A4D"/>
    <w:rsid w:val="00375B17"/>
    <w:rsid w:val="00375B5E"/>
    <w:rsid w:val="00375DD5"/>
    <w:rsid w:val="0037632F"/>
    <w:rsid w:val="003766B7"/>
    <w:rsid w:val="00376C34"/>
    <w:rsid w:val="00377028"/>
    <w:rsid w:val="003771F8"/>
    <w:rsid w:val="0037727A"/>
    <w:rsid w:val="0037758A"/>
    <w:rsid w:val="00377CF8"/>
    <w:rsid w:val="00377F2E"/>
    <w:rsid w:val="00380041"/>
    <w:rsid w:val="0038017C"/>
    <w:rsid w:val="00380227"/>
    <w:rsid w:val="003809DA"/>
    <w:rsid w:val="00380CA8"/>
    <w:rsid w:val="00380D5B"/>
    <w:rsid w:val="003814D2"/>
    <w:rsid w:val="00381AE3"/>
    <w:rsid w:val="00381D73"/>
    <w:rsid w:val="00381EBA"/>
    <w:rsid w:val="00381F28"/>
    <w:rsid w:val="0038209D"/>
    <w:rsid w:val="003824A3"/>
    <w:rsid w:val="00383561"/>
    <w:rsid w:val="003835CA"/>
    <w:rsid w:val="00383827"/>
    <w:rsid w:val="00383A63"/>
    <w:rsid w:val="00383BAD"/>
    <w:rsid w:val="00383CC2"/>
    <w:rsid w:val="00383E90"/>
    <w:rsid w:val="00383F70"/>
    <w:rsid w:val="00384457"/>
    <w:rsid w:val="00384680"/>
    <w:rsid w:val="00384896"/>
    <w:rsid w:val="00384A31"/>
    <w:rsid w:val="003855BD"/>
    <w:rsid w:val="00385D88"/>
    <w:rsid w:val="00385E55"/>
    <w:rsid w:val="00385FE9"/>
    <w:rsid w:val="00386077"/>
    <w:rsid w:val="003864F0"/>
    <w:rsid w:val="0038698C"/>
    <w:rsid w:val="00386CDF"/>
    <w:rsid w:val="00386CF8"/>
    <w:rsid w:val="00386FBF"/>
    <w:rsid w:val="0038706B"/>
    <w:rsid w:val="003870A0"/>
    <w:rsid w:val="003872D3"/>
    <w:rsid w:val="00387309"/>
    <w:rsid w:val="00387455"/>
    <w:rsid w:val="00387908"/>
    <w:rsid w:val="00387977"/>
    <w:rsid w:val="00387F2F"/>
    <w:rsid w:val="003902FF"/>
    <w:rsid w:val="00390464"/>
    <w:rsid w:val="00390E3B"/>
    <w:rsid w:val="0039164C"/>
    <w:rsid w:val="00391762"/>
    <w:rsid w:val="00392B18"/>
    <w:rsid w:val="003931E8"/>
    <w:rsid w:val="003933F6"/>
    <w:rsid w:val="003935E7"/>
    <w:rsid w:val="00393C64"/>
    <w:rsid w:val="00393E3B"/>
    <w:rsid w:val="00394108"/>
    <w:rsid w:val="003943B6"/>
    <w:rsid w:val="003946D7"/>
    <w:rsid w:val="00394D76"/>
    <w:rsid w:val="00394EB0"/>
    <w:rsid w:val="00395145"/>
    <w:rsid w:val="00395215"/>
    <w:rsid w:val="003954E5"/>
    <w:rsid w:val="0039557F"/>
    <w:rsid w:val="0039570A"/>
    <w:rsid w:val="0039582A"/>
    <w:rsid w:val="00395A4F"/>
    <w:rsid w:val="00395D09"/>
    <w:rsid w:val="00396122"/>
    <w:rsid w:val="0039618B"/>
    <w:rsid w:val="0039632B"/>
    <w:rsid w:val="003970B0"/>
    <w:rsid w:val="003974DC"/>
    <w:rsid w:val="00397629"/>
    <w:rsid w:val="00397723"/>
    <w:rsid w:val="003977AD"/>
    <w:rsid w:val="003977C5"/>
    <w:rsid w:val="00397DFC"/>
    <w:rsid w:val="003A0142"/>
    <w:rsid w:val="003A0597"/>
    <w:rsid w:val="003A0CDD"/>
    <w:rsid w:val="003A1A54"/>
    <w:rsid w:val="003A1B55"/>
    <w:rsid w:val="003A1D63"/>
    <w:rsid w:val="003A2270"/>
    <w:rsid w:val="003A28A4"/>
    <w:rsid w:val="003A28B5"/>
    <w:rsid w:val="003A2DEC"/>
    <w:rsid w:val="003A3257"/>
    <w:rsid w:val="003A35EB"/>
    <w:rsid w:val="003A385D"/>
    <w:rsid w:val="003A3EDB"/>
    <w:rsid w:val="003A3F8F"/>
    <w:rsid w:val="003A42A8"/>
    <w:rsid w:val="003A470D"/>
    <w:rsid w:val="003A476C"/>
    <w:rsid w:val="003A4964"/>
    <w:rsid w:val="003A4975"/>
    <w:rsid w:val="003A49FB"/>
    <w:rsid w:val="003A4C2D"/>
    <w:rsid w:val="003A54C6"/>
    <w:rsid w:val="003A573B"/>
    <w:rsid w:val="003A57F9"/>
    <w:rsid w:val="003A5C26"/>
    <w:rsid w:val="003A5E45"/>
    <w:rsid w:val="003A6341"/>
    <w:rsid w:val="003A64F6"/>
    <w:rsid w:val="003A654B"/>
    <w:rsid w:val="003A6A94"/>
    <w:rsid w:val="003A6C0C"/>
    <w:rsid w:val="003A75AE"/>
    <w:rsid w:val="003A76F1"/>
    <w:rsid w:val="003A7995"/>
    <w:rsid w:val="003A79AB"/>
    <w:rsid w:val="003A7D18"/>
    <w:rsid w:val="003A7F9C"/>
    <w:rsid w:val="003A7FC8"/>
    <w:rsid w:val="003B0008"/>
    <w:rsid w:val="003B01A3"/>
    <w:rsid w:val="003B02DF"/>
    <w:rsid w:val="003B0537"/>
    <w:rsid w:val="003B05B5"/>
    <w:rsid w:val="003B0C10"/>
    <w:rsid w:val="003B0D9A"/>
    <w:rsid w:val="003B1619"/>
    <w:rsid w:val="003B1844"/>
    <w:rsid w:val="003B1B1F"/>
    <w:rsid w:val="003B1BC3"/>
    <w:rsid w:val="003B1C48"/>
    <w:rsid w:val="003B1DEF"/>
    <w:rsid w:val="003B266F"/>
    <w:rsid w:val="003B2921"/>
    <w:rsid w:val="003B35D0"/>
    <w:rsid w:val="003B3633"/>
    <w:rsid w:val="003B3D8D"/>
    <w:rsid w:val="003B3FDE"/>
    <w:rsid w:val="003B402B"/>
    <w:rsid w:val="003B4034"/>
    <w:rsid w:val="003B411A"/>
    <w:rsid w:val="003B4248"/>
    <w:rsid w:val="003B44E2"/>
    <w:rsid w:val="003B4C08"/>
    <w:rsid w:val="003B5300"/>
    <w:rsid w:val="003B53D5"/>
    <w:rsid w:val="003B584D"/>
    <w:rsid w:val="003B5876"/>
    <w:rsid w:val="003B58B4"/>
    <w:rsid w:val="003B590C"/>
    <w:rsid w:val="003B5B6A"/>
    <w:rsid w:val="003B5E56"/>
    <w:rsid w:val="003B62E3"/>
    <w:rsid w:val="003B64FF"/>
    <w:rsid w:val="003B6A9A"/>
    <w:rsid w:val="003B6D25"/>
    <w:rsid w:val="003B76A0"/>
    <w:rsid w:val="003B7777"/>
    <w:rsid w:val="003B7B3F"/>
    <w:rsid w:val="003B7B67"/>
    <w:rsid w:val="003B7CD9"/>
    <w:rsid w:val="003B7D25"/>
    <w:rsid w:val="003C0074"/>
    <w:rsid w:val="003C0DEC"/>
    <w:rsid w:val="003C0EB5"/>
    <w:rsid w:val="003C0FA9"/>
    <w:rsid w:val="003C0FAC"/>
    <w:rsid w:val="003C11F1"/>
    <w:rsid w:val="003C12E6"/>
    <w:rsid w:val="003C136D"/>
    <w:rsid w:val="003C19C8"/>
    <w:rsid w:val="003C1CBE"/>
    <w:rsid w:val="003C1FCE"/>
    <w:rsid w:val="003C2272"/>
    <w:rsid w:val="003C229C"/>
    <w:rsid w:val="003C2577"/>
    <w:rsid w:val="003C27F1"/>
    <w:rsid w:val="003C29B2"/>
    <w:rsid w:val="003C29C4"/>
    <w:rsid w:val="003C2AA9"/>
    <w:rsid w:val="003C2D58"/>
    <w:rsid w:val="003C3031"/>
    <w:rsid w:val="003C30AB"/>
    <w:rsid w:val="003C32D4"/>
    <w:rsid w:val="003C3EB5"/>
    <w:rsid w:val="003C3EC1"/>
    <w:rsid w:val="003C401F"/>
    <w:rsid w:val="003C4192"/>
    <w:rsid w:val="003C45C0"/>
    <w:rsid w:val="003C47FA"/>
    <w:rsid w:val="003C4804"/>
    <w:rsid w:val="003C5107"/>
    <w:rsid w:val="003C568D"/>
    <w:rsid w:val="003C5979"/>
    <w:rsid w:val="003C5AA3"/>
    <w:rsid w:val="003C5D08"/>
    <w:rsid w:val="003C5FD2"/>
    <w:rsid w:val="003C6286"/>
    <w:rsid w:val="003C6449"/>
    <w:rsid w:val="003C69A9"/>
    <w:rsid w:val="003C70AB"/>
    <w:rsid w:val="003C712A"/>
    <w:rsid w:val="003C741E"/>
    <w:rsid w:val="003C7759"/>
    <w:rsid w:val="003C7A7B"/>
    <w:rsid w:val="003C7B09"/>
    <w:rsid w:val="003C7B30"/>
    <w:rsid w:val="003D03C4"/>
    <w:rsid w:val="003D05D8"/>
    <w:rsid w:val="003D0EB5"/>
    <w:rsid w:val="003D10FC"/>
    <w:rsid w:val="003D1170"/>
    <w:rsid w:val="003D1187"/>
    <w:rsid w:val="003D11C8"/>
    <w:rsid w:val="003D123D"/>
    <w:rsid w:val="003D17FA"/>
    <w:rsid w:val="003D1CDB"/>
    <w:rsid w:val="003D2056"/>
    <w:rsid w:val="003D2236"/>
    <w:rsid w:val="003D2439"/>
    <w:rsid w:val="003D250F"/>
    <w:rsid w:val="003D2DB2"/>
    <w:rsid w:val="003D2EC5"/>
    <w:rsid w:val="003D3380"/>
    <w:rsid w:val="003D341D"/>
    <w:rsid w:val="003D3687"/>
    <w:rsid w:val="003D3E0D"/>
    <w:rsid w:val="003D3EDE"/>
    <w:rsid w:val="003D4113"/>
    <w:rsid w:val="003D4EAA"/>
    <w:rsid w:val="003D5318"/>
    <w:rsid w:val="003D539A"/>
    <w:rsid w:val="003D5414"/>
    <w:rsid w:val="003D5474"/>
    <w:rsid w:val="003D59E2"/>
    <w:rsid w:val="003D5ABC"/>
    <w:rsid w:val="003D5D7E"/>
    <w:rsid w:val="003D60E2"/>
    <w:rsid w:val="003D6263"/>
    <w:rsid w:val="003D6465"/>
    <w:rsid w:val="003D651A"/>
    <w:rsid w:val="003D677A"/>
    <w:rsid w:val="003D68B4"/>
    <w:rsid w:val="003D6AAB"/>
    <w:rsid w:val="003D6C58"/>
    <w:rsid w:val="003D6F8F"/>
    <w:rsid w:val="003D703B"/>
    <w:rsid w:val="003D750D"/>
    <w:rsid w:val="003D76F6"/>
    <w:rsid w:val="003D7756"/>
    <w:rsid w:val="003D7820"/>
    <w:rsid w:val="003D791D"/>
    <w:rsid w:val="003D7B97"/>
    <w:rsid w:val="003E00B3"/>
    <w:rsid w:val="003E044B"/>
    <w:rsid w:val="003E061A"/>
    <w:rsid w:val="003E06EE"/>
    <w:rsid w:val="003E0822"/>
    <w:rsid w:val="003E098C"/>
    <w:rsid w:val="003E0BA4"/>
    <w:rsid w:val="003E1150"/>
    <w:rsid w:val="003E12E0"/>
    <w:rsid w:val="003E1969"/>
    <w:rsid w:val="003E1C89"/>
    <w:rsid w:val="003E1CF3"/>
    <w:rsid w:val="003E1FF6"/>
    <w:rsid w:val="003E2093"/>
    <w:rsid w:val="003E20EB"/>
    <w:rsid w:val="003E25FC"/>
    <w:rsid w:val="003E25FD"/>
    <w:rsid w:val="003E2BF5"/>
    <w:rsid w:val="003E2E3E"/>
    <w:rsid w:val="003E319E"/>
    <w:rsid w:val="003E3639"/>
    <w:rsid w:val="003E3806"/>
    <w:rsid w:val="003E3A4B"/>
    <w:rsid w:val="003E3AF7"/>
    <w:rsid w:val="003E3B5F"/>
    <w:rsid w:val="003E3C32"/>
    <w:rsid w:val="003E3E98"/>
    <w:rsid w:val="003E429D"/>
    <w:rsid w:val="003E4534"/>
    <w:rsid w:val="003E489F"/>
    <w:rsid w:val="003E49A1"/>
    <w:rsid w:val="003E4A03"/>
    <w:rsid w:val="003E4B19"/>
    <w:rsid w:val="003E4F76"/>
    <w:rsid w:val="003E54E7"/>
    <w:rsid w:val="003E57FE"/>
    <w:rsid w:val="003E5B24"/>
    <w:rsid w:val="003E5E11"/>
    <w:rsid w:val="003E60A7"/>
    <w:rsid w:val="003E6A1F"/>
    <w:rsid w:val="003E6D38"/>
    <w:rsid w:val="003E6DAF"/>
    <w:rsid w:val="003E6DEA"/>
    <w:rsid w:val="003E6E19"/>
    <w:rsid w:val="003E7B81"/>
    <w:rsid w:val="003E7DF9"/>
    <w:rsid w:val="003F0468"/>
    <w:rsid w:val="003F0BBD"/>
    <w:rsid w:val="003F1521"/>
    <w:rsid w:val="003F1895"/>
    <w:rsid w:val="003F1E78"/>
    <w:rsid w:val="003F1FF2"/>
    <w:rsid w:val="003F2DBA"/>
    <w:rsid w:val="003F3143"/>
    <w:rsid w:val="003F325E"/>
    <w:rsid w:val="003F337B"/>
    <w:rsid w:val="003F34ED"/>
    <w:rsid w:val="003F3741"/>
    <w:rsid w:val="003F3C32"/>
    <w:rsid w:val="003F3E21"/>
    <w:rsid w:val="003F43FE"/>
    <w:rsid w:val="003F441D"/>
    <w:rsid w:val="003F4423"/>
    <w:rsid w:val="003F4A23"/>
    <w:rsid w:val="003F4DC4"/>
    <w:rsid w:val="003F4EE9"/>
    <w:rsid w:val="003F52B8"/>
    <w:rsid w:val="003F58A8"/>
    <w:rsid w:val="003F59C5"/>
    <w:rsid w:val="003F601B"/>
    <w:rsid w:val="003F60AE"/>
    <w:rsid w:val="003F7097"/>
    <w:rsid w:val="003F7358"/>
    <w:rsid w:val="003F7539"/>
    <w:rsid w:val="003F7CBE"/>
    <w:rsid w:val="004006A3"/>
    <w:rsid w:val="00400D7C"/>
    <w:rsid w:val="0040115D"/>
    <w:rsid w:val="004011DE"/>
    <w:rsid w:val="00401442"/>
    <w:rsid w:val="004014F5"/>
    <w:rsid w:val="0040180F"/>
    <w:rsid w:val="0040182F"/>
    <w:rsid w:val="00401E0F"/>
    <w:rsid w:val="00401FDE"/>
    <w:rsid w:val="00402014"/>
    <w:rsid w:val="004022AB"/>
    <w:rsid w:val="00402948"/>
    <w:rsid w:val="00402BD6"/>
    <w:rsid w:val="00402D07"/>
    <w:rsid w:val="004030E6"/>
    <w:rsid w:val="0040329A"/>
    <w:rsid w:val="00403374"/>
    <w:rsid w:val="004036EB"/>
    <w:rsid w:val="004038B6"/>
    <w:rsid w:val="004039B5"/>
    <w:rsid w:val="00403AE2"/>
    <w:rsid w:val="004040CB"/>
    <w:rsid w:val="004048BD"/>
    <w:rsid w:val="00404BE4"/>
    <w:rsid w:val="00404FA6"/>
    <w:rsid w:val="004050CC"/>
    <w:rsid w:val="00405458"/>
    <w:rsid w:val="0040572D"/>
    <w:rsid w:val="00405A46"/>
    <w:rsid w:val="00405A55"/>
    <w:rsid w:val="00405A8D"/>
    <w:rsid w:val="00405BB8"/>
    <w:rsid w:val="00405C0C"/>
    <w:rsid w:val="00406098"/>
    <w:rsid w:val="0040629E"/>
    <w:rsid w:val="004065B9"/>
    <w:rsid w:val="00406A64"/>
    <w:rsid w:val="00406C92"/>
    <w:rsid w:val="00407151"/>
    <w:rsid w:val="0040721A"/>
    <w:rsid w:val="00407506"/>
    <w:rsid w:val="00407AE4"/>
    <w:rsid w:val="00407D6B"/>
    <w:rsid w:val="00407F14"/>
    <w:rsid w:val="00410797"/>
    <w:rsid w:val="004107CD"/>
    <w:rsid w:val="004109B6"/>
    <w:rsid w:val="00410C85"/>
    <w:rsid w:val="00410F62"/>
    <w:rsid w:val="004110AB"/>
    <w:rsid w:val="004110B1"/>
    <w:rsid w:val="00411535"/>
    <w:rsid w:val="004118A2"/>
    <w:rsid w:val="0041196B"/>
    <w:rsid w:val="00411ACD"/>
    <w:rsid w:val="00411FF4"/>
    <w:rsid w:val="0041217A"/>
    <w:rsid w:val="004121FB"/>
    <w:rsid w:val="0041222A"/>
    <w:rsid w:val="00412A0A"/>
    <w:rsid w:val="00413009"/>
    <w:rsid w:val="004133B1"/>
    <w:rsid w:val="004133E2"/>
    <w:rsid w:val="0041344A"/>
    <w:rsid w:val="0041350A"/>
    <w:rsid w:val="00413586"/>
    <w:rsid w:val="004136B4"/>
    <w:rsid w:val="0041391F"/>
    <w:rsid w:val="004139B5"/>
    <w:rsid w:val="00413B0C"/>
    <w:rsid w:val="00413E0D"/>
    <w:rsid w:val="00413FBA"/>
    <w:rsid w:val="004148A3"/>
    <w:rsid w:val="00414D81"/>
    <w:rsid w:val="00414F00"/>
    <w:rsid w:val="004150E2"/>
    <w:rsid w:val="0041512B"/>
    <w:rsid w:val="00415779"/>
    <w:rsid w:val="00415EFD"/>
    <w:rsid w:val="0041630E"/>
    <w:rsid w:val="004167DB"/>
    <w:rsid w:val="00416B70"/>
    <w:rsid w:val="00416C8A"/>
    <w:rsid w:val="00416CD6"/>
    <w:rsid w:val="00417076"/>
    <w:rsid w:val="00417BB7"/>
    <w:rsid w:val="00417D6C"/>
    <w:rsid w:val="00420732"/>
    <w:rsid w:val="00420734"/>
    <w:rsid w:val="0042079C"/>
    <w:rsid w:val="00420800"/>
    <w:rsid w:val="00420AF8"/>
    <w:rsid w:val="00420B2E"/>
    <w:rsid w:val="00420B99"/>
    <w:rsid w:val="00420D4B"/>
    <w:rsid w:val="00420D55"/>
    <w:rsid w:val="00420D8C"/>
    <w:rsid w:val="00420D97"/>
    <w:rsid w:val="00420EDC"/>
    <w:rsid w:val="00420EF4"/>
    <w:rsid w:val="0042166B"/>
    <w:rsid w:val="00421B45"/>
    <w:rsid w:val="00421C57"/>
    <w:rsid w:val="00421F7B"/>
    <w:rsid w:val="00421F92"/>
    <w:rsid w:val="0042234D"/>
    <w:rsid w:val="0042257E"/>
    <w:rsid w:val="00422A84"/>
    <w:rsid w:val="00422C13"/>
    <w:rsid w:val="00423090"/>
    <w:rsid w:val="00423249"/>
    <w:rsid w:val="004232AD"/>
    <w:rsid w:val="004233BD"/>
    <w:rsid w:val="0042368A"/>
    <w:rsid w:val="00423956"/>
    <w:rsid w:val="00423AC6"/>
    <w:rsid w:val="00423DC6"/>
    <w:rsid w:val="00423E5A"/>
    <w:rsid w:val="00424252"/>
    <w:rsid w:val="004243B6"/>
    <w:rsid w:val="004246A9"/>
    <w:rsid w:val="00424A6A"/>
    <w:rsid w:val="00424D43"/>
    <w:rsid w:val="0042606E"/>
    <w:rsid w:val="004260B9"/>
    <w:rsid w:val="004262EB"/>
    <w:rsid w:val="004269E9"/>
    <w:rsid w:val="00426DDC"/>
    <w:rsid w:val="00426F01"/>
    <w:rsid w:val="0042771D"/>
    <w:rsid w:val="00427789"/>
    <w:rsid w:val="00427E81"/>
    <w:rsid w:val="004301F4"/>
    <w:rsid w:val="00430360"/>
    <w:rsid w:val="0043084F"/>
    <w:rsid w:val="00430CFF"/>
    <w:rsid w:val="00431404"/>
    <w:rsid w:val="0043157F"/>
    <w:rsid w:val="004315F1"/>
    <w:rsid w:val="00431E45"/>
    <w:rsid w:val="00431FC6"/>
    <w:rsid w:val="0043200A"/>
    <w:rsid w:val="004322C4"/>
    <w:rsid w:val="004326E4"/>
    <w:rsid w:val="00432A34"/>
    <w:rsid w:val="00432A8F"/>
    <w:rsid w:val="00432EF3"/>
    <w:rsid w:val="004334DC"/>
    <w:rsid w:val="0043368F"/>
    <w:rsid w:val="00433B9C"/>
    <w:rsid w:val="0043427F"/>
    <w:rsid w:val="004349A5"/>
    <w:rsid w:val="00434BCA"/>
    <w:rsid w:val="00434D29"/>
    <w:rsid w:val="004352C5"/>
    <w:rsid w:val="00435442"/>
    <w:rsid w:val="0043576B"/>
    <w:rsid w:val="00435807"/>
    <w:rsid w:val="004358EB"/>
    <w:rsid w:val="004359C1"/>
    <w:rsid w:val="00435B06"/>
    <w:rsid w:val="00435F0B"/>
    <w:rsid w:val="00435FDB"/>
    <w:rsid w:val="00436C9E"/>
    <w:rsid w:val="0043714D"/>
    <w:rsid w:val="004372B0"/>
    <w:rsid w:val="004373EE"/>
    <w:rsid w:val="00437671"/>
    <w:rsid w:val="00437CA1"/>
    <w:rsid w:val="00437ECD"/>
    <w:rsid w:val="00437ED3"/>
    <w:rsid w:val="004400AC"/>
    <w:rsid w:val="004403BA"/>
    <w:rsid w:val="00440611"/>
    <w:rsid w:val="004409EB"/>
    <w:rsid w:val="00440B9A"/>
    <w:rsid w:val="00440E22"/>
    <w:rsid w:val="00440F81"/>
    <w:rsid w:val="00441265"/>
    <w:rsid w:val="004413D2"/>
    <w:rsid w:val="00442793"/>
    <w:rsid w:val="00442A4A"/>
    <w:rsid w:val="00442CDD"/>
    <w:rsid w:val="00442D01"/>
    <w:rsid w:val="00442F34"/>
    <w:rsid w:val="004433AD"/>
    <w:rsid w:val="00443863"/>
    <w:rsid w:val="004438B6"/>
    <w:rsid w:val="004440CA"/>
    <w:rsid w:val="00444164"/>
    <w:rsid w:val="004445DF"/>
    <w:rsid w:val="00444844"/>
    <w:rsid w:val="00444D1D"/>
    <w:rsid w:val="00444E4A"/>
    <w:rsid w:val="004452D9"/>
    <w:rsid w:val="00445532"/>
    <w:rsid w:val="004455F0"/>
    <w:rsid w:val="0044569E"/>
    <w:rsid w:val="00445744"/>
    <w:rsid w:val="0044616E"/>
    <w:rsid w:val="004461E9"/>
    <w:rsid w:val="00446222"/>
    <w:rsid w:val="004466F6"/>
    <w:rsid w:val="004469A1"/>
    <w:rsid w:val="00446D68"/>
    <w:rsid w:val="004472B9"/>
    <w:rsid w:val="00447A21"/>
    <w:rsid w:val="00447C97"/>
    <w:rsid w:val="004501DA"/>
    <w:rsid w:val="0045029A"/>
    <w:rsid w:val="004505B9"/>
    <w:rsid w:val="00450CF1"/>
    <w:rsid w:val="00450EE5"/>
    <w:rsid w:val="004512D6"/>
    <w:rsid w:val="004514AA"/>
    <w:rsid w:val="00451958"/>
    <w:rsid w:val="00451E88"/>
    <w:rsid w:val="00451EDD"/>
    <w:rsid w:val="00452213"/>
    <w:rsid w:val="004524C6"/>
    <w:rsid w:val="004526CC"/>
    <w:rsid w:val="0045295F"/>
    <w:rsid w:val="00452F2D"/>
    <w:rsid w:val="0045304E"/>
    <w:rsid w:val="004530A3"/>
    <w:rsid w:val="004532BF"/>
    <w:rsid w:val="004534DC"/>
    <w:rsid w:val="00453733"/>
    <w:rsid w:val="00453956"/>
    <w:rsid w:val="00453E4E"/>
    <w:rsid w:val="00453F98"/>
    <w:rsid w:val="004541D1"/>
    <w:rsid w:val="004542AF"/>
    <w:rsid w:val="004543EE"/>
    <w:rsid w:val="004545F7"/>
    <w:rsid w:val="004545F8"/>
    <w:rsid w:val="00455315"/>
    <w:rsid w:val="0045531E"/>
    <w:rsid w:val="0045541C"/>
    <w:rsid w:val="00455ABE"/>
    <w:rsid w:val="00455BD7"/>
    <w:rsid w:val="00456737"/>
    <w:rsid w:val="00456776"/>
    <w:rsid w:val="004568E3"/>
    <w:rsid w:val="004575CA"/>
    <w:rsid w:val="004576E7"/>
    <w:rsid w:val="004578B1"/>
    <w:rsid w:val="00457BB5"/>
    <w:rsid w:val="00457C7A"/>
    <w:rsid w:val="00457F6C"/>
    <w:rsid w:val="00460090"/>
    <w:rsid w:val="004604A5"/>
    <w:rsid w:val="00460558"/>
    <w:rsid w:val="004607E8"/>
    <w:rsid w:val="00460AEC"/>
    <w:rsid w:val="00460F06"/>
    <w:rsid w:val="00461277"/>
    <w:rsid w:val="00461636"/>
    <w:rsid w:val="00461984"/>
    <w:rsid w:val="00461CE4"/>
    <w:rsid w:val="00461E19"/>
    <w:rsid w:val="00462589"/>
    <w:rsid w:val="004625A8"/>
    <w:rsid w:val="00462699"/>
    <w:rsid w:val="00462D22"/>
    <w:rsid w:val="00462DDD"/>
    <w:rsid w:val="00463569"/>
    <w:rsid w:val="0046357B"/>
    <w:rsid w:val="00463A99"/>
    <w:rsid w:val="00463F87"/>
    <w:rsid w:val="00464647"/>
    <w:rsid w:val="00464690"/>
    <w:rsid w:val="004647F3"/>
    <w:rsid w:val="00464ABF"/>
    <w:rsid w:val="00464C09"/>
    <w:rsid w:val="00464E82"/>
    <w:rsid w:val="00464EE8"/>
    <w:rsid w:val="00464F27"/>
    <w:rsid w:val="00465161"/>
    <w:rsid w:val="0046517B"/>
    <w:rsid w:val="0046531A"/>
    <w:rsid w:val="0046531D"/>
    <w:rsid w:val="00465402"/>
    <w:rsid w:val="004656BE"/>
    <w:rsid w:val="00465E5D"/>
    <w:rsid w:val="00466B54"/>
    <w:rsid w:val="00466EBC"/>
    <w:rsid w:val="00466F0C"/>
    <w:rsid w:val="00466F29"/>
    <w:rsid w:val="00466F91"/>
    <w:rsid w:val="00467007"/>
    <w:rsid w:val="004671C6"/>
    <w:rsid w:val="004672DB"/>
    <w:rsid w:val="004672E8"/>
    <w:rsid w:val="00467419"/>
    <w:rsid w:val="00467633"/>
    <w:rsid w:val="00467A2D"/>
    <w:rsid w:val="0047009E"/>
    <w:rsid w:val="004700F1"/>
    <w:rsid w:val="004703AC"/>
    <w:rsid w:val="0047064B"/>
    <w:rsid w:val="00470B2A"/>
    <w:rsid w:val="00470D1B"/>
    <w:rsid w:val="00470E77"/>
    <w:rsid w:val="00470E91"/>
    <w:rsid w:val="00470F69"/>
    <w:rsid w:val="004710F4"/>
    <w:rsid w:val="0047125A"/>
    <w:rsid w:val="0047171E"/>
    <w:rsid w:val="004718DC"/>
    <w:rsid w:val="00471908"/>
    <w:rsid w:val="0047197B"/>
    <w:rsid w:val="00471ED7"/>
    <w:rsid w:val="00472683"/>
    <w:rsid w:val="004728F5"/>
    <w:rsid w:val="00472B2E"/>
    <w:rsid w:val="00472C2C"/>
    <w:rsid w:val="00472E53"/>
    <w:rsid w:val="00473001"/>
    <w:rsid w:val="0047313E"/>
    <w:rsid w:val="004738F4"/>
    <w:rsid w:val="0047439F"/>
    <w:rsid w:val="004744F2"/>
    <w:rsid w:val="004745E8"/>
    <w:rsid w:val="004749D9"/>
    <w:rsid w:val="00474CA0"/>
    <w:rsid w:val="00475089"/>
    <w:rsid w:val="0047530F"/>
    <w:rsid w:val="00475A72"/>
    <w:rsid w:val="004760D4"/>
    <w:rsid w:val="0047646A"/>
    <w:rsid w:val="00476617"/>
    <w:rsid w:val="0047674F"/>
    <w:rsid w:val="004769DF"/>
    <w:rsid w:val="0047701D"/>
    <w:rsid w:val="00477811"/>
    <w:rsid w:val="0047789A"/>
    <w:rsid w:val="00477946"/>
    <w:rsid w:val="00477B95"/>
    <w:rsid w:val="00480264"/>
    <w:rsid w:val="00480274"/>
    <w:rsid w:val="00480AFC"/>
    <w:rsid w:val="0048161F"/>
    <w:rsid w:val="004817A0"/>
    <w:rsid w:val="004817F1"/>
    <w:rsid w:val="00481B57"/>
    <w:rsid w:val="00481E6B"/>
    <w:rsid w:val="00482316"/>
    <w:rsid w:val="00482690"/>
    <w:rsid w:val="004826A1"/>
    <w:rsid w:val="00482B38"/>
    <w:rsid w:val="00482B41"/>
    <w:rsid w:val="00482D9B"/>
    <w:rsid w:val="00483540"/>
    <w:rsid w:val="004835C3"/>
    <w:rsid w:val="00483E8E"/>
    <w:rsid w:val="00483EB8"/>
    <w:rsid w:val="004842B9"/>
    <w:rsid w:val="004844F5"/>
    <w:rsid w:val="0048483C"/>
    <w:rsid w:val="00484AEC"/>
    <w:rsid w:val="00484C53"/>
    <w:rsid w:val="0048530F"/>
    <w:rsid w:val="004854D1"/>
    <w:rsid w:val="004857F9"/>
    <w:rsid w:val="00485B4C"/>
    <w:rsid w:val="00485B82"/>
    <w:rsid w:val="00485E50"/>
    <w:rsid w:val="004861E9"/>
    <w:rsid w:val="004862F2"/>
    <w:rsid w:val="004867DC"/>
    <w:rsid w:val="00486BD7"/>
    <w:rsid w:val="00486C51"/>
    <w:rsid w:val="00487045"/>
    <w:rsid w:val="0048751A"/>
    <w:rsid w:val="00487678"/>
    <w:rsid w:val="00487707"/>
    <w:rsid w:val="00487770"/>
    <w:rsid w:val="00487816"/>
    <w:rsid w:val="00487944"/>
    <w:rsid w:val="00487A96"/>
    <w:rsid w:val="00487E27"/>
    <w:rsid w:val="004902FD"/>
    <w:rsid w:val="004905D6"/>
    <w:rsid w:val="0049070B"/>
    <w:rsid w:val="00490BE1"/>
    <w:rsid w:val="00490DA1"/>
    <w:rsid w:val="00490E55"/>
    <w:rsid w:val="00490F8B"/>
    <w:rsid w:val="00491347"/>
    <w:rsid w:val="00491780"/>
    <w:rsid w:val="0049188D"/>
    <w:rsid w:val="00491B99"/>
    <w:rsid w:val="00491E5C"/>
    <w:rsid w:val="00491F5B"/>
    <w:rsid w:val="0049228C"/>
    <w:rsid w:val="004922EA"/>
    <w:rsid w:val="0049246D"/>
    <w:rsid w:val="004926AD"/>
    <w:rsid w:val="004926F9"/>
    <w:rsid w:val="00492823"/>
    <w:rsid w:val="00492AF3"/>
    <w:rsid w:val="00492C41"/>
    <w:rsid w:val="00492F66"/>
    <w:rsid w:val="004931B9"/>
    <w:rsid w:val="004933C0"/>
    <w:rsid w:val="00493573"/>
    <w:rsid w:val="00493D65"/>
    <w:rsid w:val="00493EB0"/>
    <w:rsid w:val="004942F9"/>
    <w:rsid w:val="004944F8"/>
    <w:rsid w:val="00494852"/>
    <w:rsid w:val="00494865"/>
    <w:rsid w:val="00494957"/>
    <w:rsid w:val="0049499B"/>
    <w:rsid w:val="00494A20"/>
    <w:rsid w:val="00495190"/>
    <w:rsid w:val="00495262"/>
    <w:rsid w:val="0049528E"/>
    <w:rsid w:val="00495569"/>
    <w:rsid w:val="00495792"/>
    <w:rsid w:val="00495E85"/>
    <w:rsid w:val="00495FFE"/>
    <w:rsid w:val="0049612B"/>
    <w:rsid w:val="00496211"/>
    <w:rsid w:val="004968BC"/>
    <w:rsid w:val="00496A54"/>
    <w:rsid w:val="00496DA8"/>
    <w:rsid w:val="00497068"/>
    <w:rsid w:val="0049718A"/>
    <w:rsid w:val="00497551"/>
    <w:rsid w:val="004976E1"/>
    <w:rsid w:val="00497CE0"/>
    <w:rsid w:val="00497E8F"/>
    <w:rsid w:val="00497EC8"/>
    <w:rsid w:val="004A006A"/>
    <w:rsid w:val="004A019A"/>
    <w:rsid w:val="004A0474"/>
    <w:rsid w:val="004A09D6"/>
    <w:rsid w:val="004A09DB"/>
    <w:rsid w:val="004A0C00"/>
    <w:rsid w:val="004A1086"/>
    <w:rsid w:val="004A1643"/>
    <w:rsid w:val="004A1980"/>
    <w:rsid w:val="004A1A9F"/>
    <w:rsid w:val="004A1AAF"/>
    <w:rsid w:val="004A22F7"/>
    <w:rsid w:val="004A283D"/>
    <w:rsid w:val="004A2CA6"/>
    <w:rsid w:val="004A2D10"/>
    <w:rsid w:val="004A2DA1"/>
    <w:rsid w:val="004A309D"/>
    <w:rsid w:val="004A31F3"/>
    <w:rsid w:val="004A38F3"/>
    <w:rsid w:val="004A3975"/>
    <w:rsid w:val="004A3A80"/>
    <w:rsid w:val="004A3B89"/>
    <w:rsid w:val="004A4318"/>
    <w:rsid w:val="004A437C"/>
    <w:rsid w:val="004A4462"/>
    <w:rsid w:val="004A48C3"/>
    <w:rsid w:val="004A49FE"/>
    <w:rsid w:val="004A4A2E"/>
    <w:rsid w:val="004A4C38"/>
    <w:rsid w:val="004A4D9C"/>
    <w:rsid w:val="004A4EBD"/>
    <w:rsid w:val="004A4F65"/>
    <w:rsid w:val="004A4FDD"/>
    <w:rsid w:val="004A5042"/>
    <w:rsid w:val="004A51A8"/>
    <w:rsid w:val="004A52A1"/>
    <w:rsid w:val="004A5A91"/>
    <w:rsid w:val="004A6142"/>
    <w:rsid w:val="004A6167"/>
    <w:rsid w:val="004A64E0"/>
    <w:rsid w:val="004A6A83"/>
    <w:rsid w:val="004A6AE2"/>
    <w:rsid w:val="004A6B97"/>
    <w:rsid w:val="004A6D62"/>
    <w:rsid w:val="004A700C"/>
    <w:rsid w:val="004A71A6"/>
    <w:rsid w:val="004A76EE"/>
    <w:rsid w:val="004B0112"/>
    <w:rsid w:val="004B0386"/>
    <w:rsid w:val="004B0501"/>
    <w:rsid w:val="004B0BF3"/>
    <w:rsid w:val="004B0D98"/>
    <w:rsid w:val="004B0EDF"/>
    <w:rsid w:val="004B1405"/>
    <w:rsid w:val="004B182C"/>
    <w:rsid w:val="004B1837"/>
    <w:rsid w:val="004B18C7"/>
    <w:rsid w:val="004B1997"/>
    <w:rsid w:val="004B19BA"/>
    <w:rsid w:val="004B1A5A"/>
    <w:rsid w:val="004B1D0C"/>
    <w:rsid w:val="004B21DD"/>
    <w:rsid w:val="004B229F"/>
    <w:rsid w:val="004B282C"/>
    <w:rsid w:val="004B28FF"/>
    <w:rsid w:val="004B2953"/>
    <w:rsid w:val="004B2D75"/>
    <w:rsid w:val="004B35CF"/>
    <w:rsid w:val="004B38D9"/>
    <w:rsid w:val="004B3B69"/>
    <w:rsid w:val="004B3CD7"/>
    <w:rsid w:val="004B3E4B"/>
    <w:rsid w:val="004B3F42"/>
    <w:rsid w:val="004B3FD0"/>
    <w:rsid w:val="004B41AD"/>
    <w:rsid w:val="004B4B39"/>
    <w:rsid w:val="004B4E0C"/>
    <w:rsid w:val="004B4EB8"/>
    <w:rsid w:val="004B4FEA"/>
    <w:rsid w:val="004B515F"/>
    <w:rsid w:val="004B5741"/>
    <w:rsid w:val="004B57FD"/>
    <w:rsid w:val="004B580D"/>
    <w:rsid w:val="004B58A1"/>
    <w:rsid w:val="004B5C84"/>
    <w:rsid w:val="004B5CA5"/>
    <w:rsid w:val="004B5D97"/>
    <w:rsid w:val="004B5DEB"/>
    <w:rsid w:val="004B60A7"/>
    <w:rsid w:val="004B63E2"/>
    <w:rsid w:val="004B6563"/>
    <w:rsid w:val="004B69F4"/>
    <w:rsid w:val="004B6A96"/>
    <w:rsid w:val="004B6B59"/>
    <w:rsid w:val="004B6E3E"/>
    <w:rsid w:val="004B6FA0"/>
    <w:rsid w:val="004B72A4"/>
    <w:rsid w:val="004B7411"/>
    <w:rsid w:val="004B7440"/>
    <w:rsid w:val="004B74FB"/>
    <w:rsid w:val="004B7950"/>
    <w:rsid w:val="004B79AD"/>
    <w:rsid w:val="004B7AFD"/>
    <w:rsid w:val="004B7BFA"/>
    <w:rsid w:val="004B7F2C"/>
    <w:rsid w:val="004C030F"/>
    <w:rsid w:val="004C0870"/>
    <w:rsid w:val="004C0A05"/>
    <w:rsid w:val="004C12F6"/>
    <w:rsid w:val="004C1422"/>
    <w:rsid w:val="004C144D"/>
    <w:rsid w:val="004C1B5E"/>
    <w:rsid w:val="004C285C"/>
    <w:rsid w:val="004C288E"/>
    <w:rsid w:val="004C2895"/>
    <w:rsid w:val="004C28E2"/>
    <w:rsid w:val="004C305F"/>
    <w:rsid w:val="004C3434"/>
    <w:rsid w:val="004C3603"/>
    <w:rsid w:val="004C387E"/>
    <w:rsid w:val="004C42FD"/>
    <w:rsid w:val="004C4351"/>
    <w:rsid w:val="004C4421"/>
    <w:rsid w:val="004C451A"/>
    <w:rsid w:val="004C49E4"/>
    <w:rsid w:val="004C4C9E"/>
    <w:rsid w:val="004C4DB5"/>
    <w:rsid w:val="004C501E"/>
    <w:rsid w:val="004C5160"/>
    <w:rsid w:val="004C5456"/>
    <w:rsid w:val="004C5828"/>
    <w:rsid w:val="004C5C9E"/>
    <w:rsid w:val="004C64F1"/>
    <w:rsid w:val="004C650D"/>
    <w:rsid w:val="004C767E"/>
    <w:rsid w:val="004C7E4D"/>
    <w:rsid w:val="004D04DC"/>
    <w:rsid w:val="004D083A"/>
    <w:rsid w:val="004D0E90"/>
    <w:rsid w:val="004D1132"/>
    <w:rsid w:val="004D1485"/>
    <w:rsid w:val="004D179C"/>
    <w:rsid w:val="004D1CB4"/>
    <w:rsid w:val="004D1CFC"/>
    <w:rsid w:val="004D1E10"/>
    <w:rsid w:val="004D1EDE"/>
    <w:rsid w:val="004D1F53"/>
    <w:rsid w:val="004D227C"/>
    <w:rsid w:val="004D3168"/>
    <w:rsid w:val="004D36E7"/>
    <w:rsid w:val="004D408B"/>
    <w:rsid w:val="004D40C7"/>
    <w:rsid w:val="004D4759"/>
    <w:rsid w:val="004D4971"/>
    <w:rsid w:val="004D4BA2"/>
    <w:rsid w:val="004D55DB"/>
    <w:rsid w:val="004D5826"/>
    <w:rsid w:val="004D5881"/>
    <w:rsid w:val="004D5912"/>
    <w:rsid w:val="004D5BEC"/>
    <w:rsid w:val="004D5EC4"/>
    <w:rsid w:val="004D5F5A"/>
    <w:rsid w:val="004D607A"/>
    <w:rsid w:val="004D63C6"/>
    <w:rsid w:val="004D6475"/>
    <w:rsid w:val="004D67F1"/>
    <w:rsid w:val="004D6E76"/>
    <w:rsid w:val="004D7B6B"/>
    <w:rsid w:val="004D7BC5"/>
    <w:rsid w:val="004D7F3A"/>
    <w:rsid w:val="004E00BC"/>
    <w:rsid w:val="004E04D0"/>
    <w:rsid w:val="004E0C81"/>
    <w:rsid w:val="004E1112"/>
    <w:rsid w:val="004E11BA"/>
    <w:rsid w:val="004E1468"/>
    <w:rsid w:val="004E1D18"/>
    <w:rsid w:val="004E1E73"/>
    <w:rsid w:val="004E1F4D"/>
    <w:rsid w:val="004E20FD"/>
    <w:rsid w:val="004E211E"/>
    <w:rsid w:val="004E235B"/>
    <w:rsid w:val="004E23AD"/>
    <w:rsid w:val="004E2E13"/>
    <w:rsid w:val="004E2E7A"/>
    <w:rsid w:val="004E2FB0"/>
    <w:rsid w:val="004E30DB"/>
    <w:rsid w:val="004E32E7"/>
    <w:rsid w:val="004E373F"/>
    <w:rsid w:val="004E37CD"/>
    <w:rsid w:val="004E3865"/>
    <w:rsid w:val="004E405F"/>
    <w:rsid w:val="004E4159"/>
    <w:rsid w:val="004E47CE"/>
    <w:rsid w:val="004E4AF4"/>
    <w:rsid w:val="004E4BCC"/>
    <w:rsid w:val="004E4C40"/>
    <w:rsid w:val="004E4D67"/>
    <w:rsid w:val="004E5125"/>
    <w:rsid w:val="004E51D9"/>
    <w:rsid w:val="004E57CC"/>
    <w:rsid w:val="004E58F6"/>
    <w:rsid w:val="004E5945"/>
    <w:rsid w:val="004E5A00"/>
    <w:rsid w:val="004E5B0C"/>
    <w:rsid w:val="004E5D07"/>
    <w:rsid w:val="004E5D35"/>
    <w:rsid w:val="004E5FCA"/>
    <w:rsid w:val="004E60E6"/>
    <w:rsid w:val="004E6251"/>
    <w:rsid w:val="004E67E8"/>
    <w:rsid w:val="004E7097"/>
    <w:rsid w:val="004E7160"/>
    <w:rsid w:val="004E7AC3"/>
    <w:rsid w:val="004E7DB9"/>
    <w:rsid w:val="004F0034"/>
    <w:rsid w:val="004F028A"/>
    <w:rsid w:val="004F03ED"/>
    <w:rsid w:val="004F05E7"/>
    <w:rsid w:val="004F062F"/>
    <w:rsid w:val="004F0738"/>
    <w:rsid w:val="004F08E1"/>
    <w:rsid w:val="004F0D01"/>
    <w:rsid w:val="004F0E0D"/>
    <w:rsid w:val="004F0FA1"/>
    <w:rsid w:val="004F13D1"/>
    <w:rsid w:val="004F13EA"/>
    <w:rsid w:val="004F1BE8"/>
    <w:rsid w:val="004F1D67"/>
    <w:rsid w:val="004F22AC"/>
    <w:rsid w:val="004F22C8"/>
    <w:rsid w:val="004F2512"/>
    <w:rsid w:val="004F2615"/>
    <w:rsid w:val="004F2E64"/>
    <w:rsid w:val="004F2FCB"/>
    <w:rsid w:val="004F3080"/>
    <w:rsid w:val="004F30A0"/>
    <w:rsid w:val="004F3250"/>
    <w:rsid w:val="004F358E"/>
    <w:rsid w:val="004F3825"/>
    <w:rsid w:val="004F395A"/>
    <w:rsid w:val="004F3E64"/>
    <w:rsid w:val="004F3ED4"/>
    <w:rsid w:val="004F430F"/>
    <w:rsid w:val="004F45F0"/>
    <w:rsid w:val="004F4639"/>
    <w:rsid w:val="004F47D7"/>
    <w:rsid w:val="004F4855"/>
    <w:rsid w:val="004F4890"/>
    <w:rsid w:val="004F48CD"/>
    <w:rsid w:val="004F4A52"/>
    <w:rsid w:val="004F4F70"/>
    <w:rsid w:val="004F5010"/>
    <w:rsid w:val="004F5502"/>
    <w:rsid w:val="004F5912"/>
    <w:rsid w:val="004F5A0D"/>
    <w:rsid w:val="004F5C13"/>
    <w:rsid w:val="004F6964"/>
    <w:rsid w:val="004F6D6B"/>
    <w:rsid w:val="004F78AA"/>
    <w:rsid w:val="004F7CB0"/>
    <w:rsid w:val="004F7DBE"/>
    <w:rsid w:val="004F7EB5"/>
    <w:rsid w:val="004F7ECA"/>
    <w:rsid w:val="00500122"/>
    <w:rsid w:val="00500884"/>
    <w:rsid w:val="00500C8C"/>
    <w:rsid w:val="00501007"/>
    <w:rsid w:val="005010C3"/>
    <w:rsid w:val="00501186"/>
    <w:rsid w:val="0050119F"/>
    <w:rsid w:val="0050138C"/>
    <w:rsid w:val="00501408"/>
    <w:rsid w:val="00501552"/>
    <w:rsid w:val="00501B32"/>
    <w:rsid w:val="00501DE2"/>
    <w:rsid w:val="00502287"/>
    <w:rsid w:val="00502B3D"/>
    <w:rsid w:val="00502C33"/>
    <w:rsid w:val="00502C86"/>
    <w:rsid w:val="00502FAD"/>
    <w:rsid w:val="005033CC"/>
    <w:rsid w:val="005037E7"/>
    <w:rsid w:val="00503B21"/>
    <w:rsid w:val="00503E91"/>
    <w:rsid w:val="0050458E"/>
    <w:rsid w:val="00504669"/>
    <w:rsid w:val="00504A00"/>
    <w:rsid w:val="00504B2F"/>
    <w:rsid w:val="00504F36"/>
    <w:rsid w:val="00504F3F"/>
    <w:rsid w:val="005051FE"/>
    <w:rsid w:val="00505D61"/>
    <w:rsid w:val="005062AE"/>
    <w:rsid w:val="005064D3"/>
    <w:rsid w:val="00506858"/>
    <w:rsid w:val="00506E87"/>
    <w:rsid w:val="00506FB0"/>
    <w:rsid w:val="0050718F"/>
    <w:rsid w:val="005071A5"/>
    <w:rsid w:val="005073B5"/>
    <w:rsid w:val="00507839"/>
    <w:rsid w:val="0050786B"/>
    <w:rsid w:val="00507B78"/>
    <w:rsid w:val="00507E95"/>
    <w:rsid w:val="005101E4"/>
    <w:rsid w:val="00510286"/>
    <w:rsid w:val="005102CF"/>
    <w:rsid w:val="0051040F"/>
    <w:rsid w:val="0051067E"/>
    <w:rsid w:val="005106E1"/>
    <w:rsid w:val="00510A13"/>
    <w:rsid w:val="00510FF1"/>
    <w:rsid w:val="005113CD"/>
    <w:rsid w:val="005116C0"/>
    <w:rsid w:val="00511859"/>
    <w:rsid w:val="00511E20"/>
    <w:rsid w:val="005123FC"/>
    <w:rsid w:val="005127B4"/>
    <w:rsid w:val="0051280A"/>
    <w:rsid w:val="00512855"/>
    <w:rsid w:val="00512C79"/>
    <w:rsid w:val="00513111"/>
    <w:rsid w:val="005132B8"/>
    <w:rsid w:val="0051344D"/>
    <w:rsid w:val="0051372C"/>
    <w:rsid w:val="00513747"/>
    <w:rsid w:val="00513BDC"/>
    <w:rsid w:val="00513F17"/>
    <w:rsid w:val="00513FE6"/>
    <w:rsid w:val="005141A2"/>
    <w:rsid w:val="0051420C"/>
    <w:rsid w:val="00514630"/>
    <w:rsid w:val="00514C88"/>
    <w:rsid w:val="00514F1D"/>
    <w:rsid w:val="00514FF4"/>
    <w:rsid w:val="00515A27"/>
    <w:rsid w:val="00515A39"/>
    <w:rsid w:val="00515B9E"/>
    <w:rsid w:val="00515C95"/>
    <w:rsid w:val="00515D02"/>
    <w:rsid w:val="00515F97"/>
    <w:rsid w:val="00515FCA"/>
    <w:rsid w:val="00515FFB"/>
    <w:rsid w:val="00516482"/>
    <w:rsid w:val="00516A12"/>
    <w:rsid w:val="00516A1E"/>
    <w:rsid w:val="00516F56"/>
    <w:rsid w:val="005170E0"/>
    <w:rsid w:val="005171F3"/>
    <w:rsid w:val="00517353"/>
    <w:rsid w:val="00517721"/>
    <w:rsid w:val="00517740"/>
    <w:rsid w:val="005179F2"/>
    <w:rsid w:val="0052020F"/>
    <w:rsid w:val="00520676"/>
    <w:rsid w:val="00520985"/>
    <w:rsid w:val="00520A1B"/>
    <w:rsid w:val="00520E3B"/>
    <w:rsid w:val="00520E50"/>
    <w:rsid w:val="00520FE3"/>
    <w:rsid w:val="005210E2"/>
    <w:rsid w:val="00521556"/>
    <w:rsid w:val="005216CA"/>
    <w:rsid w:val="005217B2"/>
    <w:rsid w:val="00521847"/>
    <w:rsid w:val="00521E69"/>
    <w:rsid w:val="00521F4B"/>
    <w:rsid w:val="00522405"/>
    <w:rsid w:val="0052247B"/>
    <w:rsid w:val="00522FE5"/>
    <w:rsid w:val="00523760"/>
    <w:rsid w:val="00523BC5"/>
    <w:rsid w:val="00523DC4"/>
    <w:rsid w:val="00524ECA"/>
    <w:rsid w:val="00524FDD"/>
    <w:rsid w:val="0052518A"/>
    <w:rsid w:val="0052543F"/>
    <w:rsid w:val="0052549F"/>
    <w:rsid w:val="00525825"/>
    <w:rsid w:val="00525A86"/>
    <w:rsid w:val="00525F03"/>
    <w:rsid w:val="00525F80"/>
    <w:rsid w:val="00525FCD"/>
    <w:rsid w:val="00525FF1"/>
    <w:rsid w:val="00526261"/>
    <w:rsid w:val="0052629D"/>
    <w:rsid w:val="005262F8"/>
    <w:rsid w:val="005263A1"/>
    <w:rsid w:val="00526817"/>
    <w:rsid w:val="00526BBC"/>
    <w:rsid w:val="00526D20"/>
    <w:rsid w:val="00526E94"/>
    <w:rsid w:val="005271A0"/>
    <w:rsid w:val="005276B4"/>
    <w:rsid w:val="00527824"/>
    <w:rsid w:val="005279AD"/>
    <w:rsid w:val="00527A10"/>
    <w:rsid w:val="00527B4C"/>
    <w:rsid w:val="0053015F"/>
    <w:rsid w:val="0053017D"/>
    <w:rsid w:val="0053090E"/>
    <w:rsid w:val="00530CA6"/>
    <w:rsid w:val="00530EDD"/>
    <w:rsid w:val="00531439"/>
    <w:rsid w:val="0053157E"/>
    <w:rsid w:val="0053188D"/>
    <w:rsid w:val="005318CF"/>
    <w:rsid w:val="00531A0A"/>
    <w:rsid w:val="00531A4F"/>
    <w:rsid w:val="00531BDD"/>
    <w:rsid w:val="00531D0A"/>
    <w:rsid w:val="00532026"/>
    <w:rsid w:val="0053221A"/>
    <w:rsid w:val="0053230E"/>
    <w:rsid w:val="005323AB"/>
    <w:rsid w:val="0053243D"/>
    <w:rsid w:val="005324CE"/>
    <w:rsid w:val="005326E8"/>
    <w:rsid w:val="005326F9"/>
    <w:rsid w:val="00532848"/>
    <w:rsid w:val="0053285F"/>
    <w:rsid w:val="00532CE6"/>
    <w:rsid w:val="00533021"/>
    <w:rsid w:val="0053308D"/>
    <w:rsid w:val="00533296"/>
    <w:rsid w:val="005332AD"/>
    <w:rsid w:val="00533797"/>
    <w:rsid w:val="005337C1"/>
    <w:rsid w:val="00533BF0"/>
    <w:rsid w:val="005340BE"/>
    <w:rsid w:val="00534208"/>
    <w:rsid w:val="00534299"/>
    <w:rsid w:val="005343FF"/>
    <w:rsid w:val="005345F8"/>
    <w:rsid w:val="00534830"/>
    <w:rsid w:val="00534AAE"/>
    <w:rsid w:val="00534C79"/>
    <w:rsid w:val="00534CC7"/>
    <w:rsid w:val="00534D07"/>
    <w:rsid w:val="00534E81"/>
    <w:rsid w:val="00534F30"/>
    <w:rsid w:val="005352C6"/>
    <w:rsid w:val="00535449"/>
    <w:rsid w:val="00535466"/>
    <w:rsid w:val="005357B0"/>
    <w:rsid w:val="00535A12"/>
    <w:rsid w:val="00535C2F"/>
    <w:rsid w:val="00535CCA"/>
    <w:rsid w:val="005361C7"/>
    <w:rsid w:val="00536202"/>
    <w:rsid w:val="00536669"/>
    <w:rsid w:val="0053666D"/>
    <w:rsid w:val="00536725"/>
    <w:rsid w:val="00536CAC"/>
    <w:rsid w:val="005371BF"/>
    <w:rsid w:val="005371FF"/>
    <w:rsid w:val="00537716"/>
    <w:rsid w:val="005400BF"/>
    <w:rsid w:val="00540337"/>
    <w:rsid w:val="005405FC"/>
    <w:rsid w:val="00540A95"/>
    <w:rsid w:val="00540C25"/>
    <w:rsid w:val="00541886"/>
    <w:rsid w:val="00541980"/>
    <w:rsid w:val="00541F4B"/>
    <w:rsid w:val="0054201D"/>
    <w:rsid w:val="005423F7"/>
    <w:rsid w:val="0054284C"/>
    <w:rsid w:val="00542C07"/>
    <w:rsid w:val="00542D94"/>
    <w:rsid w:val="00542DE0"/>
    <w:rsid w:val="005432D7"/>
    <w:rsid w:val="00543339"/>
    <w:rsid w:val="00543424"/>
    <w:rsid w:val="0054345B"/>
    <w:rsid w:val="00543585"/>
    <w:rsid w:val="0054369E"/>
    <w:rsid w:val="00543DEF"/>
    <w:rsid w:val="00544914"/>
    <w:rsid w:val="00544ABD"/>
    <w:rsid w:val="00544B1E"/>
    <w:rsid w:val="00544BE4"/>
    <w:rsid w:val="00544E34"/>
    <w:rsid w:val="00545239"/>
    <w:rsid w:val="00545E8A"/>
    <w:rsid w:val="0054614D"/>
    <w:rsid w:val="00546A9E"/>
    <w:rsid w:val="005472BB"/>
    <w:rsid w:val="00547B6B"/>
    <w:rsid w:val="00547CDD"/>
    <w:rsid w:val="00547CE4"/>
    <w:rsid w:val="00547D03"/>
    <w:rsid w:val="00547F38"/>
    <w:rsid w:val="00547FD9"/>
    <w:rsid w:val="00550A81"/>
    <w:rsid w:val="00550A94"/>
    <w:rsid w:val="00550C0F"/>
    <w:rsid w:val="00550C39"/>
    <w:rsid w:val="0055159B"/>
    <w:rsid w:val="0055190E"/>
    <w:rsid w:val="0055210B"/>
    <w:rsid w:val="0055226B"/>
    <w:rsid w:val="005522AF"/>
    <w:rsid w:val="0055241E"/>
    <w:rsid w:val="005527A0"/>
    <w:rsid w:val="00552A70"/>
    <w:rsid w:val="00552A74"/>
    <w:rsid w:val="00552B50"/>
    <w:rsid w:val="0055347F"/>
    <w:rsid w:val="00553517"/>
    <w:rsid w:val="00553614"/>
    <w:rsid w:val="005536DC"/>
    <w:rsid w:val="005538DE"/>
    <w:rsid w:val="005539F9"/>
    <w:rsid w:val="00553CD7"/>
    <w:rsid w:val="00553CE8"/>
    <w:rsid w:val="0055401C"/>
    <w:rsid w:val="005541B9"/>
    <w:rsid w:val="005541D3"/>
    <w:rsid w:val="00554200"/>
    <w:rsid w:val="00554372"/>
    <w:rsid w:val="005544C0"/>
    <w:rsid w:val="00554533"/>
    <w:rsid w:val="0055497F"/>
    <w:rsid w:val="00554FE9"/>
    <w:rsid w:val="0055511D"/>
    <w:rsid w:val="0055543A"/>
    <w:rsid w:val="0055581C"/>
    <w:rsid w:val="00555AAE"/>
    <w:rsid w:val="00555C81"/>
    <w:rsid w:val="00555E39"/>
    <w:rsid w:val="00555EA6"/>
    <w:rsid w:val="00555FC7"/>
    <w:rsid w:val="005560A1"/>
    <w:rsid w:val="005563AB"/>
    <w:rsid w:val="00556773"/>
    <w:rsid w:val="00556817"/>
    <w:rsid w:val="00556A55"/>
    <w:rsid w:val="0055713F"/>
    <w:rsid w:val="00557BB5"/>
    <w:rsid w:val="00557F71"/>
    <w:rsid w:val="005603F4"/>
    <w:rsid w:val="00560A78"/>
    <w:rsid w:val="00560C5D"/>
    <w:rsid w:val="00560D48"/>
    <w:rsid w:val="00561319"/>
    <w:rsid w:val="005613A2"/>
    <w:rsid w:val="005615CD"/>
    <w:rsid w:val="005617E1"/>
    <w:rsid w:val="005618EF"/>
    <w:rsid w:val="00562176"/>
    <w:rsid w:val="005625A3"/>
    <w:rsid w:val="00562F28"/>
    <w:rsid w:val="00562FEF"/>
    <w:rsid w:val="00563015"/>
    <w:rsid w:val="00563160"/>
    <w:rsid w:val="005631B0"/>
    <w:rsid w:val="00563385"/>
    <w:rsid w:val="00563675"/>
    <w:rsid w:val="00563C73"/>
    <w:rsid w:val="00564012"/>
    <w:rsid w:val="00564022"/>
    <w:rsid w:val="00564024"/>
    <w:rsid w:val="00564122"/>
    <w:rsid w:val="005647FD"/>
    <w:rsid w:val="0056488E"/>
    <w:rsid w:val="00564960"/>
    <w:rsid w:val="005649A8"/>
    <w:rsid w:val="00564C37"/>
    <w:rsid w:val="00564F49"/>
    <w:rsid w:val="0056504F"/>
    <w:rsid w:val="0056529A"/>
    <w:rsid w:val="005652F9"/>
    <w:rsid w:val="00565548"/>
    <w:rsid w:val="00565680"/>
    <w:rsid w:val="0056598C"/>
    <w:rsid w:val="00565DE3"/>
    <w:rsid w:val="00565EA5"/>
    <w:rsid w:val="00565F7A"/>
    <w:rsid w:val="00565F7D"/>
    <w:rsid w:val="005661E5"/>
    <w:rsid w:val="005663D3"/>
    <w:rsid w:val="005666C6"/>
    <w:rsid w:val="005666CA"/>
    <w:rsid w:val="0056674E"/>
    <w:rsid w:val="00566783"/>
    <w:rsid w:val="00566855"/>
    <w:rsid w:val="005669B7"/>
    <w:rsid w:val="00567088"/>
    <w:rsid w:val="00567176"/>
    <w:rsid w:val="0056762B"/>
    <w:rsid w:val="005676C0"/>
    <w:rsid w:val="00567890"/>
    <w:rsid w:val="00567AF5"/>
    <w:rsid w:val="00567BC4"/>
    <w:rsid w:val="00567FF5"/>
    <w:rsid w:val="0057023C"/>
    <w:rsid w:val="005702D7"/>
    <w:rsid w:val="00570608"/>
    <w:rsid w:val="00570752"/>
    <w:rsid w:val="0057076B"/>
    <w:rsid w:val="005708A7"/>
    <w:rsid w:val="005709F8"/>
    <w:rsid w:val="00570A60"/>
    <w:rsid w:val="00570B1C"/>
    <w:rsid w:val="00571116"/>
    <w:rsid w:val="005712AA"/>
    <w:rsid w:val="005713A2"/>
    <w:rsid w:val="00571832"/>
    <w:rsid w:val="00571A43"/>
    <w:rsid w:val="00571A9B"/>
    <w:rsid w:val="00571DDE"/>
    <w:rsid w:val="00572B2F"/>
    <w:rsid w:val="00572B3E"/>
    <w:rsid w:val="005738C7"/>
    <w:rsid w:val="00573CCF"/>
    <w:rsid w:val="0057414C"/>
    <w:rsid w:val="005743F7"/>
    <w:rsid w:val="00574637"/>
    <w:rsid w:val="005748F4"/>
    <w:rsid w:val="0057499E"/>
    <w:rsid w:val="00574E3C"/>
    <w:rsid w:val="00575101"/>
    <w:rsid w:val="0057523A"/>
    <w:rsid w:val="005755A1"/>
    <w:rsid w:val="00575A85"/>
    <w:rsid w:val="00575FA8"/>
    <w:rsid w:val="005764F6"/>
    <w:rsid w:val="0057651E"/>
    <w:rsid w:val="00576524"/>
    <w:rsid w:val="00576612"/>
    <w:rsid w:val="005768B1"/>
    <w:rsid w:val="00577020"/>
    <w:rsid w:val="00577307"/>
    <w:rsid w:val="00577386"/>
    <w:rsid w:val="005773CC"/>
    <w:rsid w:val="00577517"/>
    <w:rsid w:val="0057763F"/>
    <w:rsid w:val="005776BB"/>
    <w:rsid w:val="005777E0"/>
    <w:rsid w:val="0058004F"/>
    <w:rsid w:val="005802AD"/>
    <w:rsid w:val="0058067E"/>
    <w:rsid w:val="005806AA"/>
    <w:rsid w:val="005806CA"/>
    <w:rsid w:val="00580790"/>
    <w:rsid w:val="00580E86"/>
    <w:rsid w:val="00580FB8"/>
    <w:rsid w:val="005810B8"/>
    <w:rsid w:val="00581293"/>
    <w:rsid w:val="0058144E"/>
    <w:rsid w:val="005815C0"/>
    <w:rsid w:val="0058182A"/>
    <w:rsid w:val="005823F6"/>
    <w:rsid w:val="005824CA"/>
    <w:rsid w:val="00582606"/>
    <w:rsid w:val="005826AB"/>
    <w:rsid w:val="00582A51"/>
    <w:rsid w:val="00582A72"/>
    <w:rsid w:val="00582CCF"/>
    <w:rsid w:val="00582D4A"/>
    <w:rsid w:val="00583030"/>
    <w:rsid w:val="005834EA"/>
    <w:rsid w:val="00583A56"/>
    <w:rsid w:val="00583C93"/>
    <w:rsid w:val="00583F6E"/>
    <w:rsid w:val="005845B4"/>
    <w:rsid w:val="0058482E"/>
    <w:rsid w:val="00584A88"/>
    <w:rsid w:val="00584FCD"/>
    <w:rsid w:val="0058524C"/>
    <w:rsid w:val="005852F2"/>
    <w:rsid w:val="0058541C"/>
    <w:rsid w:val="00585B10"/>
    <w:rsid w:val="00585DD9"/>
    <w:rsid w:val="005868A7"/>
    <w:rsid w:val="00586A4B"/>
    <w:rsid w:val="00586AE4"/>
    <w:rsid w:val="00586D0E"/>
    <w:rsid w:val="00586D7B"/>
    <w:rsid w:val="00586E9F"/>
    <w:rsid w:val="00586EE2"/>
    <w:rsid w:val="00586EEF"/>
    <w:rsid w:val="00586F04"/>
    <w:rsid w:val="00587072"/>
    <w:rsid w:val="00587237"/>
    <w:rsid w:val="0058742F"/>
    <w:rsid w:val="00587A64"/>
    <w:rsid w:val="00587B90"/>
    <w:rsid w:val="00590316"/>
    <w:rsid w:val="0059082E"/>
    <w:rsid w:val="00590AEE"/>
    <w:rsid w:val="00590BE1"/>
    <w:rsid w:val="00590E58"/>
    <w:rsid w:val="0059118F"/>
    <w:rsid w:val="005911E8"/>
    <w:rsid w:val="005912EC"/>
    <w:rsid w:val="00591514"/>
    <w:rsid w:val="0059192A"/>
    <w:rsid w:val="00591D11"/>
    <w:rsid w:val="00592149"/>
    <w:rsid w:val="005922AA"/>
    <w:rsid w:val="005922BF"/>
    <w:rsid w:val="00592E69"/>
    <w:rsid w:val="00593958"/>
    <w:rsid w:val="00593B30"/>
    <w:rsid w:val="005940EB"/>
    <w:rsid w:val="00594261"/>
    <w:rsid w:val="00594978"/>
    <w:rsid w:val="00594C86"/>
    <w:rsid w:val="0059530F"/>
    <w:rsid w:val="00595329"/>
    <w:rsid w:val="005958D3"/>
    <w:rsid w:val="00595F5F"/>
    <w:rsid w:val="00596345"/>
    <w:rsid w:val="005965E8"/>
    <w:rsid w:val="00596790"/>
    <w:rsid w:val="005967C6"/>
    <w:rsid w:val="00596EDD"/>
    <w:rsid w:val="00597325"/>
    <w:rsid w:val="005977F3"/>
    <w:rsid w:val="00597B23"/>
    <w:rsid w:val="005A058B"/>
    <w:rsid w:val="005A0DA6"/>
    <w:rsid w:val="005A0DDB"/>
    <w:rsid w:val="005A0EF8"/>
    <w:rsid w:val="005A114A"/>
    <w:rsid w:val="005A1510"/>
    <w:rsid w:val="005A16C2"/>
    <w:rsid w:val="005A1B44"/>
    <w:rsid w:val="005A209F"/>
    <w:rsid w:val="005A21DE"/>
    <w:rsid w:val="005A2754"/>
    <w:rsid w:val="005A2E2B"/>
    <w:rsid w:val="005A2E66"/>
    <w:rsid w:val="005A2F61"/>
    <w:rsid w:val="005A2FD4"/>
    <w:rsid w:val="005A3119"/>
    <w:rsid w:val="005A3150"/>
    <w:rsid w:val="005A3BDD"/>
    <w:rsid w:val="005A3CAF"/>
    <w:rsid w:val="005A402C"/>
    <w:rsid w:val="005A4296"/>
    <w:rsid w:val="005A45C7"/>
    <w:rsid w:val="005A4B0C"/>
    <w:rsid w:val="005A4CD0"/>
    <w:rsid w:val="005A4E08"/>
    <w:rsid w:val="005A4E18"/>
    <w:rsid w:val="005A4EEF"/>
    <w:rsid w:val="005A4F90"/>
    <w:rsid w:val="005A5384"/>
    <w:rsid w:val="005A54AE"/>
    <w:rsid w:val="005A5E06"/>
    <w:rsid w:val="005A5F34"/>
    <w:rsid w:val="005A60E7"/>
    <w:rsid w:val="005A6385"/>
    <w:rsid w:val="005A6412"/>
    <w:rsid w:val="005A65B1"/>
    <w:rsid w:val="005A66E4"/>
    <w:rsid w:val="005A6CC0"/>
    <w:rsid w:val="005A7386"/>
    <w:rsid w:val="005A7500"/>
    <w:rsid w:val="005A76B8"/>
    <w:rsid w:val="005A794B"/>
    <w:rsid w:val="005A7ED6"/>
    <w:rsid w:val="005A7FC7"/>
    <w:rsid w:val="005B00F3"/>
    <w:rsid w:val="005B036D"/>
    <w:rsid w:val="005B041B"/>
    <w:rsid w:val="005B09C1"/>
    <w:rsid w:val="005B0A9B"/>
    <w:rsid w:val="005B0BFD"/>
    <w:rsid w:val="005B0EB1"/>
    <w:rsid w:val="005B0F06"/>
    <w:rsid w:val="005B1090"/>
    <w:rsid w:val="005B119D"/>
    <w:rsid w:val="005B16BF"/>
    <w:rsid w:val="005B1865"/>
    <w:rsid w:val="005B1BF6"/>
    <w:rsid w:val="005B1CFA"/>
    <w:rsid w:val="005B1F2E"/>
    <w:rsid w:val="005B1F33"/>
    <w:rsid w:val="005B2480"/>
    <w:rsid w:val="005B280C"/>
    <w:rsid w:val="005B2A21"/>
    <w:rsid w:val="005B2A67"/>
    <w:rsid w:val="005B2E9C"/>
    <w:rsid w:val="005B2F39"/>
    <w:rsid w:val="005B3172"/>
    <w:rsid w:val="005B372D"/>
    <w:rsid w:val="005B3A16"/>
    <w:rsid w:val="005B3B5E"/>
    <w:rsid w:val="005B4055"/>
    <w:rsid w:val="005B418B"/>
    <w:rsid w:val="005B450F"/>
    <w:rsid w:val="005B4B40"/>
    <w:rsid w:val="005B4E94"/>
    <w:rsid w:val="005B4E9F"/>
    <w:rsid w:val="005B528E"/>
    <w:rsid w:val="005B52CF"/>
    <w:rsid w:val="005B5A3D"/>
    <w:rsid w:val="005B5A62"/>
    <w:rsid w:val="005B5D66"/>
    <w:rsid w:val="005B5D7B"/>
    <w:rsid w:val="005B5FC1"/>
    <w:rsid w:val="005B635A"/>
    <w:rsid w:val="005B68D8"/>
    <w:rsid w:val="005B69A4"/>
    <w:rsid w:val="005B6E7B"/>
    <w:rsid w:val="005B6F99"/>
    <w:rsid w:val="005B72E3"/>
    <w:rsid w:val="005B776B"/>
    <w:rsid w:val="005B7856"/>
    <w:rsid w:val="005B7978"/>
    <w:rsid w:val="005B79B2"/>
    <w:rsid w:val="005B7A0F"/>
    <w:rsid w:val="005B7DC9"/>
    <w:rsid w:val="005B7DE8"/>
    <w:rsid w:val="005B7EAD"/>
    <w:rsid w:val="005C0294"/>
    <w:rsid w:val="005C065C"/>
    <w:rsid w:val="005C080A"/>
    <w:rsid w:val="005C0822"/>
    <w:rsid w:val="005C0872"/>
    <w:rsid w:val="005C0CCB"/>
    <w:rsid w:val="005C0EA5"/>
    <w:rsid w:val="005C1479"/>
    <w:rsid w:val="005C16B5"/>
    <w:rsid w:val="005C16E7"/>
    <w:rsid w:val="005C17B5"/>
    <w:rsid w:val="005C1911"/>
    <w:rsid w:val="005C1B69"/>
    <w:rsid w:val="005C2003"/>
    <w:rsid w:val="005C271A"/>
    <w:rsid w:val="005C2739"/>
    <w:rsid w:val="005C2942"/>
    <w:rsid w:val="005C2986"/>
    <w:rsid w:val="005C3145"/>
    <w:rsid w:val="005C3B93"/>
    <w:rsid w:val="005C3D76"/>
    <w:rsid w:val="005C3FA3"/>
    <w:rsid w:val="005C438F"/>
    <w:rsid w:val="005C4873"/>
    <w:rsid w:val="005C4E92"/>
    <w:rsid w:val="005C55EA"/>
    <w:rsid w:val="005C5635"/>
    <w:rsid w:val="005C59A9"/>
    <w:rsid w:val="005C59CE"/>
    <w:rsid w:val="005C5C21"/>
    <w:rsid w:val="005C6714"/>
    <w:rsid w:val="005C72C8"/>
    <w:rsid w:val="005C7522"/>
    <w:rsid w:val="005C75FA"/>
    <w:rsid w:val="005C7921"/>
    <w:rsid w:val="005C79A1"/>
    <w:rsid w:val="005C7AFE"/>
    <w:rsid w:val="005C7C9D"/>
    <w:rsid w:val="005C7EA4"/>
    <w:rsid w:val="005C7F6F"/>
    <w:rsid w:val="005D02C8"/>
    <w:rsid w:val="005D0576"/>
    <w:rsid w:val="005D09E3"/>
    <w:rsid w:val="005D1026"/>
    <w:rsid w:val="005D1623"/>
    <w:rsid w:val="005D1BA1"/>
    <w:rsid w:val="005D1EC7"/>
    <w:rsid w:val="005D22D6"/>
    <w:rsid w:val="005D236F"/>
    <w:rsid w:val="005D2385"/>
    <w:rsid w:val="005D2551"/>
    <w:rsid w:val="005D2950"/>
    <w:rsid w:val="005D2F23"/>
    <w:rsid w:val="005D2F65"/>
    <w:rsid w:val="005D2FAE"/>
    <w:rsid w:val="005D2FBE"/>
    <w:rsid w:val="005D2FE6"/>
    <w:rsid w:val="005D344E"/>
    <w:rsid w:val="005D37EA"/>
    <w:rsid w:val="005D3B7C"/>
    <w:rsid w:val="005D402C"/>
    <w:rsid w:val="005D421F"/>
    <w:rsid w:val="005D4322"/>
    <w:rsid w:val="005D4331"/>
    <w:rsid w:val="005D4578"/>
    <w:rsid w:val="005D467F"/>
    <w:rsid w:val="005D4B7B"/>
    <w:rsid w:val="005D5018"/>
    <w:rsid w:val="005D56EF"/>
    <w:rsid w:val="005D5D55"/>
    <w:rsid w:val="005D5EC7"/>
    <w:rsid w:val="005D6034"/>
    <w:rsid w:val="005D60DA"/>
    <w:rsid w:val="005D60E9"/>
    <w:rsid w:val="005D623E"/>
    <w:rsid w:val="005D6547"/>
    <w:rsid w:val="005D6984"/>
    <w:rsid w:val="005D6FE8"/>
    <w:rsid w:val="005D70E1"/>
    <w:rsid w:val="005D716C"/>
    <w:rsid w:val="005D7215"/>
    <w:rsid w:val="005D72C2"/>
    <w:rsid w:val="005D76B2"/>
    <w:rsid w:val="005D78A2"/>
    <w:rsid w:val="005D79F9"/>
    <w:rsid w:val="005D7D08"/>
    <w:rsid w:val="005D7EDB"/>
    <w:rsid w:val="005E005E"/>
    <w:rsid w:val="005E046E"/>
    <w:rsid w:val="005E0800"/>
    <w:rsid w:val="005E0BBB"/>
    <w:rsid w:val="005E0D74"/>
    <w:rsid w:val="005E0E9D"/>
    <w:rsid w:val="005E1589"/>
    <w:rsid w:val="005E1890"/>
    <w:rsid w:val="005E1BD3"/>
    <w:rsid w:val="005E1C02"/>
    <w:rsid w:val="005E1CFF"/>
    <w:rsid w:val="005E1D9A"/>
    <w:rsid w:val="005E222B"/>
    <w:rsid w:val="005E2261"/>
    <w:rsid w:val="005E250B"/>
    <w:rsid w:val="005E2535"/>
    <w:rsid w:val="005E2E29"/>
    <w:rsid w:val="005E2F0E"/>
    <w:rsid w:val="005E2F6B"/>
    <w:rsid w:val="005E32CD"/>
    <w:rsid w:val="005E356B"/>
    <w:rsid w:val="005E3F99"/>
    <w:rsid w:val="005E3FAA"/>
    <w:rsid w:val="005E4057"/>
    <w:rsid w:val="005E414E"/>
    <w:rsid w:val="005E4920"/>
    <w:rsid w:val="005E49E5"/>
    <w:rsid w:val="005E4BCC"/>
    <w:rsid w:val="005E4DE5"/>
    <w:rsid w:val="005E5413"/>
    <w:rsid w:val="005E5DDB"/>
    <w:rsid w:val="005E5F18"/>
    <w:rsid w:val="005E6518"/>
    <w:rsid w:val="005E6901"/>
    <w:rsid w:val="005E6BA2"/>
    <w:rsid w:val="005E6CA5"/>
    <w:rsid w:val="005E6D96"/>
    <w:rsid w:val="005F00D4"/>
    <w:rsid w:val="005F057C"/>
    <w:rsid w:val="005F083C"/>
    <w:rsid w:val="005F0A6E"/>
    <w:rsid w:val="005F0AED"/>
    <w:rsid w:val="005F0B60"/>
    <w:rsid w:val="005F0DF8"/>
    <w:rsid w:val="005F100A"/>
    <w:rsid w:val="005F16CB"/>
    <w:rsid w:val="005F1B22"/>
    <w:rsid w:val="005F1BA9"/>
    <w:rsid w:val="005F1F60"/>
    <w:rsid w:val="005F2338"/>
    <w:rsid w:val="005F2549"/>
    <w:rsid w:val="005F2644"/>
    <w:rsid w:val="005F27ED"/>
    <w:rsid w:val="005F2947"/>
    <w:rsid w:val="005F2CF1"/>
    <w:rsid w:val="005F2EB9"/>
    <w:rsid w:val="005F328F"/>
    <w:rsid w:val="005F34D4"/>
    <w:rsid w:val="005F35E1"/>
    <w:rsid w:val="005F37A3"/>
    <w:rsid w:val="005F3A80"/>
    <w:rsid w:val="005F3B3D"/>
    <w:rsid w:val="005F3D77"/>
    <w:rsid w:val="005F4170"/>
    <w:rsid w:val="005F419B"/>
    <w:rsid w:val="005F4211"/>
    <w:rsid w:val="005F451B"/>
    <w:rsid w:val="005F4632"/>
    <w:rsid w:val="005F4BB3"/>
    <w:rsid w:val="005F4BE0"/>
    <w:rsid w:val="005F4BE8"/>
    <w:rsid w:val="005F502F"/>
    <w:rsid w:val="005F510D"/>
    <w:rsid w:val="005F51B7"/>
    <w:rsid w:val="005F51CD"/>
    <w:rsid w:val="005F533E"/>
    <w:rsid w:val="005F5367"/>
    <w:rsid w:val="005F54EC"/>
    <w:rsid w:val="005F5A29"/>
    <w:rsid w:val="005F5C19"/>
    <w:rsid w:val="005F5CB0"/>
    <w:rsid w:val="005F5D48"/>
    <w:rsid w:val="005F660D"/>
    <w:rsid w:val="005F673F"/>
    <w:rsid w:val="005F6B9F"/>
    <w:rsid w:val="005F70CC"/>
    <w:rsid w:val="005F713F"/>
    <w:rsid w:val="005F7176"/>
    <w:rsid w:val="005F71DC"/>
    <w:rsid w:val="005F7223"/>
    <w:rsid w:val="005F73E5"/>
    <w:rsid w:val="005F7949"/>
    <w:rsid w:val="005F7BE2"/>
    <w:rsid w:val="005F7DEF"/>
    <w:rsid w:val="005F7ECA"/>
    <w:rsid w:val="005F7F95"/>
    <w:rsid w:val="005F7FF7"/>
    <w:rsid w:val="00600385"/>
    <w:rsid w:val="00600E1F"/>
    <w:rsid w:val="00600F3B"/>
    <w:rsid w:val="006014E3"/>
    <w:rsid w:val="0060156F"/>
    <w:rsid w:val="00601D09"/>
    <w:rsid w:val="00602253"/>
    <w:rsid w:val="006027CF"/>
    <w:rsid w:val="0060282E"/>
    <w:rsid w:val="00602C30"/>
    <w:rsid w:val="00602DE9"/>
    <w:rsid w:val="006032BA"/>
    <w:rsid w:val="00603387"/>
    <w:rsid w:val="006033F7"/>
    <w:rsid w:val="0060363A"/>
    <w:rsid w:val="00604055"/>
    <w:rsid w:val="00604710"/>
    <w:rsid w:val="00604747"/>
    <w:rsid w:val="00604919"/>
    <w:rsid w:val="00604B2C"/>
    <w:rsid w:val="00604C88"/>
    <w:rsid w:val="006050F3"/>
    <w:rsid w:val="00605252"/>
    <w:rsid w:val="0060532E"/>
    <w:rsid w:val="00605769"/>
    <w:rsid w:val="006065ED"/>
    <w:rsid w:val="00606AFB"/>
    <w:rsid w:val="00606B4D"/>
    <w:rsid w:val="00606EB6"/>
    <w:rsid w:val="00606F6E"/>
    <w:rsid w:val="00607057"/>
    <w:rsid w:val="0060756A"/>
    <w:rsid w:val="00607757"/>
    <w:rsid w:val="00607794"/>
    <w:rsid w:val="006077B4"/>
    <w:rsid w:val="00607965"/>
    <w:rsid w:val="00607ACB"/>
    <w:rsid w:val="00607D23"/>
    <w:rsid w:val="00607FF7"/>
    <w:rsid w:val="00610589"/>
    <w:rsid w:val="00610B8F"/>
    <w:rsid w:val="00610BF2"/>
    <w:rsid w:val="00610E30"/>
    <w:rsid w:val="00610EAF"/>
    <w:rsid w:val="00610FD2"/>
    <w:rsid w:val="006112F8"/>
    <w:rsid w:val="006115A5"/>
    <w:rsid w:val="00611DE4"/>
    <w:rsid w:val="00611FCB"/>
    <w:rsid w:val="006121C3"/>
    <w:rsid w:val="00612217"/>
    <w:rsid w:val="00612324"/>
    <w:rsid w:val="006125F7"/>
    <w:rsid w:val="0061281B"/>
    <w:rsid w:val="0061304F"/>
    <w:rsid w:val="006130D7"/>
    <w:rsid w:val="00613232"/>
    <w:rsid w:val="00613301"/>
    <w:rsid w:val="00613562"/>
    <w:rsid w:val="00613779"/>
    <w:rsid w:val="006137C8"/>
    <w:rsid w:val="00613979"/>
    <w:rsid w:val="00613F23"/>
    <w:rsid w:val="0061404E"/>
    <w:rsid w:val="006140DF"/>
    <w:rsid w:val="006141E6"/>
    <w:rsid w:val="006142DF"/>
    <w:rsid w:val="00614A5B"/>
    <w:rsid w:val="00615003"/>
    <w:rsid w:val="006151AB"/>
    <w:rsid w:val="00615717"/>
    <w:rsid w:val="00615722"/>
    <w:rsid w:val="00615F66"/>
    <w:rsid w:val="0061606A"/>
    <w:rsid w:val="006162B9"/>
    <w:rsid w:val="0061698C"/>
    <w:rsid w:val="00616F09"/>
    <w:rsid w:val="00617596"/>
    <w:rsid w:val="00617923"/>
    <w:rsid w:val="00617F58"/>
    <w:rsid w:val="006200B8"/>
    <w:rsid w:val="0062038D"/>
    <w:rsid w:val="00620A5E"/>
    <w:rsid w:val="00621278"/>
    <w:rsid w:val="00621475"/>
    <w:rsid w:val="0062156D"/>
    <w:rsid w:val="00621834"/>
    <w:rsid w:val="00621F39"/>
    <w:rsid w:val="00622073"/>
    <w:rsid w:val="00622332"/>
    <w:rsid w:val="0062233E"/>
    <w:rsid w:val="00622458"/>
    <w:rsid w:val="00622469"/>
    <w:rsid w:val="006226FA"/>
    <w:rsid w:val="00622734"/>
    <w:rsid w:val="00622809"/>
    <w:rsid w:val="00622974"/>
    <w:rsid w:val="00622DDD"/>
    <w:rsid w:val="0062351D"/>
    <w:rsid w:val="006235AD"/>
    <w:rsid w:val="00623939"/>
    <w:rsid w:val="00623CE5"/>
    <w:rsid w:val="00624946"/>
    <w:rsid w:val="00624CE0"/>
    <w:rsid w:val="00624CF2"/>
    <w:rsid w:val="00624E6A"/>
    <w:rsid w:val="00625362"/>
    <w:rsid w:val="006253B8"/>
    <w:rsid w:val="0062580A"/>
    <w:rsid w:val="0062584D"/>
    <w:rsid w:val="006260C6"/>
    <w:rsid w:val="00626362"/>
    <w:rsid w:val="00626746"/>
    <w:rsid w:val="00626DA7"/>
    <w:rsid w:val="00626E72"/>
    <w:rsid w:val="0062723E"/>
    <w:rsid w:val="00627530"/>
    <w:rsid w:val="006278CF"/>
    <w:rsid w:val="00627B0A"/>
    <w:rsid w:val="00627CB4"/>
    <w:rsid w:val="0063009B"/>
    <w:rsid w:val="00630B5B"/>
    <w:rsid w:val="00630C6D"/>
    <w:rsid w:val="00630EDD"/>
    <w:rsid w:val="006311AB"/>
    <w:rsid w:val="00631463"/>
    <w:rsid w:val="00631AD4"/>
    <w:rsid w:val="00631B0B"/>
    <w:rsid w:val="00631CD8"/>
    <w:rsid w:val="00632747"/>
    <w:rsid w:val="006329C1"/>
    <w:rsid w:val="00632BC7"/>
    <w:rsid w:val="00632D06"/>
    <w:rsid w:val="0063314A"/>
    <w:rsid w:val="0063321C"/>
    <w:rsid w:val="0063358F"/>
    <w:rsid w:val="00633CF5"/>
    <w:rsid w:val="00633D00"/>
    <w:rsid w:val="00633D4F"/>
    <w:rsid w:val="00633D67"/>
    <w:rsid w:val="0063480F"/>
    <w:rsid w:val="00634937"/>
    <w:rsid w:val="00634A7D"/>
    <w:rsid w:val="00634D8C"/>
    <w:rsid w:val="006350DD"/>
    <w:rsid w:val="006354E7"/>
    <w:rsid w:val="00635538"/>
    <w:rsid w:val="006356FE"/>
    <w:rsid w:val="00635721"/>
    <w:rsid w:val="00635AA3"/>
    <w:rsid w:val="00635D44"/>
    <w:rsid w:val="00636516"/>
    <w:rsid w:val="00636694"/>
    <w:rsid w:val="0063676B"/>
    <w:rsid w:val="00636B72"/>
    <w:rsid w:val="00636E39"/>
    <w:rsid w:val="0063739E"/>
    <w:rsid w:val="00637493"/>
    <w:rsid w:val="006374A0"/>
    <w:rsid w:val="0063767D"/>
    <w:rsid w:val="0063789C"/>
    <w:rsid w:val="00637DDB"/>
    <w:rsid w:val="00637E27"/>
    <w:rsid w:val="00640266"/>
    <w:rsid w:val="00640338"/>
    <w:rsid w:val="006404BC"/>
    <w:rsid w:val="00640CE9"/>
    <w:rsid w:val="00640EDA"/>
    <w:rsid w:val="00641B7C"/>
    <w:rsid w:val="00641BF8"/>
    <w:rsid w:val="00642189"/>
    <w:rsid w:val="0064236F"/>
    <w:rsid w:val="00642654"/>
    <w:rsid w:val="00642C31"/>
    <w:rsid w:val="00642FA8"/>
    <w:rsid w:val="00642FEF"/>
    <w:rsid w:val="006430FD"/>
    <w:rsid w:val="00643265"/>
    <w:rsid w:val="00643279"/>
    <w:rsid w:val="00643298"/>
    <w:rsid w:val="00643584"/>
    <w:rsid w:val="006435E1"/>
    <w:rsid w:val="006438B8"/>
    <w:rsid w:val="00643ED5"/>
    <w:rsid w:val="00643FC5"/>
    <w:rsid w:val="00644063"/>
    <w:rsid w:val="006441B4"/>
    <w:rsid w:val="00644432"/>
    <w:rsid w:val="006446D9"/>
    <w:rsid w:val="00644D7B"/>
    <w:rsid w:val="00644DB2"/>
    <w:rsid w:val="0064501E"/>
    <w:rsid w:val="00645080"/>
    <w:rsid w:val="0064516C"/>
    <w:rsid w:val="006452E0"/>
    <w:rsid w:val="006455DC"/>
    <w:rsid w:val="00645767"/>
    <w:rsid w:val="00645997"/>
    <w:rsid w:val="00645A52"/>
    <w:rsid w:val="00645B27"/>
    <w:rsid w:val="0064601E"/>
    <w:rsid w:val="0064604F"/>
    <w:rsid w:val="006460BA"/>
    <w:rsid w:val="00646226"/>
    <w:rsid w:val="006464FB"/>
    <w:rsid w:val="00646D8C"/>
    <w:rsid w:val="00646EBA"/>
    <w:rsid w:val="00647106"/>
    <w:rsid w:val="00647359"/>
    <w:rsid w:val="006473A8"/>
    <w:rsid w:val="006473B2"/>
    <w:rsid w:val="00647476"/>
    <w:rsid w:val="00647678"/>
    <w:rsid w:val="006476B1"/>
    <w:rsid w:val="00650213"/>
    <w:rsid w:val="00650226"/>
    <w:rsid w:val="006505CF"/>
    <w:rsid w:val="00650C78"/>
    <w:rsid w:val="00650D74"/>
    <w:rsid w:val="00651218"/>
    <w:rsid w:val="006517C8"/>
    <w:rsid w:val="00651C7D"/>
    <w:rsid w:val="00651F7F"/>
    <w:rsid w:val="006529BE"/>
    <w:rsid w:val="00652A6B"/>
    <w:rsid w:val="00653111"/>
    <w:rsid w:val="00653211"/>
    <w:rsid w:val="006536FD"/>
    <w:rsid w:val="00653A3F"/>
    <w:rsid w:val="00653B99"/>
    <w:rsid w:val="00653BDC"/>
    <w:rsid w:val="00654232"/>
    <w:rsid w:val="006547C2"/>
    <w:rsid w:val="00654856"/>
    <w:rsid w:val="006553D2"/>
    <w:rsid w:val="00655421"/>
    <w:rsid w:val="006559F6"/>
    <w:rsid w:val="0065607F"/>
    <w:rsid w:val="00656188"/>
    <w:rsid w:val="00656521"/>
    <w:rsid w:val="00656682"/>
    <w:rsid w:val="006567B7"/>
    <w:rsid w:val="006569B0"/>
    <w:rsid w:val="00656A91"/>
    <w:rsid w:val="00656AAF"/>
    <w:rsid w:val="00656CBF"/>
    <w:rsid w:val="00656EDF"/>
    <w:rsid w:val="00656FB4"/>
    <w:rsid w:val="00657445"/>
    <w:rsid w:val="006578DC"/>
    <w:rsid w:val="006579E4"/>
    <w:rsid w:val="00657C98"/>
    <w:rsid w:val="00657D1C"/>
    <w:rsid w:val="00657DEA"/>
    <w:rsid w:val="00657F96"/>
    <w:rsid w:val="00657FB5"/>
    <w:rsid w:val="0066055E"/>
    <w:rsid w:val="00660831"/>
    <w:rsid w:val="00660C46"/>
    <w:rsid w:val="0066128C"/>
    <w:rsid w:val="006612A4"/>
    <w:rsid w:val="0066146B"/>
    <w:rsid w:val="00661653"/>
    <w:rsid w:val="00661776"/>
    <w:rsid w:val="00661785"/>
    <w:rsid w:val="00661C14"/>
    <w:rsid w:val="00662021"/>
    <w:rsid w:val="0066204B"/>
    <w:rsid w:val="006624A4"/>
    <w:rsid w:val="00662584"/>
    <w:rsid w:val="00662588"/>
    <w:rsid w:val="0066267A"/>
    <w:rsid w:val="00662700"/>
    <w:rsid w:val="00662878"/>
    <w:rsid w:val="00662AF9"/>
    <w:rsid w:val="00662B15"/>
    <w:rsid w:val="00662B75"/>
    <w:rsid w:val="00662BD7"/>
    <w:rsid w:val="00662BF0"/>
    <w:rsid w:val="00662C86"/>
    <w:rsid w:val="00662F7A"/>
    <w:rsid w:val="0066309C"/>
    <w:rsid w:val="006632C9"/>
    <w:rsid w:val="0066353A"/>
    <w:rsid w:val="00663BFA"/>
    <w:rsid w:val="00663F3D"/>
    <w:rsid w:val="00664007"/>
    <w:rsid w:val="00664095"/>
    <w:rsid w:val="0066415B"/>
    <w:rsid w:val="00664523"/>
    <w:rsid w:val="006645B8"/>
    <w:rsid w:val="00664659"/>
    <w:rsid w:val="006649AD"/>
    <w:rsid w:val="00664B1A"/>
    <w:rsid w:val="00664D75"/>
    <w:rsid w:val="00664DFA"/>
    <w:rsid w:val="006650FB"/>
    <w:rsid w:val="006655F9"/>
    <w:rsid w:val="00665AC3"/>
    <w:rsid w:val="006665CE"/>
    <w:rsid w:val="0066675A"/>
    <w:rsid w:val="006667B2"/>
    <w:rsid w:val="00666C14"/>
    <w:rsid w:val="00666C3B"/>
    <w:rsid w:val="00666CAD"/>
    <w:rsid w:val="00666CDC"/>
    <w:rsid w:val="00666F49"/>
    <w:rsid w:val="00667069"/>
    <w:rsid w:val="00667408"/>
    <w:rsid w:val="00667B54"/>
    <w:rsid w:val="00667C2F"/>
    <w:rsid w:val="00667CB4"/>
    <w:rsid w:val="00667D3C"/>
    <w:rsid w:val="00670A64"/>
    <w:rsid w:val="00670A7F"/>
    <w:rsid w:val="00670C25"/>
    <w:rsid w:val="00671294"/>
    <w:rsid w:val="00671744"/>
    <w:rsid w:val="00671A04"/>
    <w:rsid w:val="00671C87"/>
    <w:rsid w:val="006720BB"/>
    <w:rsid w:val="00672732"/>
    <w:rsid w:val="006727C0"/>
    <w:rsid w:val="00672A10"/>
    <w:rsid w:val="00672B11"/>
    <w:rsid w:val="00672DE5"/>
    <w:rsid w:val="006732F3"/>
    <w:rsid w:val="0067369A"/>
    <w:rsid w:val="00673931"/>
    <w:rsid w:val="006739E8"/>
    <w:rsid w:val="00673C83"/>
    <w:rsid w:val="00673EBF"/>
    <w:rsid w:val="00673F0A"/>
    <w:rsid w:val="00674169"/>
    <w:rsid w:val="0067432B"/>
    <w:rsid w:val="006743B0"/>
    <w:rsid w:val="0067447F"/>
    <w:rsid w:val="00674D39"/>
    <w:rsid w:val="00675072"/>
    <w:rsid w:val="0067507E"/>
    <w:rsid w:val="0067589B"/>
    <w:rsid w:val="006758A6"/>
    <w:rsid w:val="00675B62"/>
    <w:rsid w:val="00675BA4"/>
    <w:rsid w:val="00675CB9"/>
    <w:rsid w:val="00675CDB"/>
    <w:rsid w:val="0067633D"/>
    <w:rsid w:val="00676D40"/>
    <w:rsid w:val="00677032"/>
    <w:rsid w:val="00677685"/>
    <w:rsid w:val="00677D2C"/>
    <w:rsid w:val="00677EA2"/>
    <w:rsid w:val="00680011"/>
    <w:rsid w:val="00680543"/>
    <w:rsid w:val="00680562"/>
    <w:rsid w:val="006806B6"/>
    <w:rsid w:val="00680D1A"/>
    <w:rsid w:val="006817C3"/>
    <w:rsid w:val="00681A84"/>
    <w:rsid w:val="0068205B"/>
    <w:rsid w:val="00682113"/>
    <w:rsid w:val="006824BD"/>
    <w:rsid w:val="006824C8"/>
    <w:rsid w:val="0068267E"/>
    <w:rsid w:val="00682858"/>
    <w:rsid w:val="00682B45"/>
    <w:rsid w:val="00682C9C"/>
    <w:rsid w:val="00682E81"/>
    <w:rsid w:val="00682FC4"/>
    <w:rsid w:val="006837A1"/>
    <w:rsid w:val="006838C3"/>
    <w:rsid w:val="00683A0B"/>
    <w:rsid w:val="00683A73"/>
    <w:rsid w:val="00683A8D"/>
    <w:rsid w:val="00683DAB"/>
    <w:rsid w:val="00683F79"/>
    <w:rsid w:val="00684669"/>
    <w:rsid w:val="006852C2"/>
    <w:rsid w:val="00685451"/>
    <w:rsid w:val="00685640"/>
    <w:rsid w:val="00685651"/>
    <w:rsid w:val="006856BC"/>
    <w:rsid w:val="006857FC"/>
    <w:rsid w:val="0068582F"/>
    <w:rsid w:val="006862D2"/>
    <w:rsid w:val="00686335"/>
    <w:rsid w:val="006867AE"/>
    <w:rsid w:val="006868B0"/>
    <w:rsid w:val="0068690D"/>
    <w:rsid w:val="00686B1A"/>
    <w:rsid w:val="00686B9F"/>
    <w:rsid w:val="00686D0A"/>
    <w:rsid w:val="00687094"/>
    <w:rsid w:val="006873F1"/>
    <w:rsid w:val="00687899"/>
    <w:rsid w:val="00687B99"/>
    <w:rsid w:val="00690186"/>
    <w:rsid w:val="006904B4"/>
    <w:rsid w:val="00690C5D"/>
    <w:rsid w:val="00690C69"/>
    <w:rsid w:val="00690FBE"/>
    <w:rsid w:val="00691247"/>
    <w:rsid w:val="00691315"/>
    <w:rsid w:val="00691439"/>
    <w:rsid w:val="006914BB"/>
    <w:rsid w:val="00691645"/>
    <w:rsid w:val="006918D6"/>
    <w:rsid w:val="0069223B"/>
    <w:rsid w:val="00692477"/>
    <w:rsid w:val="0069253A"/>
    <w:rsid w:val="00692FA1"/>
    <w:rsid w:val="00693482"/>
    <w:rsid w:val="00693699"/>
    <w:rsid w:val="0069387A"/>
    <w:rsid w:val="00693ACF"/>
    <w:rsid w:val="00693B72"/>
    <w:rsid w:val="00693FC5"/>
    <w:rsid w:val="006940D5"/>
    <w:rsid w:val="006948A9"/>
    <w:rsid w:val="00694EFD"/>
    <w:rsid w:val="00695ED4"/>
    <w:rsid w:val="006969BE"/>
    <w:rsid w:val="00696D04"/>
    <w:rsid w:val="006977D8"/>
    <w:rsid w:val="006977DC"/>
    <w:rsid w:val="00697CCF"/>
    <w:rsid w:val="006A0275"/>
    <w:rsid w:val="006A05FA"/>
    <w:rsid w:val="006A0788"/>
    <w:rsid w:val="006A0EF6"/>
    <w:rsid w:val="006A1055"/>
    <w:rsid w:val="006A196D"/>
    <w:rsid w:val="006A1B79"/>
    <w:rsid w:val="006A1DAD"/>
    <w:rsid w:val="006A1FC0"/>
    <w:rsid w:val="006A1FEF"/>
    <w:rsid w:val="006A2035"/>
    <w:rsid w:val="006A3196"/>
    <w:rsid w:val="006A338E"/>
    <w:rsid w:val="006A33F6"/>
    <w:rsid w:val="006A3597"/>
    <w:rsid w:val="006A36BF"/>
    <w:rsid w:val="006A3720"/>
    <w:rsid w:val="006A3923"/>
    <w:rsid w:val="006A3AEE"/>
    <w:rsid w:val="006A3B6F"/>
    <w:rsid w:val="006A3C71"/>
    <w:rsid w:val="006A3D8F"/>
    <w:rsid w:val="006A3E2B"/>
    <w:rsid w:val="006A3EA1"/>
    <w:rsid w:val="006A3FDF"/>
    <w:rsid w:val="006A41E6"/>
    <w:rsid w:val="006A4476"/>
    <w:rsid w:val="006A4B6E"/>
    <w:rsid w:val="006A4C79"/>
    <w:rsid w:val="006A5932"/>
    <w:rsid w:val="006A5B57"/>
    <w:rsid w:val="006A5DC2"/>
    <w:rsid w:val="006A5EA4"/>
    <w:rsid w:val="006A60D1"/>
    <w:rsid w:val="006A61D5"/>
    <w:rsid w:val="006A6387"/>
    <w:rsid w:val="006A64F7"/>
    <w:rsid w:val="006A671F"/>
    <w:rsid w:val="006A6F0F"/>
    <w:rsid w:val="006A7046"/>
    <w:rsid w:val="006A71F1"/>
    <w:rsid w:val="006A758A"/>
    <w:rsid w:val="006A7730"/>
    <w:rsid w:val="006A78C1"/>
    <w:rsid w:val="006A7F99"/>
    <w:rsid w:val="006B02D5"/>
    <w:rsid w:val="006B03F4"/>
    <w:rsid w:val="006B09D9"/>
    <w:rsid w:val="006B0AFF"/>
    <w:rsid w:val="006B0F05"/>
    <w:rsid w:val="006B0FBA"/>
    <w:rsid w:val="006B12D2"/>
    <w:rsid w:val="006B1F29"/>
    <w:rsid w:val="006B214F"/>
    <w:rsid w:val="006B292E"/>
    <w:rsid w:val="006B2D16"/>
    <w:rsid w:val="006B2DC2"/>
    <w:rsid w:val="006B2EE6"/>
    <w:rsid w:val="006B2F8C"/>
    <w:rsid w:val="006B3457"/>
    <w:rsid w:val="006B35A7"/>
    <w:rsid w:val="006B3D65"/>
    <w:rsid w:val="006B3DB3"/>
    <w:rsid w:val="006B4365"/>
    <w:rsid w:val="006B43AB"/>
    <w:rsid w:val="006B450C"/>
    <w:rsid w:val="006B479E"/>
    <w:rsid w:val="006B4C6B"/>
    <w:rsid w:val="006B4D5D"/>
    <w:rsid w:val="006B4F38"/>
    <w:rsid w:val="006B514C"/>
    <w:rsid w:val="006B5209"/>
    <w:rsid w:val="006B53E7"/>
    <w:rsid w:val="006B5472"/>
    <w:rsid w:val="006B55D3"/>
    <w:rsid w:val="006B5977"/>
    <w:rsid w:val="006B6174"/>
    <w:rsid w:val="006B6239"/>
    <w:rsid w:val="006B68B0"/>
    <w:rsid w:val="006B6B39"/>
    <w:rsid w:val="006B7380"/>
    <w:rsid w:val="006B77CD"/>
    <w:rsid w:val="006B7FF8"/>
    <w:rsid w:val="006C02A0"/>
    <w:rsid w:val="006C0513"/>
    <w:rsid w:val="006C0566"/>
    <w:rsid w:val="006C0844"/>
    <w:rsid w:val="006C0EC0"/>
    <w:rsid w:val="006C12CF"/>
    <w:rsid w:val="006C135A"/>
    <w:rsid w:val="006C13CC"/>
    <w:rsid w:val="006C155F"/>
    <w:rsid w:val="006C1AB0"/>
    <w:rsid w:val="006C2E5C"/>
    <w:rsid w:val="006C3554"/>
    <w:rsid w:val="006C35FB"/>
    <w:rsid w:val="006C3910"/>
    <w:rsid w:val="006C3E24"/>
    <w:rsid w:val="006C43F5"/>
    <w:rsid w:val="006C47FB"/>
    <w:rsid w:val="006C4D51"/>
    <w:rsid w:val="006C4F75"/>
    <w:rsid w:val="006C4FF0"/>
    <w:rsid w:val="006C51E6"/>
    <w:rsid w:val="006C537B"/>
    <w:rsid w:val="006C541E"/>
    <w:rsid w:val="006C5FE3"/>
    <w:rsid w:val="006C6077"/>
    <w:rsid w:val="006C6667"/>
    <w:rsid w:val="006C6699"/>
    <w:rsid w:val="006C6830"/>
    <w:rsid w:val="006C68BB"/>
    <w:rsid w:val="006C701B"/>
    <w:rsid w:val="006C709C"/>
    <w:rsid w:val="006C7314"/>
    <w:rsid w:val="006C78BE"/>
    <w:rsid w:val="006C7CCF"/>
    <w:rsid w:val="006D0562"/>
    <w:rsid w:val="006D0E60"/>
    <w:rsid w:val="006D0E8C"/>
    <w:rsid w:val="006D0F3D"/>
    <w:rsid w:val="006D1175"/>
    <w:rsid w:val="006D1238"/>
    <w:rsid w:val="006D137E"/>
    <w:rsid w:val="006D154C"/>
    <w:rsid w:val="006D16B2"/>
    <w:rsid w:val="006D2290"/>
    <w:rsid w:val="006D2303"/>
    <w:rsid w:val="006D235B"/>
    <w:rsid w:val="006D26AE"/>
    <w:rsid w:val="006D2D83"/>
    <w:rsid w:val="006D2D8E"/>
    <w:rsid w:val="006D2E6C"/>
    <w:rsid w:val="006D3147"/>
    <w:rsid w:val="006D37F0"/>
    <w:rsid w:val="006D3B1F"/>
    <w:rsid w:val="006D429D"/>
    <w:rsid w:val="006D43FD"/>
    <w:rsid w:val="006D4673"/>
    <w:rsid w:val="006D4C18"/>
    <w:rsid w:val="006D4EEA"/>
    <w:rsid w:val="006D5021"/>
    <w:rsid w:val="006D5184"/>
    <w:rsid w:val="006D5405"/>
    <w:rsid w:val="006D586A"/>
    <w:rsid w:val="006D6524"/>
    <w:rsid w:val="006D66BA"/>
    <w:rsid w:val="006D6B90"/>
    <w:rsid w:val="006D6D49"/>
    <w:rsid w:val="006D6F61"/>
    <w:rsid w:val="006D71C1"/>
    <w:rsid w:val="006D73EC"/>
    <w:rsid w:val="006D7407"/>
    <w:rsid w:val="006D7BCF"/>
    <w:rsid w:val="006D7F2A"/>
    <w:rsid w:val="006E00C1"/>
    <w:rsid w:val="006E0551"/>
    <w:rsid w:val="006E06F8"/>
    <w:rsid w:val="006E07EB"/>
    <w:rsid w:val="006E0B1A"/>
    <w:rsid w:val="006E0C6F"/>
    <w:rsid w:val="006E0F57"/>
    <w:rsid w:val="006E11EA"/>
    <w:rsid w:val="006E132D"/>
    <w:rsid w:val="006E150B"/>
    <w:rsid w:val="006E15FD"/>
    <w:rsid w:val="006E1615"/>
    <w:rsid w:val="006E16DA"/>
    <w:rsid w:val="006E1A15"/>
    <w:rsid w:val="006E1E3E"/>
    <w:rsid w:val="006E2136"/>
    <w:rsid w:val="006E21AD"/>
    <w:rsid w:val="006E2DB3"/>
    <w:rsid w:val="006E34D2"/>
    <w:rsid w:val="006E394C"/>
    <w:rsid w:val="006E3D43"/>
    <w:rsid w:val="006E4135"/>
    <w:rsid w:val="006E4380"/>
    <w:rsid w:val="006E46C0"/>
    <w:rsid w:val="006E535E"/>
    <w:rsid w:val="006E538A"/>
    <w:rsid w:val="006E57C8"/>
    <w:rsid w:val="006E57E9"/>
    <w:rsid w:val="006E5A21"/>
    <w:rsid w:val="006E5CF7"/>
    <w:rsid w:val="006E616A"/>
    <w:rsid w:val="006E6303"/>
    <w:rsid w:val="006E69FB"/>
    <w:rsid w:val="006E70B7"/>
    <w:rsid w:val="006E729B"/>
    <w:rsid w:val="006E7562"/>
    <w:rsid w:val="006E7604"/>
    <w:rsid w:val="006E7670"/>
    <w:rsid w:val="006E7816"/>
    <w:rsid w:val="006E7EA0"/>
    <w:rsid w:val="006F01D4"/>
    <w:rsid w:val="006F03B3"/>
    <w:rsid w:val="006F0815"/>
    <w:rsid w:val="006F0BFE"/>
    <w:rsid w:val="006F0DEC"/>
    <w:rsid w:val="006F14E1"/>
    <w:rsid w:val="006F166E"/>
    <w:rsid w:val="006F18F1"/>
    <w:rsid w:val="006F1B99"/>
    <w:rsid w:val="006F1D95"/>
    <w:rsid w:val="006F1E25"/>
    <w:rsid w:val="006F232B"/>
    <w:rsid w:val="006F2565"/>
    <w:rsid w:val="006F264E"/>
    <w:rsid w:val="006F2821"/>
    <w:rsid w:val="006F2977"/>
    <w:rsid w:val="006F2CE2"/>
    <w:rsid w:val="006F2FEC"/>
    <w:rsid w:val="006F3604"/>
    <w:rsid w:val="006F3703"/>
    <w:rsid w:val="006F3706"/>
    <w:rsid w:val="006F422D"/>
    <w:rsid w:val="006F4769"/>
    <w:rsid w:val="006F48F0"/>
    <w:rsid w:val="006F4BF9"/>
    <w:rsid w:val="006F4C91"/>
    <w:rsid w:val="006F4D62"/>
    <w:rsid w:val="006F4EBC"/>
    <w:rsid w:val="006F512A"/>
    <w:rsid w:val="006F535D"/>
    <w:rsid w:val="006F5B22"/>
    <w:rsid w:val="006F5E0E"/>
    <w:rsid w:val="006F667E"/>
    <w:rsid w:val="006F670A"/>
    <w:rsid w:val="006F67D5"/>
    <w:rsid w:val="006F6FAD"/>
    <w:rsid w:val="006F7154"/>
    <w:rsid w:val="006F71D1"/>
    <w:rsid w:val="006F77DE"/>
    <w:rsid w:val="006F7AF5"/>
    <w:rsid w:val="006F7D83"/>
    <w:rsid w:val="00700165"/>
    <w:rsid w:val="00700436"/>
    <w:rsid w:val="0070080C"/>
    <w:rsid w:val="00700B45"/>
    <w:rsid w:val="00700D0A"/>
    <w:rsid w:val="00700D38"/>
    <w:rsid w:val="00700DF2"/>
    <w:rsid w:val="00700EDC"/>
    <w:rsid w:val="00701541"/>
    <w:rsid w:val="007015A8"/>
    <w:rsid w:val="007015B1"/>
    <w:rsid w:val="00701607"/>
    <w:rsid w:val="0070170B"/>
    <w:rsid w:val="0070177A"/>
    <w:rsid w:val="00701AD0"/>
    <w:rsid w:val="00701B90"/>
    <w:rsid w:val="00701CAA"/>
    <w:rsid w:val="00701CFB"/>
    <w:rsid w:val="00701E1B"/>
    <w:rsid w:val="00701F50"/>
    <w:rsid w:val="00702244"/>
    <w:rsid w:val="00702577"/>
    <w:rsid w:val="00702696"/>
    <w:rsid w:val="00702A6C"/>
    <w:rsid w:val="00702BAE"/>
    <w:rsid w:val="00702E32"/>
    <w:rsid w:val="00703009"/>
    <w:rsid w:val="0070348A"/>
    <w:rsid w:val="007038D3"/>
    <w:rsid w:val="00703A43"/>
    <w:rsid w:val="00703B8F"/>
    <w:rsid w:val="0070430D"/>
    <w:rsid w:val="00704886"/>
    <w:rsid w:val="0070508A"/>
    <w:rsid w:val="007053DD"/>
    <w:rsid w:val="0070611E"/>
    <w:rsid w:val="0070649C"/>
    <w:rsid w:val="00706591"/>
    <w:rsid w:val="007065EB"/>
    <w:rsid w:val="00706887"/>
    <w:rsid w:val="0070690C"/>
    <w:rsid w:val="0070735F"/>
    <w:rsid w:val="0070738D"/>
    <w:rsid w:val="007073F1"/>
    <w:rsid w:val="00707558"/>
    <w:rsid w:val="00707A88"/>
    <w:rsid w:val="00707D69"/>
    <w:rsid w:val="00710390"/>
    <w:rsid w:val="007106A2"/>
    <w:rsid w:val="00710BBC"/>
    <w:rsid w:val="00710C99"/>
    <w:rsid w:val="0071101A"/>
    <w:rsid w:val="0071133E"/>
    <w:rsid w:val="007113B5"/>
    <w:rsid w:val="00711475"/>
    <w:rsid w:val="007116AD"/>
    <w:rsid w:val="007117C7"/>
    <w:rsid w:val="0071183A"/>
    <w:rsid w:val="007118EB"/>
    <w:rsid w:val="00711C60"/>
    <w:rsid w:val="00712460"/>
    <w:rsid w:val="007125E1"/>
    <w:rsid w:val="00712922"/>
    <w:rsid w:val="00712BA9"/>
    <w:rsid w:val="00713795"/>
    <w:rsid w:val="00713945"/>
    <w:rsid w:val="00713FE5"/>
    <w:rsid w:val="0071412D"/>
    <w:rsid w:val="00714396"/>
    <w:rsid w:val="0071466D"/>
    <w:rsid w:val="007147E3"/>
    <w:rsid w:val="00714E8E"/>
    <w:rsid w:val="00715201"/>
    <w:rsid w:val="00715709"/>
    <w:rsid w:val="007161F4"/>
    <w:rsid w:val="0071641E"/>
    <w:rsid w:val="00716455"/>
    <w:rsid w:val="0071651C"/>
    <w:rsid w:val="0071654B"/>
    <w:rsid w:val="007166F7"/>
    <w:rsid w:val="00716749"/>
    <w:rsid w:val="00716756"/>
    <w:rsid w:val="0071675E"/>
    <w:rsid w:val="007169AC"/>
    <w:rsid w:val="00716D6B"/>
    <w:rsid w:val="00716E83"/>
    <w:rsid w:val="00717360"/>
    <w:rsid w:val="0071798E"/>
    <w:rsid w:val="007202AA"/>
    <w:rsid w:val="00720394"/>
    <w:rsid w:val="00720433"/>
    <w:rsid w:val="00720E33"/>
    <w:rsid w:val="00720E75"/>
    <w:rsid w:val="00721092"/>
    <w:rsid w:val="00721C9C"/>
    <w:rsid w:val="00722024"/>
    <w:rsid w:val="007220FD"/>
    <w:rsid w:val="00722249"/>
    <w:rsid w:val="00722530"/>
    <w:rsid w:val="007225B4"/>
    <w:rsid w:val="00722769"/>
    <w:rsid w:val="00722F28"/>
    <w:rsid w:val="007232AC"/>
    <w:rsid w:val="00723705"/>
    <w:rsid w:val="00723BC9"/>
    <w:rsid w:val="00723CAC"/>
    <w:rsid w:val="00723CB4"/>
    <w:rsid w:val="00723EDE"/>
    <w:rsid w:val="00724010"/>
    <w:rsid w:val="0072433D"/>
    <w:rsid w:val="00724495"/>
    <w:rsid w:val="0072452F"/>
    <w:rsid w:val="00724618"/>
    <w:rsid w:val="0072465F"/>
    <w:rsid w:val="00724988"/>
    <w:rsid w:val="00724BFC"/>
    <w:rsid w:val="00724DAA"/>
    <w:rsid w:val="00725086"/>
    <w:rsid w:val="007255C3"/>
    <w:rsid w:val="00725F95"/>
    <w:rsid w:val="00726029"/>
    <w:rsid w:val="0072635B"/>
    <w:rsid w:val="007263FF"/>
    <w:rsid w:val="007265D2"/>
    <w:rsid w:val="00726632"/>
    <w:rsid w:val="00726678"/>
    <w:rsid w:val="00726936"/>
    <w:rsid w:val="00726CD3"/>
    <w:rsid w:val="00726D68"/>
    <w:rsid w:val="00726E83"/>
    <w:rsid w:val="00727169"/>
    <w:rsid w:val="007271CB"/>
    <w:rsid w:val="007277E7"/>
    <w:rsid w:val="00727A52"/>
    <w:rsid w:val="00727D2E"/>
    <w:rsid w:val="00730506"/>
    <w:rsid w:val="00730613"/>
    <w:rsid w:val="00730702"/>
    <w:rsid w:val="00730C1B"/>
    <w:rsid w:val="00731443"/>
    <w:rsid w:val="007314E7"/>
    <w:rsid w:val="007318AD"/>
    <w:rsid w:val="00731A0C"/>
    <w:rsid w:val="00731AEB"/>
    <w:rsid w:val="00731C07"/>
    <w:rsid w:val="00731F55"/>
    <w:rsid w:val="007324BB"/>
    <w:rsid w:val="0073269B"/>
    <w:rsid w:val="00732D3E"/>
    <w:rsid w:val="00732DB3"/>
    <w:rsid w:val="00732EDF"/>
    <w:rsid w:val="00733055"/>
    <w:rsid w:val="00733156"/>
    <w:rsid w:val="0073373E"/>
    <w:rsid w:val="007339AB"/>
    <w:rsid w:val="00734076"/>
    <w:rsid w:val="00734657"/>
    <w:rsid w:val="00734D7F"/>
    <w:rsid w:val="007353CA"/>
    <w:rsid w:val="007354E6"/>
    <w:rsid w:val="00735C0E"/>
    <w:rsid w:val="00736B8A"/>
    <w:rsid w:val="00736BE0"/>
    <w:rsid w:val="00736C46"/>
    <w:rsid w:val="00736DE9"/>
    <w:rsid w:val="0073738F"/>
    <w:rsid w:val="007373A5"/>
    <w:rsid w:val="0073744A"/>
    <w:rsid w:val="0073745C"/>
    <w:rsid w:val="007374F9"/>
    <w:rsid w:val="0073764F"/>
    <w:rsid w:val="00737A7A"/>
    <w:rsid w:val="00737D6D"/>
    <w:rsid w:val="00737DBC"/>
    <w:rsid w:val="00737ECB"/>
    <w:rsid w:val="0074085D"/>
    <w:rsid w:val="00740EC5"/>
    <w:rsid w:val="0074156D"/>
    <w:rsid w:val="0074160E"/>
    <w:rsid w:val="0074161A"/>
    <w:rsid w:val="0074180F"/>
    <w:rsid w:val="00741B2D"/>
    <w:rsid w:val="00741B3C"/>
    <w:rsid w:val="007420F1"/>
    <w:rsid w:val="0074245A"/>
    <w:rsid w:val="00742492"/>
    <w:rsid w:val="00742B46"/>
    <w:rsid w:val="007432DA"/>
    <w:rsid w:val="007433FB"/>
    <w:rsid w:val="0074370E"/>
    <w:rsid w:val="00743E6B"/>
    <w:rsid w:val="00744931"/>
    <w:rsid w:val="00744A17"/>
    <w:rsid w:val="00744B26"/>
    <w:rsid w:val="00744C4D"/>
    <w:rsid w:val="00744D7B"/>
    <w:rsid w:val="007453F3"/>
    <w:rsid w:val="00745471"/>
    <w:rsid w:val="007454BF"/>
    <w:rsid w:val="00745634"/>
    <w:rsid w:val="00745878"/>
    <w:rsid w:val="00745950"/>
    <w:rsid w:val="00745E9F"/>
    <w:rsid w:val="00745FEA"/>
    <w:rsid w:val="00746304"/>
    <w:rsid w:val="00746383"/>
    <w:rsid w:val="00746A01"/>
    <w:rsid w:val="00746D4B"/>
    <w:rsid w:val="00746E9E"/>
    <w:rsid w:val="007471CA"/>
    <w:rsid w:val="007472E1"/>
    <w:rsid w:val="00747654"/>
    <w:rsid w:val="00747703"/>
    <w:rsid w:val="00747D69"/>
    <w:rsid w:val="00747DAE"/>
    <w:rsid w:val="0075006C"/>
    <w:rsid w:val="0075063E"/>
    <w:rsid w:val="00750D9D"/>
    <w:rsid w:val="0075102D"/>
    <w:rsid w:val="007512C5"/>
    <w:rsid w:val="00751320"/>
    <w:rsid w:val="00751557"/>
    <w:rsid w:val="00751E58"/>
    <w:rsid w:val="0075269C"/>
    <w:rsid w:val="00752842"/>
    <w:rsid w:val="007529E1"/>
    <w:rsid w:val="00752C91"/>
    <w:rsid w:val="00752F11"/>
    <w:rsid w:val="00752F49"/>
    <w:rsid w:val="00752F67"/>
    <w:rsid w:val="00753075"/>
    <w:rsid w:val="007531DD"/>
    <w:rsid w:val="0075333D"/>
    <w:rsid w:val="00753697"/>
    <w:rsid w:val="007537BA"/>
    <w:rsid w:val="00753858"/>
    <w:rsid w:val="00753A99"/>
    <w:rsid w:val="00753D63"/>
    <w:rsid w:val="007543EE"/>
    <w:rsid w:val="00754816"/>
    <w:rsid w:val="00754831"/>
    <w:rsid w:val="00754860"/>
    <w:rsid w:val="007554F0"/>
    <w:rsid w:val="00755A96"/>
    <w:rsid w:val="0075664B"/>
    <w:rsid w:val="00756878"/>
    <w:rsid w:val="00756973"/>
    <w:rsid w:val="00756BB5"/>
    <w:rsid w:val="00756D0E"/>
    <w:rsid w:val="00757213"/>
    <w:rsid w:val="00757332"/>
    <w:rsid w:val="00757440"/>
    <w:rsid w:val="007574D5"/>
    <w:rsid w:val="007577C5"/>
    <w:rsid w:val="00757D90"/>
    <w:rsid w:val="00757E59"/>
    <w:rsid w:val="00760A40"/>
    <w:rsid w:val="00760B15"/>
    <w:rsid w:val="00760D76"/>
    <w:rsid w:val="00762277"/>
    <w:rsid w:val="00762403"/>
    <w:rsid w:val="00762923"/>
    <w:rsid w:val="00762C70"/>
    <w:rsid w:val="00762D98"/>
    <w:rsid w:val="00762D9C"/>
    <w:rsid w:val="00762F99"/>
    <w:rsid w:val="007630AD"/>
    <w:rsid w:val="00763134"/>
    <w:rsid w:val="00763183"/>
    <w:rsid w:val="007635E0"/>
    <w:rsid w:val="00763B2B"/>
    <w:rsid w:val="00763B5B"/>
    <w:rsid w:val="00763F60"/>
    <w:rsid w:val="00764651"/>
    <w:rsid w:val="00764C60"/>
    <w:rsid w:val="00764DFA"/>
    <w:rsid w:val="00764E40"/>
    <w:rsid w:val="00765630"/>
    <w:rsid w:val="007657F0"/>
    <w:rsid w:val="00765B46"/>
    <w:rsid w:val="00765EFC"/>
    <w:rsid w:val="0076651A"/>
    <w:rsid w:val="0076715E"/>
    <w:rsid w:val="0076741A"/>
    <w:rsid w:val="00767B1B"/>
    <w:rsid w:val="00767C03"/>
    <w:rsid w:val="00767F6A"/>
    <w:rsid w:val="007702B6"/>
    <w:rsid w:val="007703AC"/>
    <w:rsid w:val="007705E5"/>
    <w:rsid w:val="007712B6"/>
    <w:rsid w:val="00771597"/>
    <w:rsid w:val="007717F1"/>
    <w:rsid w:val="007718D7"/>
    <w:rsid w:val="007720BE"/>
    <w:rsid w:val="00772247"/>
    <w:rsid w:val="00772C78"/>
    <w:rsid w:val="00772FEB"/>
    <w:rsid w:val="007733A9"/>
    <w:rsid w:val="0077346C"/>
    <w:rsid w:val="00773845"/>
    <w:rsid w:val="00773B6A"/>
    <w:rsid w:val="00773D37"/>
    <w:rsid w:val="00773DBE"/>
    <w:rsid w:val="00773EAD"/>
    <w:rsid w:val="0077436E"/>
    <w:rsid w:val="00774440"/>
    <w:rsid w:val="00774876"/>
    <w:rsid w:val="007748B1"/>
    <w:rsid w:val="00774AE4"/>
    <w:rsid w:val="00774D84"/>
    <w:rsid w:val="007752CF"/>
    <w:rsid w:val="007755CE"/>
    <w:rsid w:val="00775789"/>
    <w:rsid w:val="00775C9F"/>
    <w:rsid w:val="00775CA5"/>
    <w:rsid w:val="00775E85"/>
    <w:rsid w:val="00775ED6"/>
    <w:rsid w:val="00775F04"/>
    <w:rsid w:val="00775FBE"/>
    <w:rsid w:val="00775FC1"/>
    <w:rsid w:val="00776319"/>
    <w:rsid w:val="0077682A"/>
    <w:rsid w:val="007768C1"/>
    <w:rsid w:val="00776B14"/>
    <w:rsid w:val="00776B41"/>
    <w:rsid w:val="00776E57"/>
    <w:rsid w:val="00777160"/>
    <w:rsid w:val="0077726F"/>
    <w:rsid w:val="00777913"/>
    <w:rsid w:val="00777A88"/>
    <w:rsid w:val="00777D62"/>
    <w:rsid w:val="00780014"/>
    <w:rsid w:val="007802C7"/>
    <w:rsid w:val="007804D4"/>
    <w:rsid w:val="0078089B"/>
    <w:rsid w:val="00780A99"/>
    <w:rsid w:val="00780D5C"/>
    <w:rsid w:val="00780E12"/>
    <w:rsid w:val="00780F8B"/>
    <w:rsid w:val="00781364"/>
    <w:rsid w:val="00781C1F"/>
    <w:rsid w:val="007822F6"/>
    <w:rsid w:val="00782394"/>
    <w:rsid w:val="0078254E"/>
    <w:rsid w:val="0078268D"/>
    <w:rsid w:val="007826CE"/>
    <w:rsid w:val="007827B8"/>
    <w:rsid w:val="00782D18"/>
    <w:rsid w:val="00782D82"/>
    <w:rsid w:val="00782DA9"/>
    <w:rsid w:val="00782E0A"/>
    <w:rsid w:val="00782EB1"/>
    <w:rsid w:val="0078309A"/>
    <w:rsid w:val="00783151"/>
    <w:rsid w:val="007832C4"/>
    <w:rsid w:val="007835E0"/>
    <w:rsid w:val="007835ED"/>
    <w:rsid w:val="0078364D"/>
    <w:rsid w:val="007839EB"/>
    <w:rsid w:val="007839FB"/>
    <w:rsid w:val="00783ACF"/>
    <w:rsid w:val="00784521"/>
    <w:rsid w:val="0078480F"/>
    <w:rsid w:val="00784D93"/>
    <w:rsid w:val="00784DD4"/>
    <w:rsid w:val="00784FD6"/>
    <w:rsid w:val="00784FDE"/>
    <w:rsid w:val="007855EB"/>
    <w:rsid w:val="00785918"/>
    <w:rsid w:val="00785962"/>
    <w:rsid w:val="007859E8"/>
    <w:rsid w:val="00785E6F"/>
    <w:rsid w:val="00785F4C"/>
    <w:rsid w:val="00785FA4"/>
    <w:rsid w:val="00786051"/>
    <w:rsid w:val="007866E3"/>
    <w:rsid w:val="007868BA"/>
    <w:rsid w:val="00786A07"/>
    <w:rsid w:val="00787053"/>
    <w:rsid w:val="00787620"/>
    <w:rsid w:val="00787779"/>
    <w:rsid w:val="0078782C"/>
    <w:rsid w:val="0078789C"/>
    <w:rsid w:val="00787976"/>
    <w:rsid w:val="00787CC2"/>
    <w:rsid w:val="00787E46"/>
    <w:rsid w:val="00790205"/>
    <w:rsid w:val="00790EA7"/>
    <w:rsid w:val="0079138A"/>
    <w:rsid w:val="00791413"/>
    <w:rsid w:val="007917B3"/>
    <w:rsid w:val="007919E5"/>
    <w:rsid w:val="00791ADB"/>
    <w:rsid w:val="00791B15"/>
    <w:rsid w:val="00791B44"/>
    <w:rsid w:val="00791CC9"/>
    <w:rsid w:val="00792185"/>
    <w:rsid w:val="00792FF5"/>
    <w:rsid w:val="00793305"/>
    <w:rsid w:val="007933C3"/>
    <w:rsid w:val="007933DE"/>
    <w:rsid w:val="007934CF"/>
    <w:rsid w:val="00793586"/>
    <w:rsid w:val="00793653"/>
    <w:rsid w:val="007939D1"/>
    <w:rsid w:val="00793BFF"/>
    <w:rsid w:val="00794C68"/>
    <w:rsid w:val="00794E3F"/>
    <w:rsid w:val="00794F87"/>
    <w:rsid w:val="007950E9"/>
    <w:rsid w:val="007955BA"/>
    <w:rsid w:val="00795A4F"/>
    <w:rsid w:val="00795A6B"/>
    <w:rsid w:val="00795AF0"/>
    <w:rsid w:val="00795E0C"/>
    <w:rsid w:val="00795F38"/>
    <w:rsid w:val="00796445"/>
    <w:rsid w:val="007964DD"/>
    <w:rsid w:val="00796963"/>
    <w:rsid w:val="007972AE"/>
    <w:rsid w:val="00797403"/>
    <w:rsid w:val="00797664"/>
    <w:rsid w:val="007976A1"/>
    <w:rsid w:val="007976CD"/>
    <w:rsid w:val="007977C8"/>
    <w:rsid w:val="007977E3"/>
    <w:rsid w:val="00797C05"/>
    <w:rsid w:val="00797C7F"/>
    <w:rsid w:val="00797E11"/>
    <w:rsid w:val="00797F27"/>
    <w:rsid w:val="007A0074"/>
    <w:rsid w:val="007A0112"/>
    <w:rsid w:val="007A0267"/>
    <w:rsid w:val="007A049C"/>
    <w:rsid w:val="007A0552"/>
    <w:rsid w:val="007A0586"/>
    <w:rsid w:val="007A05D2"/>
    <w:rsid w:val="007A0770"/>
    <w:rsid w:val="007A081F"/>
    <w:rsid w:val="007A0CAA"/>
    <w:rsid w:val="007A0D5F"/>
    <w:rsid w:val="007A13EE"/>
    <w:rsid w:val="007A14B9"/>
    <w:rsid w:val="007A14C9"/>
    <w:rsid w:val="007A1560"/>
    <w:rsid w:val="007A1764"/>
    <w:rsid w:val="007A17DD"/>
    <w:rsid w:val="007A1D46"/>
    <w:rsid w:val="007A1E65"/>
    <w:rsid w:val="007A1F72"/>
    <w:rsid w:val="007A1FD9"/>
    <w:rsid w:val="007A22AE"/>
    <w:rsid w:val="007A22F8"/>
    <w:rsid w:val="007A2B44"/>
    <w:rsid w:val="007A2C3C"/>
    <w:rsid w:val="007A2DBD"/>
    <w:rsid w:val="007A2E6E"/>
    <w:rsid w:val="007A2F7F"/>
    <w:rsid w:val="007A30D6"/>
    <w:rsid w:val="007A395E"/>
    <w:rsid w:val="007A3BA7"/>
    <w:rsid w:val="007A3BAA"/>
    <w:rsid w:val="007A4064"/>
    <w:rsid w:val="007A42CC"/>
    <w:rsid w:val="007A435A"/>
    <w:rsid w:val="007A446F"/>
    <w:rsid w:val="007A4675"/>
    <w:rsid w:val="007A46C7"/>
    <w:rsid w:val="007A4E9C"/>
    <w:rsid w:val="007A543F"/>
    <w:rsid w:val="007A5571"/>
    <w:rsid w:val="007A5B12"/>
    <w:rsid w:val="007A5BE4"/>
    <w:rsid w:val="007A61CD"/>
    <w:rsid w:val="007A64FA"/>
    <w:rsid w:val="007A6706"/>
    <w:rsid w:val="007A6945"/>
    <w:rsid w:val="007A697E"/>
    <w:rsid w:val="007A6981"/>
    <w:rsid w:val="007A6C24"/>
    <w:rsid w:val="007A6E66"/>
    <w:rsid w:val="007A6ED5"/>
    <w:rsid w:val="007A717F"/>
    <w:rsid w:val="007A7717"/>
    <w:rsid w:val="007A7B47"/>
    <w:rsid w:val="007A7ECF"/>
    <w:rsid w:val="007B041C"/>
    <w:rsid w:val="007B06AE"/>
    <w:rsid w:val="007B0DD0"/>
    <w:rsid w:val="007B10AA"/>
    <w:rsid w:val="007B11B1"/>
    <w:rsid w:val="007B16B8"/>
    <w:rsid w:val="007B17AF"/>
    <w:rsid w:val="007B1C22"/>
    <w:rsid w:val="007B1E0C"/>
    <w:rsid w:val="007B1EC6"/>
    <w:rsid w:val="007B208A"/>
    <w:rsid w:val="007B21CD"/>
    <w:rsid w:val="007B2242"/>
    <w:rsid w:val="007B237D"/>
    <w:rsid w:val="007B23F3"/>
    <w:rsid w:val="007B24C2"/>
    <w:rsid w:val="007B2883"/>
    <w:rsid w:val="007B2DA8"/>
    <w:rsid w:val="007B2E2A"/>
    <w:rsid w:val="007B32B6"/>
    <w:rsid w:val="007B33E0"/>
    <w:rsid w:val="007B40FA"/>
    <w:rsid w:val="007B4C63"/>
    <w:rsid w:val="007B4F64"/>
    <w:rsid w:val="007B538B"/>
    <w:rsid w:val="007B5AD1"/>
    <w:rsid w:val="007B6147"/>
    <w:rsid w:val="007B623D"/>
    <w:rsid w:val="007B6258"/>
    <w:rsid w:val="007B6625"/>
    <w:rsid w:val="007B6888"/>
    <w:rsid w:val="007B6FE2"/>
    <w:rsid w:val="007B71E5"/>
    <w:rsid w:val="007B75E7"/>
    <w:rsid w:val="007B7652"/>
    <w:rsid w:val="007B772F"/>
    <w:rsid w:val="007B7781"/>
    <w:rsid w:val="007B7B5D"/>
    <w:rsid w:val="007B7C03"/>
    <w:rsid w:val="007B7DE6"/>
    <w:rsid w:val="007C06A3"/>
    <w:rsid w:val="007C07DA"/>
    <w:rsid w:val="007C09EF"/>
    <w:rsid w:val="007C0A89"/>
    <w:rsid w:val="007C0AC6"/>
    <w:rsid w:val="007C1162"/>
    <w:rsid w:val="007C12E4"/>
    <w:rsid w:val="007C13B5"/>
    <w:rsid w:val="007C176D"/>
    <w:rsid w:val="007C19F9"/>
    <w:rsid w:val="007C1BF7"/>
    <w:rsid w:val="007C1D09"/>
    <w:rsid w:val="007C1F0F"/>
    <w:rsid w:val="007C22BD"/>
    <w:rsid w:val="007C24CE"/>
    <w:rsid w:val="007C268D"/>
    <w:rsid w:val="007C2983"/>
    <w:rsid w:val="007C2DB3"/>
    <w:rsid w:val="007C36AC"/>
    <w:rsid w:val="007C3802"/>
    <w:rsid w:val="007C3C24"/>
    <w:rsid w:val="007C4048"/>
    <w:rsid w:val="007C4109"/>
    <w:rsid w:val="007C4382"/>
    <w:rsid w:val="007C448C"/>
    <w:rsid w:val="007C45BA"/>
    <w:rsid w:val="007C4874"/>
    <w:rsid w:val="007C53B5"/>
    <w:rsid w:val="007C53D3"/>
    <w:rsid w:val="007C5590"/>
    <w:rsid w:val="007C580D"/>
    <w:rsid w:val="007C5D51"/>
    <w:rsid w:val="007C65FA"/>
    <w:rsid w:val="007C697A"/>
    <w:rsid w:val="007C6A7F"/>
    <w:rsid w:val="007C6E59"/>
    <w:rsid w:val="007C6EBB"/>
    <w:rsid w:val="007C6F2D"/>
    <w:rsid w:val="007C7019"/>
    <w:rsid w:val="007C751F"/>
    <w:rsid w:val="007C7BBE"/>
    <w:rsid w:val="007D00E3"/>
    <w:rsid w:val="007D0112"/>
    <w:rsid w:val="007D0982"/>
    <w:rsid w:val="007D10E7"/>
    <w:rsid w:val="007D1318"/>
    <w:rsid w:val="007D1357"/>
    <w:rsid w:val="007D14B8"/>
    <w:rsid w:val="007D1936"/>
    <w:rsid w:val="007D1B98"/>
    <w:rsid w:val="007D2175"/>
    <w:rsid w:val="007D29ED"/>
    <w:rsid w:val="007D3003"/>
    <w:rsid w:val="007D3114"/>
    <w:rsid w:val="007D3390"/>
    <w:rsid w:val="007D358C"/>
    <w:rsid w:val="007D3BBA"/>
    <w:rsid w:val="007D3EF7"/>
    <w:rsid w:val="007D47D6"/>
    <w:rsid w:val="007D48FB"/>
    <w:rsid w:val="007D49C0"/>
    <w:rsid w:val="007D4D4F"/>
    <w:rsid w:val="007D4DF4"/>
    <w:rsid w:val="007D50E2"/>
    <w:rsid w:val="007D529F"/>
    <w:rsid w:val="007D53B1"/>
    <w:rsid w:val="007D53C8"/>
    <w:rsid w:val="007D568C"/>
    <w:rsid w:val="007D5696"/>
    <w:rsid w:val="007D56B2"/>
    <w:rsid w:val="007D5896"/>
    <w:rsid w:val="007D5913"/>
    <w:rsid w:val="007D5A11"/>
    <w:rsid w:val="007D5AE7"/>
    <w:rsid w:val="007D6154"/>
    <w:rsid w:val="007D6315"/>
    <w:rsid w:val="007D63C0"/>
    <w:rsid w:val="007D63FC"/>
    <w:rsid w:val="007D658D"/>
    <w:rsid w:val="007D6773"/>
    <w:rsid w:val="007D6E74"/>
    <w:rsid w:val="007D7018"/>
    <w:rsid w:val="007D75A8"/>
    <w:rsid w:val="007D75C2"/>
    <w:rsid w:val="007D75F1"/>
    <w:rsid w:val="007D787B"/>
    <w:rsid w:val="007D7CC5"/>
    <w:rsid w:val="007E00A3"/>
    <w:rsid w:val="007E0399"/>
    <w:rsid w:val="007E0440"/>
    <w:rsid w:val="007E04F2"/>
    <w:rsid w:val="007E093B"/>
    <w:rsid w:val="007E0DEE"/>
    <w:rsid w:val="007E0E57"/>
    <w:rsid w:val="007E0FA6"/>
    <w:rsid w:val="007E161D"/>
    <w:rsid w:val="007E2234"/>
    <w:rsid w:val="007E2323"/>
    <w:rsid w:val="007E2672"/>
    <w:rsid w:val="007E2C81"/>
    <w:rsid w:val="007E3489"/>
    <w:rsid w:val="007E35F4"/>
    <w:rsid w:val="007E3A04"/>
    <w:rsid w:val="007E3AE0"/>
    <w:rsid w:val="007E3CB4"/>
    <w:rsid w:val="007E3E53"/>
    <w:rsid w:val="007E3E8F"/>
    <w:rsid w:val="007E40F1"/>
    <w:rsid w:val="007E4F22"/>
    <w:rsid w:val="007E4F4C"/>
    <w:rsid w:val="007E5136"/>
    <w:rsid w:val="007E5294"/>
    <w:rsid w:val="007E5610"/>
    <w:rsid w:val="007E5B47"/>
    <w:rsid w:val="007E5C85"/>
    <w:rsid w:val="007E5E2D"/>
    <w:rsid w:val="007E62D7"/>
    <w:rsid w:val="007E63A0"/>
    <w:rsid w:val="007E63B3"/>
    <w:rsid w:val="007E65C7"/>
    <w:rsid w:val="007E664B"/>
    <w:rsid w:val="007E69A0"/>
    <w:rsid w:val="007E6EE6"/>
    <w:rsid w:val="007E6F0A"/>
    <w:rsid w:val="007E7365"/>
    <w:rsid w:val="007E73B2"/>
    <w:rsid w:val="007F009E"/>
    <w:rsid w:val="007F02EB"/>
    <w:rsid w:val="007F06CA"/>
    <w:rsid w:val="007F0723"/>
    <w:rsid w:val="007F0B92"/>
    <w:rsid w:val="007F0E4D"/>
    <w:rsid w:val="007F1618"/>
    <w:rsid w:val="007F17A3"/>
    <w:rsid w:val="007F17E4"/>
    <w:rsid w:val="007F17E9"/>
    <w:rsid w:val="007F18AE"/>
    <w:rsid w:val="007F18C4"/>
    <w:rsid w:val="007F1936"/>
    <w:rsid w:val="007F1C80"/>
    <w:rsid w:val="007F22CE"/>
    <w:rsid w:val="007F2454"/>
    <w:rsid w:val="007F2A67"/>
    <w:rsid w:val="007F2B84"/>
    <w:rsid w:val="007F2D94"/>
    <w:rsid w:val="007F36AA"/>
    <w:rsid w:val="007F36AC"/>
    <w:rsid w:val="007F3974"/>
    <w:rsid w:val="007F3993"/>
    <w:rsid w:val="007F3C8A"/>
    <w:rsid w:val="007F3DAB"/>
    <w:rsid w:val="007F3E0A"/>
    <w:rsid w:val="007F4291"/>
    <w:rsid w:val="007F4A94"/>
    <w:rsid w:val="007F4FEF"/>
    <w:rsid w:val="007F525C"/>
    <w:rsid w:val="007F53ED"/>
    <w:rsid w:val="007F555B"/>
    <w:rsid w:val="007F5677"/>
    <w:rsid w:val="007F58BB"/>
    <w:rsid w:val="007F59F1"/>
    <w:rsid w:val="007F66AC"/>
    <w:rsid w:val="007F687B"/>
    <w:rsid w:val="007F6B85"/>
    <w:rsid w:val="007F6C9E"/>
    <w:rsid w:val="007F6E66"/>
    <w:rsid w:val="007F7124"/>
    <w:rsid w:val="007F72A0"/>
    <w:rsid w:val="007F75D1"/>
    <w:rsid w:val="007F781C"/>
    <w:rsid w:val="007F798F"/>
    <w:rsid w:val="007F7A36"/>
    <w:rsid w:val="007F7F4D"/>
    <w:rsid w:val="008000F4"/>
    <w:rsid w:val="00800415"/>
    <w:rsid w:val="0080044A"/>
    <w:rsid w:val="008007F7"/>
    <w:rsid w:val="0080098B"/>
    <w:rsid w:val="00800B78"/>
    <w:rsid w:val="00801595"/>
    <w:rsid w:val="0080180F"/>
    <w:rsid w:val="0080195C"/>
    <w:rsid w:val="00801D03"/>
    <w:rsid w:val="00801FBE"/>
    <w:rsid w:val="00801FF6"/>
    <w:rsid w:val="008025C1"/>
    <w:rsid w:val="00802743"/>
    <w:rsid w:val="0080293D"/>
    <w:rsid w:val="008035D9"/>
    <w:rsid w:val="008036FE"/>
    <w:rsid w:val="00803746"/>
    <w:rsid w:val="00803763"/>
    <w:rsid w:val="0080380F"/>
    <w:rsid w:val="00803D74"/>
    <w:rsid w:val="00803DD3"/>
    <w:rsid w:val="00803F21"/>
    <w:rsid w:val="0080412A"/>
    <w:rsid w:val="00804678"/>
    <w:rsid w:val="0080470D"/>
    <w:rsid w:val="00804D3A"/>
    <w:rsid w:val="00805098"/>
    <w:rsid w:val="00805126"/>
    <w:rsid w:val="008053C2"/>
    <w:rsid w:val="008056A6"/>
    <w:rsid w:val="00806860"/>
    <w:rsid w:val="00806948"/>
    <w:rsid w:val="00806996"/>
    <w:rsid w:val="00806C23"/>
    <w:rsid w:val="00806E24"/>
    <w:rsid w:val="008077B7"/>
    <w:rsid w:val="008101E8"/>
    <w:rsid w:val="0081042A"/>
    <w:rsid w:val="0081050F"/>
    <w:rsid w:val="00810871"/>
    <w:rsid w:val="008108A1"/>
    <w:rsid w:val="00811537"/>
    <w:rsid w:val="00811644"/>
    <w:rsid w:val="0081169E"/>
    <w:rsid w:val="00811AF8"/>
    <w:rsid w:val="00811CCC"/>
    <w:rsid w:val="00811F44"/>
    <w:rsid w:val="00811FA6"/>
    <w:rsid w:val="00812592"/>
    <w:rsid w:val="008126DB"/>
    <w:rsid w:val="00812CFD"/>
    <w:rsid w:val="00812DDD"/>
    <w:rsid w:val="00812F23"/>
    <w:rsid w:val="008134A2"/>
    <w:rsid w:val="008136C4"/>
    <w:rsid w:val="00813AF8"/>
    <w:rsid w:val="00814011"/>
    <w:rsid w:val="008141AD"/>
    <w:rsid w:val="00814BF9"/>
    <w:rsid w:val="00814E77"/>
    <w:rsid w:val="00814FCB"/>
    <w:rsid w:val="0081501A"/>
    <w:rsid w:val="00815072"/>
    <w:rsid w:val="0081508B"/>
    <w:rsid w:val="00815342"/>
    <w:rsid w:val="008153C0"/>
    <w:rsid w:val="0081554A"/>
    <w:rsid w:val="0081595B"/>
    <w:rsid w:val="00815B6C"/>
    <w:rsid w:val="00815E16"/>
    <w:rsid w:val="00815E25"/>
    <w:rsid w:val="0081644A"/>
    <w:rsid w:val="00816724"/>
    <w:rsid w:val="00816D9A"/>
    <w:rsid w:val="00816E39"/>
    <w:rsid w:val="008171ED"/>
    <w:rsid w:val="0081730C"/>
    <w:rsid w:val="0081786F"/>
    <w:rsid w:val="00817976"/>
    <w:rsid w:val="00817DEA"/>
    <w:rsid w:val="00817FCB"/>
    <w:rsid w:val="00820256"/>
    <w:rsid w:val="00820307"/>
    <w:rsid w:val="00820321"/>
    <w:rsid w:val="00820542"/>
    <w:rsid w:val="008205A7"/>
    <w:rsid w:val="008205D3"/>
    <w:rsid w:val="0082089D"/>
    <w:rsid w:val="00820F19"/>
    <w:rsid w:val="00820F51"/>
    <w:rsid w:val="00821160"/>
    <w:rsid w:val="008214B3"/>
    <w:rsid w:val="00821A0F"/>
    <w:rsid w:val="00821C89"/>
    <w:rsid w:val="0082210A"/>
    <w:rsid w:val="0082227D"/>
    <w:rsid w:val="008224F5"/>
    <w:rsid w:val="00822513"/>
    <w:rsid w:val="008226F5"/>
    <w:rsid w:val="0082282A"/>
    <w:rsid w:val="00822C56"/>
    <w:rsid w:val="00823556"/>
    <w:rsid w:val="00824350"/>
    <w:rsid w:val="0082447B"/>
    <w:rsid w:val="008244E9"/>
    <w:rsid w:val="00824513"/>
    <w:rsid w:val="00824C8E"/>
    <w:rsid w:val="00824DFB"/>
    <w:rsid w:val="00824E17"/>
    <w:rsid w:val="008250C6"/>
    <w:rsid w:val="008250F6"/>
    <w:rsid w:val="00825428"/>
    <w:rsid w:val="0082620A"/>
    <w:rsid w:val="0082636B"/>
    <w:rsid w:val="00826490"/>
    <w:rsid w:val="00826791"/>
    <w:rsid w:val="008267AE"/>
    <w:rsid w:val="0082693D"/>
    <w:rsid w:val="008270A6"/>
    <w:rsid w:val="008270FF"/>
    <w:rsid w:val="0082713B"/>
    <w:rsid w:val="0082744F"/>
    <w:rsid w:val="00827989"/>
    <w:rsid w:val="00827C16"/>
    <w:rsid w:val="00827F9F"/>
    <w:rsid w:val="00827FC7"/>
    <w:rsid w:val="00830B97"/>
    <w:rsid w:val="008312AB"/>
    <w:rsid w:val="00831FBE"/>
    <w:rsid w:val="0083241D"/>
    <w:rsid w:val="008326D7"/>
    <w:rsid w:val="008328A2"/>
    <w:rsid w:val="00832912"/>
    <w:rsid w:val="00832D4B"/>
    <w:rsid w:val="00833283"/>
    <w:rsid w:val="00833619"/>
    <w:rsid w:val="0083379B"/>
    <w:rsid w:val="00833A03"/>
    <w:rsid w:val="00833B2A"/>
    <w:rsid w:val="00833F5D"/>
    <w:rsid w:val="008343BD"/>
    <w:rsid w:val="0083448E"/>
    <w:rsid w:val="00834A89"/>
    <w:rsid w:val="00834BEE"/>
    <w:rsid w:val="00834BF8"/>
    <w:rsid w:val="00834C2D"/>
    <w:rsid w:val="00834D02"/>
    <w:rsid w:val="00834ED9"/>
    <w:rsid w:val="00834EE2"/>
    <w:rsid w:val="00835402"/>
    <w:rsid w:val="008355D2"/>
    <w:rsid w:val="00835666"/>
    <w:rsid w:val="0083569C"/>
    <w:rsid w:val="00835A90"/>
    <w:rsid w:val="00835A9B"/>
    <w:rsid w:val="00835C4C"/>
    <w:rsid w:val="008360F7"/>
    <w:rsid w:val="00836581"/>
    <w:rsid w:val="008365C7"/>
    <w:rsid w:val="008365CB"/>
    <w:rsid w:val="008368EF"/>
    <w:rsid w:val="0083707D"/>
    <w:rsid w:val="00837285"/>
    <w:rsid w:val="008378BA"/>
    <w:rsid w:val="00837A03"/>
    <w:rsid w:val="00837CD9"/>
    <w:rsid w:val="00837E7D"/>
    <w:rsid w:val="00837FBC"/>
    <w:rsid w:val="008403D5"/>
    <w:rsid w:val="00840E72"/>
    <w:rsid w:val="00840EAF"/>
    <w:rsid w:val="00840F74"/>
    <w:rsid w:val="00841793"/>
    <w:rsid w:val="00841854"/>
    <w:rsid w:val="008419B8"/>
    <w:rsid w:val="00841C0D"/>
    <w:rsid w:val="008422FE"/>
    <w:rsid w:val="00842324"/>
    <w:rsid w:val="00842A36"/>
    <w:rsid w:val="0084302C"/>
    <w:rsid w:val="00843136"/>
    <w:rsid w:val="008437B0"/>
    <w:rsid w:val="008438D6"/>
    <w:rsid w:val="00843936"/>
    <w:rsid w:val="00843D40"/>
    <w:rsid w:val="00843DDA"/>
    <w:rsid w:val="008448F1"/>
    <w:rsid w:val="00844BBD"/>
    <w:rsid w:val="00844D4B"/>
    <w:rsid w:val="00844FD6"/>
    <w:rsid w:val="00845879"/>
    <w:rsid w:val="008458F8"/>
    <w:rsid w:val="00845D3D"/>
    <w:rsid w:val="00845F57"/>
    <w:rsid w:val="008464C9"/>
    <w:rsid w:val="00846AFA"/>
    <w:rsid w:val="00846BD2"/>
    <w:rsid w:val="008472A6"/>
    <w:rsid w:val="008473F6"/>
    <w:rsid w:val="008475F9"/>
    <w:rsid w:val="00847A7A"/>
    <w:rsid w:val="00850A6A"/>
    <w:rsid w:val="00850A80"/>
    <w:rsid w:val="00850F00"/>
    <w:rsid w:val="008511DD"/>
    <w:rsid w:val="008514E9"/>
    <w:rsid w:val="00851709"/>
    <w:rsid w:val="00851D30"/>
    <w:rsid w:val="00851E59"/>
    <w:rsid w:val="00852533"/>
    <w:rsid w:val="0085257C"/>
    <w:rsid w:val="008526CF"/>
    <w:rsid w:val="00852765"/>
    <w:rsid w:val="00852CE9"/>
    <w:rsid w:val="00852E2F"/>
    <w:rsid w:val="008530F8"/>
    <w:rsid w:val="00853525"/>
    <w:rsid w:val="00853ABA"/>
    <w:rsid w:val="00853E44"/>
    <w:rsid w:val="0085408F"/>
    <w:rsid w:val="008541AE"/>
    <w:rsid w:val="00854342"/>
    <w:rsid w:val="008545F4"/>
    <w:rsid w:val="00854CC0"/>
    <w:rsid w:val="00854EF7"/>
    <w:rsid w:val="00854FE7"/>
    <w:rsid w:val="00855028"/>
    <w:rsid w:val="00855128"/>
    <w:rsid w:val="00855661"/>
    <w:rsid w:val="00855C09"/>
    <w:rsid w:val="00855C36"/>
    <w:rsid w:val="00855FA4"/>
    <w:rsid w:val="00856036"/>
    <w:rsid w:val="00856336"/>
    <w:rsid w:val="008565DB"/>
    <w:rsid w:val="008568BD"/>
    <w:rsid w:val="00856A9B"/>
    <w:rsid w:val="008570A0"/>
    <w:rsid w:val="0085718E"/>
    <w:rsid w:val="008572F7"/>
    <w:rsid w:val="008574AD"/>
    <w:rsid w:val="00857BC8"/>
    <w:rsid w:val="00857CEE"/>
    <w:rsid w:val="00857F51"/>
    <w:rsid w:val="00857F64"/>
    <w:rsid w:val="00860048"/>
    <w:rsid w:val="00860443"/>
    <w:rsid w:val="0086048F"/>
    <w:rsid w:val="008606B1"/>
    <w:rsid w:val="00860AF5"/>
    <w:rsid w:val="00860CF5"/>
    <w:rsid w:val="00860F68"/>
    <w:rsid w:val="008610F6"/>
    <w:rsid w:val="008613D3"/>
    <w:rsid w:val="0086145D"/>
    <w:rsid w:val="008616B9"/>
    <w:rsid w:val="008616D6"/>
    <w:rsid w:val="00861816"/>
    <w:rsid w:val="00861F60"/>
    <w:rsid w:val="00862033"/>
    <w:rsid w:val="008624DF"/>
    <w:rsid w:val="00862670"/>
    <w:rsid w:val="008627F4"/>
    <w:rsid w:val="00862875"/>
    <w:rsid w:val="008628EE"/>
    <w:rsid w:val="00862A2A"/>
    <w:rsid w:val="00862B2B"/>
    <w:rsid w:val="00862DC0"/>
    <w:rsid w:val="008633B9"/>
    <w:rsid w:val="0086355A"/>
    <w:rsid w:val="00863CC0"/>
    <w:rsid w:val="008641FB"/>
    <w:rsid w:val="00864439"/>
    <w:rsid w:val="00864595"/>
    <w:rsid w:val="008646E5"/>
    <w:rsid w:val="00864BC7"/>
    <w:rsid w:val="00864D5A"/>
    <w:rsid w:val="008652EA"/>
    <w:rsid w:val="008654FE"/>
    <w:rsid w:val="0086579F"/>
    <w:rsid w:val="00865849"/>
    <w:rsid w:val="0086586B"/>
    <w:rsid w:val="0086599C"/>
    <w:rsid w:val="00865AB9"/>
    <w:rsid w:val="00865C90"/>
    <w:rsid w:val="00866064"/>
    <w:rsid w:val="00866453"/>
    <w:rsid w:val="008664A6"/>
    <w:rsid w:val="0086678A"/>
    <w:rsid w:val="008667A7"/>
    <w:rsid w:val="008667AF"/>
    <w:rsid w:val="008668DC"/>
    <w:rsid w:val="0086715D"/>
    <w:rsid w:val="008674A6"/>
    <w:rsid w:val="0086752D"/>
    <w:rsid w:val="0086764F"/>
    <w:rsid w:val="0086777D"/>
    <w:rsid w:val="00867854"/>
    <w:rsid w:val="00867A22"/>
    <w:rsid w:val="00867CF9"/>
    <w:rsid w:val="00867D60"/>
    <w:rsid w:val="00867EB8"/>
    <w:rsid w:val="0087032D"/>
    <w:rsid w:val="008705A4"/>
    <w:rsid w:val="00870A0D"/>
    <w:rsid w:val="00870AF2"/>
    <w:rsid w:val="00870CE5"/>
    <w:rsid w:val="0087103B"/>
    <w:rsid w:val="0087109E"/>
    <w:rsid w:val="00871298"/>
    <w:rsid w:val="0087144B"/>
    <w:rsid w:val="00871C0D"/>
    <w:rsid w:val="00871D6D"/>
    <w:rsid w:val="00871E6A"/>
    <w:rsid w:val="00871F17"/>
    <w:rsid w:val="00872088"/>
    <w:rsid w:val="008720CB"/>
    <w:rsid w:val="008721F5"/>
    <w:rsid w:val="008723A3"/>
    <w:rsid w:val="008728B0"/>
    <w:rsid w:val="00872901"/>
    <w:rsid w:val="008729CB"/>
    <w:rsid w:val="00872A1D"/>
    <w:rsid w:val="00872CC4"/>
    <w:rsid w:val="00873134"/>
    <w:rsid w:val="00873522"/>
    <w:rsid w:val="0087377A"/>
    <w:rsid w:val="008737CE"/>
    <w:rsid w:val="00873AFB"/>
    <w:rsid w:val="00873EBE"/>
    <w:rsid w:val="008746DF"/>
    <w:rsid w:val="00874867"/>
    <w:rsid w:val="00874CBB"/>
    <w:rsid w:val="00875328"/>
    <w:rsid w:val="00875811"/>
    <w:rsid w:val="0087581F"/>
    <w:rsid w:val="00875EF9"/>
    <w:rsid w:val="00876304"/>
    <w:rsid w:val="00876683"/>
    <w:rsid w:val="00876E13"/>
    <w:rsid w:val="008771E3"/>
    <w:rsid w:val="0087754B"/>
    <w:rsid w:val="00877803"/>
    <w:rsid w:val="008778B3"/>
    <w:rsid w:val="00877B4D"/>
    <w:rsid w:val="00877D81"/>
    <w:rsid w:val="008801A0"/>
    <w:rsid w:val="008803B5"/>
    <w:rsid w:val="008805A0"/>
    <w:rsid w:val="00880D0B"/>
    <w:rsid w:val="00880E23"/>
    <w:rsid w:val="00881026"/>
    <w:rsid w:val="008811F5"/>
    <w:rsid w:val="00881D10"/>
    <w:rsid w:val="00881D5B"/>
    <w:rsid w:val="00881F82"/>
    <w:rsid w:val="0088263D"/>
    <w:rsid w:val="00882746"/>
    <w:rsid w:val="008830F7"/>
    <w:rsid w:val="00883196"/>
    <w:rsid w:val="008836BF"/>
    <w:rsid w:val="00883703"/>
    <w:rsid w:val="00883E70"/>
    <w:rsid w:val="00884592"/>
    <w:rsid w:val="00884D8E"/>
    <w:rsid w:val="00884D92"/>
    <w:rsid w:val="00885704"/>
    <w:rsid w:val="00885D6C"/>
    <w:rsid w:val="008860C5"/>
    <w:rsid w:val="0088611D"/>
    <w:rsid w:val="008862B6"/>
    <w:rsid w:val="0088636A"/>
    <w:rsid w:val="0088654F"/>
    <w:rsid w:val="0088660F"/>
    <w:rsid w:val="0088699C"/>
    <w:rsid w:val="00886AF0"/>
    <w:rsid w:val="00886C61"/>
    <w:rsid w:val="008872FA"/>
    <w:rsid w:val="00887392"/>
    <w:rsid w:val="00887402"/>
    <w:rsid w:val="008875BE"/>
    <w:rsid w:val="0088782B"/>
    <w:rsid w:val="00887DA0"/>
    <w:rsid w:val="00887E73"/>
    <w:rsid w:val="00887E89"/>
    <w:rsid w:val="008900A5"/>
    <w:rsid w:val="00890366"/>
    <w:rsid w:val="00890449"/>
    <w:rsid w:val="00890A58"/>
    <w:rsid w:val="00890ACC"/>
    <w:rsid w:val="00890EEB"/>
    <w:rsid w:val="0089114C"/>
    <w:rsid w:val="008911E0"/>
    <w:rsid w:val="00891297"/>
    <w:rsid w:val="00891577"/>
    <w:rsid w:val="00891843"/>
    <w:rsid w:val="00891CAF"/>
    <w:rsid w:val="00891E4D"/>
    <w:rsid w:val="00892274"/>
    <w:rsid w:val="008923CD"/>
    <w:rsid w:val="00892409"/>
    <w:rsid w:val="00892686"/>
    <w:rsid w:val="0089271F"/>
    <w:rsid w:val="0089283B"/>
    <w:rsid w:val="00892858"/>
    <w:rsid w:val="00892866"/>
    <w:rsid w:val="00892B96"/>
    <w:rsid w:val="00892E30"/>
    <w:rsid w:val="0089329D"/>
    <w:rsid w:val="00893560"/>
    <w:rsid w:val="00893740"/>
    <w:rsid w:val="00893918"/>
    <w:rsid w:val="00893D90"/>
    <w:rsid w:val="00893F25"/>
    <w:rsid w:val="0089429F"/>
    <w:rsid w:val="00894741"/>
    <w:rsid w:val="00894A84"/>
    <w:rsid w:val="00894BE7"/>
    <w:rsid w:val="00894C00"/>
    <w:rsid w:val="00894F27"/>
    <w:rsid w:val="00894F88"/>
    <w:rsid w:val="00894FC3"/>
    <w:rsid w:val="0089507C"/>
    <w:rsid w:val="0089553A"/>
    <w:rsid w:val="00895626"/>
    <w:rsid w:val="008957A7"/>
    <w:rsid w:val="0089590D"/>
    <w:rsid w:val="0089599E"/>
    <w:rsid w:val="00895BDD"/>
    <w:rsid w:val="00895CDE"/>
    <w:rsid w:val="00895D21"/>
    <w:rsid w:val="00895D75"/>
    <w:rsid w:val="00895E64"/>
    <w:rsid w:val="00895E65"/>
    <w:rsid w:val="00895E8E"/>
    <w:rsid w:val="00895EC0"/>
    <w:rsid w:val="00895EE3"/>
    <w:rsid w:val="00896248"/>
    <w:rsid w:val="008963E2"/>
    <w:rsid w:val="008963FB"/>
    <w:rsid w:val="008964B5"/>
    <w:rsid w:val="00896995"/>
    <w:rsid w:val="008969DF"/>
    <w:rsid w:val="00896B26"/>
    <w:rsid w:val="00897616"/>
    <w:rsid w:val="0089766F"/>
    <w:rsid w:val="00897A17"/>
    <w:rsid w:val="00897E26"/>
    <w:rsid w:val="008A004B"/>
    <w:rsid w:val="008A0109"/>
    <w:rsid w:val="008A104A"/>
    <w:rsid w:val="008A11BD"/>
    <w:rsid w:val="008A15D7"/>
    <w:rsid w:val="008A17B4"/>
    <w:rsid w:val="008A1F16"/>
    <w:rsid w:val="008A1F59"/>
    <w:rsid w:val="008A2019"/>
    <w:rsid w:val="008A2063"/>
    <w:rsid w:val="008A22DD"/>
    <w:rsid w:val="008A249E"/>
    <w:rsid w:val="008A2729"/>
    <w:rsid w:val="008A2ACD"/>
    <w:rsid w:val="008A2C3F"/>
    <w:rsid w:val="008A2C8E"/>
    <w:rsid w:val="008A2CA5"/>
    <w:rsid w:val="008A32AD"/>
    <w:rsid w:val="008A3357"/>
    <w:rsid w:val="008A364D"/>
    <w:rsid w:val="008A3888"/>
    <w:rsid w:val="008A45F1"/>
    <w:rsid w:val="008A49B4"/>
    <w:rsid w:val="008A4A21"/>
    <w:rsid w:val="008A5052"/>
    <w:rsid w:val="008A50F8"/>
    <w:rsid w:val="008A556D"/>
    <w:rsid w:val="008A57D6"/>
    <w:rsid w:val="008A5948"/>
    <w:rsid w:val="008A6064"/>
    <w:rsid w:val="008A62B3"/>
    <w:rsid w:val="008A643F"/>
    <w:rsid w:val="008A6CA6"/>
    <w:rsid w:val="008A6D32"/>
    <w:rsid w:val="008A7037"/>
    <w:rsid w:val="008A7860"/>
    <w:rsid w:val="008A7988"/>
    <w:rsid w:val="008B0262"/>
    <w:rsid w:val="008B043E"/>
    <w:rsid w:val="008B04AB"/>
    <w:rsid w:val="008B063C"/>
    <w:rsid w:val="008B07E8"/>
    <w:rsid w:val="008B0907"/>
    <w:rsid w:val="008B0966"/>
    <w:rsid w:val="008B1004"/>
    <w:rsid w:val="008B18E6"/>
    <w:rsid w:val="008B1A06"/>
    <w:rsid w:val="008B1B11"/>
    <w:rsid w:val="008B1CB2"/>
    <w:rsid w:val="008B203E"/>
    <w:rsid w:val="008B246C"/>
    <w:rsid w:val="008B29B2"/>
    <w:rsid w:val="008B2CDE"/>
    <w:rsid w:val="008B2E3B"/>
    <w:rsid w:val="008B32AE"/>
    <w:rsid w:val="008B354B"/>
    <w:rsid w:val="008B3563"/>
    <w:rsid w:val="008B3D3F"/>
    <w:rsid w:val="008B3EB6"/>
    <w:rsid w:val="008B3EC5"/>
    <w:rsid w:val="008B402C"/>
    <w:rsid w:val="008B434C"/>
    <w:rsid w:val="008B4E10"/>
    <w:rsid w:val="008B51E9"/>
    <w:rsid w:val="008B580A"/>
    <w:rsid w:val="008B5C8A"/>
    <w:rsid w:val="008B5CF5"/>
    <w:rsid w:val="008B5D6F"/>
    <w:rsid w:val="008B6112"/>
    <w:rsid w:val="008B679E"/>
    <w:rsid w:val="008B67FB"/>
    <w:rsid w:val="008B6E1F"/>
    <w:rsid w:val="008B716D"/>
    <w:rsid w:val="008B74F9"/>
    <w:rsid w:val="008B7541"/>
    <w:rsid w:val="008B77D8"/>
    <w:rsid w:val="008B7834"/>
    <w:rsid w:val="008B7998"/>
    <w:rsid w:val="008B7BFE"/>
    <w:rsid w:val="008B7E05"/>
    <w:rsid w:val="008C02CC"/>
    <w:rsid w:val="008C0386"/>
    <w:rsid w:val="008C0865"/>
    <w:rsid w:val="008C09B8"/>
    <w:rsid w:val="008C0BC4"/>
    <w:rsid w:val="008C0F01"/>
    <w:rsid w:val="008C0FF2"/>
    <w:rsid w:val="008C1346"/>
    <w:rsid w:val="008C1503"/>
    <w:rsid w:val="008C184C"/>
    <w:rsid w:val="008C19C5"/>
    <w:rsid w:val="008C1C27"/>
    <w:rsid w:val="008C2031"/>
    <w:rsid w:val="008C2259"/>
    <w:rsid w:val="008C22A0"/>
    <w:rsid w:val="008C2B49"/>
    <w:rsid w:val="008C2CF3"/>
    <w:rsid w:val="008C2FFD"/>
    <w:rsid w:val="008C34AC"/>
    <w:rsid w:val="008C3595"/>
    <w:rsid w:val="008C36B3"/>
    <w:rsid w:val="008C397A"/>
    <w:rsid w:val="008C3F01"/>
    <w:rsid w:val="008C40A8"/>
    <w:rsid w:val="008C4797"/>
    <w:rsid w:val="008C47B4"/>
    <w:rsid w:val="008C47B6"/>
    <w:rsid w:val="008C4FC8"/>
    <w:rsid w:val="008C5080"/>
    <w:rsid w:val="008C52B3"/>
    <w:rsid w:val="008C57DE"/>
    <w:rsid w:val="008C58C7"/>
    <w:rsid w:val="008C5C5D"/>
    <w:rsid w:val="008C5C5E"/>
    <w:rsid w:val="008C5CD4"/>
    <w:rsid w:val="008C6006"/>
    <w:rsid w:val="008C6205"/>
    <w:rsid w:val="008C63D3"/>
    <w:rsid w:val="008C65B1"/>
    <w:rsid w:val="008C6712"/>
    <w:rsid w:val="008C6AA5"/>
    <w:rsid w:val="008C6B40"/>
    <w:rsid w:val="008C6CBC"/>
    <w:rsid w:val="008C70D7"/>
    <w:rsid w:val="008C7117"/>
    <w:rsid w:val="008C71F7"/>
    <w:rsid w:val="008C74F8"/>
    <w:rsid w:val="008C7775"/>
    <w:rsid w:val="008C77A4"/>
    <w:rsid w:val="008C7E02"/>
    <w:rsid w:val="008D01DF"/>
    <w:rsid w:val="008D0336"/>
    <w:rsid w:val="008D0644"/>
    <w:rsid w:val="008D0CAC"/>
    <w:rsid w:val="008D0E69"/>
    <w:rsid w:val="008D165C"/>
    <w:rsid w:val="008D16F8"/>
    <w:rsid w:val="008D1BCF"/>
    <w:rsid w:val="008D1CC5"/>
    <w:rsid w:val="008D1D3D"/>
    <w:rsid w:val="008D221F"/>
    <w:rsid w:val="008D239B"/>
    <w:rsid w:val="008D2414"/>
    <w:rsid w:val="008D2830"/>
    <w:rsid w:val="008D2DB9"/>
    <w:rsid w:val="008D2EE8"/>
    <w:rsid w:val="008D2FA9"/>
    <w:rsid w:val="008D3083"/>
    <w:rsid w:val="008D3172"/>
    <w:rsid w:val="008D333D"/>
    <w:rsid w:val="008D3344"/>
    <w:rsid w:val="008D36AB"/>
    <w:rsid w:val="008D3741"/>
    <w:rsid w:val="008D3E0B"/>
    <w:rsid w:val="008D3E6A"/>
    <w:rsid w:val="008D3F85"/>
    <w:rsid w:val="008D42FF"/>
    <w:rsid w:val="008D444E"/>
    <w:rsid w:val="008D4736"/>
    <w:rsid w:val="008D4844"/>
    <w:rsid w:val="008D4A27"/>
    <w:rsid w:val="008D4D73"/>
    <w:rsid w:val="008D4F78"/>
    <w:rsid w:val="008D5138"/>
    <w:rsid w:val="008D53BD"/>
    <w:rsid w:val="008D54C9"/>
    <w:rsid w:val="008D5845"/>
    <w:rsid w:val="008D5ADE"/>
    <w:rsid w:val="008D5E92"/>
    <w:rsid w:val="008D5F95"/>
    <w:rsid w:val="008D627E"/>
    <w:rsid w:val="008D63C7"/>
    <w:rsid w:val="008D65FD"/>
    <w:rsid w:val="008D66F4"/>
    <w:rsid w:val="008D6757"/>
    <w:rsid w:val="008D6B34"/>
    <w:rsid w:val="008D6F8B"/>
    <w:rsid w:val="008D7754"/>
    <w:rsid w:val="008D7E93"/>
    <w:rsid w:val="008E047F"/>
    <w:rsid w:val="008E0487"/>
    <w:rsid w:val="008E0A86"/>
    <w:rsid w:val="008E0BE0"/>
    <w:rsid w:val="008E0F19"/>
    <w:rsid w:val="008E11D0"/>
    <w:rsid w:val="008E11D1"/>
    <w:rsid w:val="008E17F5"/>
    <w:rsid w:val="008E1B9C"/>
    <w:rsid w:val="008E1D95"/>
    <w:rsid w:val="008E2201"/>
    <w:rsid w:val="008E2640"/>
    <w:rsid w:val="008E29BA"/>
    <w:rsid w:val="008E2A91"/>
    <w:rsid w:val="008E3438"/>
    <w:rsid w:val="008E3FAD"/>
    <w:rsid w:val="008E4133"/>
    <w:rsid w:val="008E4168"/>
    <w:rsid w:val="008E4660"/>
    <w:rsid w:val="008E4801"/>
    <w:rsid w:val="008E4932"/>
    <w:rsid w:val="008E4B99"/>
    <w:rsid w:val="008E4CED"/>
    <w:rsid w:val="008E4D98"/>
    <w:rsid w:val="008E4EB3"/>
    <w:rsid w:val="008E4FB8"/>
    <w:rsid w:val="008E50D0"/>
    <w:rsid w:val="008E5372"/>
    <w:rsid w:val="008E572B"/>
    <w:rsid w:val="008E58CD"/>
    <w:rsid w:val="008E5BD5"/>
    <w:rsid w:val="008E5CBA"/>
    <w:rsid w:val="008E5FB0"/>
    <w:rsid w:val="008E6091"/>
    <w:rsid w:val="008E62BF"/>
    <w:rsid w:val="008E70D1"/>
    <w:rsid w:val="008E75CE"/>
    <w:rsid w:val="008E7A3D"/>
    <w:rsid w:val="008E7C68"/>
    <w:rsid w:val="008E7D4D"/>
    <w:rsid w:val="008E7D93"/>
    <w:rsid w:val="008E7E32"/>
    <w:rsid w:val="008F063A"/>
    <w:rsid w:val="008F0645"/>
    <w:rsid w:val="008F093F"/>
    <w:rsid w:val="008F099F"/>
    <w:rsid w:val="008F0BD2"/>
    <w:rsid w:val="008F0E35"/>
    <w:rsid w:val="008F0F7B"/>
    <w:rsid w:val="008F12C3"/>
    <w:rsid w:val="008F1645"/>
    <w:rsid w:val="008F17EE"/>
    <w:rsid w:val="008F1934"/>
    <w:rsid w:val="008F1A93"/>
    <w:rsid w:val="008F1E7B"/>
    <w:rsid w:val="008F1EB8"/>
    <w:rsid w:val="008F24B6"/>
    <w:rsid w:val="008F2915"/>
    <w:rsid w:val="008F2AF6"/>
    <w:rsid w:val="008F2B25"/>
    <w:rsid w:val="008F326A"/>
    <w:rsid w:val="008F3345"/>
    <w:rsid w:val="008F3C44"/>
    <w:rsid w:val="008F3C74"/>
    <w:rsid w:val="008F3CAB"/>
    <w:rsid w:val="008F3FE1"/>
    <w:rsid w:val="008F42F2"/>
    <w:rsid w:val="008F42F9"/>
    <w:rsid w:val="008F4C60"/>
    <w:rsid w:val="008F53F0"/>
    <w:rsid w:val="008F5804"/>
    <w:rsid w:val="008F5857"/>
    <w:rsid w:val="008F5AF9"/>
    <w:rsid w:val="008F5C2E"/>
    <w:rsid w:val="008F6348"/>
    <w:rsid w:val="008F6398"/>
    <w:rsid w:val="008F648C"/>
    <w:rsid w:val="008F65EA"/>
    <w:rsid w:val="008F6907"/>
    <w:rsid w:val="008F728A"/>
    <w:rsid w:val="008F72AB"/>
    <w:rsid w:val="008F7C67"/>
    <w:rsid w:val="00900AF3"/>
    <w:rsid w:val="00900C47"/>
    <w:rsid w:val="00900DA9"/>
    <w:rsid w:val="00900DC7"/>
    <w:rsid w:val="0090112B"/>
    <w:rsid w:val="009012DE"/>
    <w:rsid w:val="009017F5"/>
    <w:rsid w:val="009018AC"/>
    <w:rsid w:val="009018C8"/>
    <w:rsid w:val="00901960"/>
    <w:rsid w:val="00901AB4"/>
    <w:rsid w:val="00901C15"/>
    <w:rsid w:val="0090257C"/>
    <w:rsid w:val="00902859"/>
    <w:rsid w:val="00902B73"/>
    <w:rsid w:val="00902D63"/>
    <w:rsid w:val="00902DC7"/>
    <w:rsid w:val="00903AD6"/>
    <w:rsid w:val="00903C48"/>
    <w:rsid w:val="00903C80"/>
    <w:rsid w:val="00903F73"/>
    <w:rsid w:val="00903FEA"/>
    <w:rsid w:val="0090400D"/>
    <w:rsid w:val="009045F1"/>
    <w:rsid w:val="00905436"/>
    <w:rsid w:val="009054A6"/>
    <w:rsid w:val="009060DB"/>
    <w:rsid w:val="00906388"/>
    <w:rsid w:val="0090646C"/>
    <w:rsid w:val="009066C2"/>
    <w:rsid w:val="009068E7"/>
    <w:rsid w:val="00906952"/>
    <w:rsid w:val="00906B58"/>
    <w:rsid w:val="00906D9F"/>
    <w:rsid w:val="00906EF1"/>
    <w:rsid w:val="009074FC"/>
    <w:rsid w:val="00907618"/>
    <w:rsid w:val="0090769A"/>
    <w:rsid w:val="00907A4D"/>
    <w:rsid w:val="00907BDB"/>
    <w:rsid w:val="009109EE"/>
    <w:rsid w:val="00910B4C"/>
    <w:rsid w:val="00910EF7"/>
    <w:rsid w:val="00911418"/>
    <w:rsid w:val="0091143B"/>
    <w:rsid w:val="0091147A"/>
    <w:rsid w:val="009118E2"/>
    <w:rsid w:val="009118EF"/>
    <w:rsid w:val="00911DBA"/>
    <w:rsid w:val="00912181"/>
    <w:rsid w:val="00912647"/>
    <w:rsid w:val="0091264E"/>
    <w:rsid w:val="00912775"/>
    <w:rsid w:val="009128FF"/>
    <w:rsid w:val="00912B89"/>
    <w:rsid w:val="00912CD2"/>
    <w:rsid w:val="00912DD5"/>
    <w:rsid w:val="00912F1E"/>
    <w:rsid w:val="00912FA4"/>
    <w:rsid w:val="00913125"/>
    <w:rsid w:val="009131B8"/>
    <w:rsid w:val="00913EEE"/>
    <w:rsid w:val="00913F96"/>
    <w:rsid w:val="009140A0"/>
    <w:rsid w:val="009141B9"/>
    <w:rsid w:val="009144B2"/>
    <w:rsid w:val="00914593"/>
    <w:rsid w:val="0091464F"/>
    <w:rsid w:val="00914BDD"/>
    <w:rsid w:val="00915108"/>
    <w:rsid w:val="00915298"/>
    <w:rsid w:val="009153B3"/>
    <w:rsid w:val="0091591C"/>
    <w:rsid w:val="00915BA9"/>
    <w:rsid w:val="00915BB8"/>
    <w:rsid w:val="00915D5C"/>
    <w:rsid w:val="0091640B"/>
    <w:rsid w:val="0091642A"/>
    <w:rsid w:val="0091689D"/>
    <w:rsid w:val="00917979"/>
    <w:rsid w:val="00917994"/>
    <w:rsid w:val="009179BE"/>
    <w:rsid w:val="00917D02"/>
    <w:rsid w:val="00917DA9"/>
    <w:rsid w:val="009203E5"/>
    <w:rsid w:val="009204FB"/>
    <w:rsid w:val="00920A9D"/>
    <w:rsid w:val="00920B9F"/>
    <w:rsid w:val="00920BD2"/>
    <w:rsid w:val="00920E21"/>
    <w:rsid w:val="00920ED5"/>
    <w:rsid w:val="009210C1"/>
    <w:rsid w:val="00921134"/>
    <w:rsid w:val="009214F7"/>
    <w:rsid w:val="00921C30"/>
    <w:rsid w:val="00921CB5"/>
    <w:rsid w:val="00921CDB"/>
    <w:rsid w:val="00922373"/>
    <w:rsid w:val="0092237A"/>
    <w:rsid w:val="009227C5"/>
    <w:rsid w:val="0092285A"/>
    <w:rsid w:val="00922B36"/>
    <w:rsid w:val="00923087"/>
    <w:rsid w:val="00923132"/>
    <w:rsid w:val="00923749"/>
    <w:rsid w:val="00923A26"/>
    <w:rsid w:val="00923B51"/>
    <w:rsid w:val="0092437F"/>
    <w:rsid w:val="0092493B"/>
    <w:rsid w:val="00924BAB"/>
    <w:rsid w:val="00924BFE"/>
    <w:rsid w:val="0092509C"/>
    <w:rsid w:val="009251EC"/>
    <w:rsid w:val="009255B1"/>
    <w:rsid w:val="009259F1"/>
    <w:rsid w:val="00925A15"/>
    <w:rsid w:val="0092617E"/>
    <w:rsid w:val="009261E7"/>
    <w:rsid w:val="00926251"/>
    <w:rsid w:val="009262BB"/>
    <w:rsid w:val="00926801"/>
    <w:rsid w:val="0092690E"/>
    <w:rsid w:val="00926954"/>
    <w:rsid w:val="00926C48"/>
    <w:rsid w:val="00926EEA"/>
    <w:rsid w:val="009270C7"/>
    <w:rsid w:val="0092730E"/>
    <w:rsid w:val="0092754B"/>
    <w:rsid w:val="00927A4D"/>
    <w:rsid w:val="00927CBC"/>
    <w:rsid w:val="00927CE2"/>
    <w:rsid w:val="00927DC9"/>
    <w:rsid w:val="00927E8E"/>
    <w:rsid w:val="0093016C"/>
    <w:rsid w:val="00930254"/>
    <w:rsid w:val="00930526"/>
    <w:rsid w:val="0093091B"/>
    <w:rsid w:val="00930CE2"/>
    <w:rsid w:val="00930CE5"/>
    <w:rsid w:val="00930D3F"/>
    <w:rsid w:val="00930EF9"/>
    <w:rsid w:val="0093103F"/>
    <w:rsid w:val="00931682"/>
    <w:rsid w:val="0093175F"/>
    <w:rsid w:val="00931B45"/>
    <w:rsid w:val="00931D9A"/>
    <w:rsid w:val="00931DDA"/>
    <w:rsid w:val="00931E11"/>
    <w:rsid w:val="00931F39"/>
    <w:rsid w:val="009323D1"/>
    <w:rsid w:val="00932843"/>
    <w:rsid w:val="00932970"/>
    <w:rsid w:val="00932FDB"/>
    <w:rsid w:val="00933093"/>
    <w:rsid w:val="00933129"/>
    <w:rsid w:val="0093351B"/>
    <w:rsid w:val="00933DF1"/>
    <w:rsid w:val="00933E65"/>
    <w:rsid w:val="0093405D"/>
    <w:rsid w:val="009344A4"/>
    <w:rsid w:val="00934966"/>
    <w:rsid w:val="00934FB9"/>
    <w:rsid w:val="009351A8"/>
    <w:rsid w:val="00935539"/>
    <w:rsid w:val="00935603"/>
    <w:rsid w:val="00935605"/>
    <w:rsid w:val="00935946"/>
    <w:rsid w:val="00935996"/>
    <w:rsid w:val="00935C8F"/>
    <w:rsid w:val="00935E1E"/>
    <w:rsid w:val="0093605F"/>
    <w:rsid w:val="0093670B"/>
    <w:rsid w:val="00936833"/>
    <w:rsid w:val="00936BB8"/>
    <w:rsid w:val="00936E7B"/>
    <w:rsid w:val="00936F39"/>
    <w:rsid w:val="00937319"/>
    <w:rsid w:val="00937437"/>
    <w:rsid w:val="00937928"/>
    <w:rsid w:val="00937CDE"/>
    <w:rsid w:val="00940280"/>
    <w:rsid w:val="00940945"/>
    <w:rsid w:val="00940F0C"/>
    <w:rsid w:val="00940F6D"/>
    <w:rsid w:val="00941239"/>
    <w:rsid w:val="009414DA"/>
    <w:rsid w:val="00941861"/>
    <w:rsid w:val="009418A3"/>
    <w:rsid w:val="009418A4"/>
    <w:rsid w:val="009419F2"/>
    <w:rsid w:val="00941C34"/>
    <w:rsid w:val="00941C64"/>
    <w:rsid w:val="00941D33"/>
    <w:rsid w:val="009420BC"/>
    <w:rsid w:val="00942141"/>
    <w:rsid w:val="0094221F"/>
    <w:rsid w:val="009422FC"/>
    <w:rsid w:val="00942568"/>
    <w:rsid w:val="009428BD"/>
    <w:rsid w:val="009429E9"/>
    <w:rsid w:val="00942C05"/>
    <w:rsid w:val="00942E8E"/>
    <w:rsid w:val="00942FC1"/>
    <w:rsid w:val="00943686"/>
    <w:rsid w:val="009438A2"/>
    <w:rsid w:val="00943B88"/>
    <w:rsid w:val="00943EB7"/>
    <w:rsid w:val="009443D1"/>
    <w:rsid w:val="00944E6B"/>
    <w:rsid w:val="00944F27"/>
    <w:rsid w:val="00945444"/>
    <w:rsid w:val="00945828"/>
    <w:rsid w:val="00945954"/>
    <w:rsid w:val="00945AD3"/>
    <w:rsid w:val="00945CAE"/>
    <w:rsid w:val="009461CB"/>
    <w:rsid w:val="009464BC"/>
    <w:rsid w:val="00946650"/>
    <w:rsid w:val="009466C5"/>
    <w:rsid w:val="00946987"/>
    <w:rsid w:val="00946B69"/>
    <w:rsid w:val="00946C9F"/>
    <w:rsid w:val="00947568"/>
    <w:rsid w:val="0095005F"/>
    <w:rsid w:val="009502F5"/>
    <w:rsid w:val="0095051F"/>
    <w:rsid w:val="0095059B"/>
    <w:rsid w:val="00950621"/>
    <w:rsid w:val="00950CEF"/>
    <w:rsid w:val="00950D7E"/>
    <w:rsid w:val="0095105D"/>
    <w:rsid w:val="009515C4"/>
    <w:rsid w:val="009518BD"/>
    <w:rsid w:val="00951B7A"/>
    <w:rsid w:val="00951BA9"/>
    <w:rsid w:val="00951E1B"/>
    <w:rsid w:val="009521BB"/>
    <w:rsid w:val="009523A2"/>
    <w:rsid w:val="00952612"/>
    <w:rsid w:val="00952C87"/>
    <w:rsid w:val="00952CF7"/>
    <w:rsid w:val="00952DD0"/>
    <w:rsid w:val="00952EBD"/>
    <w:rsid w:val="009531F0"/>
    <w:rsid w:val="0095347D"/>
    <w:rsid w:val="0095373C"/>
    <w:rsid w:val="009538EB"/>
    <w:rsid w:val="00953EB2"/>
    <w:rsid w:val="00953FEB"/>
    <w:rsid w:val="00954700"/>
    <w:rsid w:val="009547F8"/>
    <w:rsid w:val="00954811"/>
    <w:rsid w:val="00954904"/>
    <w:rsid w:val="00954DE2"/>
    <w:rsid w:val="00954F76"/>
    <w:rsid w:val="00955133"/>
    <w:rsid w:val="00955872"/>
    <w:rsid w:val="00955B12"/>
    <w:rsid w:val="00955C06"/>
    <w:rsid w:val="00955FA0"/>
    <w:rsid w:val="00956262"/>
    <w:rsid w:val="00956556"/>
    <w:rsid w:val="00956815"/>
    <w:rsid w:val="0095697A"/>
    <w:rsid w:val="00956A99"/>
    <w:rsid w:val="00956CF7"/>
    <w:rsid w:val="00956CF8"/>
    <w:rsid w:val="009571C3"/>
    <w:rsid w:val="009571FC"/>
    <w:rsid w:val="00957498"/>
    <w:rsid w:val="00957591"/>
    <w:rsid w:val="009615CE"/>
    <w:rsid w:val="00961746"/>
    <w:rsid w:val="0096179F"/>
    <w:rsid w:val="009619D1"/>
    <w:rsid w:val="009619E6"/>
    <w:rsid w:val="00961A80"/>
    <w:rsid w:val="00961A9F"/>
    <w:rsid w:val="00961DB7"/>
    <w:rsid w:val="009627D7"/>
    <w:rsid w:val="009628D7"/>
    <w:rsid w:val="009629EF"/>
    <w:rsid w:val="00962CCD"/>
    <w:rsid w:val="00962D2E"/>
    <w:rsid w:val="00962FA7"/>
    <w:rsid w:val="00963063"/>
    <w:rsid w:val="009635A1"/>
    <w:rsid w:val="00963671"/>
    <w:rsid w:val="00963CF7"/>
    <w:rsid w:val="00963D4D"/>
    <w:rsid w:val="0096416D"/>
    <w:rsid w:val="00964250"/>
    <w:rsid w:val="00964367"/>
    <w:rsid w:val="0096463F"/>
    <w:rsid w:val="00964CB6"/>
    <w:rsid w:val="00964D30"/>
    <w:rsid w:val="00965242"/>
    <w:rsid w:val="0096542C"/>
    <w:rsid w:val="00965470"/>
    <w:rsid w:val="0096576F"/>
    <w:rsid w:val="00965921"/>
    <w:rsid w:val="009659FF"/>
    <w:rsid w:val="00965E28"/>
    <w:rsid w:val="00965E5E"/>
    <w:rsid w:val="00965EED"/>
    <w:rsid w:val="009667FC"/>
    <w:rsid w:val="00966C6E"/>
    <w:rsid w:val="00966E02"/>
    <w:rsid w:val="00967669"/>
    <w:rsid w:val="00967952"/>
    <w:rsid w:val="009679AB"/>
    <w:rsid w:val="009705AF"/>
    <w:rsid w:val="00970B10"/>
    <w:rsid w:val="00970CF4"/>
    <w:rsid w:val="00970FFD"/>
    <w:rsid w:val="00971013"/>
    <w:rsid w:val="009713F4"/>
    <w:rsid w:val="00971503"/>
    <w:rsid w:val="009715C0"/>
    <w:rsid w:val="009715EA"/>
    <w:rsid w:val="00971607"/>
    <w:rsid w:val="009716F6"/>
    <w:rsid w:val="00971B46"/>
    <w:rsid w:val="0097201C"/>
    <w:rsid w:val="00972586"/>
    <w:rsid w:val="0097270C"/>
    <w:rsid w:val="0097273E"/>
    <w:rsid w:val="00972840"/>
    <w:rsid w:val="00972BBE"/>
    <w:rsid w:val="00972E70"/>
    <w:rsid w:val="0097304A"/>
    <w:rsid w:val="00973645"/>
    <w:rsid w:val="00973CF7"/>
    <w:rsid w:val="00973DB7"/>
    <w:rsid w:val="00973EDF"/>
    <w:rsid w:val="00974137"/>
    <w:rsid w:val="009747C7"/>
    <w:rsid w:val="00974E19"/>
    <w:rsid w:val="009753D6"/>
    <w:rsid w:val="009755D8"/>
    <w:rsid w:val="009756FF"/>
    <w:rsid w:val="00975952"/>
    <w:rsid w:val="00975A9E"/>
    <w:rsid w:val="0097627A"/>
    <w:rsid w:val="00976D8A"/>
    <w:rsid w:val="009771D9"/>
    <w:rsid w:val="0097736B"/>
    <w:rsid w:val="009774FD"/>
    <w:rsid w:val="009775E6"/>
    <w:rsid w:val="00977B52"/>
    <w:rsid w:val="00977BCE"/>
    <w:rsid w:val="00977C19"/>
    <w:rsid w:val="00980144"/>
    <w:rsid w:val="009802A0"/>
    <w:rsid w:val="0098040D"/>
    <w:rsid w:val="00980804"/>
    <w:rsid w:val="00980858"/>
    <w:rsid w:val="009808C6"/>
    <w:rsid w:val="0098106C"/>
    <w:rsid w:val="0098140C"/>
    <w:rsid w:val="009816FE"/>
    <w:rsid w:val="00981C61"/>
    <w:rsid w:val="00981DD1"/>
    <w:rsid w:val="00982027"/>
    <w:rsid w:val="00982180"/>
    <w:rsid w:val="009822CF"/>
    <w:rsid w:val="0098260F"/>
    <w:rsid w:val="00982BA6"/>
    <w:rsid w:val="00982C10"/>
    <w:rsid w:val="00982CA3"/>
    <w:rsid w:val="00982DAA"/>
    <w:rsid w:val="00982E99"/>
    <w:rsid w:val="00983110"/>
    <w:rsid w:val="009831BB"/>
    <w:rsid w:val="009834FF"/>
    <w:rsid w:val="009835C4"/>
    <w:rsid w:val="00983609"/>
    <w:rsid w:val="009836ED"/>
    <w:rsid w:val="009838A8"/>
    <w:rsid w:val="00983C19"/>
    <w:rsid w:val="00983C31"/>
    <w:rsid w:val="00983C9E"/>
    <w:rsid w:val="00983CD9"/>
    <w:rsid w:val="009842A6"/>
    <w:rsid w:val="009844EB"/>
    <w:rsid w:val="00984657"/>
    <w:rsid w:val="00984666"/>
    <w:rsid w:val="00984FE9"/>
    <w:rsid w:val="00985021"/>
    <w:rsid w:val="00985025"/>
    <w:rsid w:val="0098543B"/>
    <w:rsid w:val="00985494"/>
    <w:rsid w:val="00985A2A"/>
    <w:rsid w:val="00985E35"/>
    <w:rsid w:val="00985F74"/>
    <w:rsid w:val="009860A6"/>
    <w:rsid w:val="009865F1"/>
    <w:rsid w:val="00986A45"/>
    <w:rsid w:val="00986F9D"/>
    <w:rsid w:val="00987112"/>
    <w:rsid w:val="00987289"/>
    <w:rsid w:val="009901D5"/>
    <w:rsid w:val="0099034B"/>
    <w:rsid w:val="00990594"/>
    <w:rsid w:val="009905D3"/>
    <w:rsid w:val="009905FA"/>
    <w:rsid w:val="0099089C"/>
    <w:rsid w:val="009908A3"/>
    <w:rsid w:val="00991078"/>
    <w:rsid w:val="0099122D"/>
    <w:rsid w:val="0099138D"/>
    <w:rsid w:val="009913BF"/>
    <w:rsid w:val="0099142B"/>
    <w:rsid w:val="00991A70"/>
    <w:rsid w:val="00991DFD"/>
    <w:rsid w:val="0099236A"/>
    <w:rsid w:val="0099272B"/>
    <w:rsid w:val="00992ED5"/>
    <w:rsid w:val="00992F33"/>
    <w:rsid w:val="00992F56"/>
    <w:rsid w:val="00992F84"/>
    <w:rsid w:val="00993228"/>
    <w:rsid w:val="009932A0"/>
    <w:rsid w:val="009934D9"/>
    <w:rsid w:val="00993931"/>
    <w:rsid w:val="00993A32"/>
    <w:rsid w:val="00993D14"/>
    <w:rsid w:val="00993FAA"/>
    <w:rsid w:val="00994239"/>
    <w:rsid w:val="00994697"/>
    <w:rsid w:val="00994C4B"/>
    <w:rsid w:val="00995266"/>
    <w:rsid w:val="00995284"/>
    <w:rsid w:val="009952AF"/>
    <w:rsid w:val="009958F0"/>
    <w:rsid w:val="00995B50"/>
    <w:rsid w:val="00995C64"/>
    <w:rsid w:val="00995D9B"/>
    <w:rsid w:val="00996303"/>
    <w:rsid w:val="009963FE"/>
    <w:rsid w:val="009966C1"/>
    <w:rsid w:val="00996D82"/>
    <w:rsid w:val="00996FCA"/>
    <w:rsid w:val="0099701B"/>
    <w:rsid w:val="00997378"/>
    <w:rsid w:val="009978E7"/>
    <w:rsid w:val="0099792E"/>
    <w:rsid w:val="00997F5D"/>
    <w:rsid w:val="009A005E"/>
    <w:rsid w:val="009A010E"/>
    <w:rsid w:val="009A0843"/>
    <w:rsid w:val="009A0A60"/>
    <w:rsid w:val="009A0B7D"/>
    <w:rsid w:val="009A0D86"/>
    <w:rsid w:val="009A0E7D"/>
    <w:rsid w:val="009A0F0A"/>
    <w:rsid w:val="009A133F"/>
    <w:rsid w:val="009A1725"/>
    <w:rsid w:val="009A17E1"/>
    <w:rsid w:val="009A1D90"/>
    <w:rsid w:val="009A1E75"/>
    <w:rsid w:val="009A1F91"/>
    <w:rsid w:val="009A1FD4"/>
    <w:rsid w:val="009A1FF4"/>
    <w:rsid w:val="009A26BE"/>
    <w:rsid w:val="009A2E81"/>
    <w:rsid w:val="009A2F6B"/>
    <w:rsid w:val="009A2FFF"/>
    <w:rsid w:val="009A33A0"/>
    <w:rsid w:val="009A3878"/>
    <w:rsid w:val="009A3DE7"/>
    <w:rsid w:val="009A41A6"/>
    <w:rsid w:val="009A4310"/>
    <w:rsid w:val="009A4346"/>
    <w:rsid w:val="009A43E4"/>
    <w:rsid w:val="009A46BC"/>
    <w:rsid w:val="009A5E6F"/>
    <w:rsid w:val="009A618F"/>
    <w:rsid w:val="009A61E8"/>
    <w:rsid w:val="009A6678"/>
    <w:rsid w:val="009A66E6"/>
    <w:rsid w:val="009A6E1C"/>
    <w:rsid w:val="009A6E67"/>
    <w:rsid w:val="009A6EFE"/>
    <w:rsid w:val="009A716B"/>
    <w:rsid w:val="009A724E"/>
    <w:rsid w:val="009A7607"/>
    <w:rsid w:val="009A7AFE"/>
    <w:rsid w:val="009A7C92"/>
    <w:rsid w:val="009A7F7B"/>
    <w:rsid w:val="009B01C7"/>
    <w:rsid w:val="009B0A91"/>
    <w:rsid w:val="009B0B84"/>
    <w:rsid w:val="009B0C9C"/>
    <w:rsid w:val="009B12DB"/>
    <w:rsid w:val="009B1450"/>
    <w:rsid w:val="009B1798"/>
    <w:rsid w:val="009B191F"/>
    <w:rsid w:val="009B1E01"/>
    <w:rsid w:val="009B24AD"/>
    <w:rsid w:val="009B2B11"/>
    <w:rsid w:val="009B2CCE"/>
    <w:rsid w:val="009B2E70"/>
    <w:rsid w:val="009B3985"/>
    <w:rsid w:val="009B3991"/>
    <w:rsid w:val="009B3C4B"/>
    <w:rsid w:val="009B3C6F"/>
    <w:rsid w:val="009B3D7A"/>
    <w:rsid w:val="009B417B"/>
    <w:rsid w:val="009B48BC"/>
    <w:rsid w:val="009B4955"/>
    <w:rsid w:val="009B4D8A"/>
    <w:rsid w:val="009B50FE"/>
    <w:rsid w:val="009B5385"/>
    <w:rsid w:val="009B5499"/>
    <w:rsid w:val="009B5691"/>
    <w:rsid w:val="009B5ECB"/>
    <w:rsid w:val="009B603A"/>
    <w:rsid w:val="009B6181"/>
    <w:rsid w:val="009B6183"/>
    <w:rsid w:val="009B6691"/>
    <w:rsid w:val="009B6C6E"/>
    <w:rsid w:val="009B6E82"/>
    <w:rsid w:val="009B722D"/>
    <w:rsid w:val="009B7326"/>
    <w:rsid w:val="009B73C4"/>
    <w:rsid w:val="009B792F"/>
    <w:rsid w:val="009B7B8C"/>
    <w:rsid w:val="009B7FB9"/>
    <w:rsid w:val="009C08E1"/>
    <w:rsid w:val="009C0D56"/>
    <w:rsid w:val="009C0EBF"/>
    <w:rsid w:val="009C1751"/>
    <w:rsid w:val="009C1AF6"/>
    <w:rsid w:val="009C1B5C"/>
    <w:rsid w:val="009C1CD0"/>
    <w:rsid w:val="009C248C"/>
    <w:rsid w:val="009C2F8D"/>
    <w:rsid w:val="009C30B0"/>
    <w:rsid w:val="009C318E"/>
    <w:rsid w:val="009C3255"/>
    <w:rsid w:val="009C334A"/>
    <w:rsid w:val="009C334E"/>
    <w:rsid w:val="009C35BA"/>
    <w:rsid w:val="009C39AD"/>
    <w:rsid w:val="009C3D6D"/>
    <w:rsid w:val="009C400F"/>
    <w:rsid w:val="009C4558"/>
    <w:rsid w:val="009C4834"/>
    <w:rsid w:val="009C4898"/>
    <w:rsid w:val="009C496B"/>
    <w:rsid w:val="009C4A96"/>
    <w:rsid w:val="009C5160"/>
    <w:rsid w:val="009C5561"/>
    <w:rsid w:val="009C57BB"/>
    <w:rsid w:val="009C5BE2"/>
    <w:rsid w:val="009C6081"/>
    <w:rsid w:val="009C68A9"/>
    <w:rsid w:val="009C6EA8"/>
    <w:rsid w:val="009C704A"/>
    <w:rsid w:val="009C724D"/>
    <w:rsid w:val="009C75DD"/>
    <w:rsid w:val="009C76BC"/>
    <w:rsid w:val="009C7DE5"/>
    <w:rsid w:val="009C7E7F"/>
    <w:rsid w:val="009D008D"/>
    <w:rsid w:val="009D02D6"/>
    <w:rsid w:val="009D03C7"/>
    <w:rsid w:val="009D0524"/>
    <w:rsid w:val="009D0686"/>
    <w:rsid w:val="009D06BF"/>
    <w:rsid w:val="009D09FC"/>
    <w:rsid w:val="009D0C4D"/>
    <w:rsid w:val="009D0DD8"/>
    <w:rsid w:val="009D15B9"/>
    <w:rsid w:val="009D1777"/>
    <w:rsid w:val="009D1821"/>
    <w:rsid w:val="009D1897"/>
    <w:rsid w:val="009D1AD3"/>
    <w:rsid w:val="009D1D05"/>
    <w:rsid w:val="009D2926"/>
    <w:rsid w:val="009D2A9A"/>
    <w:rsid w:val="009D2AE1"/>
    <w:rsid w:val="009D2BF6"/>
    <w:rsid w:val="009D2E1B"/>
    <w:rsid w:val="009D3143"/>
    <w:rsid w:val="009D31E6"/>
    <w:rsid w:val="009D32C2"/>
    <w:rsid w:val="009D3365"/>
    <w:rsid w:val="009D38C8"/>
    <w:rsid w:val="009D3ADB"/>
    <w:rsid w:val="009D4141"/>
    <w:rsid w:val="009D41B5"/>
    <w:rsid w:val="009D478E"/>
    <w:rsid w:val="009D49B5"/>
    <w:rsid w:val="009D4FC2"/>
    <w:rsid w:val="009D505A"/>
    <w:rsid w:val="009D52D3"/>
    <w:rsid w:val="009D5746"/>
    <w:rsid w:val="009D59EE"/>
    <w:rsid w:val="009D5A6A"/>
    <w:rsid w:val="009D5D16"/>
    <w:rsid w:val="009D5DAC"/>
    <w:rsid w:val="009D66A9"/>
    <w:rsid w:val="009D66C9"/>
    <w:rsid w:val="009D69BC"/>
    <w:rsid w:val="009D7023"/>
    <w:rsid w:val="009D71EE"/>
    <w:rsid w:val="009D71F6"/>
    <w:rsid w:val="009D7813"/>
    <w:rsid w:val="009D7994"/>
    <w:rsid w:val="009D7B92"/>
    <w:rsid w:val="009D7D9A"/>
    <w:rsid w:val="009E001F"/>
    <w:rsid w:val="009E009F"/>
    <w:rsid w:val="009E0449"/>
    <w:rsid w:val="009E05C0"/>
    <w:rsid w:val="009E07AB"/>
    <w:rsid w:val="009E09FF"/>
    <w:rsid w:val="009E0E14"/>
    <w:rsid w:val="009E0EDF"/>
    <w:rsid w:val="009E0F70"/>
    <w:rsid w:val="009E1984"/>
    <w:rsid w:val="009E19DB"/>
    <w:rsid w:val="009E19F5"/>
    <w:rsid w:val="009E20A3"/>
    <w:rsid w:val="009E25D4"/>
    <w:rsid w:val="009E264F"/>
    <w:rsid w:val="009E284F"/>
    <w:rsid w:val="009E298E"/>
    <w:rsid w:val="009E3184"/>
    <w:rsid w:val="009E3408"/>
    <w:rsid w:val="009E39BE"/>
    <w:rsid w:val="009E3B2A"/>
    <w:rsid w:val="009E405E"/>
    <w:rsid w:val="009E42CE"/>
    <w:rsid w:val="009E42D4"/>
    <w:rsid w:val="009E468D"/>
    <w:rsid w:val="009E469E"/>
    <w:rsid w:val="009E49A5"/>
    <w:rsid w:val="009E4C42"/>
    <w:rsid w:val="009E4DF9"/>
    <w:rsid w:val="009E4E30"/>
    <w:rsid w:val="009E4F82"/>
    <w:rsid w:val="009E538E"/>
    <w:rsid w:val="009E57B6"/>
    <w:rsid w:val="009E58E9"/>
    <w:rsid w:val="009E59C0"/>
    <w:rsid w:val="009E5FF4"/>
    <w:rsid w:val="009E61A5"/>
    <w:rsid w:val="009E6396"/>
    <w:rsid w:val="009E6BAB"/>
    <w:rsid w:val="009E7114"/>
    <w:rsid w:val="009E7639"/>
    <w:rsid w:val="009F0099"/>
    <w:rsid w:val="009F02D8"/>
    <w:rsid w:val="009F0961"/>
    <w:rsid w:val="009F09A5"/>
    <w:rsid w:val="009F1069"/>
    <w:rsid w:val="009F12A8"/>
    <w:rsid w:val="009F14C5"/>
    <w:rsid w:val="009F15A6"/>
    <w:rsid w:val="009F1664"/>
    <w:rsid w:val="009F16A2"/>
    <w:rsid w:val="009F17E0"/>
    <w:rsid w:val="009F1B56"/>
    <w:rsid w:val="009F1F5E"/>
    <w:rsid w:val="009F1F6A"/>
    <w:rsid w:val="009F201B"/>
    <w:rsid w:val="009F287D"/>
    <w:rsid w:val="009F28E8"/>
    <w:rsid w:val="009F2ED1"/>
    <w:rsid w:val="009F2F52"/>
    <w:rsid w:val="009F3812"/>
    <w:rsid w:val="009F38DF"/>
    <w:rsid w:val="009F39BC"/>
    <w:rsid w:val="009F41AC"/>
    <w:rsid w:val="009F4319"/>
    <w:rsid w:val="009F449A"/>
    <w:rsid w:val="009F49D7"/>
    <w:rsid w:val="009F4BDD"/>
    <w:rsid w:val="009F4C7C"/>
    <w:rsid w:val="009F4D43"/>
    <w:rsid w:val="009F4DA3"/>
    <w:rsid w:val="009F55C0"/>
    <w:rsid w:val="009F58B1"/>
    <w:rsid w:val="009F5BD4"/>
    <w:rsid w:val="009F5CF1"/>
    <w:rsid w:val="009F60CC"/>
    <w:rsid w:val="009F6436"/>
    <w:rsid w:val="009F674A"/>
    <w:rsid w:val="009F696B"/>
    <w:rsid w:val="009F6B8D"/>
    <w:rsid w:val="009F6E83"/>
    <w:rsid w:val="009F6EA7"/>
    <w:rsid w:val="009F6FBA"/>
    <w:rsid w:val="009F742D"/>
    <w:rsid w:val="009F74B0"/>
    <w:rsid w:val="009F757B"/>
    <w:rsid w:val="009F7FDA"/>
    <w:rsid w:val="00A00341"/>
    <w:rsid w:val="00A00449"/>
    <w:rsid w:val="00A0046C"/>
    <w:rsid w:val="00A00751"/>
    <w:rsid w:val="00A011A0"/>
    <w:rsid w:val="00A0121C"/>
    <w:rsid w:val="00A01467"/>
    <w:rsid w:val="00A01E36"/>
    <w:rsid w:val="00A02315"/>
    <w:rsid w:val="00A0238B"/>
    <w:rsid w:val="00A023B7"/>
    <w:rsid w:val="00A023E4"/>
    <w:rsid w:val="00A02C78"/>
    <w:rsid w:val="00A02CA9"/>
    <w:rsid w:val="00A0309D"/>
    <w:rsid w:val="00A033C3"/>
    <w:rsid w:val="00A03505"/>
    <w:rsid w:val="00A0398F"/>
    <w:rsid w:val="00A03A22"/>
    <w:rsid w:val="00A03A94"/>
    <w:rsid w:val="00A03AD1"/>
    <w:rsid w:val="00A03D61"/>
    <w:rsid w:val="00A040D0"/>
    <w:rsid w:val="00A0444A"/>
    <w:rsid w:val="00A05128"/>
    <w:rsid w:val="00A05193"/>
    <w:rsid w:val="00A05461"/>
    <w:rsid w:val="00A0549A"/>
    <w:rsid w:val="00A057E8"/>
    <w:rsid w:val="00A05A99"/>
    <w:rsid w:val="00A0606F"/>
    <w:rsid w:val="00A060F7"/>
    <w:rsid w:val="00A06932"/>
    <w:rsid w:val="00A06947"/>
    <w:rsid w:val="00A06C6D"/>
    <w:rsid w:val="00A07099"/>
    <w:rsid w:val="00A07D4D"/>
    <w:rsid w:val="00A1014E"/>
    <w:rsid w:val="00A10183"/>
    <w:rsid w:val="00A102F7"/>
    <w:rsid w:val="00A10923"/>
    <w:rsid w:val="00A10A10"/>
    <w:rsid w:val="00A10AA1"/>
    <w:rsid w:val="00A10B3F"/>
    <w:rsid w:val="00A10BBB"/>
    <w:rsid w:val="00A10F99"/>
    <w:rsid w:val="00A114D7"/>
    <w:rsid w:val="00A116C2"/>
    <w:rsid w:val="00A11C7C"/>
    <w:rsid w:val="00A120DA"/>
    <w:rsid w:val="00A12135"/>
    <w:rsid w:val="00A121EC"/>
    <w:rsid w:val="00A123ED"/>
    <w:rsid w:val="00A1264E"/>
    <w:rsid w:val="00A127D1"/>
    <w:rsid w:val="00A129F4"/>
    <w:rsid w:val="00A1319B"/>
    <w:rsid w:val="00A1330F"/>
    <w:rsid w:val="00A1343E"/>
    <w:rsid w:val="00A134EF"/>
    <w:rsid w:val="00A1446E"/>
    <w:rsid w:val="00A14FEC"/>
    <w:rsid w:val="00A150A7"/>
    <w:rsid w:val="00A152DF"/>
    <w:rsid w:val="00A15CBA"/>
    <w:rsid w:val="00A15EA8"/>
    <w:rsid w:val="00A16457"/>
    <w:rsid w:val="00A16468"/>
    <w:rsid w:val="00A1656D"/>
    <w:rsid w:val="00A16724"/>
    <w:rsid w:val="00A16AD8"/>
    <w:rsid w:val="00A16B58"/>
    <w:rsid w:val="00A17589"/>
    <w:rsid w:val="00A1776C"/>
    <w:rsid w:val="00A17845"/>
    <w:rsid w:val="00A178C2"/>
    <w:rsid w:val="00A17EDC"/>
    <w:rsid w:val="00A17FE8"/>
    <w:rsid w:val="00A2036E"/>
    <w:rsid w:val="00A208A2"/>
    <w:rsid w:val="00A20BC3"/>
    <w:rsid w:val="00A20C56"/>
    <w:rsid w:val="00A20EE6"/>
    <w:rsid w:val="00A21B2B"/>
    <w:rsid w:val="00A2228F"/>
    <w:rsid w:val="00A222A1"/>
    <w:rsid w:val="00A222E3"/>
    <w:rsid w:val="00A229A9"/>
    <w:rsid w:val="00A22D47"/>
    <w:rsid w:val="00A22E06"/>
    <w:rsid w:val="00A2348B"/>
    <w:rsid w:val="00A23563"/>
    <w:rsid w:val="00A23588"/>
    <w:rsid w:val="00A235C6"/>
    <w:rsid w:val="00A23680"/>
    <w:rsid w:val="00A237B3"/>
    <w:rsid w:val="00A23840"/>
    <w:rsid w:val="00A242DC"/>
    <w:rsid w:val="00A243EA"/>
    <w:rsid w:val="00A24726"/>
    <w:rsid w:val="00A24C26"/>
    <w:rsid w:val="00A25010"/>
    <w:rsid w:val="00A2501D"/>
    <w:rsid w:val="00A2555E"/>
    <w:rsid w:val="00A2598D"/>
    <w:rsid w:val="00A259FB"/>
    <w:rsid w:val="00A25AED"/>
    <w:rsid w:val="00A25D87"/>
    <w:rsid w:val="00A25FA9"/>
    <w:rsid w:val="00A26379"/>
    <w:rsid w:val="00A266A6"/>
    <w:rsid w:val="00A267EB"/>
    <w:rsid w:val="00A269F7"/>
    <w:rsid w:val="00A26F58"/>
    <w:rsid w:val="00A2721A"/>
    <w:rsid w:val="00A2749B"/>
    <w:rsid w:val="00A27AC7"/>
    <w:rsid w:val="00A27B75"/>
    <w:rsid w:val="00A3008A"/>
    <w:rsid w:val="00A30698"/>
    <w:rsid w:val="00A30D7A"/>
    <w:rsid w:val="00A30EC7"/>
    <w:rsid w:val="00A30F70"/>
    <w:rsid w:val="00A316F0"/>
    <w:rsid w:val="00A32038"/>
    <w:rsid w:val="00A324B8"/>
    <w:rsid w:val="00A32547"/>
    <w:rsid w:val="00A32626"/>
    <w:rsid w:val="00A3275B"/>
    <w:rsid w:val="00A32A02"/>
    <w:rsid w:val="00A32BDA"/>
    <w:rsid w:val="00A32EC4"/>
    <w:rsid w:val="00A338EA"/>
    <w:rsid w:val="00A33ABB"/>
    <w:rsid w:val="00A33B79"/>
    <w:rsid w:val="00A33D76"/>
    <w:rsid w:val="00A340D3"/>
    <w:rsid w:val="00A34300"/>
    <w:rsid w:val="00A347B7"/>
    <w:rsid w:val="00A34CBA"/>
    <w:rsid w:val="00A35025"/>
    <w:rsid w:val="00A35202"/>
    <w:rsid w:val="00A355C0"/>
    <w:rsid w:val="00A35615"/>
    <w:rsid w:val="00A35815"/>
    <w:rsid w:val="00A35B23"/>
    <w:rsid w:val="00A35B30"/>
    <w:rsid w:val="00A36113"/>
    <w:rsid w:val="00A362A0"/>
    <w:rsid w:val="00A368A5"/>
    <w:rsid w:val="00A36AE5"/>
    <w:rsid w:val="00A36BA4"/>
    <w:rsid w:val="00A36D54"/>
    <w:rsid w:val="00A36DFE"/>
    <w:rsid w:val="00A37345"/>
    <w:rsid w:val="00A378A0"/>
    <w:rsid w:val="00A37A7F"/>
    <w:rsid w:val="00A37B79"/>
    <w:rsid w:val="00A37CA6"/>
    <w:rsid w:val="00A37F62"/>
    <w:rsid w:val="00A401B4"/>
    <w:rsid w:val="00A4064B"/>
    <w:rsid w:val="00A406DC"/>
    <w:rsid w:val="00A409E0"/>
    <w:rsid w:val="00A4117C"/>
    <w:rsid w:val="00A4127D"/>
    <w:rsid w:val="00A4163F"/>
    <w:rsid w:val="00A417B9"/>
    <w:rsid w:val="00A41984"/>
    <w:rsid w:val="00A41AD7"/>
    <w:rsid w:val="00A421FB"/>
    <w:rsid w:val="00A42334"/>
    <w:rsid w:val="00A42335"/>
    <w:rsid w:val="00A4281B"/>
    <w:rsid w:val="00A42A65"/>
    <w:rsid w:val="00A430B8"/>
    <w:rsid w:val="00A43188"/>
    <w:rsid w:val="00A435BD"/>
    <w:rsid w:val="00A436FC"/>
    <w:rsid w:val="00A4374D"/>
    <w:rsid w:val="00A439EA"/>
    <w:rsid w:val="00A43AE6"/>
    <w:rsid w:val="00A43CEC"/>
    <w:rsid w:val="00A44025"/>
    <w:rsid w:val="00A44315"/>
    <w:rsid w:val="00A443EB"/>
    <w:rsid w:val="00A445B0"/>
    <w:rsid w:val="00A447D9"/>
    <w:rsid w:val="00A44D5A"/>
    <w:rsid w:val="00A44F6F"/>
    <w:rsid w:val="00A451A1"/>
    <w:rsid w:val="00A456B1"/>
    <w:rsid w:val="00A45E4B"/>
    <w:rsid w:val="00A46292"/>
    <w:rsid w:val="00A46B89"/>
    <w:rsid w:val="00A46BED"/>
    <w:rsid w:val="00A46C54"/>
    <w:rsid w:val="00A47077"/>
    <w:rsid w:val="00A479C2"/>
    <w:rsid w:val="00A479DF"/>
    <w:rsid w:val="00A47F6C"/>
    <w:rsid w:val="00A507E9"/>
    <w:rsid w:val="00A50E02"/>
    <w:rsid w:val="00A51061"/>
    <w:rsid w:val="00A51406"/>
    <w:rsid w:val="00A5176A"/>
    <w:rsid w:val="00A51B74"/>
    <w:rsid w:val="00A51DA5"/>
    <w:rsid w:val="00A51DF3"/>
    <w:rsid w:val="00A523CB"/>
    <w:rsid w:val="00A52444"/>
    <w:rsid w:val="00A528BE"/>
    <w:rsid w:val="00A52EFF"/>
    <w:rsid w:val="00A52F33"/>
    <w:rsid w:val="00A52FF2"/>
    <w:rsid w:val="00A530DB"/>
    <w:rsid w:val="00A5399C"/>
    <w:rsid w:val="00A53B4E"/>
    <w:rsid w:val="00A53F12"/>
    <w:rsid w:val="00A53F9D"/>
    <w:rsid w:val="00A53FFA"/>
    <w:rsid w:val="00A548BC"/>
    <w:rsid w:val="00A5515E"/>
    <w:rsid w:val="00A555E5"/>
    <w:rsid w:val="00A559BB"/>
    <w:rsid w:val="00A55A75"/>
    <w:rsid w:val="00A55ACC"/>
    <w:rsid w:val="00A55C8C"/>
    <w:rsid w:val="00A55E7D"/>
    <w:rsid w:val="00A560BA"/>
    <w:rsid w:val="00A5642C"/>
    <w:rsid w:val="00A56488"/>
    <w:rsid w:val="00A565B3"/>
    <w:rsid w:val="00A56C22"/>
    <w:rsid w:val="00A5741F"/>
    <w:rsid w:val="00A5748F"/>
    <w:rsid w:val="00A577A5"/>
    <w:rsid w:val="00A577C8"/>
    <w:rsid w:val="00A57860"/>
    <w:rsid w:val="00A57C48"/>
    <w:rsid w:val="00A60092"/>
    <w:rsid w:val="00A60112"/>
    <w:rsid w:val="00A60143"/>
    <w:rsid w:val="00A60192"/>
    <w:rsid w:val="00A60B23"/>
    <w:rsid w:val="00A60D72"/>
    <w:rsid w:val="00A60F95"/>
    <w:rsid w:val="00A6101C"/>
    <w:rsid w:val="00A61511"/>
    <w:rsid w:val="00A6159D"/>
    <w:rsid w:val="00A61841"/>
    <w:rsid w:val="00A62452"/>
    <w:rsid w:val="00A62986"/>
    <w:rsid w:val="00A62C86"/>
    <w:rsid w:val="00A63290"/>
    <w:rsid w:val="00A63552"/>
    <w:rsid w:val="00A63D03"/>
    <w:rsid w:val="00A63DCA"/>
    <w:rsid w:val="00A63DE9"/>
    <w:rsid w:val="00A641A8"/>
    <w:rsid w:val="00A64399"/>
    <w:rsid w:val="00A64ADA"/>
    <w:rsid w:val="00A65069"/>
    <w:rsid w:val="00A650BA"/>
    <w:rsid w:val="00A65D26"/>
    <w:rsid w:val="00A65D45"/>
    <w:rsid w:val="00A65ED7"/>
    <w:rsid w:val="00A65EDA"/>
    <w:rsid w:val="00A65FC9"/>
    <w:rsid w:val="00A66585"/>
    <w:rsid w:val="00A6686A"/>
    <w:rsid w:val="00A668A8"/>
    <w:rsid w:val="00A66BFC"/>
    <w:rsid w:val="00A66D08"/>
    <w:rsid w:val="00A67454"/>
    <w:rsid w:val="00A67513"/>
    <w:rsid w:val="00A679D5"/>
    <w:rsid w:val="00A67A6E"/>
    <w:rsid w:val="00A67C06"/>
    <w:rsid w:val="00A700C1"/>
    <w:rsid w:val="00A7011E"/>
    <w:rsid w:val="00A702CB"/>
    <w:rsid w:val="00A70367"/>
    <w:rsid w:val="00A7090B"/>
    <w:rsid w:val="00A70979"/>
    <w:rsid w:val="00A7100B"/>
    <w:rsid w:val="00A71048"/>
    <w:rsid w:val="00A714E9"/>
    <w:rsid w:val="00A71551"/>
    <w:rsid w:val="00A71923"/>
    <w:rsid w:val="00A7197E"/>
    <w:rsid w:val="00A722C5"/>
    <w:rsid w:val="00A72741"/>
    <w:rsid w:val="00A72857"/>
    <w:rsid w:val="00A729DC"/>
    <w:rsid w:val="00A72A34"/>
    <w:rsid w:val="00A72AAD"/>
    <w:rsid w:val="00A72C73"/>
    <w:rsid w:val="00A72D27"/>
    <w:rsid w:val="00A732C3"/>
    <w:rsid w:val="00A74232"/>
    <w:rsid w:val="00A745E8"/>
    <w:rsid w:val="00A746FF"/>
    <w:rsid w:val="00A74928"/>
    <w:rsid w:val="00A74C68"/>
    <w:rsid w:val="00A74F45"/>
    <w:rsid w:val="00A75128"/>
    <w:rsid w:val="00A7514B"/>
    <w:rsid w:val="00A75273"/>
    <w:rsid w:val="00A75660"/>
    <w:rsid w:val="00A7583B"/>
    <w:rsid w:val="00A75AB7"/>
    <w:rsid w:val="00A76059"/>
    <w:rsid w:val="00A766DE"/>
    <w:rsid w:val="00A767D5"/>
    <w:rsid w:val="00A76C6D"/>
    <w:rsid w:val="00A76DAD"/>
    <w:rsid w:val="00A76E6A"/>
    <w:rsid w:val="00A76F98"/>
    <w:rsid w:val="00A771F2"/>
    <w:rsid w:val="00A7726B"/>
    <w:rsid w:val="00A772A2"/>
    <w:rsid w:val="00A77804"/>
    <w:rsid w:val="00A77881"/>
    <w:rsid w:val="00A7794E"/>
    <w:rsid w:val="00A77985"/>
    <w:rsid w:val="00A77A04"/>
    <w:rsid w:val="00A77BAE"/>
    <w:rsid w:val="00A77EB6"/>
    <w:rsid w:val="00A80050"/>
    <w:rsid w:val="00A80733"/>
    <w:rsid w:val="00A807E6"/>
    <w:rsid w:val="00A80C95"/>
    <w:rsid w:val="00A81019"/>
    <w:rsid w:val="00A810FE"/>
    <w:rsid w:val="00A81276"/>
    <w:rsid w:val="00A81627"/>
    <w:rsid w:val="00A817B4"/>
    <w:rsid w:val="00A81BD3"/>
    <w:rsid w:val="00A821A3"/>
    <w:rsid w:val="00A82321"/>
    <w:rsid w:val="00A82454"/>
    <w:rsid w:val="00A824F7"/>
    <w:rsid w:val="00A82DA7"/>
    <w:rsid w:val="00A82E94"/>
    <w:rsid w:val="00A832F2"/>
    <w:rsid w:val="00A8352F"/>
    <w:rsid w:val="00A8355E"/>
    <w:rsid w:val="00A8357F"/>
    <w:rsid w:val="00A836B9"/>
    <w:rsid w:val="00A83D0E"/>
    <w:rsid w:val="00A8416B"/>
    <w:rsid w:val="00A843EC"/>
    <w:rsid w:val="00A84488"/>
    <w:rsid w:val="00A845AD"/>
    <w:rsid w:val="00A8493C"/>
    <w:rsid w:val="00A849A9"/>
    <w:rsid w:val="00A84F1E"/>
    <w:rsid w:val="00A857DB"/>
    <w:rsid w:val="00A85876"/>
    <w:rsid w:val="00A85D46"/>
    <w:rsid w:val="00A85EE6"/>
    <w:rsid w:val="00A86055"/>
    <w:rsid w:val="00A864A5"/>
    <w:rsid w:val="00A867F9"/>
    <w:rsid w:val="00A868EF"/>
    <w:rsid w:val="00A86BAA"/>
    <w:rsid w:val="00A86DE7"/>
    <w:rsid w:val="00A86DF8"/>
    <w:rsid w:val="00A86FEF"/>
    <w:rsid w:val="00A871C4"/>
    <w:rsid w:val="00A874C0"/>
    <w:rsid w:val="00A87556"/>
    <w:rsid w:val="00A87637"/>
    <w:rsid w:val="00A876F2"/>
    <w:rsid w:val="00A87AD2"/>
    <w:rsid w:val="00A87BE3"/>
    <w:rsid w:val="00A9068A"/>
    <w:rsid w:val="00A90823"/>
    <w:rsid w:val="00A909BD"/>
    <w:rsid w:val="00A913B3"/>
    <w:rsid w:val="00A919E5"/>
    <w:rsid w:val="00A91A69"/>
    <w:rsid w:val="00A91B90"/>
    <w:rsid w:val="00A91E65"/>
    <w:rsid w:val="00A92572"/>
    <w:rsid w:val="00A9296A"/>
    <w:rsid w:val="00A92BDA"/>
    <w:rsid w:val="00A92F9B"/>
    <w:rsid w:val="00A93011"/>
    <w:rsid w:val="00A931B3"/>
    <w:rsid w:val="00A94028"/>
    <w:rsid w:val="00A945C0"/>
    <w:rsid w:val="00A94BDF"/>
    <w:rsid w:val="00A94FF1"/>
    <w:rsid w:val="00A95143"/>
    <w:rsid w:val="00A9555A"/>
    <w:rsid w:val="00A95C73"/>
    <w:rsid w:val="00A9665A"/>
    <w:rsid w:val="00A966CC"/>
    <w:rsid w:val="00A9673E"/>
    <w:rsid w:val="00A96DDB"/>
    <w:rsid w:val="00A972FE"/>
    <w:rsid w:val="00A97ADF"/>
    <w:rsid w:val="00A97DF9"/>
    <w:rsid w:val="00A97E87"/>
    <w:rsid w:val="00AA0337"/>
    <w:rsid w:val="00AA0343"/>
    <w:rsid w:val="00AA03F6"/>
    <w:rsid w:val="00AA0723"/>
    <w:rsid w:val="00AA08BD"/>
    <w:rsid w:val="00AA0A5D"/>
    <w:rsid w:val="00AA0A94"/>
    <w:rsid w:val="00AA0DE2"/>
    <w:rsid w:val="00AA118E"/>
    <w:rsid w:val="00AA13C3"/>
    <w:rsid w:val="00AA1533"/>
    <w:rsid w:val="00AA15AB"/>
    <w:rsid w:val="00AA16AE"/>
    <w:rsid w:val="00AA17CB"/>
    <w:rsid w:val="00AA1922"/>
    <w:rsid w:val="00AA1E6E"/>
    <w:rsid w:val="00AA20CC"/>
    <w:rsid w:val="00AA24FE"/>
    <w:rsid w:val="00AA26AB"/>
    <w:rsid w:val="00AA2BC9"/>
    <w:rsid w:val="00AA2D83"/>
    <w:rsid w:val="00AA30A4"/>
    <w:rsid w:val="00AA34D2"/>
    <w:rsid w:val="00AA3555"/>
    <w:rsid w:val="00AA3BE0"/>
    <w:rsid w:val="00AA3C20"/>
    <w:rsid w:val="00AA451A"/>
    <w:rsid w:val="00AA4627"/>
    <w:rsid w:val="00AA4E68"/>
    <w:rsid w:val="00AA52E9"/>
    <w:rsid w:val="00AA5627"/>
    <w:rsid w:val="00AA56BB"/>
    <w:rsid w:val="00AA5740"/>
    <w:rsid w:val="00AA5853"/>
    <w:rsid w:val="00AA59B8"/>
    <w:rsid w:val="00AA5C3A"/>
    <w:rsid w:val="00AA5D7F"/>
    <w:rsid w:val="00AA5F93"/>
    <w:rsid w:val="00AA62AC"/>
    <w:rsid w:val="00AA63B4"/>
    <w:rsid w:val="00AA6D61"/>
    <w:rsid w:val="00AA718B"/>
    <w:rsid w:val="00AA72D7"/>
    <w:rsid w:val="00AA746E"/>
    <w:rsid w:val="00AA78A5"/>
    <w:rsid w:val="00AA7B5D"/>
    <w:rsid w:val="00AA7DFA"/>
    <w:rsid w:val="00AB004D"/>
    <w:rsid w:val="00AB00DB"/>
    <w:rsid w:val="00AB03C7"/>
    <w:rsid w:val="00AB04A5"/>
    <w:rsid w:val="00AB08BE"/>
    <w:rsid w:val="00AB08D6"/>
    <w:rsid w:val="00AB0918"/>
    <w:rsid w:val="00AB092E"/>
    <w:rsid w:val="00AB10F5"/>
    <w:rsid w:val="00AB11DA"/>
    <w:rsid w:val="00AB143F"/>
    <w:rsid w:val="00AB1647"/>
    <w:rsid w:val="00AB1BDD"/>
    <w:rsid w:val="00AB1C69"/>
    <w:rsid w:val="00AB224C"/>
    <w:rsid w:val="00AB2367"/>
    <w:rsid w:val="00AB25A2"/>
    <w:rsid w:val="00AB2739"/>
    <w:rsid w:val="00AB2759"/>
    <w:rsid w:val="00AB277D"/>
    <w:rsid w:val="00AB2847"/>
    <w:rsid w:val="00AB28AA"/>
    <w:rsid w:val="00AB2B54"/>
    <w:rsid w:val="00AB2F26"/>
    <w:rsid w:val="00AB3132"/>
    <w:rsid w:val="00AB32F0"/>
    <w:rsid w:val="00AB36AF"/>
    <w:rsid w:val="00AB3B34"/>
    <w:rsid w:val="00AB43D4"/>
    <w:rsid w:val="00AB482B"/>
    <w:rsid w:val="00AB4EC7"/>
    <w:rsid w:val="00AB51CD"/>
    <w:rsid w:val="00AB55A4"/>
    <w:rsid w:val="00AB575F"/>
    <w:rsid w:val="00AB5BA6"/>
    <w:rsid w:val="00AB5CB1"/>
    <w:rsid w:val="00AB5E6A"/>
    <w:rsid w:val="00AB5EAA"/>
    <w:rsid w:val="00AB7077"/>
    <w:rsid w:val="00AB774E"/>
    <w:rsid w:val="00AB7866"/>
    <w:rsid w:val="00AB7957"/>
    <w:rsid w:val="00AB7A5C"/>
    <w:rsid w:val="00AB7C30"/>
    <w:rsid w:val="00AB7C8A"/>
    <w:rsid w:val="00AB7E5E"/>
    <w:rsid w:val="00AC0387"/>
    <w:rsid w:val="00AC0805"/>
    <w:rsid w:val="00AC085A"/>
    <w:rsid w:val="00AC0DA9"/>
    <w:rsid w:val="00AC14C9"/>
    <w:rsid w:val="00AC14F5"/>
    <w:rsid w:val="00AC1515"/>
    <w:rsid w:val="00AC15E8"/>
    <w:rsid w:val="00AC1845"/>
    <w:rsid w:val="00AC1AAD"/>
    <w:rsid w:val="00AC1F5C"/>
    <w:rsid w:val="00AC20BF"/>
    <w:rsid w:val="00AC28AD"/>
    <w:rsid w:val="00AC2923"/>
    <w:rsid w:val="00AC33B5"/>
    <w:rsid w:val="00AC4202"/>
    <w:rsid w:val="00AC4849"/>
    <w:rsid w:val="00AC4C53"/>
    <w:rsid w:val="00AC4F5D"/>
    <w:rsid w:val="00AC526D"/>
    <w:rsid w:val="00AC537F"/>
    <w:rsid w:val="00AC58B4"/>
    <w:rsid w:val="00AC5CBC"/>
    <w:rsid w:val="00AC5E2D"/>
    <w:rsid w:val="00AC5EF5"/>
    <w:rsid w:val="00AC6054"/>
    <w:rsid w:val="00AC6229"/>
    <w:rsid w:val="00AC6449"/>
    <w:rsid w:val="00AC6607"/>
    <w:rsid w:val="00AC6826"/>
    <w:rsid w:val="00AC69D8"/>
    <w:rsid w:val="00AC6BC1"/>
    <w:rsid w:val="00AC6EC9"/>
    <w:rsid w:val="00AC6F58"/>
    <w:rsid w:val="00AC73E4"/>
    <w:rsid w:val="00AC75A6"/>
    <w:rsid w:val="00AC7876"/>
    <w:rsid w:val="00AC78C5"/>
    <w:rsid w:val="00AC7A12"/>
    <w:rsid w:val="00AC7AB1"/>
    <w:rsid w:val="00AC7D49"/>
    <w:rsid w:val="00AC7DC1"/>
    <w:rsid w:val="00AC7EDA"/>
    <w:rsid w:val="00AD0778"/>
    <w:rsid w:val="00AD0875"/>
    <w:rsid w:val="00AD0C9E"/>
    <w:rsid w:val="00AD0E08"/>
    <w:rsid w:val="00AD0EF8"/>
    <w:rsid w:val="00AD10C2"/>
    <w:rsid w:val="00AD1156"/>
    <w:rsid w:val="00AD12E4"/>
    <w:rsid w:val="00AD1526"/>
    <w:rsid w:val="00AD1A23"/>
    <w:rsid w:val="00AD1BBC"/>
    <w:rsid w:val="00AD1E7A"/>
    <w:rsid w:val="00AD1F63"/>
    <w:rsid w:val="00AD217F"/>
    <w:rsid w:val="00AD21BB"/>
    <w:rsid w:val="00AD23FB"/>
    <w:rsid w:val="00AD2530"/>
    <w:rsid w:val="00AD26F2"/>
    <w:rsid w:val="00AD2AB0"/>
    <w:rsid w:val="00AD2D82"/>
    <w:rsid w:val="00AD2F6A"/>
    <w:rsid w:val="00AD33B7"/>
    <w:rsid w:val="00AD36A3"/>
    <w:rsid w:val="00AD36DB"/>
    <w:rsid w:val="00AD3B00"/>
    <w:rsid w:val="00AD3B8F"/>
    <w:rsid w:val="00AD3CAD"/>
    <w:rsid w:val="00AD3ECD"/>
    <w:rsid w:val="00AD4236"/>
    <w:rsid w:val="00AD4455"/>
    <w:rsid w:val="00AD4AD7"/>
    <w:rsid w:val="00AD4B7F"/>
    <w:rsid w:val="00AD4CE9"/>
    <w:rsid w:val="00AD4DC3"/>
    <w:rsid w:val="00AD5765"/>
    <w:rsid w:val="00AD5AC2"/>
    <w:rsid w:val="00AD5C87"/>
    <w:rsid w:val="00AD5DB0"/>
    <w:rsid w:val="00AD68FD"/>
    <w:rsid w:val="00AD69FC"/>
    <w:rsid w:val="00AD6A6C"/>
    <w:rsid w:val="00AD6D4A"/>
    <w:rsid w:val="00AD7030"/>
    <w:rsid w:val="00AD73B9"/>
    <w:rsid w:val="00AD7489"/>
    <w:rsid w:val="00AD7D26"/>
    <w:rsid w:val="00AD7E05"/>
    <w:rsid w:val="00AE004E"/>
    <w:rsid w:val="00AE007F"/>
    <w:rsid w:val="00AE0566"/>
    <w:rsid w:val="00AE08D1"/>
    <w:rsid w:val="00AE0A2E"/>
    <w:rsid w:val="00AE0CC5"/>
    <w:rsid w:val="00AE0ED2"/>
    <w:rsid w:val="00AE1560"/>
    <w:rsid w:val="00AE1798"/>
    <w:rsid w:val="00AE1971"/>
    <w:rsid w:val="00AE224A"/>
    <w:rsid w:val="00AE2571"/>
    <w:rsid w:val="00AE2833"/>
    <w:rsid w:val="00AE2A83"/>
    <w:rsid w:val="00AE32E9"/>
    <w:rsid w:val="00AE397C"/>
    <w:rsid w:val="00AE3B28"/>
    <w:rsid w:val="00AE3EB2"/>
    <w:rsid w:val="00AE4217"/>
    <w:rsid w:val="00AE4247"/>
    <w:rsid w:val="00AE4371"/>
    <w:rsid w:val="00AE4A9A"/>
    <w:rsid w:val="00AE4CD3"/>
    <w:rsid w:val="00AE4EC3"/>
    <w:rsid w:val="00AE50C2"/>
    <w:rsid w:val="00AE5545"/>
    <w:rsid w:val="00AE5880"/>
    <w:rsid w:val="00AE5A91"/>
    <w:rsid w:val="00AE5C4C"/>
    <w:rsid w:val="00AE6381"/>
    <w:rsid w:val="00AE68A7"/>
    <w:rsid w:val="00AE7190"/>
    <w:rsid w:val="00AE75D2"/>
    <w:rsid w:val="00AE772D"/>
    <w:rsid w:val="00AE7991"/>
    <w:rsid w:val="00AE7A94"/>
    <w:rsid w:val="00AE7CFC"/>
    <w:rsid w:val="00AE7F27"/>
    <w:rsid w:val="00AF0358"/>
    <w:rsid w:val="00AF0385"/>
    <w:rsid w:val="00AF07DF"/>
    <w:rsid w:val="00AF0A47"/>
    <w:rsid w:val="00AF0DEF"/>
    <w:rsid w:val="00AF0E1F"/>
    <w:rsid w:val="00AF0FAA"/>
    <w:rsid w:val="00AF15A9"/>
    <w:rsid w:val="00AF1650"/>
    <w:rsid w:val="00AF1DC6"/>
    <w:rsid w:val="00AF2791"/>
    <w:rsid w:val="00AF2958"/>
    <w:rsid w:val="00AF2B29"/>
    <w:rsid w:val="00AF3105"/>
    <w:rsid w:val="00AF3162"/>
    <w:rsid w:val="00AF31E5"/>
    <w:rsid w:val="00AF3366"/>
    <w:rsid w:val="00AF33FC"/>
    <w:rsid w:val="00AF3470"/>
    <w:rsid w:val="00AF39EC"/>
    <w:rsid w:val="00AF3BD1"/>
    <w:rsid w:val="00AF3CC3"/>
    <w:rsid w:val="00AF422A"/>
    <w:rsid w:val="00AF44BA"/>
    <w:rsid w:val="00AF46CF"/>
    <w:rsid w:val="00AF46D3"/>
    <w:rsid w:val="00AF4A29"/>
    <w:rsid w:val="00AF4D0D"/>
    <w:rsid w:val="00AF50CE"/>
    <w:rsid w:val="00AF5E83"/>
    <w:rsid w:val="00AF5FBA"/>
    <w:rsid w:val="00AF63B9"/>
    <w:rsid w:val="00AF67F7"/>
    <w:rsid w:val="00AF6D82"/>
    <w:rsid w:val="00AF6DD8"/>
    <w:rsid w:val="00AF70BE"/>
    <w:rsid w:val="00AF7111"/>
    <w:rsid w:val="00AF7590"/>
    <w:rsid w:val="00B00178"/>
    <w:rsid w:val="00B00399"/>
    <w:rsid w:val="00B00442"/>
    <w:rsid w:val="00B006E3"/>
    <w:rsid w:val="00B00B91"/>
    <w:rsid w:val="00B01108"/>
    <w:rsid w:val="00B014B9"/>
    <w:rsid w:val="00B016F3"/>
    <w:rsid w:val="00B016F6"/>
    <w:rsid w:val="00B01807"/>
    <w:rsid w:val="00B01D6B"/>
    <w:rsid w:val="00B01E99"/>
    <w:rsid w:val="00B01F41"/>
    <w:rsid w:val="00B020D4"/>
    <w:rsid w:val="00B02130"/>
    <w:rsid w:val="00B02467"/>
    <w:rsid w:val="00B0294B"/>
    <w:rsid w:val="00B02A37"/>
    <w:rsid w:val="00B02A90"/>
    <w:rsid w:val="00B02D0B"/>
    <w:rsid w:val="00B02D17"/>
    <w:rsid w:val="00B02DC3"/>
    <w:rsid w:val="00B0334B"/>
    <w:rsid w:val="00B037E9"/>
    <w:rsid w:val="00B03A96"/>
    <w:rsid w:val="00B03B6B"/>
    <w:rsid w:val="00B03EC7"/>
    <w:rsid w:val="00B0410D"/>
    <w:rsid w:val="00B041AB"/>
    <w:rsid w:val="00B0469C"/>
    <w:rsid w:val="00B0481F"/>
    <w:rsid w:val="00B04A91"/>
    <w:rsid w:val="00B04B70"/>
    <w:rsid w:val="00B04D78"/>
    <w:rsid w:val="00B04DD0"/>
    <w:rsid w:val="00B05885"/>
    <w:rsid w:val="00B05C24"/>
    <w:rsid w:val="00B05D73"/>
    <w:rsid w:val="00B0668D"/>
    <w:rsid w:val="00B07030"/>
    <w:rsid w:val="00B0706B"/>
    <w:rsid w:val="00B0744A"/>
    <w:rsid w:val="00B075A4"/>
    <w:rsid w:val="00B0774F"/>
    <w:rsid w:val="00B078C9"/>
    <w:rsid w:val="00B07995"/>
    <w:rsid w:val="00B07D34"/>
    <w:rsid w:val="00B07E57"/>
    <w:rsid w:val="00B10165"/>
    <w:rsid w:val="00B10279"/>
    <w:rsid w:val="00B10AC3"/>
    <w:rsid w:val="00B10CD9"/>
    <w:rsid w:val="00B10F9D"/>
    <w:rsid w:val="00B11311"/>
    <w:rsid w:val="00B11570"/>
    <w:rsid w:val="00B116F0"/>
    <w:rsid w:val="00B11EA1"/>
    <w:rsid w:val="00B12152"/>
    <w:rsid w:val="00B1224F"/>
    <w:rsid w:val="00B12303"/>
    <w:rsid w:val="00B12B7D"/>
    <w:rsid w:val="00B12C1B"/>
    <w:rsid w:val="00B12CCC"/>
    <w:rsid w:val="00B12FB7"/>
    <w:rsid w:val="00B131C2"/>
    <w:rsid w:val="00B1335D"/>
    <w:rsid w:val="00B13405"/>
    <w:rsid w:val="00B1352F"/>
    <w:rsid w:val="00B13BAE"/>
    <w:rsid w:val="00B13C27"/>
    <w:rsid w:val="00B13F22"/>
    <w:rsid w:val="00B143CA"/>
    <w:rsid w:val="00B14572"/>
    <w:rsid w:val="00B145E0"/>
    <w:rsid w:val="00B1463E"/>
    <w:rsid w:val="00B14868"/>
    <w:rsid w:val="00B1497F"/>
    <w:rsid w:val="00B14F26"/>
    <w:rsid w:val="00B15187"/>
    <w:rsid w:val="00B1535A"/>
    <w:rsid w:val="00B1554B"/>
    <w:rsid w:val="00B155D6"/>
    <w:rsid w:val="00B15800"/>
    <w:rsid w:val="00B15AC5"/>
    <w:rsid w:val="00B15D9D"/>
    <w:rsid w:val="00B160DE"/>
    <w:rsid w:val="00B1626F"/>
    <w:rsid w:val="00B16689"/>
    <w:rsid w:val="00B167CB"/>
    <w:rsid w:val="00B168F5"/>
    <w:rsid w:val="00B16B46"/>
    <w:rsid w:val="00B16D78"/>
    <w:rsid w:val="00B16FEB"/>
    <w:rsid w:val="00B17056"/>
    <w:rsid w:val="00B171A7"/>
    <w:rsid w:val="00B17480"/>
    <w:rsid w:val="00B17635"/>
    <w:rsid w:val="00B17A27"/>
    <w:rsid w:val="00B17F07"/>
    <w:rsid w:val="00B201F2"/>
    <w:rsid w:val="00B20606"/>
    <w:rsid w:val="00B208EF"/>
    <w:rsid w:val="00B20A07"/>
    <w:rsid w:val="00B20DC1"/>
    <w:rsid w:val="00B20F2A"/>
    <w:rsid w:val="00B210DB"/>
    <w:rsid w:val="00B213F4"/>
    <w:rsid w:val="00B21519"/>
    <w:rsid w:val="00B21743"/>
    <w:rsid w:val="00B217B4"/>
    <w:rsid w:val="00B217BD"/>
    <w:rsid w:val="00B222BC"/>
    <w:rsid w:val="00B225BF"/>
    <w:rsid w:val="00B22601"/>
    <w:rsid w:val="00B22B62"/>
    <w:rsid w:val="00B22E0A"/>
    <w:rsid w:val="00B23085"/>
    <w:rsid w:val="00B2348E"/>
    <w:rsid w:val="00B234C0"/>
    <w:rsid w:val="00B234F9"/>
    <w:rsid w:val="00B238C1"/>
    <w:rsid w:val="00B2395E"/>
    <w:rsid w:val="00B239E9"/>
    <w:rsid w:val="00B24033"/>
    <w:rsid w:val="00B2462F"/>
    <w:rsid w:val="00B2464E"/>
    <w:rsid w:val="00B24667"/>
    <w:rsid w:val="00B246D0"/>
    <w:rsid w:val="00B2492C"/>
    <w:rsid w:val="00B251D5"/>
    <w:rsid w:val="00B254EA"/>
    <w:rsid w:val="00B257AE"/>
    <w:rsid w:val="00B257F3"/>
    <w:rsid w:val="00B25833"/>
    <w:rsid w:val="00B259C4"/>
    <w:rsid w:val="00B25B2D"/>
    <w:rsid w:val="00B26018"/>
    <w:rsid w:val="00B2610A"/>
    <w:rsid w:val="00B26154"/>
    <w:rsid w:val="00B2624B"/>
    <w:rsid w:val="00B263B9"/>
    <w:rsid w:val="00B26549"/>
    <w:rsid w:val="00B26590"/>
    <w:rsid w:val="00B266AF"/>
    <w:rsid w:val="00B269F6"/>
    <w:rsid w:val="00B26C00"/>
    <w:rsid w:val="00B2720F"/>
    <w:rsid w:val="00B2730A"/>
    <w:rsid w:val="00B27312"/>
    <w:rsid w:val="00B27920"/>
    <w:rsid w:val="00B27B09"/>
    <w:rsid w:val="00B27F3E"/>
    <w:rsid w:val="00B30006"/>
    <w:rsid w:val="00B300CA"/>
    <w:rsid w:val="00B302CF"/>
    <w:rsid w:val="00B30454"/>
    <w:rsid w:val="00B30755"/>
    <w:rsid w:val="00B3106A"/>
    <w:rsid w:val="00B31575"/>
    <w:rsid w:val="00B315BF"/>
    <w:rsid w:val="00B31687"/>
    <w:rsid w:val="00B31796"/>
    <w:rsid w:val="00B319EE"/>
    <w:rsid w:val="00B31A92"/>
    <w:rsid w:val="00B32C01"/>
    <w:rsid w:val="00B32C47"/>
    <w:rsid w:val="00B33022"/>
    <w:rsid w:val="00B33113"/>
    <w:rsid w:val="00B3318F"/>
    <w:rsid w:val="00B331C0"/>
    <w:rsid w:val="00B3321B"/>
    <w:rsid w:val="00B3365C"/>
    <w:rsid w:val="00B336DC"/>
    <w:rsid w:val="00B337C0"/>
    <w:rsid w:val="00B33888"/>
    <w:rsid w:val="00B338B3"/>
    <w:rsid w:val="00B339B1"/>
    <w:rsid w:val="00B35609"/>
    <w:rsid w:val="00B35660"/>
    <w:rsid w:val="00B358EA"/>
    <w:rsid w:val="00B35D67"/>
    <w:rsid w:val="00B36151"/>
    <w:rsid w:val="00B3649A"/>
    <w:rsid w:val="00B369AF"/>
    <w:rsid w:val="00B36B25"/>
    <w:rsid w:val="00B36F1A"/>
    <w:rsid w:val="00B36F33"/>
    <w:rsid w:val="00B3737D"/>
    <w:rsid w:val="00B376DB"/>
    <w:rsid w:val="00B37710"/>
    <w:rsid w:val="00B3797B"/>
    <w:rsid w:val="00B37CAF"/>
    <w:rsid w:val="00B37CF3"/>
    <w:rsid w:val="00B402B2"/>
    <w:rsid w:val="00B406CE"/>
    <w:rsid w:val="00B4079E"/>
    <w:rsid w:val="00B40A6F"/>
    <w:rsid w:val="00B410CB"/>
    <w:rsid w:val="00B41198"/>
    <w:rsid w:val="00B41205"/>
    <w:rsid w:val="00B4155A"/>
    <w:rsid w:val="00B41663"/>
    <w:rsid w:val="00B416B3"/>
    <w:rsid w:val="00B4171D"/>
    <w:rsid w:val="00B418D1"/>
    <w:rsid w:val="00B419BC"/>
    <w:rsid w:val="00B41E20"/>
    <w:rsid w:val="00B41FDA"/>
    <w:rsid w:val="00B4254C"/>
    <w:rsid w:val="00B428C0"/>
    <w:rsid w:val="00B43206"/>
    <w:rsid w:val="00B433E6"/>
    <w:rsid w:val="00B43C03"/>
    <w:rsid w:val="00B43F3F"/>
    <w:rsid w:val="00B43F56"/>
    <w:rsid w:val="00B440F8"/>
    <w:rsid w:val="00B44581"/>
    <w:rsid w:val="00B445B7"/>
    <w:rsid w:val="00B4470C"/>
    <w:rsid w:val="00B44BEA"/>
    <w:rsid w:val="00B450BC"/>
    <w:rsid w:val="00B45314"/>
    <w:rsid w:val="00B45795"/>
    <w:rsid w:val="00B45B66"/>
    <w:rsid w:val="00B45C27"/>
    <w:rsid w:val="00B45DD3"/>
    <w:rsid w:val="00B4619A"/>
    <w:rsid w:val="00B461C9"/>
    <w:rsid w:val="00B4647E"/>
    <w:rsid w:val="00B467CF"/>
    <w:rsid w:val="00B46A14"/>
    <w:rsid w:val="00B46BE7"/>
    <w:rsid w:val="00B46C8A"/>
    <w:rsid w:val="00B47117"/>
    <w:rsid w:val="00B47AB6"/>
    <w:rsid w:val="00B5034C"/>
    <w:rsid w:val="00B50998"/>
    <w:rsid w:val="00B50D5A"/>
    <w:rsid w:val="00B51174"/>
    <w:rsid w:val="00B51493"/>
    <w:rsid w:val="00B515E0"/>
    <w:rsid w:val="00B51715"/>
    <w:rsid w:val="00B51A10"/>
    <w:rsid w:val="00B51A54"/>
    <w:rsid w:val="00B51D61"/>
    <w:rsid w:val="00B51F70"/>
    <w:rsid w:val="00B51FAE"/>
    <w:rsid w:val="00B520F1"/>
    <w:rsid w:val="00B52558"/>
    <w:rsid w:val="00B52910"/>
    <w:rsid w:val="00B52DBA"/>
    <w:rsid w:val="00B5348C"/>
    <w:rsid w:val="00B536B6"/>
    <w:rsid w:val="00B537E1"/>
    <w:rsid w:val="00B53B5F"/>
    <w:rsid w:val="00B53CB4"/>
    <w:rsid w:val="00B53D7C"/>
    <w:rsid w:val="00B53EC7"/>
    <w:rsid w:val="00B5400E"/>
    <w:rsid w:val="00B540A9"/>
    <w:rsid w:val="00B540B3"/>
    <w:rsid w:val="00B541E0"/>
    <w:rsid w:val="00B54570"/>
    <w:rsid w:val="00B546AF"/>
    <w:rsid w:val="00B5494F"/>
    <w:rsid w:val="00B54C0B"/>
    <w:rsid w:val="00B54DF2"/>
    <w:rsid w:val="00B54F02"/>
    <w:rsid w:val="00B554B6"/>
    <w:rsid w:val="00B5577C"/>
    <w:rsid w:val="00B558A5"/>
    <w:rsid w:val="00B55AA4"/>
    <w:rsid w:val="00B55BC4"/>
    <w:rsid w:val="00B5623A"/>
    <w:rsid w:val="00B563BF"/>
    <w:rsid w:val="00B5654A"/>
    <w:rsid w:val="00B565A7"/>
    <w:rsid w:val="00B56609"/>
    <w:rsid w:val="00B566AD"/>
    <w:rsid w:val="00B56D86"/>
    <w:rsid w:val="00B57519"/>
    <w:rsid w:val="00B579C2"/>
    <w:rsid w:val="00B57C72"/>
    <w:rsid w:val="00B57D2B"/>
    <w:rsid w:val="00B57F90"/>
    <w:rsid w:val="00B6011B"/>
    <w:rsid w:val="00B601BA"/>
    <w:rsid w:val="00B6042E"/>
    <w:rsid w:val="00B6049B"/>
    <w:rsid w:val="00B60780"/>
    <w:rsid w:val="00B60A6D"/>
    <w:rsid w:val="00B60FDF"/>
    <w:rsid w:val="00B611BC"/>
    <w:rsid w:val="00B616E5"/>
    <w:rsid w:val="00B619AB"/>
    <w:rsid w:val="00B6242A"/>
    <w:rsid w:val="00B62B81"/>
    <w:rsid w:val="00B62D27"/>
    <w:rsid w:val="00B63257"/>
    <w:rsid w:val="00B63349"/>
    <w:rsid w:val="00B63A91"/>
    <w:rsid w:val="00B63C39"/>
    <w:rsid w:val="00B645AA"/>
    <w:rsid w:val="00B647C9"/>
    <w:rsid w:val="00B64B00"/>
    <w:rsid w:val="00B64D0B"/>
    <w:rsid w:val="00B64D46"/>
    <w:rsid w:val="00B656C7"/>
    <w:rsid w:val="00B658F1"/>
    <w:rsid w:val="00B65921"/>
    <w:rsid w:val="00B65A96"/>
    <w:rsid w:val="00B65C6C"/>
    <w:rsid w:val="00B660AF"/>
    <w:rsid w:val="00B6619A"/>
    <w:rsid w:val="00B66781"/>
    <w:rsid w:val="00B6687B"/>
    <w:rsid w:val="00B66A61"/>
    <w:rsid w:val="00B66B6F"/>
    <w:rsid w:val="00B66D70"/>
    <w:rsid w:val="00B67097"/>
    <w:rsid w:val="00B671F7"/>
    <w:rsid w:val="00B67446"/>
    <w:rsid w:val="00B6783B"/>
    <w:rsid w:val="00B6785C"/>
    <w:rsid w:val="00B678B8"/>
    <w:rsid w:val="00B67B27"/>
    <w:rsid w:val="00B67B30"/>
    <w:rsid w:val="00B67F5E"/>
    <w:rsid w:val="00B7004F"/>
    <w:rsid w:val="00B700D7"/>
    <w:rsid w:val="00B7062E"/>
    <w:rsid w:val="00B7123D"/>
    <w:rsid w:val="00B71248"/>
    <w:rsid w:val="00B71332"/>
    <w:rsid w:val="00B71373"/>
    <w:rsid w:val="00B7141D"/>
    <w:rsid w:val="00B71613"/>
    <w:rsid w:val="00B71B33"/>
    <w:rsid w:val="00B71CB3"/>
    <w:rsid w:val="00B720D0"/>
    <w:rsid w:val="00B722B4"/>
    <w:rsid w:val="00B72389"/>
    <w:rsid w:val="00B7271C"/>
    <w:rsid w:val="00B72AE7"/>
    <w:rsid w:val="00B72BCB"/>
    <w:rsid w:val="00B72CCD"/>
    <w:rsid w:val="00B730B9"/>
    <w:rsid w:val="00B730E6"/>
    <w:rsid w:val="00B735CF"/>
    <w:rsid w:val="00B738E5"/>
    <w:rsid w:val="00B73B44"/>
    <w:rsid w:val="00B74078"/>
    <w:rsid w:val="00B74297"/>
    <w:rsid w:val="00B748EB"/>
    <w:rsid w:val="00B749EB"/>
    <w:rsid w:val="00B755CF"/>
    <w:rsid w:val="00B75AB9"/>
    <w:rsid w:val="00B75D74"/>
    <w:rsid w:val="00B75E28"/>
    <w:rsid w:val="00B75FC1"/>
    <w:rsid w:val="00B76790"/>
    <w:rsid w:val="00B768D4"/>
    <w:rsid w:val="00B76EF6"/>
    <w:rsid w:val="00B76F71"/>
    <w:rsid w:val="00B772A4"/>
    <w:rsid w:val="00B77314"/>
    <w:rsid w:val="00B77453"/>
    <w:rsid w:val="00B77489"/>
    <w:rsid w:val="00B77981"/>
    <w:rsid w:val="00B77DEF"/>
    <w:rsid w:val="00B8037E"/>
    <w:rsid w:val="00B8054D"/>
    <w:rsid w:val="00B806C4"/>
    <w:rsid w:val="00B80803"/>
    <w:rsid w:val="00B80A3E"/>
    <w:rsid w:val="00B80BDD"/>
    <w:rsid w:val="00B810DB"/>
    <w:rsid w:val="00B81776"/>
    <w:rsid w:val="00B81867"/>
    <w:rsid w:val="00B81CA6"/>
    <w:rsid w:val="00B81D50"/>
    <w:rsid w:val="00B822B1"/>
    <w:rsid w:val="00B8246A"/>
    <w:rsid w:val="00B82B41"/>
    <w:rsid w:val="00B82D21"/>
    <w:rsid w:val="00B82E39"/>
    <w:rsid w:val="00B82F70"/>
    <w:rsid w:val="00B82F78"/>
    <w:rsid w:val="00B83161"/>
    <w:rsid w:val="00B831D9"/>
    <w:rsid w:val="00B83585"/>
    <w:rsid w:val="00B8391F"/>
    <w:rsid w:val="00B83BAA"/>
    <w:rsid w:val="00B83BE1"/>
    <w:rsid w:val="00B83CC3"/>
    <w:rsid w:val="00B83EF8"/>
    <w:rsid w:val="00B840E4"/>
    <w:rsid w:val="00B846EA"/>
    <w:rsid w:val="00B84776"/>
    <w:rsid w:val="00B84F31"/>
    <w:rsid w:val="00B8516B"/>
    <w:rsid w:val="00B855BA"/>
    <w:rsid w:val="00B85781"/>
    <w:rsid w:val="00B85C09"/>
    <w:rsid w:val="00B860CA"/>
    <w:rsid w:val="00B86311"/>
    <w:rsid w:val="00B86490"/>
    <w:rsid w:val="00B8653F"/>
    <w:rsid w:val="00B868EC"/>
    <w:rsid w:val="00B869DD"/>
    <w:rsid w:val="00B87838"/>
    <w:rsid w:val="00B90063"/>
    <w:rsid w:val="00B90213"/>
    <w:rsid w:val="00B904E9"/>
    <w:rsid w:val="00B906EA"/>
    <w:rsid w:val="00B90770"/>
    <w:rsid w:val="00B9084C"/>
    <w:rsid w:val="00B912FD"/>
    <w:rsid w:val="00B91320"/>
    <w:rsid w:val="00B91349"/>
    <w:rsid w:val="00B916A3"/>
    <w:rsid w:val="00B9181B"/>
    <w:rsid w:val="00B91B93"/>
    <w:rsid w:val="00B9204C"/>
    <w:rsid w:val="00B92251"/>
    <w:rsid w:val="00B9242B"/>
    <w:rsid w:val="00B92C19"/>
    <w:rsid w:val="00B92CAA"/>
    <w:rsid w:val="00B92E98"/>
    <w:rsid w:val="00B92F8A"/>
    <w:rsid w:val="00B933A5"/>
    <w:rsid w:val="00B934C5"/>
    <w:rsid w:val="00B935B3"/>
    <w:rsid w:val="00B9362A"/>
    <w:rsid w:val="00B937A7"/>
    <w:rsid w:val="00B938EB"/>
    <w:rsid w:val="00B93CAC"/>
    <w:rsid w:val="00B93DF2"/>
    <w:rsid w:val="00B945C8"/>
    <w:rsid w:val="00B94916"/>
    <w:rsid w:val="00B9499C"/>
    <w:rsid w:val="00B94A7B"/>
    <w:rsid w:val="00B94F71"/>
    <w:rsid w:val="00B95244"/>
    <w:rsid w:val="00B952BA"/>
    <w:rsid w:val="00B952EE"/>
    <w:rsid w:val="00B952F8"/>
    <w:rsid w:val="00B95489"/>
    <w:rsid w:val="00B95521"/>
    <w:rsid w:val="00B955AB"/>
    <w:rsid w:val="00B95654"/>
    <w:rsid w:val="00B958B3"/>
    <w:rsid w:val="00B95906"/>
    <w:rsid w:val="00B959E2"/>
    <w:rsid w:val="00B95B0D"/>
    <w:rsid w:val="00B95F69"/>
    <w:rsid w:val="00B96509"/>
    <w:rsid w:val="00B96CCD"/>
    <w:rsid w:val="00B96F0F"/>
    <w:rsid w:val="00B977E4"/>
    <w:rsid w:val="00B97A08"/>
    <w:rsid w:val="00B97D16"/>
    <w:rsid w:val="00B97E82"/>
    <w:rsid w:val="00B97F9C"/>
    <w:rsid w:val="00BA015A"/>
    <w:rsid w:val="00BA021D"/>
    <w:rsid w:val="00BA05E2"/>
    <w:rsid w:val="00BA076D"/>
    <w:rsid w:val="00BA0839"/>
    <w:rsid w:val="00BA08F2"/>
    <w:rsid w:val="00BA0B8C"/>
    <w:rsid w:val="00BA0DB6"/>
    <w:rsid w:val="00BA0FB0"/>
    <w:rsid w:val="00BA1168"/>
    <w:rsid w:val="00BA14C7"/>
    <w:rsid w:val="00BA152E"/>
    <w:rsid w:val="00BA1650"/>
    <w:rsid w:val="00BA1B90"/>
    <w:rsid w:val="00BA2119"/>
    <w:rsid w:val="00BA2276"/>
    <w:rsid w:val="00BA2FE8"/>
    <w:rsid w:val="00BA32F3"/>
    <w:rsid w:val="00BA3E34"/>
    <w:rsid w:val="00BA417B"/>
    <w:rsid w:val="00BA422D"/>
    <w:rsid w:val="00BA45F7"/>
    <w:rsid w:val="00BA4640"/>
    <w:rsid w:val="00BA48D6"/>
    <w:rsid w:val="00BA4A7B"/>
    <w:rsid w:val="00BA4CE9"/>
    <w:rsid w:val="00BA4DBD"/>
    <w:rsid w:val="00BA529C"/>
    <w:rsid w:val="00BA53FD"/>
    <w:rsid w:val="00BA59C5"/>
    <w:rsid w:val="00BA5B43"/>
    <w:rsid w:val="00BA5D0A"/>
    <w:rsid w:val="00BA6289"/>
    <w:rsid w:val="00BA6484"/>
    <w:rsid w:val="00BA68B8"/>
    <w:rsid w:val="00BA6947"/>
    <w:rsid w:val="00BA6E74"/>
    <w:rsid w:val="00BA711E"/>
    <w:rsid w:val="00BA7380"/>
    <w:rsid w:val="00BA7616"/>
    <w:rsid w:val="00BA7635"/>
    <w:rsid w:val="00BA7AA4"/>
    <w:rsid w:val="00BA7D63"/>
    <w:rsid w:val="00BB0197"/>
    <w:rsid w:val="00BB02B2"/>
    <w:rsid w:val="00BB042B"/>
    <w:rsid w:val="00BB04F9"/>
    <w:rsid w:val="00BB0AEA"/>
    <w:rsid w:val="00BB17AE"/>
    <w:rsid w:val="00BB1AA1"/>
    <w:rsid w:val="00BB1B3C"/>
    <w:rsid w:val="00BB1B52"/>
    <w:rsid w:val="00BB2238"/>
    <w:rsid w:val="00BB2368"/>
    <w:rsid w:val="00BB352E"/>
    <w:rsid w:val="00BB368D"/>
    <w:rsid w:val="00BB3A91"/>
    <w:rsid w:val="00BB3B21"/>
    <w:rsid w:val="00BB3D53"/>
    <w:rsid w:val="00BB40F3"/>
    <w:rsid w:val="00BB4299"/>
    <w:rsid w:val="00BB443A"/>
    <w:rsid w:val="00BB463F"/>
    <w:rsid w:val="00BB4A38"/>
    <w:rsid w:val="00BB4C5F"/>
    <w:rsid w:val="00BB5249"/>
    <w:rsid w:val="00BB5292"/>
    <w:rsid w:val="00BB5367"/>
    <w:rsid w:val="00BB568B"/>
    <w:rsid w:val="00BB5C63"/>
    <w:rsid w:val="00BB5DD5"/>
    <w:rsid w:val="00BB5E2B"/>
    <w:rsid w:val="00BB5FA7"/>
    <w:rsid w:val="00BB63C8"/>
    <w:rsid w:val="00BB649A"/>
    <w:rsid w:val="00BB6626"/>
    <w:rsid w:val="00BB69D4"/>
    <w:rsid w:val="00BB7423"/>
    <w:rsid w:val="00BB76D7"/>
    <w:rsid w:val="00BB7804"/>
    <w:rsid w:val="00BB7921"/>
    <w:rsid w:val="00BC00A5"/>
    <w:rsid w:val="00BC05EF"/>
    <w:rsid w:val="00BC0B43"/>
    <w:rsid w:val="00BC0E7B"/>
    <w:rsid w:val="00BC123A"/>
    <w:rsid w:val="00BC1358"/>
    <w:rsid w:val="00BC1698"/>
    <w:rsid w:val="00BC17E5"/>
    <w:rsid w:val="00BC185A"/>
    <w:rsid w:val="00BC1A72"/>
    <w:rsid w:val="00BC1E57"/>
    <w:rsid w:val="00BC247C"/>
    <w:rsid w:val="00BC2B54"/>
    <w:rsid w:val="00BC2BD8"/>
    <w:rsid w:val="00BC2C29"/>
    <w:rsid w:val="00BC2D82"/>
    <w:rsid w:val="00BC312A"/>
    <w:rsid w:val="00BC3257"/>
    <w:rsid w:val="00BC34C6"/>
    <w:rsid w:val="00BC350B"/>
    <w:rsid w:val="00BC3641"/>
    <w:rsid w:val="00BC3646"/>
    <w:rsid w:val="00BC3DFB"/>
    <w:rsid w:val="00BC4151"/>
    <w:rsid w:val="00BC4656"/>
    <w:rsid w:val="00BC474B"/>
    <w:rsid w:val="00BC4C6A"/>
    <w:rsid w:val="00BC5CB1"/>
    <w:rsid w:val="00BC5F5F"/>
    <w:rsid w:val="00BC6187"/>
    <w:rsid w:val="00BC61E4"/>
    <w:rsid w:val="00BC628D"/>
    <w:rsid w:val="00BC639B"/>
    <w:rsid w:val="00BC6472"/>
    <w:rsid w:val="00BC66BC"/>
    <w:rsid w:val="00BC66E5"/>
    <w:rsid w:val="00BC6747"/>
    <w:rsid w:val="00BC6CF9"/>
    <w:rsid w:val="00BC6D26"/>
    <w:rsid w:val="00BC7196"/>
    <w:rsid w:val="00BC736E"/>
    <w:rsid w:val="00BC75BF"/>
    <w:rsid w:val="00BC7CFD"/>
    <w:rsid w:val="00BC7DB9"/>
    <w:rsid w:val="00BC7DD5"/>
    <w:rsid w:val="00BD0037"/>
    <w:rsid w:val="00BD0429"/>
    <w:rsid w:val="00BD0503"/>
    <w:rsid w:val="00BD0762"/>
    <w:rsid w:val="00BD0766"/>
    <w:rsid w:val="00BD0875"/>
    <w:rsid w:val="00BD0C8B"/>
    <w:rsid w:val="00BD0DB1"/>
    <w:rsid w:val="00BD1042"/>
    <w:rsid w:val="00BD1900"/>
    <w:rsid w:val="00BD1A46"/>
    <w:rsid w:val="00BD1A7C"/>
    <w:rsid w:val="00BD1EBE"/>
    <w:rsid w:val="00BD20DF"/>
    <w:rsid w:val="00BD254A"/>
    <w:rsid w:val="00BD2978"/>
    <w:rsid w:val="00BD2D3A"/>
    <w:rsid w:val="00BD30D6"/>
    <w:rsid w:val="00BD31BF"/>
    <w:rsid w:val="00BD32E6"/>
    <w:rsid w:val="00BD38EA"/>
    <w:rsid w:val="00BD3A42"/>
    <w:rsid w:val="00BD3B2F"/>
    <w:rsid w:val="00BD3F87"/>
    <w:rsid w:val="00BD416B"/>
    <w:rsid w:val="00BD436C"/>
    <w:rsid w:val="00BD49B1"/>
    <w:rsid w:val="00BD4B07"/>
    <w:rsid w:val="00BD4B65"/>
    <w:rsid w:val="00BD4CB2"/>
    <w:rsid w:val="00BD4E02"/>
    <w:rsid w:val="00BD4EDF"/>
    <w:rsid w:val="00BD5306"/>
    <w:rsid w:val="00BD53BE"/>
    <w:rsid w:val="00BD53F8"/>
    <w:rsid w:val="00BD5650"/>
    <w:rsid w:val="00BD575A"/>
    <w:rsid w:val="00BD596D"/>
    <w:rsid w:val="00BD59E1"/>
    <w:rsid w:val="00BD5C66"/>
    <w:rsid w:val="00BD63FB"/>
    <w:rsid w:val="00BD6A96"/>
    <w:rsid w:val="00BD6AC6"/>
    <w:rsid w:val="00BD6D23"/>
    <w:rsid w:val="00BD6D9A"/>
    <w:rsid w:val="00BD6E82"/>
    <w:rsid w:val="00BD7059"/>
    <w:rsid w:val="00BD72DC"/>
    <w:rsid w:val="00BD7DDB"/>
    <w:rsid w:val="00BD7F7E"/>
    <w:rsid w:val="00BE0171"/>
    <w:rsid w:val="00BE01E9"/>
    <w:rsid w:val="00BE0311"/>
    <w:rsid w:val="00BE0944"/>
    <w:rsid w:val="00BE0CF1"/>
    <w:rsid w:val="00BE0F39"/>
    <w:rsid w:val="00BE0FC4"/>
    <w:rsid w:val="00BE1339"/>
    <w:rsid w:val="00BE16DD"/>
    <w:rsid w:val="00BE18E1"/>
    <w:rsid w:val="00BE1C80"/>
    <w:rsid w:val="00BE1D19"/>
    <w:rsid w:val="00BE1E4A"/>
    <w:rsid w:val="00BE1F47"/>
    <w:rsid w:val="00BE20EB"/>
    <w:rsid w:val="00BE216C"/>
    <w:rsid w:val="00BE24C7"/>
    <w:rsid w:val="00BE2AA2"/>
    <w:rsid w:val="00BE2B3D"/>
    <w:rsid w:val="00BE2CB7"/>
    <w:rsid w:val="00BE2F2B"/>
    <w:rsid w:val="00BE334F"/>
    <w:rsid w:val="00BE339A"/>
    <w:rsid w:val="00BE3A52"/>
    <w:rsid w:val="00BE3EBB"/>
    <w:rsid w:val="00BE3F6F"/>
    <w:rsid w:val="00BE42C5"/>
    <w:rsid w:val="00BE4877"/>
    <w:rsid w:val="00BE4FE4"/>
    <w:rsid w:val="00BE51E5"/>
    <w:rsid w:val="00BE55E1"/>
    <w:rsid w:val="00BE5927"/>
    <w:rsid w:val="00BE605F"/>
    <w:rsid w:val="00BE66F1"/>
    <w:rsid w:val="00BE69DC"/>
    <w:rsid w:val="00BE69F5"/>
    <w:rsid w:val="00BE6AA8"/>
    <w:rsid w:val="00BE6E2B"/>
    <w:rsid w:val="00BE6F81"/>
    <w:rsid w:val="00BE7004"/>
    <w:rsid w:val="00BE710E"/>
    <w:rsid w:val="00BE7199"/>
    <w:rsid w:val="00BE72AB"/>
    <w:rsid w:val="00BE7B39"/>
    <w:rsid w:val="00BF0384"/>
    <w:rsid w:val="00BF0575"/>
    <w:rsid w:val="00BF0873"/>
    <w:rsid w:val="00BF0E0E"/>
    <w:rsid w:val="00BF0F95"/>
    <w:rsid w:val="00BF1142"/>
    <w:rsid w:val="00BF1290"/>
    <w:rsid w:val="00BF1652"/>
    <w:rsid w:val="00BF1894"/>
    <w:rsid w:val="00BF1A80"/>
    <w:rsid w:val="00BF1B11"/>
    <w:rsid w:val="00BF1EFB"/>
    <w:rsid w:val="00BF2233"/>
    <w:rsid w:val="00BF2445"/>
    <w:rsid w:val="00BF264F"/>
    <w:rsid w:val="00BF2BB8"/>
    <w:rsid w:val="00BF2E24"/>
    <w:rsid w:val="00BF2E87"/>
    <w:rsid w:val="00BF3147"/>
    <w:rsid w:val="00BF31A6"/>
    <w:rsid w:val="00BF336F"/>
    <w:rsid w:val="00BF3A63"/>
    <w:rsid w:val="00BF3A9A"/>
    <w:rsid w:val="00BF3E7B"/>
    <w:rsid w:val="00BF3ED6"/>
    <w:rsid w:val="00BF401E"/>
    <w:rsid w:val="00BF43A0"/>
    <w:rsid w:val="00BF442D"/>
    <w:rsid w:val="00BF44C6"/>
    <w:rsid w:val="00BF482C"/>
    <w:rsid w:val="00BF4930"/>
    <w:rsid w:val="00BF4B31"/>
    <w:rsid w:val="00BF4C66"/>
    <w:rsid w:val="00BF515C"/>
    <w:rsid w:val="00BF5166"/>
    <w:rsid w:val="00BF5274"/>
    <w:rsid w:val="00BF52C4"/>
    <w:rsid w:val="00BF5392"/>
    <w:rsid w:val="00BF53AA"/>
    <w:rsid w:val="00BF56CF"/>
    <w:rsid w:val="00BF56FC"/>
    <w:rsid w:val="00BF5C46"/>
    <w:rsid w:val="00BF5C53"/>
    <w:rsid w:val="00BF64D5"/>
    <w:rsid w:val="00BF66AE"/>
    <w:rsid w:val="00BF6A6C"/>
    <w:rsid w:val="00BF6C3C"/>
    <w:rsid w:val="00BF6DE7"/>
    <w:rsid w:val="00BF6F0E"/>
    <w:rsid w:val="00BF704D"/>
    <w:rsid w:val="00BF7498"/>
    <w:rsid w:val="00BF7814"/>
    <w:rsid w:val="00BF791A"/>
    <w:rsid w:val="00C0057B"/>
    <w:rsid w:val="00C0072E"/>
    <w:rsid w:val="00C0087F"/>
    <w:rsid w:val="00C008DF"/>
    <w:rsid w:val="00C00A04"/>
    <w:rsid w:val="00C00A91"/>
    <w:rsid w:val="00C011E7"/>
    <w:rsid w:val="00C01367"/>
    <w:rsid w:val="00C01815"/>
    <w:rsid w:val="00C0190F"/>
    <w:rsid w:val="00C01B52"/>
    <w:rsid w:val="00C01B6C"/>
    <w:rsid w:val="00C01D4C"/>
    <w:rsid w:val="00C01DA8"/>
    <w:rsid w:val="00C0206B"/>
    <w:rsid w:val="00C02270"/>
    <w:rsid w:val="00C02C44"/>
    <w:rsid w:val="00C02CBE"/>
    <w:rsid w:val="00C03010"/>
    <w:rsid w:val="00C032AD"/>
    <w:rsid w:val="00C035D4"/>
    <w:rsid w:val="00C0362C"/>
    <w:rsid w:val="00C03786"/>
    <w:rsid w:val="00C0379F"/>
    <w:rsid w:val="00C0386C"/>
    <w:rsid w:val="00C038D8"/>
    <w:rsid w:val="00C039E6"/>
    <w:rsid w:val="00C03A57"/>
    <w:rsid w:val="00C03B29"/>
    <w:rsid w:val="00C03C53"/>
    <w:rsid w:val="00C03F7B"/>
    <w:rsid w:val="00C0413F"/>
    <w:rsid w:val="00C04702"/>
    <w:rsid w:val="00C04810"/>
    <w:rsid w:val="00C050E7"/>
    <w:rsid w:val="00C054AF"/>
    <w:rsid w:val="00C054D7"/>
    <w:rsid w:val="00C05996"/>
    <w:rsid w:val="00C05BB3"/>
    <w:rsid w:val="00C05E84"/>
    <w:rsid w:val="00C062DE"/>
    <w:rsid w:val="00C06921"/>
    <w:rsid w:val="00C06A81"/>
    <w:rsid w:val="00C06BBC"/>
    <w:rsid w:val="00C070D7"/>
    <w:rsid w:val="00C07406"/>
    <w:rsid w:val="00C078E9"/>
    <w:rsid w:val="00C079C3"/>
    <w:rsid w:val="00C07B11"/>
    <w:rsid w:val="00C07BCB"/>
    <w:rsid w:val="00C07C0F"/>
    <w:rsid w:val="00C07D01"/>
    <w:rsid w:val="00C07FD6"/>
    <w:rsid w:val="00C1011A"/>
    <w:rsid w:val="00C102C1"/>
    <w:rsid w:val="00C10449"/>
    <w:rsid w:val="00C11153"/>
    <w:rsid w:val="00C111EB"/>
    <w:rsid w:val="00C11231"/>
    <w:rsid w:val="00C11232"/>
    <w:rsid w:val="00C11306"/>
    <w:rsid w:val="00C113C6"/>
    <w:rsid w:val="00C1150E"/>
    <w:rsid w:val="00C11AB6"/>
    <w:rsid w:val="00C12024"/>
    <w:rsid w:val="00C121C7"/>
    <w:rsid w:val="00C129D0"/>
    <w:rsid w:val="00C12D8C"/>
    <w:rsid w:val="00C13435"/>
    <w:rsid w:val="00C13A77"/>
    <w:rsid w:val="00C13B0E"/>
    <w:rsid w:val="00C13C58"/>
    <w:rsid w:val="00C144AF"/>
    <w:rsid w:val="00C14C33"/>
    <w:rsid w:val="00C151E4"/>
    <w:rsid w:val="00C1534C"/>
    <w:rsid w:val="00C1547F"/>
    <w:rsid w:val="00C15670"/>
    <w:rsid w:val="00C1595D"/>
    <w:rsid w:val="00C15ABC"/>
    <w:rsid w:val="00C15CED"/>
    <w:rsid w:val="00C16052"/>
    <w:rsid w:val="00C171F7"/>
    <w:rsid w:val="00C174F5"/>
    <w:rsid w:val="00C17889"/>
    <w:rsid w:val="00C178F4"/>
    <w:rsid w:val="00C200DC"/>
    <w:rsid w:val="00C202DC"/>
    <w:rsid w:val="00C20494"/>
    <w:rsid w:val="00C209EA"/>
    <w:rsid w:val="00C20B96"/>
    <w:rsid w:val="00C20F28"/>
    <w:rsid w:val="00C21006"/>
    <w:rsid w:val="00C21021"/>
    <w:rsid w:val="00C21246"/>
    <w:rsid w:val="00C21872"/>
    <w:rsid w:val="00C21962"/>
    <w:rsid w:val="00C22373"/>
    <w:rsid w:val="00C22849"/>
    <w:rsid w:val="00C22A1F"/>
    <w:rsid w:val="00C22B2D"/>
    <w:rsid w:val="00C22E74"/>
    <w:rsid w:val="00C23067"/>
    <w:rsid w:val="00C233E1"/>
    <w:rsid w:val="00C2353B"/>
    <w:rsid w:val="00C235FE"/>
    <w:rsid w:val="00C23B3A"/>
    <w:rsid w:val="00C23D78"/>
    <w:rsid w:val="00C23E2A"/>
    <w:rsid w:val="00C24143"/>
    <w:rsid w:val="00C24212"/>
    <w:rsid w:val="00C246EB"/>
    <w:rsid w:val="00C24807"/>
    <w:rsid w:val="00C24884"/>
    <w:rsid w:val="00C24C08"/>
    <w:rsid w:val="00C24E65"/>
    <w:rsid w:val="00C24FF7"/>
    <w:rsid w:val="00C2506D"/>
    <w:rsid w:val="00C2509C"/>
    <w:rsid w:val="00C25214"/>
    <w:rsid w:val="00C252E1"/>
    <w:rsid w:val="00C2532D"/>
    <w:rsid w:val="00C25347"/>
    <w:rsid w:val="00C254E2"/>
    <w:rsid w:val="00C254EC"/>
    <w:rsid w:val="00C255BB"/>
    <w:rsid w:val="00C25640"/>
    <w:rsid w:val="00C25676"/>
    <w:rsid w:val="00C25A35"/>
    <w:rsid w:val="00C25C5C"/>
    <w:rsid w:val="00C25C60"/>
    <w:rsid w:val="00C25D86"/>
    <w:rsid w:val="00C25E6C"/>
    <w:rsid w:val="00C25F57"/>
    <w:rsid w:val="00C26100"/>
    <w:rsid w:val="00C262E7"/>
    <w:rsid w:val="00C26497"/>
    <w:rsid w:val="00C2649C"/>
    <w:rsid w:val="00C264AC"/>
    <w:rsid w:val="00C267A1"/>
    <w:rsid w:val="00C26AB3"/>
    <w:rsid w:val="00C26D24"/>
    <w:rsid w:val="00C26DAD"/>
    <w:rsid w:val="00C270C0"/>
    <w:rsid w:val="00C27DF4"/>
    <w:rsid w:val="00C27F87"/>
    <w:rsid w:val="00C308BA"/>
    <w:rsid w:val="00C30B0E"/>
    <w:rsid w:val="00C30C31"/>
    <w:rsid w:val="00C30FA3"/>
    <w:rsid w:val="00C30FBE"/>
    <w:rsid w:val="00C31394"/>
    <w:rsid w:val="00C318AD"/>
    <w:rsid w:val="00C31CCC"/>
    <w:rsid w:val="00C31EC6"/>
    <w:rsid w:val="00C31FD0"/>
    <w:rsid w:val="00C320E0"/>
    <w:rsid w:val="00C32C09"/>
    <w:rsid w:val="00C32C11"/>
    <w:rsid w:val="00C32C37"/>
    <w:rsid w:val="00C32E41"/>
    <w:rsid w:val="00C33344"/>
    <w:rsid w:val="00C33456"/>
    <w:rsid w:val="00C33502"/>
    <w:rsid w:val="00C3368C"/>
    <w:rsid w:val="00C3371A"/>
    <w:rsid w:val="00C339D0"/>
    <w:rsid w:val="00C33CAB"/>
    <w:rsid w:val="00C33FC1"/>
    <w:rsid w:val="00C33FC6"/>
    <w:rsid w:val="00C34011"/>
    <w:rsid w:val="00C34A08"/>
    <w:rsid w:val="00C34AB7"/>
    <w:rsid w:val="00C34CF1"/>
    <w:rsid w:val="00C36214"/>
    <w:rsid w:val="00C364A7"/>
    <w:rsid w:val="00C372B3"/>
    <w:rsid w:val="00C3794B"/>
    <w:rsid w:val="00C37BCE"/>
    <w:rsid w:val="00C37C4E"/>
    <w:rsid w:val="00C37E77"/>
    <w:rsid w:val="00C40107"/>
    <w:rsid w:val="00C4042D"/>
    <w:rsid w:val="00C40524"/>
    <w:rsid w:val="00C407A6"/>
    <w:rsid w:val="00C40FE4"/>
    <w:rsid w:val="00C412A2"/>
    <w:rsid w:val="00C4132B"/>
    <w:rsid w:val="00C416FD"/>
    <w:rsid w:val="00C422CC"/>
    <w:rsid w:val="00C42513"/>
    <w:rsid w:val="00C42847"/>
    <w:rsid w:val="00C42D00"/>
    <w:rsid w:val="00C42E9C"/>
    <w:rsid w:val="00C43110"/>
    <w:rsid w:val="00C435A7"/>
    <w:rsid w:val="00C43B97"/>
    <w:rsid w:val="00C43CE8"/>
    <w:rsid w:val="00C43F2B"/>
    <w:rsid w:val="00C4424A"/>
    <w:rsid w:val="00C4481D"/>
    <w:rsid w:val="00C44ABD"/>
    <w:rsid w:val="00C45733"/>
    <w:rsid w:val="00C457B4"/>
    <w:rsid w:val="00C4580F"/>
    <w:rsid w:val="00C46222"/>
    <w:rsid w:val="00C4628A"/>
    <w:rsid w:val="00C4665E"/>
    <w:rsid w:val="00C46673"/>
    <w:rsid w:val="00C46675"/>
    <w:rsid w:val="00C468BC"/>
    <w:rsid w:val="00C46E8D"/>
    <w:rsid w:val="00C46F23"/>
    <w:rsid w:val="00C46F63"/>
    <w:rsid w:val="00C47034"/>
    <w:rsid w:val="00C474EE"/>
    <w:rsid w:val="00C479CB"/>
    <w:rsid w:val="00C47BC9"/>
    <w:rsid w:val="00C50203"/>
    <w:rsid w:val="00C50427"/>
    <w:rsid w:val="00C508C6"/>
    <w:rsid w:val="00C51179"/>
    <w:rsid w:val="00C51537"/>
    <w:rsid w:val="00C5159C"/>
    <w:rsid w:val="00C51790"/>
    <w:rsid w:val="00C51D9F"/>
    <w:rsid w:val="00C51E18"/>
    <w:rsid w:val="00C52A55"/>
    <w:rsid w:val="00C52BD5"/>
    <w:rsid w:val="00C52F3B"/>
    <w:rsid w:val="00C530FF"/>
    <w:rsid w:val="00C53115"/>
    <w:rsid w:val="00C5344F"/>
    <w:rsid w:val="00C535A3"/>
    <w:rsid w:val="00C53635"/>
    <w:rsid w:val="00C5390D"/>
    <w:rsid w:val="00C53A75"/>
    <w:rsid w:val="00C53BB1"/>
    <w:rsid w:val="00C53ED1"/>
    <w:rsid w:val="00C53F57"/>
    <w:rsid w:val="00C54149"/>
    <w:rsid w:val="00C54258"/>
    <w:rsid w:val="00C54744"/>
    <w:rsid w:val="00C54E92"/>
    <w:rsid w:val="00C5504F"/>
    <w:rsid w:val="00C555E1"/>
    <w:rsid w:val="00C555F4"/>
    <w:rsid w:val="00C557A4"/>
    <w:rsid w:val="00C55AE3"/>
    <w:rsid w:val="00C55CD7"/>
    <w:rsid w:val="00C55F75"/>
    <w:rsid w:val="00C5608C"/>
    <w:rsid w:val="00C560C6"/>
    <w:rsid w:val="00C56146"/>
    <w:rsid w:val="00C56176"/>
    <w:rsid w:val="00C561FB"/>
    <w:rsid w:val="00C563C5"/>
    <w:rsid w:val="00C56A9C"/>
    <w:rsid w:val="00C56AFC"/>
    <w:rsid w:val="00C574FE"/>
    <w:rsid w:val="00C57580"/>
    <w:rsid w:val="00C575EE"/>
    <w:rsid w:val="00C5760A"/>
    <w:rsid w:val="00C57A56"/>
    <w:rsid w:val="00C57B88"/>
    <w:rsid w:val="00C57C41"/>
    <w:rsid w:val="00C57C58"/>
    <w:rsid w:val="00C60025"/>
    <w:rsid w:val="00C6008D"/>
    <w:rsid w:val="00C6037D"/>
    <w:rsid w:val="00C60650"/>
    <w:rsid w:val="00C60CAF"/>
    <w:rsid w:val="00C60CD3"/>
    <w:rsid w:val="00C61258"/>
    <w:rsid w:val="00C61433"/>
    <w:rsid w:val="00C61806"/>
    <w:rsid w:val="00C6182A"/>
    <w:rsid w:val="00C61873"/>
    <w:rsid w:val="00C61941"/>
    <w:rsid w:val="00C61F96"/>
    <w:rsid w:val="00C62073"/>
    <w:rsid w:val="00C621A6"/>
    <w:rsid w:val="00C621AB"/>
    <w:rsid w:val="00C62515"/>
    <w:rsid w:val="00C62877"/>
    <w:rsid w:val="00C629D9"/>
    <w:rsid w:val="00C62BFC"/>
    <w:rsid w:val="00C62D6E"/>
    <w:rsid w:val="00C63691"/>
    <w:rsid w:val="00C63806"/>
    <w:rsid w:val="00C63BD2"/>
    <w:rsid w:val="00C63FD9"/>
    <w:rsid w:val="00C641FD"/>
    <w:rsid w:val="00C644F4"/>
    <w:rsid w:val="00C645A1"/>
    <w:rsid w:val="00C64897"/>
    <w:rsid w:val="00C64982"/>
    <w:rsid w:val="00C649F2"/>
    <w:rsid w:val="00C654F0"/>
    <w:rsid w:val="00C65769"/>
    <w:rsid w:val="00C65C7C"/>
    <w:rsid w:val="00C65E31"/>
    <w:rsid w:val="00C65F6F"/>
    <w:rsid w:val="00C66460"/>
    <w:rsid w:val="00C6664B"/>
    <w:rsid w:val="00C6666D"/>
    <w:rsid w:val="00C66886"/>
    <w:rsid w:val="00C6695E"/>
    <w:rsid w:val="00C66C3A"/>
    <w:rsid w:val="00C670A6"/>
    <w:rsid w:val="00C67146"/>
    <w:rsid w:val="00C6753F"/>
    <w:rsid w:val="00C7018B"/>
    <w:rsid w:val="00C701FD"/>
    <w:rsid w:val="00C70A11"/>
    <w:rsid w:val="00C710D1"/>
    <w:rsid w:val="00C71544"/>
    <w:rsid w:val="00C71651"/>
    <w:rsid w:val="00C71658"/>
    <w:rsid w:val="00C716B7"/>
    <w:rsid w:val="00C71B36"/>
    <w:rsid w:val="00C71D6E"/>
    <w:rsid w:val="00C71DDB"/>
    <w:rsid w:val="00C7207F"/>
    <w:rsid w:val="00C722B4"/>
    <w:rsid w:val="00C72452"/>
    <w:rsid w:val="00C7298F"/>
    <w:rsid w:val="00C72A47"/>
    <w:rsid w:val="00C72B7B"/>
    <w:rsid w:val="00C72CC1"/>
    <w:rsid w:val="00C7316C"/>
    <w:rsid w:val="00C731F6"/>
    <w:rsid w:val="00C732B5"/>
    <w:rsid w:val="00C7342A"/>
    <w:rsid w:val="00C7381B"/>
    <w:rsid w:val="00C738D4"/>
    <w:rsid w:val="00C73A57"/>
    <w:rsid w:val="00C73C05"/>
    <w:rsid w:val="00C73DB9"/>
    <w:rsid w:val="00C741D8"/>
    <w:rsid w:val="00C7449E"/>
    <w:rsid w:val="00C744A8"/>
    <w:rsid w:val="00C74984"/>
    <w:rsid w:val="00C750DD"/>
    <w:rsid w:val="00C75479"/>
    <w:rsid w:val="00C7583A"/>
    <w:rsid w:val="00C75B7A"/>
    <w:rsid w:val="00C75C1F"/>
    <w:rsid w:val="00C75C7C"/>
    <w:rsid w:val="00C76142"/>
    <w:rsid w:val="00C766F6"/>
    <w:rsid w:val="00C76706"/>
    <w:rsid w:val="00C7699D"/>
    <w:rsid w:val="00C76CB2"/>
    <w:rsid w:val="00C76D56"/>
    <w:rsid w:val="00C770A1"/>
    <w:rsid w:val="00C774C9"/>
    <w:rsid w:val="00C80410"/>
    <w:rsid w:val="00C807FE"/>
    <w:rsid w:val="00C808C3"/>
    <w:rsid w:val="00C809F7"/>
    <w:rsid w:val="00C80CF2"/>
    <w:rsid w:val="00C80E0D"/>
    <w:rsid w:val="00C80FB6"/>
    <w:rsid w:val="00C810CE"/>
    <w:rsid w:val="00C81485"/>
    <w:rsid w:val="00C8156F"/>
    <w:rsid w:val="00C815EE"/>
    <w:rsid w:val="00C81643"/>
    <w:rsid w:val="00C81686"/>
    <w:rsid w:val="00C818B9"/>
    <w:rsid w:val="00C819A4"/>
    <w:rsid w:val="00C82413"/>
    <w:rsid w:val="00C829F7"/>
    <w:rsid w:val="00C82A34"/>
    <w:rsid w:val="00C82BE1"/>
    <w:rsid w:val="00C82D4A"/>
    <w:rsid w:val="00C83628"/>
    <w:rsid w:val="00C8369B"/>
    <w:rsid w:val="00C83768"/>
    <w:rsid w:val="00C83800"/>
    <w:rsid w:val="00C83A25"/>
    <w:rsid w:val="00C83B0D"/>
    <w:rsid w:val="00C8435E"/>
    <w:rsid w:val="00C845E2"/>
    <w:rsid w:val="00C84E4E"/>
    <w:rsid w:val="00C85419"/>
    <w:rsid w:val="00C855DD"/>
    <w:rsid w:val="00C857DF"/>
    <w:rsid w:val="00C858AE"/>
    <w:rsid w:val="00C859BA"/>
    <w:rsid w:val="00C85A82"/>
    <w:rsid w:val="00C85BFD"/>
    <w:rsid w:val="00C85F90"/>
    <w:rsid w:val="00C861F3"/>
    <w:rsid w:val="00C862B0"/>
    <w:rsid w:val="00C866C9"/>
    <w:rsid w:val="00C86948"/>
    <w:rsid w:val="00C86C31"/>
    <w:rsid w:val="00C872AA"/>
    <w:rsid w:val="00C872D9"/>
    <w:rsid w:val="00C87368"/>
    <w:rsid w:val="00C87BA5"/>
    <w:rsid w:val="00C87DBE"/>
    <w:rsid w:val="00C90105"/>
    <w:rsid w:val="00C904D4"/>
    <w:rsid w:val="00C905E4"/>
    <w:rsid w:val="00C90705"/>
    <w:rsid w:val="00C90ADF"/>
    <w:rsid w:val="00C90C61"/>
    <w:rsid w:val="00C90C7E"/>
    <w:rsid w:val="00C919B0"/>
    <w:rsid w:val="00C923F7"/>
    <w:rsid w:val="00C92438"/>
    <w:rsid w:val="00C92EEA"/>
    <w:rsid w:val="00C92F55"/>
    <w:rsid w:val="00C92FB4"/>
    <w:rsid w:val="00C93151"/>
    <w:rsid w:val="00C932AA"/>
    <w:rsid w:val="00C93477"/>
    <w:rsid w:val="00C93857"/>
    <w:rsid w:val="00C93885"/>
    <w:rsid w:val="00C93C75"/>
    <w:rsid w:val="00C940B2"/>
    <w:rsid w:val="00C944C1"/>
    <w:rsid w:val="00C94594"/>
    <w:rsid w:val="00C94C25"/>
    <w:rsid w:val="00C94CD6"/>
    <w:rsid w:val="00C94D4D"/>
    <w:rsid w:val="00C94D84"/>
    <w:rsid w:val="00C95410"/>
    <w:rsid w:val="00C958B5"/>
    <w:rsid w:val="00C95AEB"/>
    <w:rsid w:val="00C95D61"/>
    <w:rsid w:val="00C95D65"/>
    <w:rsid w:val="00C95EE6"/>
    <w:rsid w:val="00C962BA"/>
    <w:rsid w:val="00C9666C"/>
    <w:rsid w:val="00C96769"/>
    <w:rsid w:val="00C96DFF"/>
    <w:rsid w:val="00C97020"/>
    <w:rsid w:val="00C9707E"/>
    <w:rsid w:val="00C97557"/>
    <w:rsid w:val="00C97582"/>
    <w:rsid w:val="00C97879"/>
    <w:rsid w:val="00C979FD"/>
    <w:rsid w:val="00CA01EE"/>
    <w:rsid w:val="00CA0265"/>
    <w:rsid w:val="00CA0565"/>
    <w:rsid w:val="00CA0D5E"/>
    <w:rsid w:val="00CA0DC1"/>
    <w:rsid w:val="00CA0DFE"/>
    <w:rsid w:val="00CA0F6D"/>
    <w:rsid w:val="00CA164E"/>
    <w:rsid w:val="00CA1673"/>
    <w:rsid w:val="00CA1B9C"/>
    <w:rsid w:val="00CA1BDE"/>
    <w:rsid w:val="00CA1E85"/>
    <w:rsid w:val="00CA20DE"/>
    <w:rsid w:val="00CA21C5"/>
    <w:rsid w:val="00CA28D6"/>
    <w:rsid w:val="00CA2952"/>
    <w:rsid w:val="00CA2B75"/>
    <w:rsid w:val="00CA2F18"/>
    <w:rsid w:val="00CA385F"/>
    <w:rsid w:val="00CA38A0"/>
    <w:rsid w:val="00CA3ADD"/>
    <w:rsid w:val="00CA3DC0"/>
    <w:rsid w:val="00CA42A1"/>
    <w:rsid w:val="00CA47C9"/>
    <w:rsid w:val="00CA4841"/>
    <w:rsid w:val="00CA4919"/>
    <w:rsid w:val="00CA49F6"/>
    <w:rsid w:val="00CA4F4E"/>
    <w:rsid w:val="00CA506D"/>
    <w:rsid w:val="00CA50D0"/>
    <w:rsid w:val="00CA51F3"/>
    <w:rsid w:val="00CA533B"/>
    <w:rsid w:val="00CA5728"/>
    <w:rsid w:val="00CA58D1"/>
    <w:rsid w:val="00CA5B45"/>
    <w:rsid w:val="00CA61D5"/>
    <w:rsid w:val="00CA6479"/>
    <w:rsid w:val="00CA64F9"/>
    <w:rsid w:val="00CA6762"/>
    <w:rsid w:val="00CA69C4"/>
    <w:rsid w:val="00CA6AF6"/>
    <w:rsid w:val="00CA714E"/>
    <w:rsid w:val="00CA72EB"/>
    <w:rsid w:val="00CA7B69"/>
    <w:rsid w:val="00CA7BCA"/>
    <w:rsid w:val="00CA7DFC"/>
    <w:rsid w:val="00CB02B7"/>
    <w:rsid w:val="00CB0527"/>
    <w:rsid w:val="00CB0553"/>
    <w:rsid w:val="00CB05C1"/>
    <w:rsid w:val="00CB0977"/>
    <w:rsid w:val="00CB0EAD"/>
    <w:rsid w:val="00CB123F"/>
    <w:rsid w:val="00CB1327"/>
    <w:rsid w:val="00CB134A"/>
    <w:rsid w:val="00CB16B7"/>
    <w:rsid w:val="00CB1B4C"/>
    <w:rsid w:val="00CB2010"/>
    <w:rsid w:val="00CB224A"/>
    <w:rsid w:val="00CB256F"/>
    <w:rsid w:val="00CB28A2"/>
    <w:rsid w:val="00CB2C64"/>
    <w:rsid w:val="00CB2CA6"/>
    <w:rsid w:val="00CB2D23"/>
    <w:rsid w:val="00CB2E16"/>
    <w:rsid w:val="00CB2FEE"/>
    <w:rsid w:val="00CB3518"/>
    <w:rsid w:val="00CB36E8"/>
    <w:rsid w:val="00CB3E04"/>
    <w:rsid w:val="00CB3E7D"/>
    <w:rsid w:val="00CB40C7"/>
    <w:rsid w:val="00CB4417"/>
    <w:rsid w:val="00CB463A"/>
    <w:rsid w:val="00CB4691"/>
    <w:rsid w:val="00CB4B86"/>
    <w:rsid w:val="00CB4E0C"/>
    <w:rsid w:val="00CB4EB6"/>
    <w:rsid w:val="00CB4FEE"/>
    <w:rsid w:val="00CB56A3"/>
    <w:rsid w:val="00CB56CB"/>
    <w:rsid w:val="00CB56CD"/>
    <w:rsid w:val="00CB5839"/>
    <w:rsid w:val="00CB5D84"/>
    <w:rsid w:val="00CB5F2A"/>
    <w:rsid w:val="00CB61BA"/>
    <w:rsid w:val="00CB61F0"/>
    <w:rsid w:val="00CB67B1"/>
    <w:rsid w:val="00CB6A9A"/>
    <w:rsid w:val="00CB71AC"/>
    <w:rsid w:val="00CB7894"/>
    <w:rsid w:val="00CB799F"/>
    <w:rsid w:val="00CB7A1D"/>
    <w:rsid w:val="00CB7A49"/>
    <w:rsid w:val="00CB7CEA"/>
    <w:rsid w:val="00CB7F6D"/>
    <w:rsid w:val="00CB7FD2"/>
    <w:rsid w:val="00CC0039"/>
    <w:rsid w:val="00CC0040"/>
    <w:rsid w:val="00CC015E"/>
    <w:rsid w:val="00CC07CB"/>
    <w:rsid w:val="00CC0DFB"/>
    <w:rsid w:val="00CC1084"/>
    <w:rsid w:val="00CC111F"/>
    <w:rsid w:val="00CC1355"/>
    <w:rsid w:val="00CC1394"/>
    <w:rsid w:val="00CC143B"/>
    <w:rsid w:val="00CC1818"/>
    <w:rsid w:val="00CC1A62"/>
    <w:rsid w:val="00CC1FA8"/>
    <w:rsid w:val="00CC1FBC"/>
    <w:rsid w:val="00CC1FE5"/>
    <w:rsid w:val="00CC23A5"/>
    <w:rsid w:val="00CC24F9"/>
    <w:rsid w:val="00CC2530"/>
    <w:rsid w:val="00CC267E"/>
    <w:rsid w:val="00CC2BEE"/>
    <w:rsid w:val="00CC2C72"/>
    <w:rsid w:val="00CC2DAA"/>
    <w:rsid w:val="00CC2E6B"/>
    <w:rsid w:val="00CC2EB5"/>
    <w:rsid w:val="00CC30C1"/>
    <w:rsid w:val="00CC341C"/>
    <w:rsid w:val="00CC38F9"/>
    <w:rsid w:val="00CC3910"/>
    <w:rsid w:val="00CC39EF"/>
    <w:rsid w:val="00CC4088"/>
    <w:rsid w:val="00CC4113"/>
    <w:rsid w:val="00CC42C4"/>
    <w:rsid w:val="00CC452F"/>
    <w:rsid w:val="00CC45D3"/>
    <w:rsid w:val="00CC4634"/>
    <w:rsid w:val="00CC48CE"/>
    <w:rsid w:val="00CC4C68"/>
    <w:rsid w:val="00CC517B"/>
    <w:rsid w:val="00CC5234"/>
    <w:rsid w:val="00CC5461"/>
    <w:rsid w:val="00CC56A0"/>
    <w:rsid w:val="00CC5869"/>
    <w:rsid w:val="00CC59A2"/>
    <w:rsid w:val="00CC5DA4"/>
    <w:rsid w:val="00CC6096"/>
    <w:rsid w:val="00CC610E"/>
    <w:rsid w:val="00CC613A"/>
    <w:rsid w:val="00CC634B"/>
    <w:rsid w:val="00CC6551"/>
    <w:rsid w:val="00CC6780"/>
    <w:rsid w:val="00CC6823"/>
    <w:rsid w:val="00CC683E"/>
    <w:rsid w:val="00CC693F"/>
    <w:rsid w:val="00CC6B96"/>
    <w:rsid w:val="00CC6D17"/>
    <w:rsid w:val="00CC749E"/>
    <w:rsid w:val="00CC75A7"/>
    <w:rsid w:val="00CC7867"/>
    <w:rsid w:val="00CC7B26"/>
    <w:rsid w:val="00CD0018"/>
    <w:rsid w:val="00CD0334"/>
    <w:rsid w:val="00CD0879"/>
    <w:rsid w:val="00CD0C48"/>
    <w:rsid w:val="00CD0E10"/>
    <w:rsid w:val="00CD12FA"/>
    <w:rsid w:val="00CD12FD"/>
    <w:rsid w:val="00CD17F8"/>
    <w:rsid w:val="00CD1ACF"/>
    <w:rsid w:val="00CD1CB5"/>
    <w:rsid w:val="00CD1DFA"/>
    <w:rsid w:val="00CD1E99"/>
    <w:rsid w:val="00CD21BB"/>
    <w:rsid w:val="00CD2C68"/>
    <w:rsid w:val="00CD2DFB"/>
    <w:rsid w:val="00CD2F5E"/>
    <w:rsid w:val="00CD2FD1"/>
    <w:rsid w:val="00CD3120"/>
    <w:rsid w:val="00CD38D3"/>
    <w:rsid w:val="00CD40BD"/>
    <w:rsid w:val="00CD434E"/>
    <w:rsid w:val="00CD43E1"/>
    <w:rsid w:val="00CD4B64"/>
    <w:rsid w:val="00CD4BB3"/>
    <w:rsid w:val="00CD50EC"/>
    <w:rsid w:val="00CD5325"/>
    <w:rsid w:val="00CD53CF"/>
    <w:rsid w:val="00CD5A82"/>
    <w:rsid w:val="00CD5B52"/>
    <w:rsid w:val="00CD5E45"/>
    <w:rsid w:val="00CD6093"/>
    <w:rsid w:val="00CD7A19"/>
    <w:rsid w:val="00CD7C0F"/>
    <w:rsid w:val="00CD7F5B"/>
    <w:rsid w:val="00CE0289"/>
    <w:rsid w:val="00CE0610"/>
    <w:rsid w:val="00CE0DF0"/>
    <w:rsid w:val="00CE0E30"/>
    <w:rsid w:val="00CE0E8D"/>
    <w:rsid w:val="00CE10A0"/>
    <w:rsid w:val="00CE1394"/>
    <w:rsid w:val="00CE152C"/>
    <w:rsid w:val="00CE16B7"/>
    <w:rsid w:val="00CE17F2"/>
    <w:rsid w:val="00CE1B5F"/>
    <w:rsid w:val="00CE1C2E"/>
    <w:rsid w:val="00CE1C54"/>
    <w:rsid w:val="00CE2015"/>
    <w:rsid w:val="00CE22A3"/>
    <w:rsid w:val="00CE240B"/>
    <w:rsid w:val="00CE28EA"/>
    <w:rsid w:val="00CE29EF"/>
    <w:rsid w:val="00CE2B0F"/>
    <w:rsid w:val="00CE3132"/>
    <w:rsid w:val="00CE33C1"/>
    <w:rsid w:val="00CE38B6"/>
    <w:rsid w:val="00CE3BDC"/>
    <w:rsid w:val="00CE3C3B"/>
    <w:rsid w:val="00CE3D2D"/>
    <w:rsid w:val="00CE4253"/>
    <w:rsid w:val="00CE431D"/>
    <w:rsid w:val="00CE442B"/>
    <w:rsid w:val="00CE4831"/>
    <w:rsid w:val="00CE4DB2"/>
    <w:rsid w:val="00CE4F96"/>
    <w:rsid w:val="00CE5038"/>
    <w:rsid w:val="00CE53AD"/>
    <w:rsid w:val="00CE55DC"/>
    <w:rsid w:val="00CE5CF6"/>
    <w:rsid w:val="00CE5F5F"/>
    <w:rsid w:val="00CE663A"/>
    <w:rsid w:val="00CE6E82"/>
    <w:rsid w:val="00CE6FE5"/>
    <w:rsid w:val="00CE7204"/>
    <w:rsid w:val="00CE7930"/>
    <w:rsid w:val="00CE7C28"/>
    <w:rsid w:val="00CE7CD7"/>
    <w:rsid w:val="00CE7EDE"/>
    <w:rsid w:val="00CF0087"/>
    <w:rsid w:val="00CF0390"/>
    <w:rsid w:val="00CF074B"/>
    <w:rsid w:val="00CF0829"/>
    <w:rsid w:val="00CF0AA1"/>
    <w:rsid w:val="00CF0B1A"/>
    <w:rsid w:val="00CF0CC3"/>
    <w:rsid w:val="00CF0D56"/>
    <w:rsid w:val="00CF0DE1"/>
    <w:rsid w:val="00CF101B"/>
    <w:rsid w:val="00CF11BD"/>
    <w:rsid w:val="00CF1290"/>
    <w:rsid w:val="00CF1571"/>
    <w:rsid w:val="00CF1693"/>
    <w:rsid w:val="00CF1717"/>
    <w:rsid w:val="00CF183E"/>
    <w:rsid w:val="00CF1AA0"/>
    <w:rsid w:val="00CF21F4"/>
    <w:rsid w:val="00CF2355"/>
    <w:rsid w:val="00CF24D4"/>
    <w:rsid w:val="00CF264A"/>
    <w:rsid w:val="00CF267B"/>
    <w:rsid w:val="00CF28DE"/>
    <w:rsid w:val="00CF28E7"/>
    <w:rsid w:val="00CF2B21"/>
    <w:rsid w:val="00CF2D72"/>
    <w:rsid w:val="00CF2D9C"/>
    <w:rsid w:val="00CF2E87"/>
    <w:rsid w:val="00CF37EA"/>
    <w:rsid w:val="00CF3916"/>
    <w:rsid w:val="00CF3B61"/>
    <w:rsid w:val="00CF3C50"/>
    <w:rsid w:val="00CF3F35"/>
    <w:rsid w:val="00CF43F0"/>
    <w:rsid w:val="00CF43F2"/>
    <w:rsid w:val="00CF47F1"/>
    <w:rsid w:val="00CF4EB9"/>
    <w:rsid w:val="00CF5551"/>
    <w:rsid w:val="00CF5646"/>
    <w:rsid w:val="00CF56DD"/>
    <w:rsid w:val="00CF600A"/>
    <w:rsid w:val="00CF6835"/>
    <w:rsid w:val="00CF6C6D"/>
    <w:rsid w:val="00CF72CC"/>
    <w:rsid w:val="00CF7790"/>
    <w:rsid w:val="00CF7B55"/>
    <w:rsid w:val="00CF7D1A"/>
    <w:rsid w:val="00CF7D5E"/>
    <w:rsid w:val="00CF7FA2"/>
    <w:rsid w:val="00D00977"/>
    <w:rsid w:val="00D0112B"/>
    <w:rsid w:val="00D01205"/>
    <w:rsid w:val="00D01348"/>
    <w:rsid w:val="00D01A22"/>
    <w:rsid w:val="00D01DDD"/>
    <w:rsid w:val="00D02582"/>
    <w:rsid w:val="00D0265E"/>
    <w:rsid w:val="00D02689"/>
    <w:rsid w:val="00D03055"/>
    <w:rsid w:val="00D0329F"/>
    <w:rsid w:val="00D03316"/>
    <w:rsid w:val="00D03BE3"/>
    <w:rsid w:val="00D03BF5"/>
    <w:rsid w:val="00D03D17"/>
    <w:rsid w:val="00D041DB"/>
    <w:rsid w:val="00D04674"/>
    <w:rsid w:val="00D04790"/>
    <w:rsid w:val="00D0479D"/>
    <w:rsid w:val="00D04F06"/>
    <w:rsid w:val="00D0503F"/>
    <w:rsid w:val="00D05A14"/>
    <w:rsid w:val="00D05BC9"/>
    <w:rsid w:val="00D061AC"/>
    <w:rsid w:val="00D062DD"/>
    <w:rsid w:val="00D0673F"/>
    <w:rsid w:val="00D06A55"/>
    <w:rsid w:val="00D06CA4"/>
    <w:rsid w:val="00D06DBF"/>
    <w:rsid w:val="00D071C9"/>
    <w:rsid w:val="00D07243"/>
    <w:rsid w:val="00D0731F"/>
    <w:rsid w:val="00D07350"/>
    <w:rsid w:val="00D0735F"/>
    <w:rsid w:val="00D077A1"/>
    <w:rsid w:val="00D07954"/>
    <w:rsid w:val="00D07B9E"/>
    <w:rsid w:val="00D07E8F"/>
    <w:rsid w:val="00D10296"/>
    <w:rsid w:val="00D103C5"/>
    <w:rsid w:val="00D10698"/>
    <w:rsid w:val="00D10B7A"/>
    <w:rsid w:val="00D10BEC"/>
    <w:rsid w:val="00D10CB6"/>
    <w:rsid w:val="00D1177D"/>
    <w:rsid w:val="00D118BC"/>
    <w:rsid w:val="00D11922"/>
    <w:rsid w:val="00D11A73"/>
    <w:rsid w:val="00D11DA4"/>
    <w:rsid w:val="00D1209A"/>
    <w:rsid w:val="00D12637"/>
    <w:rsid w:val="00D12E6C"/>
    <w:rsid w:val="00D134E4"/>
    <w:rsid w:val="00D13788"/>
    <w:rsid w:val="00D1392F"/>
    <w:rsid w:val="00D1424F"/>
    <w:rsid w:val="00D14354"/>
    <w:rsid w:val="00D14447"/>
    <w:rsid w:val="00D144C1"/>
    <w:rsid w:val="00D14B42"/>
    <w:rsid w:val="00D15154"/>
    <w:rsid w:val="00D154D5"/>
    <w:rsid w:val="00D1558C"/>
    <w:rsid w:val="00D1569D"/>
    <w:rsid w:val="00D15AE3"/>
    <w:rsid w:val="00D15D39"/>
    <w:rsid w:val="00D15D53"/>
    <w:rsid w:val="00D15DA5"/>
    <w:rsid w:val="00D15F57"/>
    <w:rsid w:val="00D1631E"/>
    <w:rsid w:val="00D16E30"/>
    <w:rsid w:val="00D16F22"/>
    <w:rsid w:val="00D173EF"/>
    <w:rsid w:val="00D1755C"/>
    <w:rsid w:val="00D17A00"/>
    <w:rsid w:val="00D17CFC"/>
    <w:rsid w:val="00D20228"/>
    <w:rsid w:val="00D2046B"/>
    <w:rsid w:val="00D20852"/>
    <w:rsid w:val="00D20B38"/>
    <w:rsid w:val="00D20CD6"/>
    <w:rsid w:val="00D2106E"/>
    <w:rsid w:val="00D21266"/>
    <w:rsid w:val="00D21291"/>
    <w:rsid w:val="00D21405"/>
    <w:rsid w:val="00D21656"/>
    <w:rsid w:val="00D21869"/>
    <w:rsid w:val="00D218EB"/>
    <w:rsid w:val="00D21AB9"/>
    <w:rsid w:val="00D21EEE"/>
    <w:rsid w:val="00D22705"/>
    <w:rsid w:val="00D228F2"/>
    <w:rsid w:val="00D22AA1"/>
    <w:rsid w:val="00D22D74"/>
    <w:rsid w:val="00D22DEE"/>
    <w:rsid w:val="00D22E2E"/>
    <w:rsid w:val="00D232D8"/>
    <w:rsid w:val="00D23764"/>
    <w:rsid w:val="00D23890"/>
    <w:rsid w:val="00D23938"/>
    <w:rsid w:val="00D239B8"/>
    <w:rsid w:val="00D239D6"/>
    <w:rsid w:val="00D23D96"/>
    <w:rsid w:val="00D23F97"/>
    <w:rsid w:val="00D240AE"/>
    <w:rsid w:val="00D242BA"/>
    <w:rsid w:val="00D24509"/>
    <w:rsid w:val="00D2497C"/>
    <w:rsid w:val="00D24A1D"/>
    <w:rsid w:val="00D24A4B"/>
    <w:rsid w:val="00D24DB4"/>
    <w:rsid w:val="00D252F1"/>
    <w:rsid w:val="00D254E5"/>
    <w:rsid w:val="00D258C0"/>
    <w:rsid w:val="00D258D7"/>
    <w:rsid w:val="00D259E5"/>
    <w:rsid w:val="00D25D02"/>
    <w:rsid w:val="00D25FA8"/>
    <w:rsid w:val="00D265F0"/>
    <w:rsid w:val="00D26A8E"/>
    <w:rsid w:val="00D26C10"/>
    <w:rsid w:val="00D26DD8"/>
    <w:rsid w:val="00D26E32"/>
    <w:rsid w:val="00D26ECD"/>
    <w:rsid w:val="00D26F13"/>
    <w:rsid w:val="00D2725B"/>
    <w:rsid w:val="00D273D8"/>
    <w:rsid w:val="00D27425"/>
    <w:rsid w:val="00D276B9"/>
    <w:rsid w:val="00D27E32"/>
    <w:rsid w:val="00D27E5E"/>
    <w:rsid w:val="00D30088"/>
    <w:rsid w:val="00D300D2"/>
    <w:rsid w:val="00D30250"/>
    <w:rsid w:val="00D30290"/>
    <w:rsid w:val="00D304CC"/>
    <w:rsid w:val="00D309B7"/>
    <w:rsid w:val="00D30A69"/>
    <w:rsid w:val="00D30B23"/>
    <w:rsid w:val="00D311D9"/>
    <w:rsid w:val="00D3147E"/>
    <w:rsid w:val="00D3161E"/>
    <w:rsid w:val="00D3177E"/>
    <w:rsid w:val="00D31C3A"/>
    <w:rsid w:val="00D325F3"/>
    <w:rsid w:val="00D3261D"/>
    <w:rsid w:val="00D326D6"/>
    <w:rsid w:val="00D328F6"/>
    <w:rsid w:val="00D3317A"/>
    <w:rsid w:val="00D3347E"/>
    <w:rsid w:val="00D33759"/>
    <w:rsid w:val="00D33A3D"/>
    <w:rsid w:val="00D33D42"/>
    <w:rsid w:val="00D33D7F"/>
    <w:rsid w:val="00D348AD"/>
    <w:rsid w:val="00D34906"/>
    <w:rsid w:val="00D34DE5"/>
    <w:rsid w:val="00D35470"/>
    <w:rsid w:val="00D35568"/>
    <w:rsid w:val="00D3567A"/>
    <w:rsid w:val="00D359E7"/>
    <w:rsid w:val="00D35E35"/>
    <w:rsid w:val="00D36601"/>
    <w:rsid w:val="00D3671D"/>
    <w:rsid w:val="00D36AC2"/>
    <w:rsid w:val="00D36DB8"/>
    <w:rsid w:val="00D372A0"/>
    <w:rsid w:val="00D372AF"/>
    <w:rsid w:val="00D3730D"/>
    <w:rsid w:val="00D37851"/>
    <w:rsid w:val="00D37C51"/>
    <w:rsid w:val="00D4006B"/>
    <w:rsid w:val="00D40199"/>
    <w:rsid w:val="00D402B7"/>
    <w:rsid w:val="00D40333"/>
    <w:rsid w:val="00D40534"/>
    <w:rsid w:val="00D40E03"/>
    <w:rsid w:val="00D40E35"/>
    <w:rsid w:val="00D4101D"/>
    <w:rsid w:val="00D410B6"/>
    <w:rsid w:val="00D41564"/>
    <w:rsid w:val="00D4168F"/>
    <w:rsid w:val="00D4172A"/>
    <w:rsid w:val="00D41817"/>
    <w:rsid w:val="00D41F38"/>
    <w:rsid w:val="00D42227"/>
    <w:rsid w:val="00D425F1"/>
    <w:rsid w:val="00D4295D"/>
    <w:rsid w:val="00D42B15"/>
    <w:rsid w:val="00D43002"/>
    <w:rsid w:val="00D43040"/>
    <w:rsid w:val="00D4312B"/>
    <w:rsid w:val="00D4328F"/>
    <w:rsid w:val="00D43432"/>
    <w:rsid w:val="00D43510"/>
    <w:rsid w:val="00D43B07"/>
    <w:rsid w:val="00D44047"/>
    <w:rsid w:val="00D4424B"/>
    <w:rsid w:val="00D442FC"/>
    <w:rsid w:val="00D446FF"/>
    <w:rsid w:val="00D4484C"/>
    <w:rsid w:val="00D4489B"/>
    <w:rsid w:val="00D44A00"/>
    <w:rsid w:val="00D44A78"/>
    <w:rsid w:val="00D44CE6"/>
    <w:rsid w:val="00D4533E"/>
    <w:rsid w:val="00D45609"/>
    <w:rsid w:val="00D457CF"/>
    <w:rsid w:val="00D459B7"/>
    <w:rsid w:val="00D45DD2"/>
    <w:rsid w:val="00D45EC1"/>
    <w:rsid w:val="00D460B6"/>
    <w:rsid w:val="00D4641D"/>
    <w:rsid w:val="00D464FF"/>
    <w:rsid w:val="00D468AE"/>
    <w:rsid w:val="00D469FA"/>
    <w:rsid w:val="00D46D02"/>
    <w:rsid w:val="00D46D08"/>
    <w:rsid w:val="00D46EE5"/>
    <w:rsid w:val="00D46EEA"/>
    <w:rsid w:val="00D470B1"/>
    <w:rsid w:val="00D4722C"/>
    <w:rsid w:val="00D47446"/>
    <w:rsid w:val="00D47465"/>
    <w:rsid w:val="00D47AF9"/>
    <w:rsid w:val="00D47CAB"/>
    <w:rsid w:val="00D47CF7"/>
    <w:rsid w:val="00D47DA9"/>
    <w:rsid w:val="00D47E38"/>
    <w:rsid w:val="00D47F0B"/>
    <w:rsid w:val="00D50132"/>
    <w:rsid w:val="00D5037F"/>
    <w:rsid w:val="00D50507"/>
    <w:rsid w:val="00D508F0"/>
    <w:rsid w:val="00D5097A"/>
    <w:rsid w:val="00D50A25"/>
    <w:rsid w:val="00D5175E"/>
    <w:rsid w:val="00D51C0F"/>
    <w:rsid w:val="00D51CB8"/>
    <w:rsid w:val="00D51E79"/>
    <w:rsid w:val="00D51F78"/>
    <w:rsid w:val="00D52073"/>
    <w:rsid w:val="00D521A9"/>
    <w:rsid w:val="00D528A6"/>
    <w:rsid w:val="00D52934"/>
    <w:rsid w:val="00D529C4"/>
    <w:rsid w:val="00D52EA4"/>
    <w:rsid w:val="00D53287"/>
    <w:rsid w:val="00D5331D"/>
    <w:rsid w:val="00D53407"/>
    <w:rsid w:val="00D53628"/>
    <w:rsid w:val="00D53E53"/>
    <w:rsid w:val="00D53F60"/>
    <w:rsid w:val="00D53F72"/>
    <w:rsid w:val="00D53FAD"/>
    <w:rsid w:val="00D5444D"/>
    <w:rsid w:val="00D5452E"/>
    <w:rsid w:val="00D54983"/>
    <w:rsid w:val="00D54CAE"/>
    <w:rsid w:val="00D554B5"/>
    <w:rsid w:val="00D55984"/>
    <w:rsid w:val="00D55BB2"/>
    <w:rsid w:val="00D55C3A"/>
    <w:rsid w:val="00D55E1D"/>
    <w:rsid w:val="00D55F3D"/>
    <w:rsid w:val="00D567C2"/>
    <w:rsid w:val="00D5695E"/>
    <w:rsid w:val="00D56A98"/>
    <w:rsid w:val="00D56EE9"/>
    <w:rsid w:val="00D57095"/>
    <w:rsid w:val="00D5724C"/>
    <w:rsid w:val="00D572C7"/>
    <w:rsid w:val="00D57309"/>
    <w:rsid w:val="00D574CF"/>
    <w:rsid w:val="00D57AB6"/>
    <w:rsid w:val="00D57C01"/>
    <w:rsid w:val="00D60031"/>
    <w:rsid w:val="00D60067"/>
    <w:rsid w:val="00D603C9"/>
    <w:rsid w:val="00D6044B"/>
    <w:rsid w:val="00D604B0"/>
    <w:rsid w:val="00D60742"/>
    <w:rsid w:val="00D607EA"/>
    <w:rsid w:val="00D60900"/>
    <w:rsid w:val="00D60A6B"/>
    <w:rsid w:val="00D60B31"/>
    <w:rsid w:val="00D60B68"/>
    <w:rsid w:val="00D60EC4"/>
    <w:rsid w:val="00D613C2"/>
    <w:rsid w:val="00D61454"/>
    <w:rsid w:val="00D615A9"/>
    <w:rsid w:val="00D61713"/>
    <w:rsid w:val="00D61AA4"/>
    <w:rsid w:val="00D61BA5"/>
    <w:rsid w:val="00D622C1"/>
    <w:rsid w:val="00D6237B"/>
    <w:rsid w:val="00D623B6"/>
    <w:rsid w:val="00D623FC"/>
    <w:rsid w:val="00D626CC"/>
    <w:rsid w:val="00D62756"/>
    <w:rsid w:val="00D62779"/>
    <w:rsid w:val="00D62782"/>
    <w:rsid w:val="00D62788"/>
    <w:rsid w:val="00D627ED"/>
    <w:rsid w:val="00D628B0"/>
    <w:rsid w:val="00D6293E"/>
    <w:rsid w:val="00D62B9A"/>
    <w:rsid w:val="00D62C38"/>
    <w:rsid w:val="00D62E78"/>
    <w:rsid w:val="00D62E9D"/>
    <w:rsid w:val="00D63049"/>
    <w:rsid w:val="00D63078"/>
    <w:rsid w:val="00D63433"/>
    <w:rsid w:val="00D634CE"/>
    <w:rsid w:val="00D635D1"/>
    <w:rsid w:val="00D638C4"/>
    <w:rsid w:val="00D63935"/>
    <w:rsid w:val="00D63A8E"/>
    <w:rsid w:val="00D63AD2"/>
    <w:rsid w:val="00D64956"/>
    <w:rsid w:val="00D64A84"/>
    <w:rsid w:val="00D64E11"/>
    <w:rsid w:val="00D65AD6"/>
    <w:rsid w:val="00D65AE5"/>
    <w:rsid w:val="00D65E8C"/>
    <w:rsid w:val="00D66259"/>
    <w:rsid w:val="00D6625E"/>
    <w:rsid w:val="00D662C0"/>
    <w:rsid w:val="00D66552"/>
    <w:rsid w:val="00D66860"/>
    <w:rsid w:val="00D66872"/>
    <w:rsid w:val="00D66C35"/>
    <w:rsid w:val="00D6711D"/>
    <w:rsid w:val="00D6756A"/>
    <w:rsid w:val="00D675D9"/>
    <w:rsid w:val="00D67632"/>
    <w:rsid w:val="00D677A8"/>
    <w:rsid w:val="00D67870"/>
    <w:rsid w:val="00D67B22"/>
    <w:rsid w:val="00D67F5B"/>
    <w:rsid w:val="00D705FB"/>
    <w:rsid w:val="00D7143D"/>
    <w:rsid w:val="00D7165C"/>
    <w:rsid w:val="00D717F8"/>
    <w:rsid w:val="00D71F73"/>
    <w:rsid w:val="00D7204A"/>
    <w:rsid w:val="00D722BF"/>
    <w:rsid w:val="00D7263E"/>
    <w:rsid w:val="00D7275C"/>
    <w:rsid w:val="00D728A8"/>
    <w:rsid w:val="00D72A1C"/>
    <w:rsid w:val="00D72BB9"/>
    <w:rsid w:val="00D72FB7"/>
    <w:rsid w:val="00D732ED"/>
    <w:rsid w:val="00D73557"/>
    <w:rsid w:val="00D73A48"/>
    <w:rsid w:val="00D74B3D"/>
    <w:rsid w:val="00D74B76"/>
    <w:rsid w:val="00D74FA6"/>
    <w:rsid w:val="00D75721"/>
    <w:rsid w:val="00D75A61"/>
    <w:rsid w:val="00D75E24"/>
    <w:rsid w:val="00D75EC8"/>
    <w:rsid w:val="00D761D5"/>
    <w:rsid w:val="00D763E3"/>
    <w:rsid w:val="00D76418"/>
    <w:rsid w:val="00D765F6"/>
    <w:rsid w:val="00D76A4B"/>
    <w:rsid w:val="00D76BFA"/>
    <w:rsid w:val="00D76E84"/>
    <w:rsid w:val="00D775EB"/>
    <w:rsid w:val="00D77C07"/>
    <w:rsid w:val="00D77F60"/>
    <w:rsid w:val="00D77F79"/>
    <w:rsid w:val="00D80680"/>
    <w:rsid w:val="00D80A02"/>
    <w:rsid w:val="00D80CFD"/>
    <w:rsid w:val="00D80FB8"/>
    <w:rsid w:val="00D81538"/>
    <w:rsid w:val="00D819E9"/>
    <w:rsid w:val="00D81AB6"/>
    <w:rsid w:val="00D823B2"/>
    <w:rsid w:val="00D82AAC"/>
    <w:rsid w:val="00D82EDF"/>
    <w:rsid w:val="00D82FF1"/>
    <w:rsid w:val="00D830AA"/>
    <w:rsid w:val="00D8349A"/>
    <w:rsid w:val="00D83656"/>
    <w:rsid w:val="00D83710"/>
    <w:rsid w:val="00D8373E"/>
    <w:rsid w:val="00D83DBC"/>
    <w:rsid w:val="00D8406A"/>
    <w:rsid w:val="00D8411D"/>
    <w:rsid w:val="00D844A3"/>
    <w:rsid w:val="00D847C1"/>
    <w:rsid w:val="00D84A0F"/>
    <w:rsid w:val="00D84A14"/>
    <w:rsid w:val="00D84F6A"/>
    <w:rsid w:val="00D85123"/>
    <w:rsid w:val="00D851B0"/>
    <w:rsid w:val="00D8536E"/>
    <w:rsid w:val="00D856DD"/>
    <w:rsid w:val="00D8592F"/>
    <w:rsid w:val="00D859B7"/>
    <w:rsid w:val="00D85F0B"/>
    <w:rsid w:val="00D86062"/>
    <w:rsid w:val="00D86171"/>
    <w:rsid w:val="00D86370"/>
    <w:rsid w:val="00D87226"/>
    <w:rsid w:val="00D8752E"/>
    <w:rsid w:val="00D876DE"/>
    <w:rsid w:val="00D87871"/>
    <w:rsid w:val="00D87C40"/>
    <w:rsid w:val="00D90523"/>
    <w:rsid w:val="00D90658"/>
    <w:rsid w:val="00D907CD"/>
    <w:rsid w:val="00D90AF7"/>
    <w:rsid w:val="00D90B02"/>
    <w:rsid w:val="00D90F57"/>
    <w:rsid w:val="00D9148F"/>
    <w:rsid w:val="00D91498"/>
    <w:rsid w:val="00D91697"/>
    <w:rsid w:val="00D916CB"/>
    <w:rsid w:val="00D91754"/>
    <w:rsid w:val="00D91896"/>
    <w:rsid w:val="00D9198E"/>
    <w:rsid w:val="00D91996"/>
    <w:rsid w:val="00D91C52"/>
    <w:rsid w:val="00D91C5F"/>
    <w:rsid w:val="00D91C9C"/>
    <w:rsid w:val="00D92213"/>
    <w:rsid w:val="00D924E7"/>
    <w:rsid w:val="00D925CD"/>
    <w:rsid w:val="00D92B23"/>
    <w:rsid w:val="00D92F3F"/>
    <w:rsid w:val="00D93294"/>
    <w:rsid w:val="00D93C23"/>
    <w:rsid w:val="00D94209"/>
    <w:rsid w:val="00D94C5C"/>
    <w:rsid w:val="00D951D2"/>
    <w:rsid w:val="00D95340"/>
    <w:rsid w:val="00D9540B"/>
    <w:rsid w:val="00D957BB"/>
    <w:rsid w:val="00D9599D"/>
    <w:rsid w:val="00D95DA5"/>
    <w:rsid w:val="00D95E32"/>
    <w:rsid w:val="00D95F62"/>
    <w:rsid w:val="00D95FB9"/>
    <w:rsid w:val="00D9637C"/>
    <w:rsid w:val="00D964EA"/>
    <w:rsid w:val="00D966AA"/>
    <w:rsid w:val="00D96BF1"/>
    <w:rsid w:val="00D970CB"/>
    <w:rsid w:val="00D9729D"/>
    <w:rsid w:val="00D97368"/>
    <w:rsid w:val="00D97B97"/>
    <w:rsid w:val="00DA02DF"/>
    <w:rsid w:val="00DA0EC9"/>
    <w:rsid w:val="00DA11BF"/>
    <w:rsid w:val="00DA1581"/>
    <w:rsid w:val="00DA16AD"/>
    <w:rsid w:val="00DA1766"/>
    <w:rsid w:val="00DA1A99"/>
    <w:rsid w:val="00DA1B92"/>
    <w:rsid w:val="00DA1C32"/>
    <w:rsid w:val="00DA1F90"/>
    <w:rsid w:val="00DA239E"/>
    <w:rsid w:val="00DA2CDC"/>
    <w:rsid w:val="00DA31F2"/>
    <w:rsid w:val="00DA3500"/>
    <w:rsid w:val="00DA3B5C"/>
    <w:rsid w:val="00DA442C"/>
    <w:rsid w:val="00DA4608"/>
    <w:rsid w:val="00DA5154"/>
    <w:rsid w:val="00DA5156"/>
    <w:rsid w:val="00DA5274"/>
    <w:rsid w:val="00DA52E0"/>
    <w:rsid w:val="00DA5807"/>
    <w:rsid w:val="00DA5C55"/>
    <w:rsid w:val="00DA5EE1"/>
    <w:rsid w:val="00DA606B"/>
    <w:rsid w:val="00DA6D30"/>
    <w:rsid w:val="00DA6DD7"/>
    <w:rsid w:val="00DA6FC4"/>
    <w:rsid w:val="00DA7275"/>
    <w:rsid w:val="00DA7329"/>
    <w:rsid w:val="00DA7466"/>
    <w:rsid w:val="00DA75C0"/>
    <w:rsid w:val="00DA7628"/>
    <w:rsid w:val="00DA76DA"/>
    <w:rsid w:val="00DA7CBE"/>
    <w:rsid w:val="00DB0290"/>
    <w:rsid w:val="00DB033A"/>
    <w:rsid w:val="00DB07C1"/>
    <w:rsid w:val="00DB0F42"/>
    <w:rsid w:val="00DB1919"/>
    <w:rsid w:val="00DB1B70"/>
    <w:rsid w:val="00DB1F60"/>
    <w:rsid w:val="00DB2115"/>
    <w:rsid w:val="00DB26BA"/>
    <w:rsid w:val="00DB28B7"/>
    <w:rsid w:val="00DB2A6B"/>
    <w:rsid w:val="00DB2AAA"/>
    <w:rsid w:val="00DB2FFB"/>
    <w:rsid w:val="00DB40F0"/>
    <w:rsid w:val="00DB4B50"/>
    <w:rsid w:val="00DB4F61"/>
    <w:rsid w:val="00DB5A37"/>
    <w:rsid w:val="00DB5B4D"/>
    <w:rsid w:val="00DB5DBD"/>
    <w:rsid w:val="00DB5DEB"/>
    <w:rsid w:val="00DB5E5D"/>
    <w:rsid w:val="00DB6048"/>
    <w:rsid w:val="00DB624F"/>
    <w:rsid w:val="00DB6A20"/>
    <w:rsid w:val="00DB6AC7"/>
    <w:rsid w:val="00DB6BAF"/>
    <w:rsid w:val="00DB6E74"/>
    <w:rsid w:val="00DB6EE3"/>
    <w:rsid w:val="00DB6F51"/>
    <w:rsid w:val="00DB718C"/>
    <w:rsid w:val="00DB7333"/>
    <w:rsid w:val="00DB7633"/>
    <w:rsid w:val="00DB798F"/>
    <w:rsid w:val="00DB79B5"/>
    <w:rsid w:val="00DB7A7A"/>
    <w:rsid w:val="00DB7E09"/>
    <w:rsid w:val="00DB7FEE"/>
    <w:rsid w:val="00DC04E5"/>
    <w:rsid w:val="00DC06AE"/>
    <w:rsid w:val="00DC0A30"/>
    <w:rsid w:val="00DC0B75"/>
    <w:rsid w:val="00DC10F3"/>
    <w:rsid w:val="00DC1377"/>
    <w:rsid w:val="00DC1709"/>
    <w:rsid w:val="00DC174E"/>
    <w:rsid w:val="00DC1857"/>
    <w:rsid w:val="00DC188F"/>
    <w:rsid w:val="00DC1FBB"/>
    <w:rsid w:val="00DC21EF"/>
    <w:rsid w:val="00DC2485"/>
    <w:rsid w:val="00DC2598"/>
    <w:rsid w:val="00DC268F"/>
    <w:rsid w:val="00DC285E"/>
    <w:rsid w:val="00DC2AE5"/>
    <w:rsid w:val="00DC305B"/>
    <w:rsid w:val="00DC3457"/>
    <w:rsid w:val="00DC3462"/>
    <w:rsid w:val="00DC3498"/>
    <w:rsid w:val="00DC381D"/>
    <w:rsid w:val="00DC3A67"/>
    <w:rsid w:val="00DC3E50"/>
    <w:rsid w:val="00DC426B"/>
    <w:rsid w:val="00DC4BF1"/>
    <w:rsid w:val="00DC4CC6"/>
    <w:rsid w:val="00DC4F28"/>
    <w:rsid w:val="00DC4F54"/>
    <w:rsid w:val="00DC51FC"/>
    <w:rsid w:val="00DC52E5"/>
    <w:rsid w:val="00DC5339"/>
    <w:rsid w:val="00DC53D9"/>
    <w:rsid w:val="00DC5560"/>
    <w:rsid w:val="00DC55F0"/>
    <w:rsid w:val="00DC5816"/>
    <w:rsid w:val="00DC58AC"/>
    <w:rsid w:val="00DC58FD"/>
    <w:rsid w:val="00DC59D2"/>
    <w:rsid w:val="00DC5A12"/>
    <w:rsid w:val="00DC5A5F"/>
    <w:rsid w:val="00DC5F83"/>
    <w:rsid w:val="00DC61F4"/>
    <w:rsid w:val="00DC6398"/>
    <w:rsid w:val="00DC6470"/>
    <w:rsid w:val="00DC6ACF"/>
    <w:rsid w:val="00DC6B3D"/>
    <w:rsid w:val="00DC6B56"/>
    <w:rsid w:val="00DC6E52"/>
    <w:rsid w:val="00DC7025"/>
    <w:rsid w:val="00DC7325"/>
    <w:rsid w:val="00DC7696"/>
    <w:rsid w:val="00DC7C87"/>
    <w:rsid w:val="00DD0EAC"/>
    <w:rsid w:val="00DD1169"/>
    <w:rsid w:val="00DD138B"/>
    <w:rsid w:val="00DD160E"/>
    <w:rsid w:val="00DD1E5A"/>
    <w:rsid w:val="00DD2162"/>
    <w:rsid w:val="00DD26A8"/>
    <w:rsid w:val="00DD2A4C"/>
    <w:rsid w:val="00DD2AB5"/>
    <w:rsid w:val="00DD2BB3"/>
    <w:rsid w:val="00DD3343"/>
    <w:rsid w:val="00DD34FD"/>
    <w:rsid w:val="00DD3808"/>
    <w:rsid w:val="00DD3D41"/>
    <w:rsid w:val="00DD411A"/>
    <w:rsid w:val="00DD4339"/>
    <w:rsid w:val="00DD4813"/>
    <w:rsid w:val="00DD4D15"/>
    <w:rsid w:val="00DD4EE4"/>
    <w:rsid w:val="00DD5038"/>
    <w:rsid w:val="00DD534A"/>
    <w:rsid w:val="00DD5504"/>
    <w:rsid w:val="00DD556B"/>
    <w:rsid w:val="00DD578A"/>
    <w:rsid w:val="00DD5CBE"/>
    <w:rsid w:val="00DD5D84"/>
    <w:rsid w:val="00DD5F62"/>
    <w:rsid w:val="00DD61B9"/>
    <w:rsid w:val="00DD63E7"/>
    <w:rsid w:val="00DD66DF"/>
    <w:rsid w:val="00DD6B25"/>
    <w:rsid w:val="00DD7185"/>
    <w:rsid w:val="00DD71DC"/>
    <w:rsid w:val="00DD736B"/>
    <w:rsid w:val="00DD74C4"/>
    <w:rsid w:val="00DD7890"/>
    <w:rsid w:val="00DD7B72"/>
    <w:rsid w:val="00DD7B99"/>
    <w:rsid w:val="00DD7C6C"/>
    <w:rsid w:val="00DE05F0"/>
    <w:rsid w:val="00DE176C"/>
    <w:rsid w:val="00DE21A6"/>
    <w:rsid w:val="00DE23F6"/>
    <w:rsid w:val="00DE26FF"/>
    <w:rsid w:val="00DE2BED"/>
    <w:rsid w:val="00DE3750"/>
    <w:rsid w:val="00DE3865"/>
    <w:rsid w:val="00DE3B9D"/>
    <w:rsid w:val="00DE413C"/>
    <w:rsid w:val="00DE45C2"/>
    <w:rsid w:val="00DE4C32"/>
    <w:rsid w:val="00DE4D41"/>
    <w:rsid w:val="00DE5086"/>
    <w:rsid w:val="00DE5100"/>
    <w:rsid w:val="00DE5373"/>
    <w:rsid w:val="00DE53AC"/>
    <w:rsid w:val="00DE53FC"/>
    <w:rsid w:val="00DE5883"/>
    <w:rsid w:val="00DE5C5A"/>
    <w:rsid w:val="00DE6266"/>
    <w:rsid w:val="00DE6C55"/>
    <w:rsid w:val="00DE6FC3"/>
    <w:rsid w:val="00DE7068"/>
    <w:rsid w:val="00DE7116"/>
    <w:rsid w:val="00DE7159"/>
    <w:rsid w:val="00DE71AD"/>
    <w:rsid w:val="00DE7539"/>
    <w:rsid w:val="00DE7763"/>
    <w:rsid w:val="00DE79C8"/>
    <w:rsid w:val="00DE7B7E"/>
    <w:rsid w:val="00DE7C75"/>
    <w:rsid w:val="00DF0215"/>
    <w:rsid w:val="00DF0337"/>
    <w:rsid w:val="00DF077C"/>
    <w:rsid w:val="00DF103D"/>
    <w:rsid w:val="00DF1768"/>
    <w:rsid w:val="00DF1955"/>
    <w:rsid w:val="00DF1BD1"/>
    <w:rsid w:val="00DF1C80"/>
    <w:rsid w:val="00DF1CB2"/>
    <w:rsid w:val="00DF1D52"/>
    <w:rsid w:val="00DF20D0"/>
    <w:rsid w:val="00DF3365"/>
    <w:rsid w:val="00DF344E"/>
    <w:rsid w:val="00DF3A66"/>
    <w:rsid w:val="00DF417C"/>
    <w:rsid w:val="00DF447F"/>
    <w:rsid w:val="00DF4771"/>
    <w:rsid w:val="00DF4C8F"/>
    <w:rsid w:val="00DF4D14"/>
    <w:rsid w:val="00DF4D93"/>
    <w:rsid w:val="00DF4DD4"/>
    <w:rsid w:val="00DF4FAA"/>
    <w:rsid w:val="00DF52E0"/>
    <w:rsid w:val="00DF54B4"/>
    <w:rsid w:val="00DF5B68"/>
    <w:rsid w:val="00DF5D0D"/>
    <w:rsid w:val="00DF5DE9"/>
    <w:rsid w:val="00DF5E23"/>
    <w:rsid w:val="00DF615A"/>
    <w:rsid w:val="00DF61ED"/>
    <w:rsid w:val="00DF6238"/>
    <w:rsid w:val="00DF68E5"/>
    <w:rsid w:val="00DF6AF6"/>
    <w:rsid w:val="00DF6C25"/>
    <w:rsid w:val="00DF6F02"/>
    <w:rsid w:val="00DF6F9F"/>
    <w:rsid w:val="00DF7504"/>
    <w:rsid w:val="00DF755A"/>
    <w:rsid w:val="00DF75E6"/>
    <w:rsid w:val="00DF7721"/>
    <w:rsid w:val="00DF78A1"/>
    <w:rsid w:val="00DF7EC7"/>
    <w:rsid w:val="00E007C2"/>
    <w:rsid w:val="00E007CA"/>
    <w:rsid w:val="00E014C7"/>
    <w:rsid w:val="00E016F3"/>
    <w:rsid w:val="00E0194C"/>
    <w:rsid w:val="00E01AB3"/>
    <w:rsid w:val="00E01C46"/>
    <w:rsid w:val="00E01D11"/>
    <w:rsid w:val="00E01F35"/>
    <w:rsid w:val="00E01FD7"/>
    <w:rsid w:val="00E01FF4"/>
    <w:rsid w:val="00E022C9"/>
    <w:rsid w:val="00E0288E"/>
    <w:rsid w:val="00E02BE6"/>
    <w:rsid w:val="00E02CD9"/>
    <w:rsid w:val="00E02F57"/>
    <w:rsid w:val="00E030FF"/>
    <w:rsid w:val="00E032FF"/>
    <w:rsid w:val="00E033ED"/>
    <w:rsid w:val="00E0349D"/>
    <w:rsid w:val="00E03631"/>
    <w:rsid w:val="00E036E4"/>
    <w:rsid w:val="00E03883"/>
    <w:rsid w:val="00E039F8"/>
    <w:rsid w:val="00E03AE2"/>
    <w:rsid w:val="00E03F8B"/>
    <w:rsid w:val="00E03FD4"/>
    <w:rsid w:val="00E0423C"/>
    <w:rsid w:val="00E0440D"/>
    <w:rsid w:val="00E04455"/>
    <w:rsid w:val="00E0450F"/>
    <w:rsid w:val="00E045BE"/>
    <w:rsid w:val="00E047AC"/>
    <w:rsid w:val="00E0488F"/>
    <w:rsid w:val="00E04B15"/>
    <w:rsid w:val="00E0520F"/>
    <w:rsid w:val="00E05A84"/>
    <w:rsid w:val="00E05B17"/>
    <w:rsid w:val="00E05CB8"/>
    <w:rsid w:val="00E06168"/>
    <w:rsid w:val="00E06459"/>
    <w:rsid w:val="00E06A63"/>
    <w:rsid w:val="00E06B12"/>
    <w:rsid w:val="00E076DF"/>
    <w:rsid w:val="00E077FE"/>
    <w:rsid w:val="00E079DC"/>
    <w:rsid w:val="00E07A89"/>
    <w:rsid w:val="00E101B3"/>
    <w:rsid w:val="00E10206"/>
    <w:rsid w:val="00E10761"/>
    <w:rsid w:val="00E10852"/>
    <w:rsid w:val="00E10866"/>
    <w:rsid w:val="00E109B1"/>
    <w:rsid w:val="00E11649"/>
    <w:rsid w:val="00E116B4"/>
    <w:rsid w:val="00E11CB4"/>
    <w:rsid w:val="00E11ECA"/>
    <w:rsid w:val="00E12129"/>
    <w:rsid w:val="00E1233E"/>
    <w:rsid w:val="00E12C0D"/>
    <w:rsid w:val="00E13374"/>
    <w:rsid w:val="00E136DE"/>
    <w:rsid w:val="00E13790"/>
    <w:rsid w:val="00E13935"/>
    <w:rsid w:val="00E13983"/>
    <w:rsid w:val="00E13C86"/>
    <w:rsid w:val="00E13E7A"/>
    <w:rsid w:val="00E13F6F"/>
    <w:rsid w:val="00E14767"/>
    <w:rsid w:val="00E148D6"/>
    <w:rsid w:val="00E1504E"/>
    <w:rsid w:val="00E150A1"/>
    <w:rsid w:val="00E1528E"/>
    <w:rsid w:val="00E15573"/>
    <w:rsid w:val="00E155A7"/>
    <w:rsid w:val="00E156C5"/>
    <w:rsid w:val="00E15A33"/>
    <w:rsid w:val="00E15F25"/>
    <w:rsid w:val="00E16191"/>
    <w:rsid w:val="00E16458"/>
    <w:rsid w:val="00E165AB"/>
    <w:rsid w:val="00E165CE"/>
    <w:rsid w:val="00E169C9"/>
    <w:rsid w:val="00E16FD3"/>
    <w:rsid w:val="00E1753D"/>
    <w:rsid w:val="00E1753E"/>
    <w:rsid w:val="00E17595"/>
    <w:rsid w:val="00E20199"/>
    <w:rsid w:val="00E20352"/>
    <w:rsid w:val="00E205C7"/>
    <w:rsid w:val="00E20757"/>
    <w:rsid w:val="00E20A38"/>
    <w:rsid w:val="00E20B33"/>
    <w:rsid w:val="00E20FCA"/>
    <w:rsid w:val="00E217B2"/>
    <w:rsid w:val="00E2191E"/>
    <w:rsid w:val="00E21A9C"/>
    <w:rsid w:val="00E220C6"/>
    <w:rsid w:val="00E221C5"/>
    <w:rsid w:val="00E222ED"/>
    <w:rsid w:val="00E2249D"/>
    <w:rsid w:val="00E22565"/>
    <w:rsid w:val="00E22595"/>
    <w:rsid w:val="00E22AF1"/>
    <w:rsid w:val="00E22DF9"/>
    <w:rsid w:val="00E22F5A"/>
    <w:rsid w:val="00E2304E"/>
    <w:rsid w:val="00E231D0"/>
    <w:rsid w:val="00E23B68"/>
    <w:rsid w:val="00E23EAE"/>
    <w:rsid w:val="00E24347"/>
    <w:rsid w:val="00E249D8"/>
    <w:rsid w:val="00E24E3D"/>
    <w:rsid w:val="00E24ED1"/>
    <w:rsid w:val="00E24F0A"/>
    <w:rsid w:val="00E24F5A"/>
    <w:rsid w:val="00E25465"/>
    <w:rsid w:val="00E2549E"/>
    <w:rsid w:val="00E25831"/>
    <w:rsid w:val="00E25B63"/>
    <w:rsid w:val="00E25E49"/>
    <w:rsid w:val="00E262EA"/>
    <w:rsid w:val="00E264D4"/>
    <w:rsid w:val="00E265BE"/>
    <w:rsid w:val="00E26EF3"/>
    <w:rsid w:val="00E27075"/>
    <w:rsid w:val="00E2792F"/>
    <w:rsid w:val="00E27A14"/>
    <w:rsid w:val="00E27A1A"/>
    <w:rsid w:val="00E27BAB"/>
    <w:rsid w:val="00E30113"/>
    <w:rsid w:val="00E30573"/>
    <w:rsid w:val="00E30A71"/>
    <w:rsid w:val="00E30B12"/>
    <w:rsid w:val="00E30B23"/>
    <w:rsid w:val="00E30E52"/>
    <w:rsid w:val="00E30F5E"/>
    <w:rsid w:val="00E31EDB"/>
    <w:rsid w:val="00E32309"/>
    <w:rsid w:val="00E32385"/>
    <w:rsid w:val="00E32F64"/>
    <w:rsid w:val="00E32FA2"/>
    <w:rsid w:val="00E3320F"/>
    <w:rsid w:val="00E33295"/>
    <w:rsid w:val="00E33564"/>
    <w:rsid w:val="00E33589"/>
    <w:rsid w:val="00E33713"/>
    <w:rsid w:val="00E33D72"/>
    <w:rsid w:val="00E33E4E"/>
    <w:rsid w:val="00E343F0"/>
    <w:rsid w:val="00E347EA"/>
    <w:rsid w:val="00E34BB7"/>
    <w:rsid w:val="00E352AE"/>
    <w:rsid w:val="00E35400"/>
    <w:rsid w:val="00E3542F"/>
    <w:rsid w:val="00E359AD"/>
    <w:rsid w:val="00E35A12"/>
    <w:rsid w:val="00E35A4B"/>
    <w:rsid w:val="00E35CDD"/>
    <w:rsid w:val="00E35D67"/>
    <w:rsid w:val="00E35E37"/>
    <w:rsid w:val="00E35E62"/>
    <w:rsid w:val="00E360D5"/>
    <w:rsid w:val="00E362E8"/>
    <w:rsid w:val="00E36B7B"/>
    <w:rsid w:val="00E36ECE"/>
    <w:rsid w:val="00E36FBA"/>
    <w:rsid w:val="00E371B5"/>
    <w:rsid w:val="00E372B3"/>
    <w:rsid w:val="00E37537"/>
    <w:rsid w:val="00E3767A"/>
    <w:rsid w:val="00E37811"/>
    <w:rsid w:val="00E40021"/>
    <w:rsid w:val="00E407D6"/>
    <w:rsid w:val="00E408F7"/>
    <w:rsid w:val="00E40E38"/>
    <w:rsid w:val="00E411C2"/>
    <w:rsid w:val="00E4121B"/>
    <w:rsid w:val="00E41A54"/>
    <w:rsid w:val="00E41AB9"/>
    <w:rsid w:val="00E41AE6"/>
    <w:rsid w:val="00E41D74"/>
    <w:rsid w:val="00E41FF0"/>
    <w:rsid w:val="00E42332"/>
    <w:rsid w:val="00E4242E"/>
    <w:rsid w:val="00E42523"/>
    <w:rsid w:val="00E4254F"/>
    <w:rsid w:val="00E42752"/>
    <w:rsid w:val="00E428F6"/>
    <w:rsid w:val="00E42EBE"/>
    <w:rsid w:val="00E43105"/>
    <w:rsid w:val="00E435F9"/>
    <w:rsid w:val="00E437EE"/>
    <w:rsid w:val="00E438E5"/>
    <w:rsid w:val="00E43CF7"/>
    <w:rsid w:val="00E43F79"/>
    <w:rsid w:val="00E44962"/>
    <w:rsid w:val="00E45083"/>
    <w:rsid w:val="00E450F6"/>
    <w:rsid w:val="00E452C3"/>
    <w:rsid w:val="00E452E3"/>
    <w:rsid w:val="00E45355"/>
    <w:rsid w:val="00E4549B"/>
    <w:rsid w:val="00E4560B"/>
    <w:rsid w:val="00E456CE"/>
    <w:rsid w:val="00E458F3"/>
    <w:rsid w:val="00E45955"/>
    <w:rsid w:val="00E45C2F"/>
    <w:rsid w:val="00E45CAC"/>
    <w:rsid w:val="00E45D70"/>
    <w:rsid w:val="00E45EA8"/>
    <w:rsid w:val="00E466EA"/>
    <w:rsid w:val="00E4676A"/>
    <w:rsid w:val="00E467AF"/>
    <w:rsid w:val="00E46868"/>
    <w:rsid w:val="00E46BFE"/>
    <w:rsid w:val="00E46EBC"/>
    <w:rsid w:val="00E4723B"/>
    <w:rsid w:val="00E4759D"/>
    <w:rsid w:val="00E500C5"/>
    <w:rsid w:val="00E501BF"/>
    <w:rsid w:val="00E50616"/>
    <w:rsid w:val="00E506B7"/>
    <w:rsid w:val="00E507CA"/>
    <w:rsid w:val="00E50947"/>
    <w:rsid w:val="00E509A7"/>
    <w:rsid w:val="00E50A68"/>
    <w:rsid w:val="00E518BA"/>
    <w:rsid w:val="00E51DA9"/>
    <w:rsid w:val="00E51EFA"/>
    <w:rsid w:val="00E52D45"/>
    <w:rsid w:val="00E52D7A"/>
    <w:rsid w:val="00E5318F"/>
    <w:rsid w:val="00E53200"/>
    <w:rsid w:val="00E5346D"/>
    <w:rsid w:val="00E53480"/>
    <w:rsid w:val="00E53485"/>
    <w:rsid w:val="00E53A6F"/>
    <w:rsid w:val="00E542AC"/>
    <w:rsid w:val="00E54756"/>
    <w:rsid w:val="00E5489B"/>
    <w:rsid w:val="00E54B6A"/>
    <w:rsid w:val="00E54C2A"/>
    <w:rsid w:val="00E54D04"/>
    <w:rsid w:val="00E54F24"/>
    <w:rsid w:val="00E54FFB"/>
    <w:rsid w:val="00E55299"/>
    <w:rsid w:val="00E559A2"/>
    <w:rsid w:val="00E55B93"/>
    <w:rsid w:val="00E55D25"/>
    <w:rsid w:val="00E55D8D"/>
    <w:rsid w:val="00E55DA4"/>
    <w:rsid w:val="00E55DF0"/>
    <w:rsid w:val="00E56163"/>
    <w:rsid w:val="00E564A0"/>
    <w:rsid w:val="00E5650F"/>
    <w:rsid w:val="00E56A3D"/>
    <w:rsid w:val="00E570B4"/>
    <w:rsid w:val="00E5733E"/>
    <w:rsid w:val="00E57584"/>
    <w:rsid w:val="00E5776D"/>
    <w:rsid w:val="00E5792D"/>
    <w:rsid w:val="00E5797F"/>
    <w:rsid w:val="00E57C90"/>
    <w:rsid w:val="00E57C99"/>
    <w:rsid w:val="00E60323"/>
    <w:rsid w:val="00E610D6"/>
    <w:rsid w:val="00E611C6"/>
    <w:rsid w:val="00E611F5"/>
    <w:rsid w:val="00E61262"/>
    <w:rsid w:val="00E61811"/>
    <w:rsid w:val="00E61C1D"/>
    <w:rsid w:val="00E61CC1"/>
    <w:rsid w:val="00E61E58"/>
    <w:rsid w:val="00E6213E"/>
    <w:rsid w:val="00E62184"/>
    <w:rsid w:val="00E62466"/>
    <w:rsid w:val="00E62769"/>
    <w:rsid w:val="00E62A8B"/>
    <w:rsid w:val="00E6300E"/>
    <w:rsid w:val="00E630B4"/>
    <w:rsid w:val="00E631A9"/>
    <w:rsid w:val="00E631DD"/>
    <w:rsid w:val="00E63329"/>
    <w:rsid w:val="00E63737"/>
    <w:rsid w:val="00E63B41"/>
    <w:rsid w:val="00E63EE0"/>
    <w:rsid w:val="00E646A1"/>
    <w:rsid w:val="00E646E9"/>
    <w:rsid w:val="00E6482B"/>
    <w:rsid w:val="00E6484B"/>
    <w:rsid w:val="00E6555E"/>
    <w:rsid w:val="00E6566B"/>
    <w:rsid w:val="00E657B5"/>
    <w:rsid w:val="00E6586E"/>
    <w:rsid w:val="00E658FA"/>
    <w:rsid w:val="00E65BC7"/>
    <w:rsid w:val="00E65E70"/>
    <w:rsid w:val="00E6600F"/>
    <w:rsid w:val="00E660D8"/>
    <w:rsid w:val="00E6649B"/>
    <w:rsid w:val="00E66C82"/>
    <w:rsid w:val="00E66D10"/>
    <w:rsid w:val="00E6731E"/>
    <w:rsid w:val="00E674B4"/>
    <w:rsid w:val="00E67E2E"/>
    <w:rsid w:val="00E70232"/>
    <w:rsid w:val="00E70941"/>
    <w:rsid w:val="00E70C9A"/>
    <w:rsid w:val="00E71C59"/>
    <w:rsid w:val="00E71CAA"/>
    <w:rsid w:val="00E71DA7"/>
    <w:rsid w:val="00E7232C"/>
    <w:rsid w:val="00E72519"/>
    <w:rsid w:val="00E726E9"/>
    <w:rsid w:val="00E728AC"/>
    <w:rsid w:val="00E72EB6"/>
    <w:rsid w:val="00E72F3F"/>
    <w:rsid w:val="00E73AC1"/>
    <w:rsid w:val="00E73B6C"/>
    <w:rsid w:val="00E73BE8"/>
    <w:rsid w:val="00E73CD5"/>
    <w:rsid w:val="00E73D78"/>
    <w:rsid w:val="00E73EB0"/>
    <w:rsid w:val="00E745B7"/>
    <w:rsid w:val="00E74630"/>
    <w:rsid w:val="00E74C43"/>
    <w:rsid w:val="00E74E08"/>
    <w:rsid w:val="00E74FC0"/>
    <w:rsid w:val="00E75007"/>
    <w:rsid w:val="00E7505C"/>
    <w:rsid w:val="00E75415"/>
    <w:rsid w:val="00E75822"/>
    <w:rsid w:val="00E758E1"/>
    <w:rsid w:val="00E75910"/>
    <w:rsid w:val="00E75E21"/>
    <w:rsid w:val="00E7606A"/>
    <w:rsid w:val="00E76121"/>
    <w:rsid w:val="00E7633A"/>
    <w:rsid w:val="00E76CC2"/>
    <w:rsid w:val="00E76D24"/>
    <w:rsid w:val="00E76D6C"/>
    <w:rsid w:val="00E76FF3"/>
    <w:rsid w:val="00E7712B"/>
    <w:rsid w:val="00E77209"/>
    <w:rsid w:val="00E77909"/>
    <w:rsid w:val="00E779BF"/>
    <w:rsid w:val="00E77CBB"/>
    <w:rsid w:val="00E77CEC"/>
    <w:rsid w:val="00E77FED"/>
    <w:rsid w:val="00E8011E"/>
    <w:rsid w:val="00E803A4"/>
    <w:rsid w:val="00E804B3"/>
    <w:rsid w:val="00E80506"/>
    <w:rsid w:val="00E805C3"/>
    <w:rsid w:val="00E80998"/>
    <w:rsid w:val="00E80B48"/>
    <w:rsid w:val="00E80ED6"/>
    <w:rsid w:val="00E812CD"/>
    <w:rsid w:val="00E814B8"/>
    <w:rsid w:val="00E81AC7"/>
    <w:rsid w:val="00E81B13"/>
    <w:rsid w:val="00E81B90"/>
    <w:rsid w:val="00E81BC5"/>
    <w:rsid w:val="00E82231"/>
    <w:rsid w:val="00E824BB"/>
    <w:rsid w:val="00E82927"/>
    <w:rsid w:val="00E829BA"/>
    <w:rsid w:val="00E82D0C"/>
    <w:rsid w:val="00E830CA"/>
    <w:rsid w:val="00E8344A"/>
    <w:rsid w:val="00E837B9"/>
    <w:rsid w:val="00E837E6"/>
    <w:rsid w:val="00E83BEB"/>
    <w:rsid w:val="00E83CAD"/>
    <w:rsid w:val="00E83F6E"/>
    <w:rsid w:val="00E841E5"/>
    <w:rsid w:val="00E843EB"/>
    <w:rsid w:val="00E84419"/>
    <w:rsid w:val="00E84519"/>
    <w:rsid w:val="00E84535"/>
    <w:rsid w:val="00E850DA"/>
    <w:rsid w:val="00E852DA"/>
    <w:rsid w:val="00E85361"/>
    <w:rsid w:val="00E853D1"/>
    <w:rsid w:val="00E853F1"/>
    <w:rsid w:val="00E85502"/>
    <w:rsid w:val="00E8563E"/>
    <w:rsid w:val="00E85CEB"/>
    <w:rsid w:val="00E86390"/>
    <w:rsid w:val="00E86CE7"/>
    <w:rsid w:val="00E8718B"/>
    <w:rsid w:val="00E87482"/>
    <w:rsid w:val="00E87599"/>
    <w:rsid w:val="00E9005F"/>
    <w:rsid w:val="00E90D38"/>
    <w:rsid w:val="00E90FB3"/>
    <w:rsid w:val="00E9187A"/>
    <w:rsid w:val="00E919DF"/>
    <w:rsid w:val="00E91B27"/>
    <w:rsid w:val="00E91BAE"/>
    <w:rsid w:val="00E91F80"/>
    <w:rsid w:val="00E92031"/>
    <w:rsid w:val="00E924FA"/>
    <w:rsid w:val="00E92BF0"/>
    <w:rsid w:val="00E92D32"/>
    <w:rsid w:val="00E92DFC"/>
    <w:rsid w:val="00E931CB"/>
    <w:rsid w:val="00E931F2"/>
    <w:rsid w:val="00E93509"/>
    <w:rsid w:val="00E9353C"/>
    <w:rsid w:val="00E93557"/>
    <w:rsid w:val="00E935A7"/>
    <w:rsid w:val="00E936D3"/>
    <w:rsid w:val="00E93758"/>
    <w:rsid w:val="00E93B13"/>
    <w:rsid w:val="00E94114"/>
    <w:rsid w:val="00E94194"/>
    <w:rsid w:val="00E942F4"/>
    <w:rsid w:val="00E9488A"/>
    <w:rsid w:val="00E9497E"/>
    <w:rsid w:val="00E94AC4"/>
    <w:rsid w:val="00E94C19"/>
    <w:rsid w:val="00E94CAF"/>
    <w:rsid w:val="00E9512B"/>
    <w:rsid w:val="00E95726"/>
    <w:rsid w:val="00E95898"/>
    <w:rsid w:val="00E95D80"/>
    <w:rsid w:val="00E95FAB"/>
    <w:rsid w:val="00E96196"/>
    <w:rsid w:val="00E9646B"/>
    <w:rsid w:val="00E96ABA"/>
    <w:rsid w:val="00E97600"/>
    <w:rsid w:val="00E97642"/>
    <w:rsid w:val="00E977BB"/>
    <w:rsid w:val="00E979BE"/>
    <w:rsid w:val="00EA0256"/>
    <w:rsid w:val="00EA0657"/>
    <w:rsid w:val="00EA0768"/>
    <w:rsid w:val="00EA07FF"/>
    <w:rsid w:val="00EA08D1"/>
    <w:rsid w:val="00EA0FCE"/>
    <w:rsid w:val="00EA188E"/>
    <w:rsid w:val="00EA221A"/>
    <w:rsid w:val="00EA2384"/>
    <w:rsid w:val="00EA23F1"/>
    <w:rsid w:val="00EA255E"/>
    <w:rsid w:val="00EA2A71"/>
    <w:rsid w:val="00EA2B2D"/>
    <w:rsid w:val="00EA2B99"/>
    <w:rsid w:val="00EA303C"/>
    <w:rsid w:val="00EA30B1"/>
    <w:rsid w:val="00EA367F"/>
    <w:rsid w:val="00EA3C33"/>
    <w:rsid w:val="00EA3C49"/>
    <w:rsid w:val="00EA3E62"/>
    <w:rsid w:val="00EA4239"/>
    <w:rsid w:val="00EA4364"/>
    <w:rsid w:val="00EA4514"/>
    <w:rsid w:val="00EA4767"/>
    <w:rsid w:val="00EA49C2"/>
    <w:rsid w:val="00EA4F08"/>
    <w:rsid w:val="00EA4FD6"/>
    <w:rsid w:val="00EA5381"/>
    <w:rsid w:val="00EA5550"/>
    <w:rsid w:val="00EA5701"/>
    <w:rsid w:val="00EA5B81"/>
    <w:rsid w:val="00EA5B95"/>
    <w:rsid w:val="00EA5CBF"/>
    <w:rsid w:val="00EA6291"/>
    <w:rsid w:val="00EA64B6"/>
    <w:rsid w:val="00EA6775"/>
    <w:rsid w:val="00EA6831"/>
    <w:rsid w:val="00EA6868"/>
    <w:rsid w:val="00EA6BEC"/>
    <w:rsid w:val="00EA7158"/>
    <w:rsid w:val="00EA717A"/>
    <w:rsid w:val="00EA71C2"/>
    <w:rsid w:val="00EA72D0"/>
    <w:rsid w:val="00EA750E"/>
    <w:rsid w:val="00EA768C"/>
    <w:rsid w:val="00EA773E"/>
    <w:rsid w:val="00EA7B74"/>
    <w:rsid w:val="00EA7C7E"/>
    <w:rsid w:val="00EA7CE8"/>
    <w:rsid w:val="00EA7F19"/>
    <w:rsid w:val="00EB0123"/>
    <w:rsid w:val="00EB0232"/>
    <w:rsid w:val="00EB0463"/>
    <w:rsid w:val="00EB085C"/>
    <w:rsid w:val="00EB08E9"/>
    <w:rsid w:val="00EB10C6"/>
    <w:rsid w:val="00EB12AB"/>
    <w:rsid w:val="00EB15FC"/>
    <w:rsid w:val="00EB1AD1"/>
    <w:rsid w:val="00EB1F48"/>
    <w:rsid w:val="00EB213A"/>
    <w:rsid w:val="00EB273C"/>
    <w:rsid w:val="00EB2AD6"/>
    <w:rsid w:val="00EB2C5B"/>
    <w:rsid w:val="00EB3E95"/>
    <w:rsid w:val="00EB3F09"/>
    <w:rsid w:val="00EB3F71"/>
    <w:rsid w:val="00EB4103"/>
    <w:rsid w:val="00EB4138"/>
    <w:rsid w:val="00EB4698"/>
    <w:rsid w:val="00EB4B6E"/>
    <w:rsid w:val="00EB4CCD"/>
    <w:rsid w:val="00EB4CF6"/>
    <w:rsid w:val="00EB4DF3"/>
    <w:rsid w:val="00EB5162"/>
    <w:rsid w:val="00EB52C2"/>
    <w:rsid w:val="00EB55AB"/>
    <w:rsid w:val="00EB55CF"/>
    <w:rsid w:val="00EB5999"/>
    <w:rsid w:val="00EB5DB7"/>
    <w:rsid w:val="00EB5DE9"/>
    <w:rsid w:val="00EB6060"/>
    <w:rsid w:val="00EB635D"/>
    <w:rsid w:val="00EB63B2"/>
    <w:rsid w:val="00EB677A"/>
    <w:rsid w:val="00EB6D2E"/>
    <w:rsid w:val="00EB7052"/>
    <w:rsid w:val="00EB72E4"/>
    <w:rsid w:val="00EB7329"/>
    <w:rsid w:val="00EB7575"/>
    <w:rsid w:val="00EB77CD"/>
    <w:rsid w:val="00EB77E7"/>
    <w:rsid w:val="00EB797D"/>
    <w:rsid w:val="00EB7CD1"/>
    <w:rsid w:val="00EB7DD4"/>
    <w:rsid w:val="00EC0337"/>
    <w:rsid w:val="00EC08A0"/>
    <w:rsid w:val="00EC0AA8"/>
    <w:rsid w:val="00EC0AF2"/>
    <w:rsid w:val="00EC0C82"/>
    <w:rsid w:val="00EC0CDA"/>
    <w:rsid w:val="00EC14C6"/>
    <w:rsid w:val="00EC198F"/>
    <w:rsid w:val="00EC1E14"/>
    <w:rsid w:val="00EC1F1F"/>
    <w:rsid w:val="00EC2382"/>
    <w:rsid w:val="00EC2390"/>
    <w:rsid w:val="00EC287D"/>
    <w:rsid w:val="00EC28C4"/>
    <w:rsid w:val="00EC2925"/>
    <w:rsid w:val="00EC2A14"/>
    <w:rsid w:val="00EC2D20"/>
    <w:rsid w:val="00EC2D48"/>
    <w:rsid w:val="00EC3131"/>
    <w:rsid w:val="00EC33C6"/>
    <w:rsid w:val="00EC379D"/>
    <w:rsid w:val="00EC4463"/>
    <w:rsid w:val="00EC487F"/>
    <w:rsid w:val="00EC4D32"/>
    <w:rsid w:val="00EC50FC"/>
    <w:rsid w:val="00EC527E"/>
    <w:rsid w:val="00EC5CB1"/>
    <w:rsid w:val="00EC5F87"/>
    <w:rsid w:val="00EC621F"/>
    <w:rsid w:val="00EC6434"/>
    <w:rsid w:val="00EC67E1"/>
    <w:rsid w:val="00EC6F79"/>
    <w:rsid w:val="00EC719A"/>
    <w:rsid w:val="00EC72BC"/>
    <w:rsid w:val="00EC72BE"/>
    <w:rsid w:val="00EC7CDC"/>
    <w:rsid w:val="00EC7D2A"/>
    <w:rsid w:val="00EC7E66"/>
    <w:rsid w:val="00EC7EE8"/>
    <w:rsid w:val="00EC7F0F"/>
    <w:rsid w:val="00ED004F"/>
    <w:rsid w:val="00ED0254"/>
    <w:rsid w:val="00ED02A1"/>
    <w:rsid w:val="00ED03C7"/>
    <w:rsid w:val="00ED0A5C"/>
    <w:rsid w:val="00ED0C14"/>
    <w:rsid w:val="00ED1B97"/>
    <w:rsid w:val="00ED1E6E"/>
    <w:rsid w:val="00ED1E9B"/>
    <w:rsid w:val="00ED1FD5"/>
    <w:rsid w:val="00ED2573"/>
    <w:rsid w:val="00ED2CFE"/>
    <w:rsid w:val="00ED2D5C"/>
    <w:rsid w:val="00ED3242"/>
    <w:rsid w:val="00ED34F9"/>
    <w:rsid w:val="00ED39DB"/>
    <w:rsid w:val="00ED4155"/>
    <w:rsid w:val="00ED41B0"/>
    <w:rsid w:val="00ED4324"/>
    <w:rsid w:val="00ED45B7"/>
    <w:rsid w:val="00ED549F"/>
    <w:rsid w:val="00ED56BE"/>
    <w:rsid w:val="00ED56FE"/>
    <w:rsid w:val="00ED5AE1"/>
    <w:rsid w:val="00ED5BFD"/>
    <w:rsid w:val="00ED5DCD"/>
    <w:rsid w:val="00ED5E87"/>
    <w:rsid w:val="00ED6083"/>
    <w:rsid w:val="00ED633F"/>
    <w:rsid w:val="00ED659C"/>
    <w:rsid w:val="00ED65E7"/>
    <w:rsid w:val="00ED6872"/>
    <w:rsid w:val="00ED6936"/>
    <w:rsid w:val="00ED6B9D"/>
    <w:rsid w:val="00ED74B6"/>
    <w:rsid w:val="00ED7838"/>
    <w:rsid w:val="00ED7A81"/>
    <w:rsid w:val="00ED7C5C"/>
    <w:rsid w:val="00ED7E46"/>
    <w:rsid w:val="00EE033E"/>
    <w:rsid w:val="00EE04A9"/>
    <w:rsid w:val="00EE0D57"/>
    <w:rsid w:val="00EE1611"/>
    <w:rsid w:val="00EE1D01"/>
    <w:rsid w:val="00EE1F35"/>
    <w:rsid w:val="00EE2276"/>
    <w:rsid w:val="00EE298A"/>
    <w:rsid w:val="00EE29A6"/>
    <w:rsid w:val="00EE2B91"/>
    <w:rsid w:val="00EE30ED"/>
    <w:rsid w:val="00EE33F4"/>
    <w:rsid w:val="00EE36A7"/>
    <w:rsid w:val="00EE37CE"/>
    <w:rsid w:val="00EE39E1"/>
    <w:rsid w:val="00EE42E3"/>
    <w:rsid w:val="00EE4550"/>
    <w:rsid w:val="00EE4841"/>
    <w:rsid w:val="00EE4848"/>
    <w:rsid w:val="00EE48D2"/>
    <w:rsid w:val="00EE4966"/>
    <w:rsid w:val="00EE4CF1"/>
    <w:rsid w:val="00EE5530"/>
    <w:rsid w:val="00EE5784"/>
    <w:rsid w:val="00EE59E2"/>
    <w:rsid w:val="00EE5E60"/>
    <w:rsid w:val="00EE5F58"/>
    <w:rsid w:val="00EE63F3"/>
    <w:rsid w:val="00EE6443"/>
    <w:rsid w:val="00EE6F41"/>
    <w:rsid w:val="00EE7108"/>
    <w:rsid w:val="00EE742E"/>
    <w:rsid w:val="00EE7621"/>
    <w:rsid w:val="00EE77D3"/>
    <w:rsid w:val="00EE7914"/>
    <w:rsid w:val="00EE79B5"/>
    <w:rsid w:val="00EF01EE"/>
    <w:rsid w:val="00EF03D6"/>
    <w:rsid w:val="00EF05D2"/>
    <w:rsid w:val="00EF06A0"/>
    <w:rsid w:val="00EF077B"/>
    <w:rsid w:val="00EF0CAA"/>
    <w:rsid w:val="00EF0D1B"/>
    <w:rsid w:val="00EF0EE2"/>
    <w:rsid w:val="00EF10DD"/>
    <w:rsid w:val="00EF11CF"/>
    <w:rsid w:val="00EF1469"/>
    <w:rsid w:val="00EF1BB4"/>
    <w:rsid w:val="00EF211C"/>
    <w:rsid w:val="00EF2220"/>
    <w:rsid w:val="00EF23D1"/>
    <w:rsid w:val="00EF2734"/>
    <w:rsid w:val="00EF2848"/>
    <w:rsid w:val="00EF32EC"/>
    <w:rsid w:val="00EF3504"/>
    <w:rsid w:val="00EF35CD"/>
    <w:rsid w:val="00EF3975"/>
    <w:rsid w:val="00EF3BD4"/>
    <w:rsid w:val="00EF4149"/>
    <w:rsid w:val="00EF41A9"/>
    <w:rsid w:val="00EF43A1"/>
    <w:rsid w:val="00EF4641"/>
    <w:rsid w:val="00EF474F"/>
    <w:rsid w:val="00EF4A8D"/>
    <w:rsid w:val="00EF4D9A"/>
    <w:rsid w:val="00EF5510"/>
    <w:rsid w:val="00EF5521"/>
    <w:rsid w:val="00EF56FC"/>
    <w:rsid w:val="00EF5B70"/>
    <w:rsid w:val="00EF5CAB"/>
    <w:rsid w:val="00EF5CAF"/>
    <w:rsid w:val="00EF62D2"/>
    <w:rsid w:val="00EF6316"/>
    <w:rsid w:val="00EF645A"/>
    <w:rsid w:val="00EF6A48"/>
    <w:rsid w:val="00EF6B79"/>
    <w:rsid w:val="00EF6CAD"/>
    <w:rsid w:val="00EF6CCF"/>
    <w:rsid w:val="00EF6E1B"/>
    <w:rsid w:val="00EF72A0"/>
    <w:rsid w:val="00EF7619"/>
    <w:rsid w:val="00EF7663"/>
    <w:rsid w:val="00EF79CE"/>
    <w:rsid w:val="00EF7A59"/>
    <w:rsid w:val="00F00695"/>
    <w:rsid w:val="00F006F3"/>
    <w:rsid w:val="00F00D35"/>
    <w:rsid w:val="00F00E53"/>
    <w:rsid w:val="00F01327"/>
    <w:rsid w:val="00F01817"/>
    <w:rsid w:val="00F01995"/>
    <w:rsid w:val="00F01D0F"/>
    <w:rsid w:val="00F01D25"/>
    <w:rsid w:val="00F01FF3"/>
    <w:rsid w:val="00F0217A"/>
    <w:rsid w:val="00F0259D"/>
    <w:rsid w:val="00F02E04"/>
    <w:rsid w:val="00F02E63"/>
    <w:rsid w:val="00F02F2B"/>
    <w:rsid w:val="00F030F8"/>
    <w:rsid w:val="00F03516"/>
    <w:rsid w:val="00F036E6"/>
    <w:rsid w:val="00F0378B"/>
    <w:rsid w:val="00F03D90"/>
    <w:rsid w:val="00F03E2E"/>
    <w:rsid w:val="00F03FE5"/>
    <w:rsid w:val="00F043BA"/>
    <w:rsid w:val="00F0445D"/>
    <w:rsid w:val="00F044A2"/>
    <w:rsid w:val="00F0452B"/>
    <w:rsid w:val="00F04DF9"/>
    <w:rsid w:val="00F04F56"/>
    <w:rsid w:val="00F05070"/>
    <w:rsid w:val="00F051B6"/>
    <w:rsid w:val="00F0520B"/>
    <w:rsid w:val="00F05313"/>
    <w:rsid w:val="00F05424"/>
    <w:rsid w:val="00F05772"/>
    <w:rsid w:val="00F05AA4"/>
    <w:rsid w:val="00F05F4C"/>
    <w:rsid w:val="00F05FD4"/>
    <w:rsid w:val="00F06401"/>
    <w:rsid w:val="00F06493"/>
    <w:rsid w:val="00F06ED6"/>
    <w:rsid w:val="00F06EE2"/>
    <w:rsid w:val="00F06EE6"/>
    <w:rsid w:val="00F06F30"/>
    <w:rsid w:val="00F070EC"/>
    <w:rsid w:val="00F072AE"/>
    <w:rsid w:val="00F07330"/>
    <w:rsid w:val="00F07411"/>
    <w:rsid w:val="00F07906"/>
    <w:rsid w:val="00F07F31"/>
    <w:rsid w:val="00F10203"/>
    <w:rsid w:val="00F10A6A"/>
    <w:rsid w:val="00F10EA2"/>
    <w:rsid w:val="00F114FF"/>
    <w:rsid w:val="00F11896"/>
    <w:rsid w:val="00F11E3B"/>
    <w:rsid w:val="00F120BE"/>
    <w:rsid w:val="00F12367"/>
    <w:rsid w:val="00F12375"/>
    <w:rsid w:val="00F1262C"/>
    <w:rsid w:val="00F12823"/>
    <w:rsid w:val="00F12927"/>
    <w:rsid w:val="00F12960"/>
    <w:rsid w:val="00F12BBF"/>
    <w:rsid w:val="00F12D85"/>
    <w:rsid w:val="00F13174"/>
    <w:rsid w:val="00F13309"/>
    <w:rsid w:val="00F1368A"/>
    <w:rsid w:val="00F138B0"/>
    <w:rsid w:val="00F139C0"/>
    <w:rsid w:val="00F1404B"/>
    <w:rsid w:val="00F143D0"/>
    <w:rsid w:val="00F14546"/>
    <w:rsid w:val="00F147B4"/>
    <w:rsid w:val="00F14883"/>
    <w:rsid w:val="00F14B0D"/>
    <w:rsid w:val="00F14B7B"/>
    <w:rsid w:val="00F14CF2"/>
    <w:rsid w:val="00F14D94"/>
    <w:rsid w:val="00F15514"/>
    <w:rsid w:val="00F155A9"/>
    <w:rsid w:val="00F1598B"/>
    <w:rsid w:val="00F15F00"/>
    <w:rsid w:val="00F16B86"/>
    <w:rsid w:val="00F17256"/>
    <w:rsid w:val="00F175F3"/>
    <w:rsid w:val="00F17B1F"/>
    <w:rsid w:val="00F17BF7"/>
    <w:rsid w:val="00F2023D"/>
    <w:rsid w:val="00F2050C"/>
    <w:rsid w:val="00F20690"/>
    <w:rsid w:val="00F208E5"/>
    <w:rsid w:val="00F209B4"/>
    <w:rsid w:val="00F218EB"/>
    <w:rsid w:val="00F21AEC"/>
    <w:rsid w:val="00F21BD9"/>
    <w:rsid w:val="00F21C61"/>
    <w:rsid w:val="00F21E39"/>
    <w:rsid w:val="00F21F13"/>
    <w:rsid w:val="00F220AA"/>
    <w:rsid w:val="00F223E7"/>
    <w:rsid w:val="00F226E4"/>
    <w:rsid w:val="00F22AC6"/>
    <w:rsid w:val="00F22DD9"/>
    <w:rsid w:val="00F22ECD"/>
    <w:rsid w:val="00F22F21"/>
    <w:rsid w:val="00F2334D"/>
    <w:rsid w:val="00F23436"/>
    <w:rsid w:val="00F237F9"/>
    <w:rsid w:val="00F244CE"/>
    <w:rsid w:val="00F244D6"/>
    <w:rsid w:val="00F24A7C"/>
    <w:rsid w:val="00F24B8B"/>
    <w:rsid w:val="00F24DAB"/>
    <w:rsid w:val="00F2530A"/>
    <w:rsid w:val="00F25365"/>
    <w:rsid w:val="00F254B0"/>
    <w:rsid w:val="00F2586F"/>
    <w:rsid w:val="00F25880"/>
    <w:rsid w:val="00F258B0"/>
    <w:rsid w:val="00F25D16"/>
    <w:rsid w:val="00F25DA4"/>
    <w:rsid w:val="00F25F18"/>
    <w:rsid w:val="00F25F99"/>
    <w:rsid w:val="00F260B1"/>
    <w:rsid w:val="00F261CB"/>
    <w:rsid w:val="00F2663E"/>
    <w:rsid w:val="00F26DB8"/>
    <w:rsid w:val="00F26EAE"/>
    <w:rsid w:val="00F27061"/>
    <w:rsid w:val="00F270C8"/>
    <w:rsid w:val="00F2727F"/>
    <w:rsid w:val="00F27490"/>
    <w:rsid w:val="00F27952"/>
    <w:rsid w:val="00F27FB3"/>
    <w:rsid w:val="00F307FF"/>
    <w:rsid w:val="00F30DAA"/>
    <w:rsid w:val="00F311BA"/>
    <w:rsid w:val="00F312A6"/>
    <w:rsid w:val="00F3153A"/>
    <w:rsid w:val="00F3160D"/>
    <w:rsid w:val="00F316D8"/>
    <w:rsid w:val="00F31848"/>
    <w:rsid w:val="00F31939"/>
    <w:rsid w:val="00F31A91"/>
    <w:rsid w:val="00F31AB3"/>
    <w:rsid w:val="00F31B78"/>
    <w:rsid w:val="00F31BBD"/>
    <w:rsid w:val="00F31C44"/>
    <w:rsid w:val="00F31CC7"/>
    <w:rsid w:val="00F320BF"/>
    <w:rsid w:val="00F3228D"/>
    <w:rsid w:val="00F3273D"/>
    <w:rsid w:val="00F328CF"/>
    <w:rsid w:val="00F32A70"/>
    <w:rsid w:val="00F32FD4"/>
    <w:rsid w:val="00F332B2"/>
    <w:rsid w:val="00F3336D"/>
    <w:rsid w:val="00F33537"/>
    <w:rsid w:val="00F338E4"/>
    <w:rsid w:val="00F33EA2"/>
    <w:rsid w:val="00F33F0A"/>
    <w:rsid w:val="00F33F5E"/>
    <w:rsid w:val="00F34439"/>
    <w:rsid w:val="00F34DF6"/>
    <w:rsid w:val="00F34E52"/>
    <w:rsid w:val="00F3512D"/>
    <w:rsid w:val="00F356C0"/>
    <w:rsid w:val="00F35ACD"/>
    <w:rsid w:val="00F35D92"/>
    <w:rsid w:val="00F36070"/>
    <w:rsid w:val="00F362EB"/>
    <w:rsid w:val="00F3697F"/>
    <w:rsid w:val="00F372F9"/>
    <w:rsid w:val="00F3740E"/>
    <w:rsid w:val="00F37859"/>
    <w:rsid w:val="00F37A9F"/>
    <w:rsid w:val="00F37B49"/>
    <w:rsid w:val="00F37F72"/>
    <w:rsid w:val="00F400ED"/>
    <w:rsid w:val="00F4040A"/>
    <w:rsid w:val="00F40410"/>
    <w:rsid w:val="00F404CE"/>
    <w:rsid w:val="00F4077A"/>
    <w:rsid w:val="00F408B9"/>
    <w:rsid w:val="00F40A6C"/>
    <w:rsid w:val="00F40CFD"/>
    <w:rsid w:val="00F40D64"/>
    <w:rsid w:val="00F41175"/>
    <w:rsid w:val="00F411C9"/>
    <w:rsid w:val="00F41667"/>
    <w:rsid w:val="00F4214A"/>
    <w:rsid w:val="00F4228A"/>
    <w:rsid w:val="00F424A2"/>
    <w:rsid w:val="00F42B7D"/>
    <w:rsid w:val="00F42E1F"/>
    <w:rsid w:val="00F42EA0"/>
    <w:rsid w:val="00F42F1C"/>
    <w:rsid w:val="00F42F25"/>
    <w:rsid w:val="00F42F74"/>
    <w:rsid w:val="00F434A2"/>
    <w:rsid w:val="00F434DA"/>
    <w:rsid w:val="00F43546"/>
    <w:rsid w:val="00F43656"/>
    <w:rsid w:val="00F43956"/>
    <w:rsid w:val="00F43A60"/>
    <w:rsid w:val="00F43D0B"/>
    <w:rsid w:val="00F43E7E"/>
    <w:rsid w:val="00F44BE1"/>
    <w:rsid w:val="00F44BF4"/>
    <w:rsid w:val="00F45244"/>
    <w:rsid w:val="00F45277"/>
    <w:rsid w:val="00F454C0"/>
    <w:rsid w:val="00F45686"/>
    <w:rsid w:val="00F458B8"/>
    <w:rsid w:val="00F458D1"/>
    <w:rsid w:val="00F45AFB"/>
    <w:rsid w:val="00F45D3C"/>
    <w:rsid w:val="00F45EAD"/>
    <w:rsid w:val="00F45FE0"/>
    <w:rsid w:val="00F462A2"/>
    <w:rsid w:val="00F4647A"/>
    <w:rsid w:val="00F46943"/>
    <w:rsid w:val="00F46DBB"/>
    <w:rsid w:val="00F473C4"/>
    <w:rsid w:val="00F47456"/>
    <w:rsid w:val="00F47755"/>
    <w:rsid w:val="00F477DC"/>
    <w:rsid w:val="00F47B0E"/>
    <w:rsid w:val="00F47BF7"/>
    <w:rsid w:val="00F47C9F"/>
    <w:rsid w:val="00F47D4D"/>
    <w:rsid w:val="00F5023D"/>
    <w:rsid w:val="00F506BF"/>
    <w:rsid w:val="00F50AAA"/>
    <w:rsid w:val="00F50F55"/>
    <w:rsid w:val="00F511A4"/>
    <w:rsid w:val="00F51249"/>
    <w:rsid w:val="00F5132E"/>
    <w:rsid w:val="00F5174A"/>
    <w:rsid w:val="00F51997"/>
    <w:rsid w:val="00F51E1A"/>
    <w:rsid w:val="00F52929"/>
    <w:rsid w:val="00F52936"/>
    <w:rsid w:val="00F5314B"/>
    <w:rsid w:val="00F53175"/>
    <w:rsid w:val="00F5365D"/>
    <w:rsid w:val="00F53680"/>
    <w:rsid w:val="00F53E8A"/>
    <w:rsid w:val="00F53ED0"/>
    <w:rsid w:val="00F5430B"/>
    <w:rsid w:val="00F5447B"/>
    <w:rsid w:val="00F544D0"/>
    <w:rsid w:val="00F544D7"/>
    <w:rsid w:val="00F55031"/>
    <w:rsid w:val="00F55052"/>
    <w:rsid w:val="00F5511F"/>
    <w:rsid w:val="00F5519F"/>
    <w:rsid w:val="00F55487"/>
    <w:rsid w:val="00F5578B"/>
    <w:rsid w:val="00F55B47"/>
    <w:rsid w:val="00F5601C"/>
    <w:rsid w:val="00F5617C"/>
    <w:rsid w:val="00F562BC"/>
    <w:rsid w:val="00F563A7"/>
    <w:rsid w:val="00F5664E"/>
    <w:rsid w:val="00F569AC"/>
    <w:rsid w:val="00F57577"/>
    <w:rsid w:val="00F575D7"/>
    <w:rsid w:val="00F579FD"/>
    <w:rsid w:val="00F57E8A"/>
    <w:rsid w:val="00F602B7"/>
    <w:rsid w:val="00F603BB"/>
    <w:rsid w:val="00F6075B"/>
    <w:rsid w:val="00F60A8E"/>
    <w:rsid w:val="00F60A9F"/>
    <w:rsid w:val="00F60BDC"/>
    <w:rsid w:val="00F60D7D"/>
    <w:rsid w:val="00F60F5E"/>
    <w:rsid w:val="00F614B5"/>
    <w:rsid w:val="00F614F9"/>
    <w:rsid w:val="00F6159F"/>
    <w:rsid w:val="00F617EE"/>
    <w:rsid w:val="00F61B84"/>
    <w:rsid w:val="00F61EA5"/>
    <w:rsid w:val="00F61EFC"/>
    <w:rsid w:val="00F61F73"/>
    <w:rsid w:val="00F62342"/>
    <w:rsid w:val="00F62387"/>
    <w:rsid w:val="00F630B9"/>
    <w:rsid w:val="00F632A5"/>
    <w:rsid w:val="00F632AB"/>
    <w:rsid w:val="00F63509"/>
    <w:rsid w:val="00F63522"/>
    <w:rsid w:val="00F63CD8"/>
    <w:rsid w:val="00F64507"/>
    <w:rsid w:val="00F658A1"/>
    <w:rsid w:val="00F65A99"/>
    <w:rsid w:val="00F65D49"/>
    <w:rsid w:val="00F66EDF"/>
    <w:rsid w:val="00F66F6E"/>
    <w:rsid w:val="00F67769"/>
    <w:rsid w:val="00F67BF1"/>
    <w:rsid w:val="00F67CB3"/>
    <w:rsid w:val="00F67D6D"/>
    <w:rsid w:val="00F7035C"/>
    <w:rsid w:val="00F704A5"/>
    <w:rsid w:val="00F70906"/>
    <w:rsid w:val="00F70D98"/>
    <w:rsid w:val="00F70DB3"/>
    <w:rsid w:val="00F70E0A"/>
    <w:rsid w:val="00F710DE"/>
    <w:rsid w:val="00F710F5"/>
    <w:rsid w:val="00F711E0"/>
    <w:rsid w:val="00F71259"/>
    <w:rsid w:val="00F71A53"/>
    <w:rsid w:val="00F71B9D"/>
    <w:rsid w:val="00F71C52"/>
    <w:rsid w:val="00F71F3B"/>
    <w:rsid w:val="00F723AF"/>
    <w:rsid w:val="00F72DC8"/>
    <w:rsid w:val="00F72F9B"/>
    <w:rsid w:val="00F73124"/>
    <w:rsid w:val="00F73B73"/>
    <w:rsid w:val="00F73CEE"/>
    <w:rsid w:val="00F73EDF"/>
    <w:rsid w:val="00F74440"/>
    <w:rsid w:val="00F74509"/>
    <w:rsid w:val="00F74B29"/>
    <w:rsid w:val="00F74B36"/>
    <w:rsid w:val="00F75010"/>
    <w:rsid w:val="00F7515B"/>
    <w:rsid w:val="00F75220"/>
    <w:rsid w:val="00F756C5"/>
    <w:rsid w:val="00F75C3C"/>
    <w:rsid w:val="00F75F66"/>
    <w:rsid w:val="00F75FD9"/>
    <w:rsid w:val="00F7683F"/>
    <w:rsid w:val="00F76870"/>
    <w:rsid w:val="00F769CC"/>
    <w:rsid w:val="00F76AC7"/>
    <w:rsid w:val="00F771BF"/>
    <w:rsid w:val="00F774A0"/>
    <w:rsid w:val="00F777C4"/>
    <w:rsid w:val="00F77BC0"/>
    <w:rsid w:val="00F77E4A"/>
    <w:rsid w:val="00F77E87"/>
    <w:rsid w:val="00F806FB"/>
    <w:rsid w:val="00F80D4F"/>
    <w:rsid w:val="00F81322"/>
    <w:rsid w:val="00F8133D"/>
    <w:rsid w:val="00F81497"/>
    <w:rsid w:val="00F814EA"/>
    <w:rsid w:val="00F81758"/>
    <w:rsid w:val="00F81D77"/>
    <w:rsid w:val="00F81E5F"/>
    <w:rsid w:val="00F81EAE"/>
    <w:rsid w:val="00F81F26"/>
    <w:rsid w:val="00F81FC1"/>
    <w:rsid w:val="00F82573"/>
    <w:rsid w:val="00F82605"/>
    <w:rsid w:val="00F82814"/>
    <w:rsid w:val="00F82861"/>
    <w:rsid w:val="00F8291C"/>
    <w:rsid w:val="00F82B1E"/>
    <w:rsid w:val="00F82B97"/>
    <w:rsid w:val="00F82BBE"/>
    <w:rsid w:val="00F83003"/>
    <w:rsid w:val="00F83817"/>
    <w:rsid w:val="00F83AE4"/>
    <w:rsid w:val="00F83B71"/>
    <w:rsid w:val="00F83BDF"/>
    <w:rsid w:val="00F83C7A"/>
    <w:rsid w:val="00F84070"/>
    <w:rsid w:val="00F842A1"/>
    <w:rsid w:val="00F84926"/>
    <w:rsid w:val="00F84AF6"/>
    <w:rsid w:val="00F84D5A"/>
    <w:rsid w:val="00F85373"/>
    <w:rsid w:val="00F85686"/>
    <w:rsid w:val="00F859AE"/>
    <w:rsid w:val="00F86127"/>
    <w:rsid w:val="00F863BF"/>
    <w:rsid w:val="00F86455"/>
    <w:rsid w:val="00F86588"/>
    <w:rsid w:val="00F8666E"/>
    <w:rsid w:val="00F86BDA"/>
    <w:rsid w:val="00F86E8B"/>
    <w:rsid w:val="00F8708C"/>
    <w:rsid w:val="00F874D4"/>
    <w:rsid w:val="00F875ED"/>
    <w:rsid w:val="00F8787F"/>
    <w:rsid w:val="00F87987"/>
    <w:rsid w:val="00F87BF3"/>
    <w:rsid w:val="00F90001"/>
    <w:rsid w:val="00F90292"/>
    <w:rsid w:val="00F904B5"/>
    <w:rsid w:val="00F90DA9"/>
    <w:rsid w:val="00F90F35"/>
    <w:rsid w:val="00F91100"/>
    <w:rsid w:val="00F91535"/>
    <w:rsid w:val="00F91579"/>
    <w:rsid w:val="00F91680"/>
    <w:rsid w:val="00F91A42"/>
    <w:rsid w:val="00F91B65"/>
    <w:rsid w:val="00F9220A"/>
    <w:rsid w:val="00F92A3C"/>
    <w:rsid w:val="00F9407F"/>
    <w:rsid w:val="00F9473E"/>
    <w:rsid w:val="00F948B3"/>
    <w:rsid w:val="00F94A38"/>
    <w:rsid w:val="00F94B99"/>
    <w:rsid w:val="00F94E83"/>
    <w:rsid w:val="00F94F8D"/>
    <w:rsid w:val="00F95135"/>
    <w:rsid w:val="00F9516D"/>
    <w:rsid w:val="00F955CC"/>
    <w:rsid w:val="00F9586E"/>
    <w:rsid w:val="00F95978"/>
    <w:rsid w:val="00F95CD2"/>
    <w:rsid w:val="00F95DFE"/>
    <w:rsid w:val="00F9605D"/>
    <w:rsid w:val="00F96189"/>
    <w:rsid w:val="00F96268"/>
    <w:rsid w:val="00F962AD"/>
    <w:rsid w:val="00F965A0"/>
    <w:rsid w:val="00F967FA"/>
    <w:rsid w:val="00F96A1F"/>
    <w:rsid w:val="00F96E1F"/>
    <w:rsid w:val="00F97081"/>
    <w:rsid w:val="00F97674"/>
    <w:rsid w:val="00F97749"/>
    <w:rsid w:val="00F97C71"/>
    <w:rsid w:val="00F97D2C"/>
    <w:rsid w:val="00FA0397"/>
    <w:rsid w:val="00FA043F"/>
    <w:rsid w:val="00FA0723"/>
    <w:rsid w:val="00FA0BEB"/>
    <w:rsid w:val="00FA0CB3"/>
    <w:rsid w:val="00FA0F28"/>
    <w:rsid w:val="00FA17D8"/>
    <w:rsid w:val="00FA1A81"/>
    <w:rsid w:val="00FA1B7A"/>
    <w:rsid w:val="00FA1E2B"/>
    <w:rsid w:val="00FA1F1E"/>
    <w:rsid w:val="00FA1F5E"/>
    <w:rsid w:val="00FA2487"/>
    <w:rsid w:val="00FA24E1"/>
    <w:rsid w:val="00FA2515"/>
    <w:rsid w:val="00FA293F"/>
    <w:rsid w:val="00FA324F"/>
    <w:rsid w:val="00FA389F"/>
    <w:rsid w:val="00FA3EC0"/>
    <w:rsid w:val="00FA463C"/>
    <w:rsid w:val="00FA4966"/>
    <w:rsid w:val="00FA56FF"/>
    <w:rsid w:val="00FA58B7"/>
    <w:rsid w:val="00FA5905"/>
    <w:rsid w:val="00FA5A9D"/>
    <w:rsid w:val="00FA5DCF"/>
    <w:rsid w:val="00FA63A1"/>
    <w:rsid w:val="00FA6650"/>
    <w:rsid w:val="00FA6981"/>
    <w:rsid w:val="00FA6988"/>
    <w:rsid w:val="00FA71DB"/>
    <w:rsid w:val="00FA7783"/>
    <w:rsid w:val="00FA77FA"/>
    <w:rsid w:val="00FA78B0"/>
    <w:rsid w:val="00FA79C1"/>
    <w:rsid w:val="00FA7C26"/>
    <w:rsid w:val="00FB009F"/>
    <w:rsid w:val="00FB0269"/>
    <w:rsid w:val="00FB03F0"/>
    <w:rsid w:val="00FB047D"/>
    <w:rsid w:val="00FB0A07"/>
    <w:rsid w:val="00FB1055"/>
    <w:rsid w:val="00FB114A"/>
    <w:rsid w:val="00FB1292"/>
    <w:rsid w:val="00FB12F1"/>
    <w:rsid w:val="00FB17B3"/>
    <w:rsid w:val="00FB18E8"/>
    <w:rsid w:val="00FB1DEF"/>
    <w:rsid w:val="00FB22D1"/>
    <w:rsid w:val="00FB249D"/>
    <w:rsid w:val="00FB283F"/>
    <w:rsid w:val="00FB28A1"/>
    <w:rsid w:val="00FB2D17"/>
    <w:rsid w:val="00FB2E3A"/>
    <w:rsid w:val="00FB3019"/>
    <w:rsid w:val="00FB3189"/>
    <w:rsid w:val="00FB3267"/>
    <w:rsid w:val="00FB3384"/>
    <w:rsid w:val="00FB350F"/>
    <w:rsid w:val="00FB39B4"/>
    <w:rsid w:val="00FB3C52"/>
    <w:rsid w:val="00FB4303"/>
    <w:rsid w:val="00FB4542"/>
    <w:rsid w:val="00FB46C3"/>
    <w:rsid w:val="00FB47A1"/>
    <w:rsid w:val="00FB47C7"/>
    <w:rsid w:val="00FB4937"/>
    <w:rsid w:val="00FB5069"/>
    <w:rsid w:val="00FB52A1"/>
    <w:rsid w:val="00FB5E08"/>
    <w:rsid w:val="00FB6DFC"/>
    <w:rsid w:val="00FB6EBF"/>
    <w:rsid w:val="00FB6EC6"/>
    <w:rsid w:val="00FB700A"/>
    <w:rsid w:val="00FB702A"/>
    <w:rsid w:val="00FB7309"/>
    <w:rsid w:val="00FB7631"/>
    <w:rsid w:val="00FC05AA"/>
    <w:rsid w:val="00FC0612"/>
    <w:rsid w:val="00FC0615"/>
    <w:rsid w:val="00FC0732"/>
    <w:rsid w:val="00FC096E"/>
    <w:rsid w:val="00FC0A73"/>
    <w:rsid w:val="00FC0BBD"/>
    <w:rsid w:val="00FC11C5"/>
    <w:rsid w:val="00FC1384"/>
    <w:rsid w:val="00FC1D2B"/>
    <w:rsid w:val="00FC23BB"/>
    <w:rsid w:val="00FC25E4"/>
    <w:rsid w:val="00FC2643"/>
    <w:rsid w:val="00FC291E"/>
    <w:rsid w:val="00FC30C1"/>
    <w:rsid w:val="00FC30C5"/>
    <w:rsid w:val="00FC3267"/>
    <w:rsid w:val="00FC3608"/>
    <w:rsid w:val="00FC3917"/>
    <w:rsid w:val="00FC3985"/>
    <w:rsid w:val="00FC3F01"/>
    <w:rsid w:val="00FC43F4"/>
    <w:rsid w:val="00FC45AC"/>
    <w:rsid w:val="00FC45C5"/>
    <w:rsid w:val="00FC469E"/>
    <w:rsid w:val="00FC4857"/>
    <w:rsid w:val="00FC48A0"/>
    <w:rsid w:val="00FC48E4"/>
    <w:rsid w:val="00FC4A8F"/>
    <w:rsid w:val="00FC4B05"/>
    <w:rsid w:val="00FC4D8C"/>
    <w:rsid w:val="00FC4F46"/>
    <w:rsid w:val="00FC4F5E"/>
    <w:rsid w:val="00FC5275"/>
    <w:rsid w:val="00FC558B"/>
    <w:rsid w:val="00FC5664"/>
    <w:rsid w:val="00FC5D9E"/>
    <w:rsid w:val="00FC5F42"/>
    <w:rsid w:val="00FC5FBF"/>
    <w:rsid w:val="00FC604A"/>
    <w:rsid w:val="00FC6077"/>
    <w:rsid w:val="00FC655C"/>
    <w:rsid w:val="00FC66CE"/>
    <w:rsid w:val="00FC67A8"/>
    <w:rsid w:val="00FC69E3"/>
    <w:rsid w:val="00FC6B79"/>
    <w:rsid w:val="00FC6DD7"/>
    <w:rsid w:val="00FC7799"/>
    <w:rsid w:val="00FC7D83"/>
    <w:rsid w:val="00FC7E67"/>
    <w:rsid w:val="00FD01FA"/>
    <w:rsid w:val="00FD0A4E"/>
    <w:rsid w:val="00FD0BBF"/>
    <w:rsid w:val="00FD0D97"/>
    <w:rsid w:val="00FD0F6C"/>
    <w:rsid w:val="00FD0F8D"/>
    <w:rsid w:val="00FD1A34"/>
    <w:rsid w:val="00FD1B31"/>
    <w:rsid w:val="00FD1BE2"/>
    <w:rsid w:val="00FD1FE4"/>
    <w:rsid w:val="00FD2134"/>
    <w:rsid w:val="00FD2135"/>
    <w:rsid w:val="00FD217D"/>
    <w:rsid w:val="00FD22ED"/>
    <w:rsid w:val="00FD2D9A"/>
    <w:rsid w:val="00FD2E7A"/>
    <w:rsid w:val="00FD318D"/>
    <w:rsid w:val="00FD3655"/>
    <w:rsid w:val="00FD37AC"/>
    <w:rsid w:val="00FD40AB"/>
    <w:rsid w:val="00FD44C5"/>
    <w:rsid w:val="00FD44F0"/>
    <w:rsid w:val="00FD4594"/>
    <w:rsid w:val="00FD56FA"/>
    <w:rsid w:val="00FD5A4C"/>
    <w:rsid w:val="00FD5DAE"/>
    <w:rsid w:val="00FD640D"/>
    <w:rsid w:val="00FD6537"/>
    <w:rsid w:val="00FD67C4"/>
    <w:rsid w:val="00FD693D"/>
    <w:rsid w:val="00FD6F07"/>
    <w:rsid w:val="00FD70BD"/>
    <w:rsid w:val="00FD7637"/>
    <w:rsid w:val="00FD7CB3"/>
    <w:rsid w:val="00FD7F0B"/>
    <w:rsid w:val="00FD7F93"/>
    <w:rsid w:val="00FE0240"/>
    <w:rsid w:val="00FE0481"/>
    <w:rsid w:val="00FE04E2"/>
    <w:rsid w:val="00FE0527"/>
    <w:rsid w:val="00FE0687"/>
    <w:rsid w:val="00FE0C9C"/>
    <w:rsid w:val="00FE170D"/>
    <w:rsid w:val="00FE1EE8"/>
    <w:rsid w:val="00FE1FD5"/>
    <w:rsid w:val="00FE20DF"/>
    <w:rsid w:val="00FE274A"/>
    <w:rsid w:val="00FE2AE8"/>
    <w:rsid w:val="00FE2F8B"/>
    <w:rsid w:val="00FE3948"/>
    <w:rsid w:val="00FE3BB3"/>
    <w:rsid w:val="00FE4061"/>
    <w:rsid w:val="00FE42E0"/>
    <w:rsid w:val="00FE4421"/>
    <w:rsid w:val="00FE448A"/>
    <w:rsid w:val="00FE4AE3"/>
    <w:rsid w:val="00FE4F45"/>
    <w:rsid w:val="00FE5775"/>
    <w:rsid w:val="00FE57F0"/>
    <w:rsid w:val="00FE5BA4"/>
    <w:rsid w:val="00FE6FBE"/>
    <w:rsid w:val="00FE7669"/>
    <w:rsid w:val="00FE768C"/>
    <w:rsid w:val="00FE77F5"/>
    <w:rsid w:val="00FE782D"/>
    <w:rsid w:val="00FE7903"/>
    <w:rsid w:val="00FE7CD7"/>
    <w:rsid w:val="00FF0049"/>
    <w:rsid w:val="00FF069F"/>
    <w:rsid w:val="00FF079F"/>
    <w:rsid w:val="00FF0B06"/>
    <w:rsid w:val="00FF0D6A"/>
    <w:rsid w:val="00FF0F6A"/>
    <w:rsid w:val="00FF17C4"/>
    <w:rsid w:val="00FF21D9"/>
    <w:rsid w:val="00FF2335"/>
    <w:rsid w:val="00FF245B"/>
    <w:rsid w:val="00FF2B1A"/>
    <w:rsid w:val="00FF2F65"/>
    <w:rsid w:val="00FF383B"/>
    <w:rsid w:val="00FF3C61"/>
    <w:rsid w:val="00FF3D83"/>
    <w:rsid w:val="00FF411E"/>
    <w:rsid w:val="00FF45D7"/>
    <w:rsid w:val="00FF46BB"/>
    <w:rsid w:val="00FF48D7"/>
    <w:rsid w:val="00FF49C4"/>
    <w:rsid w:val="00FF4D7A"/>
    <w:rsid w:val="00FF4FB5"/>
    <w:rsid w:val="00FF5110"/>
    <w:rsid w:val="00FF52AF"/>
    <w:rsid w:val="00FF5455"/>
    <w:rsid w:val="00FF5CB1"/>
    <w:rsid w:val="00FF60EE"/>
    <w:rsid w:val="00FF621B"/>
    <w:rsid w:val="00FF6522"/>
    <w:rsid w:val="00FF6C8D"/>
    <w:rsid w:val="00FF6FBC"/>
    <w:rsid w:val="00FF7087"/>
    <w:rsid w:val="00FF70AE"/>
    <w:rsid w:val="00FF7369"/>
    <w:rsid w:val="00FF77D4"/>
    <w:rsid w:val="00FF79E2"/>
    <w:rsid w:val="00FF7AD1"/>
    <w:rsid w:val="00FF7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4:docId w14:val="106C0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16D"/>
    <w:pPr>
      <w:spacing w:before="120" w:after="120" w:line="276" w:lineRule="auto"/>
    </w:pPr>
    <w:rPr>
      <w:rFonts w:ascii="Arial" w:hAnsi="Arial"/>
      <w:sz w:val="20"/>
      <w:lang w:val="en-AU"/>
    </w:rPr>
  </w:style>
  <w:style w:type="paragraph" w:styleId="Heading1">
    <w:name w:val="heading 1"/>
    <w:basedOn w:val="Normal"/>
    <w:next w:val="Normal"/>
    <w:link w:val="Heading1Char"/>
    <w:uiPriority w:val="9"/>
    <w:qFormat/>
    <w:rsid w:val="00851D30"/>
    <w:pPr>
      <w:keepNext/>
      <w:keepLines/>
      <w:pageBreakBefore/>
      <w:widowControl w:val="0"/>
      <w:numPr>
        <w:numId w:val="1"/>
      </w:numPr>
      <w:pBdr>
        <w:bottom w:val="single" w:sz="4" w:space="1" w:color="595959" w:themeColor="text1" w:themeTint="A6"/>
      </w:pBdr>
      <w:spacing w:before="360"/>
      <w:outlineLvl w:val="0"/>
    </w:pPr>
    <w:rPr>
      <w:rFonts w:eastAsiaTheme="majorEastAsia" w:cs="Arial"/>
      <w:b/>
      <w:bCs/>
      <w:smallCaps/>
      <w:color w:val="5072AC"/>
      <w:sz w:val="32"/>
      <w:szCs w:val="32"/>
    </w:rPr>
  </w:style>
  <w:style w:type="paragraph" w:styleId="Heading2">
    <w:name w:val="heading 2"/>
    <w:aliases w:val="NOTES"/>
    <w:basedOn w:val="Normal"/>
    <w:next w:val="Normal"/>
    <w:link w:val="Heading2Char"/>
    <w:uiPriority w:val="9"/>
    <w:unhideWhenUsed/>
    <w:qFormat/>
    <w:rsid w:val="00C33456"/>
    <w:pPr>
      <w:keepNext/>
      <w:keepLines/>
      <w:widowControl w:val="0"/>
      <w:numPr>
        <w:ilvl w:val="1"/>
        <w:numId w:val="1"/>
      </w:numPr>
      <w:spacing w:before="240"/>
      <w:outlineLvl w:val="1"/>
    </w:pPr>
    <w:rPr>
      <w:rFonts w:eastAsiaTheme="majorEastAsia" w:cs="Arial"/>
      <w:b/>
      <w:bCs/>
      <w:smallCaps/>
      <w:color w:val="5072AC"/>
      <w:sz w:val="28"/>
      <w:szCs w:val="28"/>
    </w:rPr>
  </w:style>
  <w:style w:type="paragraph" w:styleId="Heading3">
    <w:name w:val="heading 3"/>
    <w:basedOn w:val="Normal"/>
    <w:link w:val="Heading3Char"/>
    <w:uiPriority w:val="9"/>
    <w:unhideWhenUsed/>
    <w:qFormat/>
    <w:rsid w:val="00C33456"/>
    <w:pPr>
      <w:widowControl w:val="0"/>
      <w:numPr>
        <w:ilvl w:val="2"/>
        <w:numId w:val="1"/>
      </w:numPr>
      <w:outlineLvl w:val="2"/>
    </w:pPr>
    <w:rPr>
      <w:rFonts w:eastAsiaTheme="majorEastAsia" w:cstheme="majorBidi"/>
      <w:b/>
      <w:bCs/>
      <w:color w:val="5072AC"/>
      <w:sz w:val="24"/>
    </w:rPr>
  </w:style>
  <w:style w:type="paragraph" w:styleId="Heading4">
    <w:name w:val="heading 4"/>
    <w:aliases w:val="Part 4&amp;6,Part 3 Prescriptions"/>
    <w:basedOn w:val="Normal"/>
    <w:link w:val="Heading4Char"/>
    <w:autoRedefine/>
    <w:uiPriority w:val="9"/>
    <w:unhideWhenUsed/>
    <w:qFormat/>
    <w:rsid w:val="004B6A96"/>
    <w:pPr>
      <w:widowControl w:val="0"/>
      <w:numPr>
        <w:ilvl w:val="3"/>
        <w:numId w:val="1"/>
      </w:numPr>
      <w:ind w:left="862" w:hanging="862"/>
      <w:outlineLvl w:val="3"/>
    </w:pPr>
    <w:rPr>
      <w:rFonts w:eastAsiaTheme="majorEastAsia" w:cstheme="majorBidi"/>
      <w:bCs/>
      <w:color w:val="000000" w:themeColor="text1"/>
    </w:rPr>
  </w:style>
  <w:style w:type="paragraph" w:styleId="Heading5">
    <w:name w:val="heading 5"/>
    <w:basedOn w:val="Normal"/>
    <w:next w:val="Normal"/>
    <w:link w:val="Heading5Char"/>
    <w:uiPriority w:val="9"/>
    <w:unhideWhenUsed/>
    <w:qFormat/>
    <w:rsid w:val="0039582A"/>
    <w:pPr>
      <w:keepNext/>
      <w:keepLines/>
      <w:numPr>
        <w:ilvl w:val="4"/>
        <w:numId w:val="1"/>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unhideWhenUsed/>
    <w:qFormat/>
    <w:rsid w:val="0039582A"/>
    <w:pPr>
      <w:keepNext/>
      <w:keepLines/>
      <w:numPr>
        <w:ilvl w:val="5"/>
        <w:numId w:val="1"/>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unhideWhenUsed/>
    <w:qFormat/>
    <w:rsid w:val="003958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9582A"/>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3958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3958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9582A"/>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rsid w:val="003958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9582A"/>
    <w:rPr>
      <w:color w:val="5A5A5A" w:themeColor="text1" w:themeTint="A5"/>
      <w:spacing w:val="10"/>
    </w:rPr>
  </w:style>
  <w:style w:type="character" w:customStyle="1" w:styleId="Heading1Char">
    <w:name w:val="Heading 1 Char"/>
    <w:basedOn w:val="DefaultParagraphFont"/>
    <w:link w:val="Heading1"/>
    <w:uiPriority w:val="9"/>
    <w:rsid w:val="00851D30"/>
    <w:rPr>
      <w:rFonts w:ascii="Arial" w:eastAsiaTheme="majorEastAsia" w:hAnsi="Arial" w:cs="Arial"/>
      <w:b/>
      <w:bCs/>
      <w:smallCaps/>
      <w:color w:val="5072AC"/>
      <w:sz w:val="32"/>
      <w:szCs w:val="32"/>
      <w:lang w:val="en-AU"/>
    </w:rPr>
  </w:style>
  <w:style w:type="character" w:customStyle="1" w:styleId="Heading2Char">
    <w:name w:val="Heading 2 Char"/>
    <w:aliases w:val="NOTES Char"/>
    <w:basedOn w:val="DefaultParagraphFont"/>
    <w:link w:val="Heading2"/>
    <w:uiPriority w:val="9"/>
    <w:rsid w:val="00C33456"/>
    <w:rPr>
      <w:rFonts w:ascii="Arial" w:eastAsiaTheme="majorEastAsia" w:hAnsi="Arial" w:cs="Arial"/>
      <w:b/>
      <w:bCs/>
      <w:smallCaps/>
      <w:color w:val="5072AC"/>
      <w:sz w:val="28"/>
      <w:szCs w:val="28"/>
      <w:lang w:val="en-AU"/>
    </w:rPr>
  </w:style>
  <w:style w:type="character" w:customStyle="1" w:styleId="Heading3Char">
    <w:name w:val="Heading 3 Char"/>
    <w:basedOn w:val="DefaultParagraphFont"/>
    <w:link w:val="Heading3"/>
    <w:uiPriority w:val="9"/>
    <w:rsid w:val="00C33456"/>
    <w:rPr>
      <w:rFonts w:ascii="Arial" w:eastAsiaTheme="majorEastAsia" w:hAnsi="Arial" w:cstheme="majorBidi"/>
      <w:b/>
      <w:bCs/>
      <w:color w:val="5072AC"/>
      <w:sz w:val="24"/>
      <w:lang w:val="en-AU"/>
    </w:rPr>
  </w:style>
  <w:style w:type="character" w:customStyle="1" w:styleId="Heading4Char">
    <w:name w:val="Heading 4 Char"/>
    <w:aliases w:val="Part 4&amp;6 Char,Part 3 Prescriptions Char"/>
    <w:basedOn w:val="DefaultParagraphFont"/>
    <w:link w:val="Heading4"/>
    <w:uiPriority w:val="9"/>
    <w:rsid w:val="004B6A96"/>
    <w:rPr>
      <w:rFonts w:ascii="Arial" w:eastAsiaTheme="majorEastAsia" w:hAnsi="Arial" w:cstheme="majorBidi"/>
      <w:bCs/>
      <w:color w:val="000000" w:themeColor="text1"/>
      <w:sz w:val="20"/>
      <w:lang w:val="en-AU"/>
    </w:rPr>
  </w:style>
  <w:style w:type="character" w:customStyle="1" w:styleId="Heading5Char">
    <w:name w:val="Heading 5 Char"/>
    <w:basedOn w:val="DefaultParagraphFont"/>
    <w:link w:val="Heading5"/>
    <w:uiPriority w:val="9"/>
    <w:rsid w:val="0039582A"/>
    <w:rPr>
      <w:rFonts w:asciiTheme="majorHAnsi" w:eastAsiaTheme="majorEastAsia" w:hAnsiTheme="majorHAnsi" w:cstheme="majorBidi"/>
      <w:color w:val="252525" w:themeColor="text2" w:themeShade="BF"/>
      <w:sz w:val="20"/>
      <w:lang w:val="en-AU"/>
    </w:rPr>
  </w:style>
  <w:style w:type="character" w:customStyle="1" w:styleId="Heading6Char">
    <w:name w:val="Heading 6 Char"/>
    <w:basedOn w:val="DefaultParagraphFont"/>
    <w:link w:val="Heading6"/>
    <w:uiPriority w:val="9"/>
    <w:rsid w:val="0039582A"/>
    <w:rPr>
      <w:rFonts w:asciiTheme="majorHAnsi" w:eastAsiaTheme="majorEastAsia" w:hAnsiTheme="majorHAnsi" w:cstheme="majorBidi"/>
      <w:i/>
      <w:iCs/>
      <w:color w:val="252525" w:themeColor="text2" w:themeShade="BF"/>
      <w:sz w:val="20"/>
      <w:lang w:val="en-AU"/>
    </w:rPr>
  </w:style>
  <w:style w:type="character" w:customStyle="1" w:styleId="Heading7Char">
    <w:name w:val="Heading 7 Char"/>
    <w:basedOn w:val="DefaultParagraphFont"/>
    <w:link w:val="Heading7"/>
    <w:uiPriority w:val="9"/>
    <w:rsid w:val="0039582A"/>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basedOn w:val="DefaultParagraphFont"/>
    <w:link w:val="Heading8"/>
    <w:uiPriority w:val="9"/>
    <w:rsid w:val="0039582A"/>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rsid w:val="0039582A"/>
    <w:rPr>
      <w:rFonts w:asciiTheme="majorHAnsi" w:eastAsiaTheme="majorEastAsia" w:hAnsiTheme="majorHAnsi" w:cstheme="majorBidi"/>
      <w:i/>
      <w:iCs/>
      <w:color w:val="404040" w:themeColor="text1" w:themeTint="BF"/>
      <w:sz w:val="20"/>
      <w:szCs w:val="20"/>
      <w:lang w:val="en-AU"/>
    </w:rPr>
  </w:style>
  <w:style w:type="character" w:styleId="SubtleEmphasis">
    <w:name w:val="Subtle Emphasis"/>
    <w:basedOn w:val="DefaultParagraphFont"/>
    <w:uiPriority w:val="19"/>
    <w:rsid w:val="0039582A"/>
    <w:rPr>
      <w:i/>
      <w:iCs/>
      <w:color w:val="404040" w:themeColor="text1" w:themeTint="BF"/>
    </w:rPr>
  </w:style>
  <w:style w:type="character" w:styleId="Emphasis">
    <w:name w:val="Emphasis"/>
    <w:basedOn w:val="DefaultParagraphFont"/>
    <w:uiPriority w:val="20"/>
    <w:rsid w:val="0039582A"/>
    <w:rPr>
      <w:i/>
      <w:iCs/>
      <w:color w:val="auto"/>
    </w:rPr>
  </w:style>
  <w:style w:type="character" w:styleId="IntenseEmphasis">
    <w:name w:val="Intense Emphasis"/>
    <w:basedOn w:val="DefaultParagraphFont"/>
    <w:uiPriority w:val="21"/>
    <w:rsid w:val="0039582A"/>
    <w:rPr>
      <w:b/>
      <w:bCs/>
      <w:i/>
      <w:iCs/>
      <w:caps/>
    </w:rPr>
  </w:style>
  <w:style w:type="character" w:styleId="Strong">
    <w:name w:val="Strong"/>
    <w:basedOn w:val="DefaultParagraphFont"/>
    <w:uiPriority w:val="22"/>
    <w:rsid w:val="0039582A"/>
    <w:rPr>
      <w:b/>
      <w:bCs/>
      <w:color w:val="000000" w:themeColor="text1"/>
    </w:rPr>
  </w:style>
  <w:style w:type="paragraph" w:styleId="Quote">
    <w:name w:val="Quote"/>
    <w:basedOn w:val="Normal"/>
    <w:next w:val="Normal"/>
    <w:link w:val="QuoteChar"/>
    <w:uiPriority w:val="29"/>
    <w:rsid w:val="0039582A"/>
    <w:pPr>
      <w:spacing w:before="160"/>
      <w:ind w:left="720" w:right="720"/>
    </w:pPr>
    <w:rPr>
      <w:i/>
      <w:iCs/>
      <w:color w:val="000000" w:themeColor="text1"/>
    </w:rPr>
  </w:style>
  <w:style w:type="character" w:customStyle="1" w:styleId="QuoteChar">
    <w:name w:val="Quote Char"/>
    <w:basedOn w:val="DefaultParagraphFont"/>
    <w:link w:val="Quote"/>
    <w:uiPriority w:val="29"/>
    <w:rsid w:val="0039582A"/>
    <w:rPr>
      <w:i/>
      <w:iCs/>
      <w:color w:val="000000" w:themeColor="text1"/>
    </w:rPr>
  </w:style>
  <w:style w:type="paragraph" w:styleId="IntenseQuote">
    <w:name w:val="Intense Quote"/>
    <w:basedOn w:val="Normal"/>
    <w:next w:val="Normal"/>
    <w:link w:val="IntenseQuoteChar"/>
    <w:uiPriority w:val="30"/>
    <w:rsid w:val="003958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9582A"/>
    <w:rPr>
      <w:color w:val="000000" w:themeColor="text1"/>
      <w:shd w:val="clear" w:color="auto" w:fill="F2F2F2" w:themeFill="background1" w:themeFillShade="F2"/>
    </w:rPr>
  </w:style>
  <w:style w:type="character" w:styleId="SubtleReference">
    <w:name w:val="Subtle Reference"/>
    <w:basedOn w:val="DefaultParagraphFont"/>
    <w:uiPriority w:val="31"/>
    <w:rsid w:val="0039582A"/>
    <w:rPr>
      <w:smallCaps/>
      <w:color w:val="404040" w:themeColor="text1" w:themeTint="BF"/>
      <w:u w:val="single" w:color="7F7F7F" w:themeColor="text1" w:themeTint="80"/>
    </w:rPr>
  </w:style>
  <w:style w:type="character" w:styleId="IntenseReference">
    <w:name w:val="Intense Reference"/>
    <w:basedOn w:val="DefaultParagraphFont"/>
    <w:uiPriority w:val="32"/>
    <w:rsid w:val="0039582A"/>
    <w:rPr>
      <w:b/>
      <w:bCs/>
      <w:smallCaps/>
      <w:u w:val="single"/>
    </w:rPr>
  </w:style>
  <w:style w:type="character" w:styleId="BookTitle">
    <w:name w:val="Book Title"/>
    <w:basedOn w:val="DefaultParagraphFont"/>
    <w:uiPriority w:val="33"/>
    <w:rsid w:val="0039582A"/>
    <w:rPr>
      <w:b w:val="0"/>
      <w:bCs w:val="0"/>
      <w:smallCaps/>
      <w:spacing w:val="5"/>
    </w:rPr>
  </w:style>
  <w:style w:type="paragraph" w:styleId="Caption">
    <w:name w:val="caption"/>
    <w:basedOn w:val="Normal"/>
    <w:next w:val="Normal"/>
    <w:uiPriority w:val="35"/>
    <w:unhideWhenUsed/>
    <w:rsid w:val="0039582A"/>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rsid w:val="008B716D"/>
    <w:pPr>
      <w:outlineLvl w:val="9"/>
    </w:pPr>
  </w:style>
  <w:style w:type="paragraph" w:styleId="NoSpacing">
    <w:name w:val="No Spacing"/>
    <w:uiPriority w:val="1"/>
    <w:rsid w:val="0039582A"/>
    <w:pPr>
      <w:spacing w:after="0" w:line="240" w:lineRule="auto"/>
    </w:pPr>
  </w:style>
  <w:style w:type="paragraph" w:styleId="ListParagraph">
    <w:name w:val="List Paragraph"/>
    <w:basedOn w:val="Normal"/>
    <w:link w:val="ListParagraphChar"/>
    <w:uiPriority w:val="34"/>
    <w:qFormat/>
    <w:rsid w:val="00044F5F"/>
    <w:pPr>
      <w:ind w:left="720"/>
    </w:pPr>
  </w:style>
  <w:style w:type="paragraph" w:styleId="ListBullet">
    <w:name w:val="List Bullet"/>
    <w:basedOn w:val="Normal"/>
    <w:link w:val="ListBulletChar"/>
    <w:uiPriority w:val="99"/>
    <w:unhideWhenUsed/>
    <w:rsid w:val="006D71C1"/>
    <w:pPr>
      <w:contextualSpacing/>
    </w:pPr>
  </w:style>
  <w:style w:type="paragraph" w:styleId="ListNumber">
    <w:name w:val="List Number"/>
    <w:basedOn w:val="Normal"/>
    <w:uiPriority w:val="99"/>
    <w:rsid w:val="0036794E"/>
    <w:pPr>
      <w:contextualSpacing/>
    </w:pPr>
  </w:style>
  <w:style w:type="table" w:styleId="TableGrid">
    <w:name w:val="Table Grid"/>
    <w:basedOn w:val="TableNormal"/>
    <w:uiPriority w:val="59"/>
    <w:rsid w:val="007F4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5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718"/>
    <w:rPr>
      <w:rFonts w:ascii="Tahoma" w:hAnsi="Tahoma" w:cs="Tahoma"/>
      <w:sz w:val="16"/>
      <w:szCs w:val="16"/>
    </w:rPr>
  </w:style>
  <w:style w:type="paragraph" w:styleId="Header">
    <w:name w:val="header"/>
    <w:basedOn w:val="Normal"/>
    <w:link w:val="HeaderChar"/>
    <w:unhideWhenUsed/>
    <w:rsid w:val="00105718"/>
    <w:pPr>
      <w:tabs>
        <w:tab w:val="center" w:pos="4513"/>
        <w:tab w:val="right" w:pos="9026"/>
      </w:tabs>
      <w:spacing w:after="0" w:line="240" w:lineRule="auto"/>
    </w:pPr>
  </w:style>
  <w:style w:type="character" w:customStyle="1" w:styleId="HeaderChar">
    <w:name w:val="Header Char"/>
    <w:basedOn w:val="DefaultParagraphFont"/>
    <w:link w:val="Header"/>
    <w:rsid w:val="00105718"/>
  </w:style>
  <w:style w:type="paragraph" w:styleId="Footer">
    <w:name w:val="footer"/>
    <w:basedOn w:val="Normal"/>
    <w:link w:val="FooterChar"/>
    <w:uiPriority w:val="99"/>
    <w:unhideWhenUsed/>
    <w:rsid w:val="00105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718"/>
  </w:style>
  <w:style w:type="paragraph" w:customStyle="1" w:styleId="Heading1-nonumbering">
    <w:name w:val="Heading 1 - no numbering"/>
    <w:basedOn w:val="Heading1"/>
    <w:next w:val="Normal"/>
    <w:link w:val="Heading1-nonumberingChar"/>
    <w:rsid w:val="0028566A"/>
    <w:pPr>
      <w:numPr>
        <w:numId w:val="0"/>
      </w:numPr>
      <w:pBdr>
        <w:bottom w:val="none" w:sz="0" w:space="0" w:color="auto"/>
      </w:pBdr>
    </w:pPr>
  </w:style>
  <w:style w:type="paragraph" w:styleId="TOC1">
    <w:name w:val="toc 1"/>
    <w:basedOn w:val="Normal"/>
    <w:next w:val="Normal"/>
    <w:autoRedefine/>
    <w:uiPriority w:val="39"/>
    <w:unhideWhenUsed/>
    <w:rsid w:val="00272848"/>
    <w:pPr>
      <w:tabs>
        <w:tab w:val="left" w:pos="440"/>
        <w:tab w:val="left" w:pos="880"/>
        <w:tab w:val="right" w:leader="dot" w:pos="9639"/>
      </w:tabs>
      <w:spacing w:after="100"/>
      <w:jc w:val="right"/>
    </w:pPr>
  </w:style>
  <w:style w:type="character" w:customStyle="1" w:styleId="Heading1-nonumberingChar">
    <w:name w:val="Heading 1 - no numbering Char"/>
    <w:basedOn w:val="Heading1Char"/>
    <w:link w:val="Heading1-nonumbering"/>
    <w:rsid w:val="0028566A"/>
    <w:rPr>
      <w:rFonts w:asciiTheme="majorHAnsi" w:eastAsiaTheme="majorEastAsia" w:hAnsiTheme="majorHAnsi" w:cstheme="majorBidi"/>
      <w:b/>
      <w:bCs/>
      <w:smallCaps/>
      <w:color w:val="000000" w:themeColor="text1"/>
      <w:sz w:val="36"/>
      <w:szCs w:val="36"/>
      <w:lang w:val="en-AU"/>
    </w:rPr>
  </w:style>
  <w:style w:type="paragraph" w:styleId="TOC2">
    <w:name w:val="toc 2"/>
    <w:basedOn w:val="Normal"/>
    <w:next w:val="Normal"/>
    <w:autoRedefine/>
    <w:uiPriority w:val="39"/>
    <w:unhideWhenUsed/>
    <w:rsid w:val="00570608"/>
    <w:pPr>
      <w:tabs>
        <w:tab w:val="left" w:pos="880"/>
        <w:tab w:val="right" w:leader="dot" w:pos="9737"/>
      </w:tabs>
      <w:spacing w:after="100"/>
      <w:ind w:left="220"/>
    </w:pPr>
  </w:style>
  <w:style w:type="paragraph" w:styleId="TOC3">
    <w:name w:val="toc 3"/>
    <w:basedOn w:val="Normal"/>
    <w:next w:val="Normal"/>
    <w:autoRedefine/>
    <w:uiPriority w:val="39"/>
    <w:unhideWhenUsed/>
    <w:rsid w:val="00E507CA"/>
    <w:pPr>
      <w:tabs>
        <w:tab w:val="left" w:pos="1320"/>
        <w:tab w:val="right" w:leader="dot" w:pos="9737"/>
      </w:tabs>
      <w:spacing w:after="100"/>
      <w:ind w:left="440"/>
    </w:pPr>
  </w:style>
  <w:style w:type="character" w:styleId="Hyperlink">
    <w:name w:val="Hyperlink"/>
    <w:basedOn w:val="DefaultParagraphFont"/>
    <w:uiPriority w:val="99"/>
    <w:unhideWhenUsed/>
    <w:rsid w:val="0028566A"/>
    <w:rPr>
      <w:color w:val="6B9F25" w:themeColor="hyperlink"/>
      <w:u w:val="single"/>
    </w:rPr>
  </w:style>
  <w:style w:type="character" w:styleId="PlaceholderText">
    <w:name w:val="Placeholder Text"/>
    <w:basedOn w:val="DefaultParagraphFont"/>
    <w:uiPriority w:val="99"/>
    <w:semiHidden/>
    <w:rsid w:val="00DC188F"/>
    <w:rPr>
      <w:color w:val="808080"/>
    </w:rPr>
  </w:style>
  <w:style w:type="paragraph" w:styleId="PlainText">
    <w:name w:val="Plain Text"/>
    <w:basedOn w:val="Normal"/>
    <w:link w:val="PlainTextChar"/>
    <w:uiPriority w:val="99"/>
    <w:unhideWhenUsed/>
    <w:rsid w:val="001A5B90"/>
    <w:pPr>
      <w:spacing w:after="0"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rsid w:val="001A5B90"/>
    <w:rPr>
      <w:rFonts w:ascii="Consolas" w:eastAsia="Calibri" w:hAnsi="Consolas" w:cs="Times New Roman"/>
      <w:sz w:val="21"/>
      <w:szCs w:val="21"/>
      <w:lang w:val="en-AU" w:eastAsia="en-US"/>
    </w:rPr>
  </w:style>
  <w:style w:type="character" w:styleId="CommentReference">
    <w:name w:val="annotation reference"/>
    <w:basedOn w:val="DefaultParagraphFont"/>
    <w:uiPriority w:val="99"/>
    <w:unhideWhenUsed/>
    <w:rsid w:val="001A5B90"/>
    <w:rPr>
      <w:sz w:val="16"/>
      <w:szCs w:val="16"/>
    </w:rPr>
  </w:style>
  <w:style w:type="paragraph" w:styleId="CommentText">
    <w:name w:val="annotation text"/>
    <w:basedOn w:val="Normal"/>
    <w:link w:val="CommentTextChar"/>
    <w:uiPriority w:val="99"/>
    <w:unhideWhenUsed/>
    <w:rsid w:val="001A5B90"/>
    <w:pPr>
      <w:spacing w:line="240" w:lineRule="auto"/>
    </w:pPr>
    <w:rPr>
      <w:szCs w:val="20"/>
    </w:rPr>
  </w:style>
  <w:style w:type="character" w:customStyle="1" w:styleId="CommentTextChar">
    <w:name w:val="Comment Text Char"/>
    <w:basedOn w:val="DefaultParagraphFont"/>
    <w:link w:val="CommentText"/>
    <w:uiPriority w:val="99"/>
    <w:rsid w:val="001A5B90"/>
    <w:rPr>
      <w:sz w:val="20"/>
      <w:szCs w:val="20"/>
    </w:rPr>
  </w:style>
  <w:style w:type="paragraph" w:styleId="FootnoteText">
    <w:name w:val="footnote text"/>
    <w:basedOn w:val="Normal"/>
    <w:link w:val="FootnoteTextChar"/>
    <w:uiPriority w:val="99"/>
    <w:semiHidden/>
    <w:unhideWhenUsed/>
    <w:qFormat/>
    <w:rsid w:val="001A5B90"/>
    <w:pPr>
      <w:spacing w:after="0" w:line="240" w:lineRule="auto"/>
    </w:pPr>
    <w:rPr>
      <w:szCs w:val="20"/>
    </w:rPr>
  </w:style>
  <w:style w:type="character" w:customStyle="1" w:styleId="FootnoteTextChar">
    <w:name w:val="Footnote Text Char"/>
    <w:basedOn w:val="DefaultParagraphFont"/>
    <w:link w:val="FootnoteText"/>
    <w:uiPriority w:val="99"/>
    <w:semiHidden/>
    <w:rsid w:val="001A5B90"/>
    <w:rPr>
      <w:sz w:val="20"/>
      <w:szCs w:val="20"/>
    </w:rPr>
  </w:style>
  <w:style w:type="character" w:styleId="FootnoteReference">
    <w:name w:val="footnote reference"/>
    <w:basedOn w:val="DefaultParagraphFont"/>
    <w:uiPriority w:val="99"/>
    <w:semiHidden/>
    <w:unhideWhenUsed/>
    <w:rsid w:val="001A5B90"/>
    <w:rPr>
      <w:vertAlign w:val="superscript"/>
    </w:rPr>
  </w:style>
  <w:style w:type="paragraph" w:customStyle="1" w:styleId="ManPlanBodyNumberedlist">
    <w:name w:val="Man Plan Body Numbered list"/>
    <w:basedOn w:val="Normal"/>
    <w:next w:val="Normal"/>
    <w:link w:val="ManPlanBodyNumberedlistChar"/>
    <w:rsid w:val="00AE286C"/>
    <w:pPr>
      <w:numPr>
        <w:numId w:val="2"/>
      </w:numPr>
      <w:spacing w:after="200"/>
    </w:pPr>
    <w:rPr>
      <w:rFonts w:eastAsia="Calibri" w:cs="Times New Roman"/>
      <w:lang w:eastAsia="en-US"/>
    </w:rPr>
  </w:style>
  <w:style w:type="character" w:customStyle="1" w:styleId="ManPlanBodyNumberedlistChar">
    <w:name w:val="Man Plan Body Numbered list Char"/>
    <w:link w:val="ManPlanBodyNumberedlist"/>
    <w:rsid w:val="00AE286C"/>
    <w:rPr>
      <w:rFonts w:ascii="Arial" w:eastAsia="Calibri" w:hAnsi="Arial" w:cs="Times New Roman"/>
      <w:sz w:val="20"/>
      <w:lang w:val="en-AU" w:eastAsia="en-US"/>
    </w:rPr>
  </w:style>
  <w:style w:type="paragraph" w:styleId="CommentSubject">
    <w:name w:val="annotation subject"/>
    <w:basedOn w:val="CommentText"/>
    <w:next w:val="CommentText"/>
    <w:link w:val="CommentSubjectChar"/>
    <w:uiPriority w:val="99"/>
    <w:semiHidden/>
    <w:unhideWhenUsed/>
    <w:rsid w:val="00AE286C"/>
    <w:rPr>
      <w:b/>
      <w:bCs/>
    </w:rPr>
  </w:style>
  <w:style w:type="character" w:customStyle="1" w:styleId="CommentSubjectChar">
    <w:name w:val="Comment Subject Char"/>
    <w:basedOn w:val="CommentTextChar"/>
    <w:link w:val="CommentSubject"/>
    <w:uiPriority w:val="99"/>
    <w:semiHidden/>
    <w:rsid w:val="00AE286C"/>
    <w:rPr>
      <w:b/>
      <w:bCs/>
      <w:sz w:val="20"/>
      <w:szCs w:val="20"/>
    </w:rPr>
  </w:style>
  <w:style w:type="paragraph" w:styleId="Revision">
    <w:name w:val="Revision"/>
    <w:hidden/>
    <w:uiPriority w:val="99"/>
    <w:semiHidden/>
    <w:rsid w:val="00AE286C"/>
    <w:pPr>
      <w:spacing w:after="0" w:line="240" w:lineRule="auto"/>
    </w:pPr>
  </w:style>
  <w:style w:type="paragraph" w:customStyle="1" w:styleId="PartTitle">
    <w:name w:val="Part Title"/>
    <w:basedOn w:val="Normal"/>
    <w:rsid w:val="00820236"/>
  </w:style>
  <w:style w:type="paragraph" w:customStyle="1" w:styleId="Part3-Heading1">
    <w:name w:val="Part 3 - Heading 1"/>
    <w:basedOn w:val="Heading2"/>
    <w:link w:val="Part3-Heading1Char"/>
    <w:rsid w:val="00820236"/>
    <w:pPr>
      <w:numPr>
        <w:ilvl w:val="0"/>
        <w:numId w:val="0"/>
      </w:numPr>
      <w:ind w:left="576" w:hanging="576"/>
    </w:pPr>
    <w:rPr>
      <w:rFonts w:asciiTheme="minorHAnsi" w:hAnsiTheme="minorHAnsi"/>
      <w:sz w:val="36"/>
      <w:szCs w:val="36"/>
    </w:rPr>
  </w:style>
  <w:style w:type="paragraph" w:customStyle="1" w:styleId="Part3-Heading2">
    <w:name w:val="Part 3 - Heading 2"/>
    <w:basedOn w:val="Part3-Heading1"/>
    <w:link w:val="Part3-Heading2Char"/>
    <w:rsid w:val="00820236"/>
    <w:rPr>
      <w:sz w:val="28"/>
      <w:szCs w:val="28"/>
    </w:rPr>
  </w:style>
  <w:style w:type="paragraph" w:customStyle="1" w:styleId="Part3-Heading3">
    <w:name w:val="Part 3 - Heading 3"/>
    <w:basedOn w:val="Normal"/>
    <w:rsid w:val="00820236"/>
    <w:rPr>
      <w:b/>
      <w:sz w:val="28"/>
      <w:szCs w:val="28"/>
    </w:rPr>
  </w:style>
  <w:style w:type="paragraph" w:customStyle="1" w:styleId="Part46-Heading4">
    <w:name w:val="Part 4&amp;6 - Heading 4"/>
    <w:basedOn w:val="PartTitle"/>
    <w:rsid w:val="00B35609"/>
    <w:pPr>
      <w:widowControl w:val="0"/>
    </w:pPr>
    <w:rPr>
      <w:b/>
      <w:color w:val="5072AC"/>
    </w:rPr>
  </w:style>
  <w:style w:type="paragraph" w:customStyle="1" w:styleId="Part3-prescriptionnumbers">
    <w:name w:val="Part 3 - prescription numbers"/>
    <w:basedOn w:val="Heading3"/>
    <w:rsid w:val="00820236"/>
    <w:pPr>
      <w:numPr>
        <w:ilvl w:val="0"/>
        <w:numId w:val="0"/>
      </w:numPr>
      <w:ind w:left="720" w:hanging="720"/>
    </w:pPr>
    <w:rPr>
      <w:rFonts w:asciiTheme="minorHAnsi" w:hAnsiTheme="minorHAnsi"/>
      <w:b w:val="0"/>
    </w:rPr>
  </w:style>
  <w:style w:type="paragraph" w:customStyle="1" w:styleId="Part3sub-prescriptionsletters">
    <w:name w:val="Part 3 sub-prescriptions (letters)"/>
    <w:basedOn w:val="ListParagraph"/>
    <w:rsid w:val="00820236"/>
    <w:pPr>
      <w:numPr>
        <w:numId w:val="3"/>
      </w:numPr>
    </w:pPr>
  </w:style>
  <w:style w:type="paragraph" w:customStyle="1" w:styleId="Part3-continuedpoint">
    <w:name w:val="Part 3 - continued point"/>
    <w:basedOn w:val="Normal"/>
    <w:rsid w:val="00820236"/>
    <w:pPr>
      <w:ind w:left="708"/>
    </w:pPr>
  </w:style>
  <w:style w:type="paragraph" w:styleId="List">
    <w:name w:val="List"/>
    <w:basedOn w:val="Normal"/>
    <w:uiPriority w:val="99"/>
    <w:semiHidden/>
    <w:unhideWhenUsed/>
    <w:rsid w:val="00820236"/>
    <w:pPr>
      <w:ind w:left="283" w:hanging="283"/>
      <w:contextualSpacing/>
    </w:pPr>
  </w:style>
  <w:style w:type="paragraph" w:customStyle="1" w:styleId="Part3-draftingnote">
    <w:name w:val="Part 3 - drafting note"/>
    <w:basedOn w:val="Normal"/>
    <w:rsid w:val="00820236"/>
    <w:pPr>
      <w:spacing w:beforeLines="60" w:afterLines="60"/>
    </w:pPr>
    <w:rPr>
      <w:color w:val="FF0000"/>
    </w:rPr>
  </w:style>
  <w:style w:type="numbering" w:customStyle="1" w:styleId="KeyPoints">
    <w:name w:val="Key Points"/>
    <w:basedOn w:val="NoList"/>
    <w:uiPriority w:val="99"/>
    <w:rsid w:val="004F65F7"/>
    <w:pPr>
      <w:numPr>
        <w:numId w:val="4"/>
      </w:numPr>
    </w:pPr>
  </w:style>
  <w:style w:type="numbering" w:customStyle="1" w:styleId="BulletList">
    <w:name w:val="Bullet List"/>
    <w:uiPriority w:val="99"/>
    <w:rsid w:val="004F65F7"/>
    <w:pPr>
      <w:numPr>
        <w:numId w:val="5"/>
      </w:numPr>
    </w:pPr>
  </w:style>
  <w:style w:type="paragraph" w:styleId="ListBullet2">
    <w:name w:val="List Bullet 2"/>
    <w:basedOn w:val="Normal"/>
    <w:uiPriority w:val="99"/>
    <w:unhideWhenUsed/>
    <w:rsid w:val="004F65F7"/>
    <w:pPr>
      <w:spacing w:after="200"/>
      <w:ind w:left="737" w:hanging="368"/>
    </w:pPr>
    <w:rPr>
      <w:rFonts w:eastAsia="Calibri" w:cs="Times New Roman"/>
      <w:lang w:eastAsia="en-US"/>
    </w:rPr>
  </w:style>
  <w:style w:type="paragraph" w:styleId="ListBullet3">
    <w:name w:val="List Bullet 3"/>
    <w:basedOn w:val="Normal"/>
    <w:uiPriority w:val="99"/>
    <w:unhideWhenUsed/>
    <w:rsid w:val="004F65F7"/>
    <w:pPr>
      <w:spacing w:after="200"/>
      <w:ind w:left="1106" w:hanging="369"/>
    </w:pPr>
    <w:rPr>
      <w:rFonts w:eastAsia="Calibri" w:cs="Times New Roman"/>
      <w:lang w:eastAsia="en-US"/>
    </w:rPr>
  </w:style>
  <w:style w:type="paragraph" w:styleId="ListBullet4">
    <w:name w:val="List Bullet 4"/>
    <w:basedOn w:val="Normal"/>
    <w:uiPriority w:val="99"/>
    <w:unhideWhenUsed/>
    <w:rsid w:val="004F65F7"/>
    <w:pPr>
      <w:spacing w:after="200"/>
      <w:ind w:left="1474" w:hanging="368"/>
    </w:pPr>
    <w:rPr>
      <w:rFonts w:eastAsia="Calibri" w:cs="Times New Roman"/>
      <w:lang w:eastAsia="en-US"/>
    </w:rPr>
  </w:style>
  <w:style w:type="paragraph" w:styleId="ListBullet5">
    <w:name w:val="List Bullet 5"/>
    <w:basedOn w:val="Normal"/>
    <w:uiPriority w:val="99"/>
    <w:unhideWhenUsed/>
    <w:rsid w:val="004F65F7"/>
    <w:pPr>
      <w:spacing w:after="200"/>
      <w:ind w:left="1800" w:hanging="360"/>
    </w:pPr>
    <w:rPr>
      <w:rFonts w:eastAsia="Calibri" w:cs="Times New Roman"/>
      <w:lang w:eastAsia="en-US"/>
    </w:rPr>
  </w:style>
  <w:style w:type="paragraph" w:styleId="ListNumber2">
    <w:name w:val="List Number 2"/>
    <w:basedOn w:val="Normal"/>
    <w:uiPriority w:val="99"/>
    <w:rsid w:val="004F65F7"/>
    <w:pPr>
      <w:spacing w:after="200"/>
      <w:ind w:left="738" w:hanging="369"/>
    </w:pPr>
    <w:rPr>
      <w:rFonts w:eastAsia="Calibri" w:cs="Times New Roman"/>
      <w:lang w:eastAsia="en-US"/>
    </w:rPr>
  </w:style>
  <w:style w:type="paragraph" w:styleId="ListNumber3">
    <w:name w:val="List Number 3"/>
    <w:basedOn w:val="Normal"/>
    <w:uiPriority w:val="99"/>
    <w:rsid w:val="004F65F7"/>
    <w:pPr>
      <w:spacing w:after="200"/>
      <w:ind w:left="1107" w:hanging="369"/>
    </w:pPr>
    <w:rPr>
      <w:rFonts w:eastAsia="Calibri" w:cs="Times New Roman"/>
      <w:lang w:eastAsia="en-US"/>
    </w:rPr>
  </w:style>
  <w:style w:type="paragraph" w:styleId="ListNumber4">
    <w:name w:val="List Number 4"/>
    <w:basedOn w:val="Normal"/>
    <w:uiPriority w:val="99"/>
    <w:rsid w:val="004F65F7"/>
    <w:pPr>
      <w:spacing w:after="200"/>
      <w:ind w:left="1476" w:hanging="369"/>
    </w:pPr>
    <w:rPr>
      <w:rFonts w:eastAsia="Calibri" w:cs="Times New Roman"/>
      <w:lang w:eastAsia="en-US"/>
    </w:rPr>
  </w:style>
  <w:style w:type="paragraph" w:styleId="ListNumber5">
    <w:name w:val="List Number 5"/>
    <w:basedOn w:val="Normal"/>
    <w:uiPriority w:val="99"/>
    <w:rsid w:val="004F65F7"/>
    <w:pPr>
      <w:spacing w:after="200"/>
      <w:ind w:left="1845" w:hanging="369"/>
    </w:pPr>
    <w:rPr>
      <w:rFonts w:eastAsia="Calibri" w:cs="Times New Roman"/>
      <w:lang w:eastAsia="en-US"/>
    </w:rPr>
  </w:style>
  <w:style w:type="character" w:styleId="FollowedHyperlink">
    <w:name w:val="FollowedHyperlink"/>
    <w:basedOn w:val="DefaultParagraphFont"/>
    <w:uiPriority w:val="99"/>
    <w:semiHidden/>
    <w:unhideWhenUsed/>
    <w:rsid w:val="00E54F24"/>
    <w:rPr>
      <w:color w:val="B26B02" w:themeColor="followedHyperlink"/>
      <w:u w:val="single"/>
    </w:rPr>
  </w:style>
  <w:style w:type="paragraph" w:customStyle="1" w:styleId="ManPlanBodyBullets-Space">
    <w:name w:val="Man Plan Body Bullets - Space"/>
    <w:basedOn w:val="Normal"/>
    <w:next w:val="Normal"/>
    <w:link w:val="ManPlanBodyBullets-SpaceChar"/>
    <w:autoRedefine/>
    <w:rsid w:val="00F94B99"/>
    <w:pPr>
      <w:widowControl w:val="0"/>
      <w:shd w:val="clear" w:color="auto" w:fill="FFFFFF" w:themeFill="background1"/>
    </w:pPr>
    <w:rPr>
      <w:rFonts w:eastAsia="Calibri" w:cs="Times New Roman"/>
    </w:rPr>
  </w:style>
  <w:style w:type="character" w:customStyle="1" w:styleId="ManPlanBodyBullets-SpaceChar">
    <w:name w:val="Man Plan Body Bullets - Space Char"/>
    <w:basedOn w:val="DefaultParagraphFont"/>
    <w:link w:val="ManPlanBodyBullets-Space"/>
    <w:rsid w:val="00F94B99"/>
    <w:rPr>
      <w:rFonts w:eastAsia="Calibri" w:cs="Times New Roman"/>
      <w:shd w:val="clear" w:color="auto" w:fill="FFFFFF" w:themeFill="background1"/>
      <w:lang w:val="en-AU"/>
    </w:rPr>
  </w:style>
  <w:style w:type="numbering" w:customStyle="1" w:styleId="ManPlanBodyBulletsSpaceList">
    <w:name w:val="Man Plan Body Bullets Space List"/>
    <w:uiPriority w:val="99"/>
    <w:rsid w:val="00DA2CDC"/>
    <w:pPr>
      <w:numPr>
        <w:numId w:val="6"/>
      </w:numPr>
    </w:pPr>
  </w:style>
  <w:style w:type="numbering" w:customStyle="1" w:styleId="Attach">
    <w:name w:val="Attach"/>
    <w:basedOn w:val="NoList"/>
    <w:uiPriority w:val="99"/>
    <w:rsid w:val="00306C1D"/>
    <w:pPr>
      <w:numPr>
        <w:numId w:val="7"/>
      </w:numPr>
    </w:pPr>
  </w:style>
  <w:style w:type="paragraph" w:customStyle="1" w:styleId="Default">
    <w:name w:val="Default"/>
    <w:rsid w:val="002D2936"/>
    <w:pPr>
      <w:autoSpaceDE w:val="0"/>
      <w:autoSpaceDN w:val="0"/>
      <w:adjustRightInd w:val="0"/>
      <w:spacing w:after="0" w:line="240" w:lineRule="auto"/>
    </w:pPr>
    <w:rPr>
      <w:rFonts w:ascii="Adobe Garamond Pro" w:hAnsi="Adobe Garamond Pro" w:cs="Adobe Garamond Pro"/>
      <w:color w:val="000000"/>
      <w:sz w:val="24"/>
      <w:szCs w:val="24"/>
      <w:lang w:val="en-AU"/>
    </w:rPr>
  </w:style>
  <w:style w:type="paragraph" w:customStyle="1" w:styleId="sub-prescriptionsabc">
    <w:name w:val="sub-prescriptions a)b)c)"/>
    <w:basedOn w:val="ListParagraph"/>
    <w:link w:val="sub-prescriptionsabcChar"/>
    <w:qFormat/>
    <w:rsid w:val="00D218EB"/>
    <w:pPr>
      <w:ind w:hanging="360"/>
    </w:pPr>
  </w:style>
  <w:style w:type="character" w:customStyle="1" w:styleId="ListParagraphChar">
    <w:name w:val="List Paragraph Char"/>
    <w:basedOn w:val="DefaultParagraphFont"/>
    <w:link w:val="ListParagraph"/>
    <w:uiPriority w:val="34"/>
    <w:rsid w:val="00044F5F"/>
    <w:rPr>
      <w:lang w:val="en-AU"/>
    </w:rPr>
  </w:style>
  <w:style w:type="character" w:customStyle="1" w:styleId="sub-prescriptionsabcChar">
    <w:name w:val="sub-prescriptions a)b)c) Char"/>
    <w:basedOn w:val="ListParagraphChar"/>
    <w:link w:val="sub-prescriptionsabc"/>
    <w:rsid w:val="00D218EB"/>
    <w:rPr>
      <w:rFonts w:ascii="Arial" w:hAnsi="Arial"/>
      <w:sz w:val="20"/>
      <w:lang w:val="en-AU"/>
    </w:rPr>
  </w:style>
  <w:style w:type="paragraph" w:customStyle="1" w:styleId="ReserveTableBullets">
    <w:name w:val="Reserve Table Bullets"/>
    <w:basedOn w:val="ListParagraph"/>
    <w:rsid w:val="00FE4061"/>
    <w:pPr>
      <w:numPr>
        <w:numId w:val="12"/>
      </w:numPr>
      <w:spacing w:after="0" w:line="252" w:lineRule="auto"/>
    </w:pPr>
    <w:rPr>
      <w:rFonts w:eastAsia="Calibri" w:cs="Cordia New"/>
      <w:lang w:eastAsia="en-US" w:bidi="th-TH"/>
    </w:rPr>
  </w:style>
  <w:style w:type="numbering" w:customStyle="1" w:styleId="ReserveTableBulletsList">
    <w:name w:val="Reserve Table Bullets List"/>
    <w:uiPriority w:val="99"/>
    <w:rsid w:val="00FE4061"/>
    <w:pPr>
      <w:numPr>
        <w:numId w:val="11"/>
      </w:numPr>
    </w:pPr>
  </w:style>
  <w:style w:type="paragraph" w:styleId="TOC4">
    <w:name w:val="toc 4"/>
    <w:basedOn w:val="Normal"/>
    <w:next w:val="Normal"/>
    <w:autoRedefine/>
    <w:uiPriority w:val="39"/>
    <w:unhideWhenUsed/>
    <w:rsid w:val="00B95654"/>
    <w:pPr>
      <w:spacing w:after="100"/>
      <w:ind w:left="660"/>
    </w:pPr>
    <w:rPr>
      <w:lang w:eastAsia="en-AU"/>
    </w:rPr>
  </w:style>
  <w:style w:type="paragraph" w:styleId="TOC5">
    <w:name w:val="toc 5"/>
    <w:basedOn w:val="Normal"/>
    <w:next w:val="Normal"/>
    <w:autoRedefine/>
    <w:uiPriority w:val="39"/>
    <w:unhideWhenUsed/>
    <w:rsid w:val="00B95654"/>
    <w:pPr>
      <w:spacing w:after="100"/>
      <w:ind w:left="880"/>
    </w:pPr>
    <w:rPr>
      <w:lang w:eastAsia="en-AU"/>
    </w:rPr>
  </w:style>
  <w:style w:type="paragraph" w:styleId="TOC6">
    <w:name w:val="toc 6"/>
    <w:basedOn w:val="Normal"/>
    <w:next w:val="Normal"/>
    <w:autoRedefine/>
    <w:uiPriority w:val="39"/>
    <w:unhideWhenUsed/>
    <w:rsid w:val="00B95654"/>
    <w:pPr>
      <w:spacing w:after="100"/>
      <w:ind w:left="1100"/>
    </w:pPr>
    <w:rPr>
      <w:lang w:eastAsia="en-AU"/>
    </w:rPr>
  </w:style>
  <w:style w:type="paragraph" w:styleId="TOC7">
    <w:name w:val="toc 7"/>
    <w:basedOn w:val="Normal"/>
    <w:next w:val="Normal"/>
    <w:autoRedefine/>
    <w:uiPriority w:val="39"/>
    <w:unhideWhenUsed/>
    <w:rsid w:val="00B95654"/>
    <w:pPr>
      <w:spacing w:after="100"/>
      <w:ind w:left="1320"/>
    </w:pPr>
    <w:rPr>
      <w:lang w:eastAsia="en-AU"/>
    </w:rPr>
  </w:style>
  <w:style w:type="paragraph" w:styleId="TOC8">
    <w:name w:val="toc 8"/>
    <w:basedOn w:val="Normal"/>
    <w:next w:val="Normal"/>
    <w:autoRedefine/>
    <w:uiPriority w:val="39"/>
    <w:unhideWhenUsed/>
    <w:rsid w:val="00B95654"/>
    <w:pPr>
      <w:spacing w:after="100"/>
      <w:ind w:left="1540"/>
    </w:pPr>
    <w:rPr>
      <w:lang w:eastAsia="en-AU"/>
    </w:rPr>
  </w:style>
  <w:style w:type="paragraph" w:styleId="TOC9">
    <w:name w:val="toc 9"/>
    <w:basedOn w:val="Normal"/>
    <w:next w:val="Normal"/>
    <w:autoRedefine/>
    <w:uiPriority w:val="39"/>
    <w:unhideWhenUsed/>
    <w:rsid w:val="00B95654"/>
    <w:pPr>
      <w:spacing w:after="100"/>
      <w:ind w:left="1760"/>
    </w:pPr>
    <w:rPr>
      <w:lang w:eastAsia="en-AU"/>
    </w:rPr>
  </w:style>
  <w:style w:type="paragraph" w:customStyle="1" w:styleId="subsection2">
    <w:name w:val="subsection2"/>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aliases w:val="a"/>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inition">
    <w:name w:val="definition"/>
    <w:basedOn w:val="Normal"/>
    <w:rsid w:val="00F67CB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tPoint">
    <w:name w:val="Dot Point"/>
    <w:basedOn w:val="ListParagraph"/>
    <w:link w:val="DotPointChar"/>
    <w:qFormat/>
    <w:rsid w:val="00CE3132"/>
    <w:pPr>
      <w:numPr>
        <w:numId w:val="8"/>
      </w:numPr>
    </w:pPr>
  </w:style>
  <w:style w:type="character" w:customStyle="1" w:styleId="DotPointChar">
    <w:name w:val="Dot Point Char"/>
    <w:basedOn w:val="ListParagraphChar"/>
    <w:link w:val="DotPoint"/>
    <w:rsid w:val="00CE3132"/>
    <w:rPr>
      <w:rFonts w:ascii="Arial" w:hAnsi="Arial"/>
      <w:sz w:val="20"/>
      <w:lang w:val="en-AU"/>
    </w:rPr>
  </w:style>
  <w:style w:type="paragraph" w:customStyle="1" w:styleId="Part3311">
    <w:name w:val="Part 3 (3.1.1)"/>
    <w:basedOn w:val="NormalIndent"/>
    <w:link w:val="Part3311Char"/>
    <w:qFormat/>
    <w:rsid w:val="00547CE4"/>
    <w:pPr>
      <w:numPr>
        <w:ilvl w:val="2"/>
        <w:numId w:val="13"/>
      </w:numPr>
    </w:pPr>
  </w:style>
  <w:style w:type="character" w:customStyle="1" w:styleId="Part3311Char">
    <w:name w:val="Part 3 (3.1.1) Char"/>
    <w:basedOn w:val="Heading3Char"/>
    <w:link w:val="Part3311"/>
    <w:rsid w:val="00547CE4"/>
    <w:rPr>
      <w:rFonts w:ascii="Arial" w:eastAsiaTheme="majorEastAsia" w:hAnsi="Arial" w:cstheme="majorBidi"/>
      <w:b w:val="0"/>
      <w:bCs w:val="0"/>
      <w:color w:val="5072AC"/>
      <w:sz w:val="20"/>
      <w:lang w:val="en-AU"/>
    </w:rPr>
  </w:style>
  <w:style w:type="paragraph" w:customStyle="1" w:styleId="Part1131">
    <w:name w:val="Part 1 (1.3.1)"/>
    <w:basedOn w:val="Heading3"/>
    <w:next w:val="Heading3"/>
    <w:link w:val="Part1131Char"/>
    <w:rsid w:val="00F81F26"/>
    <w:rPr>
      <w:rFonts w:asciiTheme="minorHAnsi" w:hAnsiTheme="minorHAnsi"/>
      <w:b w:val="0"/>
      <w:sz w:val="22"/>
    </w:rPr>
  </w:style>
  <w:style w:type="paragraph" w:styleId="NormalIndent">
    <w:name w:val="Normal Indent"/>
    <w:basedOn w:val="Normal"/>
    <w:uiPriority w:val="99"/>
    <w:semiHidden/>
    <w:unhideWhenUsed/>
    <w:rsid w:val="00F57E8A"/>
    <w:pPr>
      <w:ind w:left="720"/>
    </w:pPr>
  </w:style>
  <w:style w:type="character" w:customStyle="1" w:styleId="Part1131Char">
    <w:name w:val="Part 1 (1.3.1) Char"/>
    <w:basedOn w:val="ListParagraphChar"/>
    <w:link w:val="Part1131"/>
    <w:rsid w:val="00F81F26"/>
    <w:rPr>
      <w:rFonts w:eastAsiaTheme="majorEastAsia" w:cstheme="majorBidi"/>
      <w:bCs/>
      <w:color w:val="5072AC"/>
      <w:lang w:val="en-AU"/>
    </w:rPr>
  </w:style>
  <w:style w:type="paragraph" w:customStyle="1" w:styleId="Figure11">
    <w:name w:val="Figure 1.1"/>
    <w:basedOn w:val="ListBullet"/>
    <w:link w:val="Figure11Char"/>
    <w:rsid w:val="00635721"/>
    <w:pPr>
      <w:spacing w:before="0" w:after="0"/>
      <w:contextualSpacing w:val="0"/>
    </w:pPr>
    <w:rPr>
      <w:szCs w:val="20"/>
    </w:rPr>
  </w:style>
  <w:style w:type="paragraph" w:customStyle="1" w:styleId="Figheading11">
    <w:name w:val="Fig heading 1.1"/>
    <w:basedOn w:val="Normal"/>
    <w:link w:val="Figheading11Char"/>
    <w:rsid w:val="00237074"/>
    <w:pPr>
      <w:spacing w:before="0" w:after="60" w:line="240" w:lineRule="auto"/>
      <w:jc w:val="center"/>
    </w:pPr>
    <w:rPr>
      <w:b/>
      <w:szCs w:val="20"/>
    </w:rPr>
  </w:style>
  <w:style w:type="character" w:customStyle="1" w:styleId="Figheading11Char">
    <w:name w:val="Fig heading 1.1 Char"/>
    <w:basedOn w:val="DefaultParagraphFont"/>
    <w:link w:val="Figheading11"/>
    <w:rsid w:val="00237074"/>
    <w:rPr>
      <w:b/>
      <w:sz w:val="20"/>
      <w:szCs w:val="20"/>
      <w:lang w:val="en-AU"/>
    </w:rPr>
  </w:style>
  <w:style w:type="paragraph" w:customStyle="1" w:styleId="Fig11lefttext">
    <w:name w:val="Fig 1.1 left text"/>
    <w:basedOn w:val="Normal"/>
    <w:link w:val="Fig11lefttextChar"/>
    <w:rsid w:val="00AC7A12"/>
    <w:pPr>
      <w:spacing w:before="0" w:after="0" w:line="240" w:lineRule="auto"/>
      <w:jc w:val="center"/>
    </w:pPr>
    <w:rPr>
      <w:b/>
      <w:color w:val="FFFFFF" w:themeColor="background1"/>
      <w:sz w:val="24"/>
      <w:szCs w:val="24"/>
    </w:rPr>
  </w:style>
  <w:style w:type="character" w:customStyle="1" w:styleId="Fig11lefttextChar">
    <w:name w:val="Fig 1.1 left text Char"/>
    <w:basedOn w:val="DefaultParagraphFont"/>
    <w:link w:val="Fig11lefttext"/>
    <w:rsid w:val="00AC7A12"/>
    <w:rPr>
      <w:b/>
      <w:color w:val="FFFFFF" w:themeColor="background1"/>
      <w:sz w:val="24"/>
      <w:szCs w:val="24"/>
      <w:lang w:val="en-AU"/>
    </w:rPr>
  </w:style>
  <w:style w:type="paragraph" w:customStyle="1" w:styleId="Pa1">
    <w:name w:val="Pa1"/>
    <w:basedOn w:val="Default"/>
    <w:next w:val="Default"/>
    <w:uiPriority w:val="99"/>
    <w:rsid w:val="004148A3"/>
    <w:pPr>
      <w:spacing w:line="201" w:lineRule="atLeast"/>
    </w:pPr>
    <w:rPr>
      <w:rFonts w:ascii="Arial" w:hAnsi="Arial" w:cs="Arial"/>
      <w:color w:val="auto"/>
    </w:rPr>
  </w:style>
  <w:style w:type="paragraph" w:customStyle="1" w:styleId="CM41">
    <w:name w:val="CM41"/>
    <w:basedOn w:val="Default"/>
    <w:next w:val="Default"/>
    <w:uiPriority w:val="99"/>
    <w:rsid w:val="004148A3"/>
    <w:rPr>
      <w:rFonts w:ascii="Helvetica 55 Roman" w:hAnsi="Helvetica 55 Roman" w:cstheme="minorBidi"/>
      <w:color w:val="auto"/>
    </w:rPr>
  </w:style>
  <w:style w:type="paragraph" w:styleId="NormalWeb">
    <w:name w:val="Normal (Web)"/>
    <w:basedOn w:val="Normal"/>
    <w:uiPriority w:val="99"/>
    <w:rsid w:val="004148A3"/>
    <w:pPr>
      <w:spacing w:before="100" w:beforeAutospacing="1" w:after="100" w:afterAutospacing="1"/>
    </w:pPr>
    <w:rPr>
      <w:rFonts w:eastAsia="Calibri" w:cs="Times New Roman"/>
      <w:lang w:eastAsia="en-US"/>
    </w:rPr>
  </w:style>
  <w:style w:type="paragraph" w:customStyle="1" w:styleId="BodyText1">
    <w:name w:val="Body Text1"/>
    <w:basedOn w:val="Normal"/>
    <w:uiPriority w:val="99"/>
    <w:rsid w:val="004148A3"/>
    <w:pPr>
      <w:suppressAutoHyphens/>
      <w:autoSpaceDE w:val="0"/>
      <w:autoSpaceDN w:val="0"/>
      <w:adjustRightInd w:val="0"/>
      <w:spacing w:before="91" w:after="0" w:line="310" w:lineRule="atLeast"/>
      <w:textAlignment w:val="center"/>
    </w:pPr>
    <w:rPr>
      <w:rFonts w:ascii="ArialMT" w:eastAsia="Times New Roman" w:hAnsi="ArialMT" w:cs="ArialMT"/>
      <w:color w:val="000000"/>
      <w:sz w:val="17"/>
      <w:szCs w:val="17"/>
      <w:lang w:val="en-GB" w:eastAsia="en-US"/>
    </w:rPr>
  </w:style>
  <w:style w:type="numbering" w:customStyle="1" w:styleId="Style1">
    <w:name w:val="Style1"/>
    <w:uiPriority w:val="99"/>
    <w:rsid w:val="00661C14"/>
    <w:pPr>
      <w:numPr>
        <w:numId w:val="15"/>
      </w:numPr>
    </w:pPr>
  </w:style>
  <w:style w:type="paragraph" w:customStyle="1" w:styleId="IUCNcategory">
    <w:name w:val="IUCN category"/>
    <w:basedOn w:val="Normal"/>
    <w:link w:val="IUCNcategoryChar"/>
    <w:rsid w:val="00B9084C"/>
    <w:pPr>
      <w:numPr>
        <w:numId w:val="16"/>
      </w:numPr>
    </w:pPr>
    <w:rPr>
      <w:b/>
    </w:rPr>
  </w:style>
  <w:style w:type="paragraph" w:customStyle="1" w:styleId="IUCNprinciple">
    <w:name w:val="IUCN principle"/>
    <w:basedOn w:val="Normal"/>
    <w:link w:val="IUCNprincipleChar"/>
    <w:rsid w:val="00B9084C"/>
    <w:pPr>
      <w:numPr>
        <w:ilvl w:val="1"/>
        <w:numId w:val="16"/>
      </w:numPr>
    </w:pPr>
  </w:style>
  <w:style w:type="character" w:customStyle="1" w:styleId="IUCNcategoryChar">
    <w:name w:val="IUCN category Char"/>
    <w:basedOn w:val="DefaultParagraphFont"/>
    <w:link w:val="IUCNcategory"/>
    <w:rsid w:val="00B9084C"/>
    <w:rPr>
      <w:rFonts w:ascii="Arial" w:hAnsi="Arial"/>
      <w:b/>
      <w:sz w:val="20"/>
      <w:lang w:val="en-AU"/>
    </w:rPr>
  </w:style>
  <w:style w:type="numbering" w:customStyle="1" w:styleId="IUCNCategories">
    <w:name w:val="IUCN Categories"/>
    <w:uiPriority w:val="99"/>
    <w:rsid w:val="00B9084C"/>
    <w:pPr>
      <w:numPr>
        <w:numId w:val="25"/>
      </w:numPr>
    </w:pPr>
  </w:style>
  <w:style w:type="character" w:customStyle="1" w:styleId="IUCNprincipleChar">
    <w:name w:val="IUCN principle Char"/>
    <w:basedOn w:val="DefaultParagraphFont"/>
    <w:link w:val="IUCNprinciple"/>
    <w:rsid w:val="00B9084C"/>
    <w:rPr>
      <w:rFonts w:ascii="Arial" w:hAnsi="Arial"/>
      <w:sz w:val="20"/>
      <w:lang w:val="en-AU"/>
    </w:rPr>
  </w:style>
  <w:style w:type="paragraph" w:customStyle="1" w:styleId="IUCNCategory0">
    <w:name w:val="IUCN Category"/>
    <w:basedOn w:val="IUCNcategory"/>
    <w:link w:val="IUCNCategoryChar0"/>
    <w:rsid w:val="00E54B6A"/>
  </w:style>
  <w:style w:type="paragraph" w:customStyle="1" w:styleId="IUCNprinciples">
    <w:name w:val="IUCN principles"/>
    <w:basedOn w:val="IUCNprinciple"/>
    <w:link w:val="IUCNprinciplesChar"/>
    <w:rsid w:val="00E54B6A"/>
    <w:pPr>
      <w:numPr>
        <w:numId w:val="17"/>
      </w:numPr>
    </w:pPr>
  </w:style>
  <w:style w:type="character" w:customStyle="1" w:styleId="IUCNCategoryChar0">
    <w:name w:val="IUCN Category Char"/>
    <w:basedOn w:val="IUCNcategoryChar"/>
    <w:link w:val="IUCNCategory0"/>
    <w:rsid w:val="00E54B6A"/>
    <w:rPr>
      <w:rFonts w:ascii="Arial" w:hAnsi="Arial"/>
      <w:b/>
      <w:sz w:val="20"/>
      <w:lang w:val="en-AU"/>
    </w:rPr>
  </w:style>
  <w:style w:type="character" w:customStyle="1" w:styleId="IUCNprinciplesChar">
    <w:name w:val="IUCN principles Char"/>
    <w:basedOn w:val="IUCNprincipleChar"/>
    <w:link w:val="IUCNprinciples"/>
    <w:rsid w:val="00E54B6A"/>
    <w:rPr>
      <w:rFonts w:ascii="Arial" w:hAnsi="Arial"/>
      <w:sz w:val="20"/>
      <w:lang w:val="en-AU"/>
    </w:rPr>
  </w:style>
  <w:style w:type="paragraph" w:customStyle="1" w:styleId="Chapter">
    <w:name w:val="Chapter"/>
    <w:basedOn w:val="Normal"/>
    <w:link w:val="ChapterChar"/>
    <w:rsid w:val="004B7411"/>
    <w:rPr>
      <w:rFonts w:asciiTheme="majorHAnsi" w:eastAsiaTheme="majorEastAsia" w:hAnsiTheme="majorHAnsi" w:cstheme="majorBidi"/>
      <w:b/>
      <w:bCs/>
      <w:smallCaps/>
      <w:color w:val="FF0000"/>
      <w:sz w:val="72"/>
      <w:szCs w:val="72"/>
    </w:rPr>
  </w:style>
  <w:style w:type="character" w:customStyle="1" w:styleId="ChapterChar">
    <w:name w:val="Chapter Char"/>
    <w:basedOn w:val="DefaultParagraphFont"/>
    <w:link w:val="Chapter"/>
    <w:rsid w:val="004B7411"/>
    <w:rPr>
      <w:rFonts w:asciiTheme="majorHAnsi" w:eastAsiaTheme="majorEastAsia" w:hAnsiTheme="majorHAnsi" w:cstheme="majorBidi"/>
      <w:b/>
      <w:bCs/>
      <w:smallCaps/>
      <w:color w:val="FF0000"/>
      <w:sz w:val="72"/>
      <w:szCs w:val="72"/>
      <w:lang w:val="en-AU"/>
    </w:rPr>
  </w:style>
  <w:style w:type="paragraph" w:customStyle="1" w:styleId="Chapter1">
    <w:name w:val="Chapter 1"/>
    <w:basedOn w:val="Heading1"/>
    <w:link w:val="Chapter1Char"/>
    <w:qFormat/>
    <w:rsid w:val="00851D30"/>
    <w:pPr>
      <w:pageBreakBefore w:val="0"/>
      <w:numPr>
        <w:numId w:val="0"/>
      </w:numPr>
      <w:spacing w:before="120"/>
    </w:pPr>
    <w:rPr>
      <w:i/>
      <w:sz w:val="36"/>
    </w:rPr>
  </w:style>
  <w:style w:type="character" w:customStyle="1" w:styleId="Chapter1Char">
    <w:name w:val="Chapter 1 Char"/>
    <w:basedOn w:val="Heading1Char"/>
    <w:link w:val="Chapter1"/>
    <w:rsid w:val="00851D30"/>
    <w:rPr>
      <w:rFonts w:ascii="Arial" w:eastAsiaTheme="majorEastAsia" w:hAnsi="Arial" w:cs="Arial"/>
      <w:b/>
      <w:bCs/>
      <w:i/>
      <w:smallCaps/>
      <w:color w:val="5072AC"/>
      <w:sz w:val="36"/>
      <w:szCs w:val="32"/>
      <w:lang w:val="en-AU"/>
    </w:rPr>
  </w:style>
  <w:style w:type="numbering" w:customStyle="1" w:styleId="Style2">
    <w:name w:val="Style2"/>
    <w:uiPriority w:val="99"/>
    <w:rsid w:val="000E71D9"/>
    <w:pPr>
      <w:numPr>
        <w:numId w:val="32"/>
      </w:numPr>
    </w:pPr>
  </w:style>
  <w:style w:type="paragraph" w:customStyle="1" w:styleId="Footerclassification">
    <w:name w:val="Footer classification"/>
    <w:basedOn w:val="Normal"/>
    <w:uiPriority w:val="10"/>
    <w:rsid w:val="005D4322"/>
    <w:pPr>
      <w:tabs>
        <w:tab w:val="center" w:pos="4536"/>
        <w:tab w:val="center" w:pos="4819"/>
        <w:tab w:val="right" w:pos="9356"/>
      </w:tabs>
      <w:spacing w:before="240" w:after="0"/>
      <w:jc w:val="center"/>
    </w:pPr>
    <w:rPr>
      <w:rFonts w:eastAsia="Times New Roman" w:cs="Arial"/>
      <w:color w:val="FF0000"/>
      <w:sz w:val="28"/>
      <w:szCs w:val="28"/>
      <w:lang w:eastAsia="en-AU"/>
    </w:rPr>
  </w:style>
  <w:style w:type="character" w:customStyle="1" w:styleId="Figure11Char">
    <w:name w:val="Figure 1.1 Char"/>
    <w:basedOn w:val="DefaultParagraphFont"/>
    <w:link w:val="Figure11"/>
    <w:rsid w:val="001041E2"/>
    <w:rPr>
      <w:sz w:val="20"/>
      <w:szCs w:val="20"/>
      <w:lang w:val="en-AU"/>
    </w:rPr>
  </w:style>
  <w:style w:type="character" w:customStyle="1" w:styleId="A22">
    <w:name w:val="A2+2"/>
    <w:uiPriority w:val="99"/>
    <w:rsid w:val="00FF411E"/>
    <w:rPr>
      <w:rFonts w:cs="Calibri"/>
      <w:color w:val="000000"/>
      <w:sz w:val="22"/>
      <w:szCs w:val="22"/>
    </w:rPr>
  </w:style>
  <w:style w:type="character" w:customStyle="1" w:styleId="ListBulletChar">
    <w:name w:val="List Bullet Char"/>
    <w:basedOn w:val="DefaultParagraphFont"/>
    <w:link w:val="ListBullet"/>
    <w:uiPriority w:val="99"/>
    <w:rsid w:val="009A4346"/>
    <w:rPr>
      <w:lang w:val="en-AU"/>
    </w:rPr>
  </w:style>
  <w:style w:type="paragraph" w:customStyle="1" w:styleId="TableParagraph">
    <w:name w:val="Table Paragraph"/>
    <w:basedOn w:val="Normal"/>
    <w:uiPriority w:val="1"/>
    <w:rsid w:val="00762F99"/>
    <w:pPr>
      <w:widowControl w:val="0"/>
      <w:spacing w:before="0" w:after="0" w:line="240" w:lineRule="auto"/>
      <w:ind w:left="672" w:hanging="360"/>
    </w:pPr>
    <w:rPr>
      <w:rFonts w:ascii="Calibri" w:eastAsia="Calibri" w:hAnsi="Calibri" w:cs="Calibri"/>
      <w:lang w:val="en-US" w:eastAsia="en-US"/>
    </w:rPr>
  </w:style>
  <w:style w:type="paragraph" w:customStyle="1" w:styleId="FOREWORDGLOSSARYSCHEDULES">
    <w:name w:val="FOREWORD GLOSSARY SCHEDULES"/>
    <w:basedOn w:val="Chapter1"/>
    <w:next w:val="Normal"/>
    <w:link w:val="FOREWORDGLOSSARYSCHEDULESChar"/>
    <w:rsid w:val="003740BC"/>
    <w:rPr>
      <w:i w:val="0"/>
    </w:rPr>
  </w:style>
  <w:style w:type="paragraph" w:customStyle="1" w:styleId="GLOSSARYFOREWORD">
    <w:name w:val="GLOSSARY FOREWORD"/>
    <w:basedOn w:val="Part3-Heading2"/>
    <w:link w:val="GLOSSARYFOREWORDChar"/>
    <w:rsid w:val="003740BC"/>
    <w:pPr>
      <w:ind w:left="0" w:firstLine="0"/>
    </w:pPr>
    <w:rPr>
      <w:rFonts w:ascii="Arial" w:hAnsi="Arial"/>
      <w:sz w:val="36"/>
      <w:szCs w:val="36"/>
    </w:rPr>
  </w:style>
  <w:style w:type="character" w:customStyle="1" w:styleId="FOREWORDGLOSSARYSCHEDULESChar">
    <w:name w:val="FOREWORD GLOSSARY SCHEDULES Char"/>
    <w:basedOn w:val="Chapter1Char"/>
    <w:link w:val="FOREWORDGLOSSARYSCHEDULES"/>
    <w:rsid w:val="003740BC"/>
    <w:rPr>
      <w:rFonts w:ascii="Arial" w:eastAsiaTheme="majorEastAsia" w:hAnsi="Arial" w:cs="Arial"/>
      <w:b/>
      <w:bCs/>
      <w:i w:val="0"/>
      <w:smallCaps/>
      <w:color w:val="5072AC"/>
      <w:sz w:val="36"/>
      <w:szCs w:val="32"/>
      <w:lang w:val="en-AU"/>
    </w:rPr>
  </w:style>
  <w:style w:type="paragraph" w:customStyle="1" w:styleId="SCHEDULES">
    <w:name w:val="SCHEDULES"/>
    <w:basedOn w:val="Heading1"/>
    <w:link w:val="SCHEDULESChar"/>
    <w:qFormat/>
    <w:rsid w:val="003740BC"/>
    <w:pPr>
      <w:numPr>
        <w:numId w:val="0"/>
      </w:numPr>
    </w:pPr>
  </w:style>
  <w:style w:type="character" w:customStyle="1" w:styleId="Part3-Heading1Char">
    <w:name w:val="Part 3 - Heading 1 Char"/>
    <w:basedOn w:val="Heading2Char"/>
    <w:link w:val="Part3-Heading1"/>
    <w:rsid w:val="003740BC"/>
    <w:rPr>
      <w:rFonts w:ascii="Arial" w:eastAsiaTheme="majorEastAsia" w:hAnsi="Arial" w:cs="Arial"/>
      <w:b/>
      <w:bCs/>
      <w:smallCaps/>
      <w:color w:val="5072AC"/>
      <w:sz w:val="36"/>
      <w:szCs w:val="36"/>
      <w:lang w:val="en-AU"/>
    </w:rPr>
  </w:style>
  <w:style w:type="character" w:customStyle="1" w:styleId="Part3-Heading2Char">
    <w:name w:val="Part 3 - Heading 2 Char"/>
    <w:basedOn w:val="Part3-Heading1Char"/>
    <w:link w:val="Part3-Heading2"/>
    <w:rsid w:val="003740BC"/>
    <w:rPr>
      <w:rFonts w:ascii="Arial" w:eastAsiaTheme="majorEastAsia" w:hAnsi="Arial" w:cs="Arial"/>
      <w:b/>
      <w:bCs/>
      <w:smallCaps/>
      <w:color w:val="5072AC"/>
      <w:sz w:val="28"/>
      <w:szCs w:val="28"/>
      <w:lang w:val="en-AU"/>
    </w:rPr>
  </w:style>
  <w:style w:type="character" w:customStyle="1" w:styleId="GLOSSARYFOREWORDChar">
    <w:name w:val="GLOSSARY FOREWORD Char"/>
    <w:basedOn w:val="Part3-Heading2Char"/>
    <w:link w:val="GLOSSARYFOREWORD"/>
    <w:rsid w:val="003740BC"/>
    <w:rPr>
      <w:rFonts w:ascii="Arial" w:eastAsiaTheme="majorEastAsia" w:hAnsi="Arial" w:cs="Arial"/>
      <w:b/>
      <w:bCs/>
      <w:smallCaps/>
      <w:color w:val="5072AC"/>
      <w:sz w:val="36"/>
      <w:szCs w:val="36"/>
      <w:lang w:val="en-AU"/>
    </w:rPr>
  </w:style>
  <w:style w:type="paragraph" w:customStyle="1" w:styleId="FOREWORDGLOSSARY">
    <w:name w:val="FOREWORD GLOSSARY"/>
    <w:basedOn w:val="Heading1"/>
    <w:next w:val="Normal"/>
    <w:link w:val="FOREWORDGLOSSARYChar"/>
    <w:qFormat/>
    <w:rsid w:val="000E701B"/>
    <w:pPr>
      <w:pageBreakBefore w:val="0"/>
      <w:numPr>
        <w:numId w:val="0"/>
      </w:numPr>
      <w:pBdr>
        <w:bottom w:val="none" w:sz="0" w:space="0" w:color="auto"/>
      </w:pBdr>
      <w:spacing w:before="120"/>
      <w:outlineLvl w:val="1"/>
    </w:pPr>
    <w:rPr>
      <w:sz w:val="36"/>
      <w:szCs w:val="36"/>
    </w:rPr>
  </w:style>
  <w:style w:type="character" w:customStyle="1" w:styleId="SCHEDULESChar">
    <w:name w:val="SCHEDULES Char"/>
    <w:basedOn w:val="Heading1Char"/>
    <w:link w:val="SCHEDULES"/>
    <w:rsid w:val="003740BC"/>
    <w:rPr>
      <w:rFonts w:ascii="Arial" w:eastAsiaTheme="majorEastAsia" w:hAnsi="Arial" w:cs="Arial"/>
      <w:b/>
      <w:bCs/>
      <w:smallCaps/>
      <w:color w:val="5072AC"/>
      <w:sz w:val="32"/>
      <w:szCs w:val="32"/>
      <w:lang w:val="en-AU"/>
    </w:rPr>
  </w:style>
  <w:style w:type="paragraph" w:customStyle="1" w:styleId="FOREWORD">
    <w:name w:val="FOREWORD"/>
    <w:basedOn w:val="Chapter1"/>
    <w:link w:val="FOREWORDChar"/>
    <w:rsid w:val="0010089C"/>
    <w:rPr>
      <w:i w:val="0"/>
    </w:rPr>
  </w:style>
  <w:style w:type="character" w:customStyle="1" w:styleId="FOREWORDGLOSSARYChar">
    <w:name w:val="FOREWORD GLOSSARY Char"/>
    <w:basedOn w:val="Heading1Char"/>
    <w:link w:val="FOREWORDGLOSSARY"/>
    <w:rsid w:val="000E701B"/>
    <w:rPr>
      <w:rFonts w:ascii="Arial" w:eastAsiaTheme="majorEastAsia" w:hAnsi="Arial" w:cs="Arial"/>
      <w:b/>
      <w:bCs/>
      <w:smallCaps/>
      <w:color w:val="5072AC"/>
      <w:sz w:val="36"/>
      <w:szCs w:val="36"/>
      <w:lang w:val="en-AU"/>
    </w:rPr>
  </w:style>
  <w:style w:type="paragraph" w:customStyle="1" w:styleId="Schedulesub-heading">
    <w:name w:val="Schedule sub-heading"/>
    <w:basedOn w:val="Heading2"/>
    <w:link w:val="Schedulesub-headingChar"/>
    <w:qFormat/>
    <w:rsid w:val="00A37A7F"/>
    <w:pPr>
      <w:numPr>
        <w:ilvl w:val="0"/>
        <w:numId w:val="0"/>
      </w:numPr>
    </w:pPr>
  </w:style>
  <w:style w:type="character" w:customStyle="1" w:styleId="FOREWORDChar">
    <w:name w:val="FOREWORD Char"/>
    <w:basedOn w:val="Chapter1Char"/>
    <w:link w:val="FOREWORD"/>
    <w:rsid w:val="0010089C"/>
    <w:rPr>
      <w:rFonts w:ascii="Arial" w:eastAsiaTheme="majorEastAsia" w:hAnsi="Arial" w:cs="Arial"/>
      <w:b/>
      <w:bCs/>
      <w:i w:val="0"/>
      <w:smallCaps/>
      <w:color w:val="5072AC"/>
      <w:sz w:val="36"/>
      <w:szCs w:val="32"/>
      <w:lang w:val="en-AU"/>
    </w:rPr>
  </w:style>
  <w:style w:type="character" w:customStyle="1" w:styleId="Schedulesub-headingChar">
    <w:name w:val="Schedule sub-heading Char"/>
    <w:basedOn w:val="Heading2Char"/>
    <w:link w:val="Schedulesub-heading"/>
    <w:rsid w:val="00A37A7F"/>
    <w:rPr>
      <w:rFonts w:ascii="Arial" w:eastAsiaTheme="majorEastAsia" w:hAnsi="Arial" w:cs="Arial"/>
      <w:b/>
      <w:bCs/>
      <w:smallCaps/>
      <w:color w:val="5072AC"/>
      <w:sz w:val="28"/>
      <w:szCs w:val="28"/>
      <w:lang w:val="en-AU"/>
    </w:rPr>
  </w:style>
  <w:style w:type="character" w:customStyle="1" w:styleId="CharChapNo">
    <w:name w:val="CharChapNo"/>
    <w:basedOn w:val="DefaultParagraphFont"/>
    <w:rsid w:val="00BA152E"/>
  </w:style>
  <w:style w:type="character" w:customStyle="1" w:styleId="CharChapText">
    <w:name w:val="CharChapText"/>
    <w:basedOn w:val="DefaultParagraphFont"/>
    <w:rsid w:val="00BA152E"/>
  </w:style>
  <w:style w:type="character" w:customStyle="1" w:styleId="CharPartNo">
    <w:name w:val="CharPartNo"/>
    <w:basedOn w:val="DefaultParagraphFont"/>
    <w:rsid w:val="00BA152E"/>
  </w:style>
  <w:style w:type="character" w:customStyle="1" w:styleId="CharPartText">
    <w:name w:val="CharPartText"/>
    <w:basedOn w:val="DefaultParagraphFont"/>
    <w:rsid w:val="00BA152E"/>
  </w:style>
  <w:style w:type="paragraph" w:customStyle="1" w:styleId="ActHead1">
    <w:name w:val="ActHead 1"/>
    <w:aliases w:val="c"/>
    <w:basedOn w:val="Normal"/>
    <w:next w:val="Normal"/>
    <w:rsid w:val="00BA152E"/>
    <w:pPr>
      <w:keepNext/>
      <w:keepLines/>
      <w:spacing w:before="0" w:after="0" w:line="240" w:lineRule="auto"/>
      <w:ind w:left="1134" w:hanging="1134"/>
      <w:outlineLvl w:val="0"/>
    </w:pPr>
    <w:rPr>
      <w:rFonts w:ascii="Times New Roman" w:eastAsia="Times New Roman" w:hAnsi="Times New Roman" w:cs="Times New Roman"/>
      <w:b/>
      <w:kern w:val="28"/>
      <w:sz w:val="36"/>
      <w:szCs w:val="20"/>
      <w:lang w:eastAsia="en-AU"/>
    </w:rPr>
  </w:style>
  <w:style w:type="paragraph" w:customStyle="1" w:styleId="ActHead2">
    <w:name w:val="ActHead 2"/>
    <w:aliases w:val="p"/>
    <w:basedOn w:val="Normal"/>
    <w:next w:val="Normal"/>
    <w:rsid w:val="00BA152E"/>
    <w:pPr>
      <w:keepNext/>
      <w:keepLines/>
      <w:spacing w:before="280" w:after="0" w:line="240" w:lineRule="auto"/>
      <w:ind w:left="1134" w:hanging="1134"/>
      <w:outlineLvl w:val="1"/>
    </w:pPr>
    <w:rPr>
      <w:rFonts w:ascii="Times New Roman" w:eastAsia="Times New Roman" w:hAnsi="Times New Roman" w:cs="Times New Roman"/>
      <w:b/>
      <w:kern w:val="28"/>
      <w:sz w:val="32"/>
      <w:szCs w:val="20"/>
      <w:lang w:eastAsia="en-AU"/>
    </w:rPr>
  </w:style>
  <w:style w:type="paragraph" w:customStyle="1" w:styleId="notemargin">
    <w:name w:val="note(margin)"/>
    <w:aliases w:val="nm"/>
    <w:basedOn w:val="Normal"/>
    <w:rsid w:val="00BA152E"/>
    <w:pPr>
      <w:tabs>
        <w:tab w:val="left" w:pos="709"/>
      </w:tabs>
      <w:spacing w:before="122" w:after="0" w:line="198" w:lineRule="exact"/>
      <w:ind w:left="709" w:hanging="709"/>
    </w:pPr>
    <w:rPr>
      <w:rFonts w:ascii="Times New Roman" w:eastAsia="Times New Roman" w:hAnsi="Times New Roman" w:cs="Times New Roman"/>
      <w:sz w:val="18"/>
      <w:szCs w:val="20"/>
      <w:lang w:eastAsia="en-AU"/>
    </w:rPr>
  </w:style>
  <w:style w:type="character" w:customStyle="1" w:styleId="CharSectno">
    <w:name w:val="CharSectno"/>
    <w:basedOn w:val="DefaultParagraphFont"/>
    <w:rsid w:val="00BA152E"/>
  </w:style>
  <w:style w:type="paragraph" w:customStyle="1" w:styleId="ActHead5">
    <w:name w:val="ActHead 5"/>
    <w:aliases w:val="s"/>
    <w:basedOn w:val="Normal"/>
    <w:next w:val="subsection"/>
    <w:rsid w:val="00BA152E"/>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BA152E"/>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notetext">
    <w:name w:val="note(text)"/>
    <w:aliases w:val="n"/>
    <w:basedOn w:val="Normal"/>
    <w:rsid w:val="00BA152E"/>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BA152E"/>
    <w:rPr>
      <w:rFonts w:ascii="Times New Roman" w:eastAsia="Times New Roman" w:hAnsi="Times New Roman" w:cs="Times New Roman"/>
      <w:szCs w:val="20"/>
      <w:lang w:val="en-AU" w:eastAsia="en-AU"/>
    </w:rPr>
  </w:style>
  <w:style w:type="character" w:customStyle="1" w:styleId="CharDivNo">
    <w:name w:val="CharDivNo"/>
    <w:basedOn w:val="DefaultParagraphFont"/>
    <w:rsid w:val="00BA152E"/>
  </w:style>
  <w:style w:type="character" w:customStyle="1" w:styleId="CharDivText">
    <w:name w:val="CharDivText"/>
    <w:basedOn w:val="DefaultParagraphFont"/>
    <w:rsid w:val="00BA152E"/>
  </w:style>
  <w:style w:type="paragraph" w:customStyle="1" w:styleId="Tabletext">
    <w:name w:val="Tabletext"/>
    <w:aliases w:val="tt"/>
    <w:basedOn w:val="Normal"/>
    <w:rsid w:val="00BA152E"/>
    <w:pPr>
      <w:spacing w:before="60" w:after="0" w:line="240" w:lineRule="atLeast"/>
    </w:pPr>
    <w:rPr>
      <w:rFonts w:ascii="Times New Roman" w:eastAsia="Times New Roman" w:hAnsi="Times New Roman" w:cs="Times New Roman"/>
      <w:szCs w:val="20"/>
      <w:lang w:eastAsia="en-AU"/>
    </w:rPr>
  </w:style>
  <w:style w:type="paragraph" w:customStyle="1" w:styleId="TableHeading">
    <w:name w:val="TableHeading"/>
    <w:aliases w:val="th"/>
    <w:basedOn w:val="Normal"/>
    <w:next w:val="Tabletext"/>
    <w:rsid w:val="00BA152E"/>
    <w:pPr>
      <w:keepNext/>
      <w:spacing w:before="60" w:after="0" w:line="240" w:lineRule="atLeast"/>
    </w:pPr>
    <w:rPr>
      <w:rFonts w:ascii="Times New Roman" w:eastAsia="Times New Roman" w:hAnsi="Times New Roman" w:cs="Times New Roman"/>
      <w:b/>
      <w:szCs w:val="20"/>
      <w:lang w:eastAsia="en-AU"/>
    </w:rPr>
  </w:style>
  <w:style w:type="paragraph" w:customStyle="1" w:styleId="HR">
    <w:name w:val="HR"/>
    <w:aliases w:val="Regulation Heading"/>
    <w:basedOn w:val="Normal"/>
    <w:next w:val="R1"/>
    <w:rsid w:val="00BA152E"/>
    <w:pPr>
      <w:keepNext/>
      <w:keepLines/>
      <w:spacing w:before="360" w:after="0" w:line="240" w:lineRule="auto"/>
      <w:ind w:left="964" w:hanging="964"/>
      <w:jc w:val="both"/>
    </w:pPr>
    <w:rPr>
      <w:rFonts w:eastAsia="Times New Roman" w:cs="Times New Roman"/>
      <w:b/>
      <w:sz w:val="24"/>
      <w:szCs w:val="24"/>
      <w:lang w:eastAsia="en-AU"/>
    </w:rPr>
  </w:style>
  <w:style w:type="paragraph" w:customStyle="1" w:styleId="Note">
    <w:name w:val="Note"/>
    <w:basedOn w:val="Normal"/>
    <w:rsid w:val="00BA152E"/>
    <w:pPr>
      <w:keepLines/>
      <w:spacing w:after="0" w:line="220" w:lineRule="exact"/>
      <w:ind w:left="964"/>
      <w:jc w:val="both"/>
    </w:pPr>
    <w:rPr>
      <w:rFonts w:ascii="Times New Roman" w:eastAsia="Times New Roman" w:hAnsi="Times New Roman" w:cs="Times New Roman"/>
      <w:szCs w:val="24"/>
      <w:lang w:eastAsia="en-AU"/>
    </w:rPr>
  </w:style>
  <w:style w:type="paragraph" w:customStyle="1" w:styleId="Notepara">
    <w:name w:val="Note para"/>
    <w:basedOn w:val="Normal"/>
    <w:rsid w:val="00BA152E"/>
    <w:pPr>
      <w:spacing w:before="60" w:after="0" w:line="220" w:lineRule="exact"/>
      <w:ind w:left="1304" w:hanging="340"/>
      <w:jc w:val="both"/>
    </w:pPr>
    <w:rPr>
      <w:rFonts w:ascii="Times New Roman" w:eastAsia="Times New Roman" w:hAnsi="Times New Roman" w:cs="Times New Roman"/>
      <w:szCs w:val="24"/>
      <w:lang w:eastAsia="en-AU"/>
    </w:rPr>
  </w:style>
  <w:style w:type="paragraph" w:customStyle="1" w:styleId="R1">
    <w:name w:val="R1"/>
    <w:aliases w:val="1. or 1.(1)"/>
    <w:basedOn w:val="Normal"/>
    <w:next w:val="Normal"/>
    <w:link w:val="R1Char"/>
    <w:rsid w:val="00BA152E"/>
    <w:pPr>
      <w:keepLines/>
      <w:tabs>
        <w:tab w:val="right" w:pos="794"/>
      </w:tabs>
      <w:spacing w:after="0" w:line="260" w:lineRule="exact"/>
      <w:ind w:left="964" w:hanging="964"/>
      <w:jc w:val="both"/>
    </w:pPr>
    <w:rPr>
      <w:rFonts w:ascii="Times New Roman" w:eastAsia="Times New Roman" w:hAnsi="Times New Roman" w:cs="Times New Roman"/>
      <w:sz w:val="24"/>
      <w:szCs w:val="24"/>
      <w:lang w:eastAsia="en-AU"/>
    </w:rPr>
  </w:style>
  <w:style w:type="character" w:customStyle="1" w:styleId="R1Char">
    <w:name w:val="R1 Char"/>
    <w:aliases w:val="1. or 1.(1) Char"/>
    <w:link w:val="R1"/>
    <w:rsid w:val="00BA152E"/>
    <w:rPr>
      <w:rFonts w:ascii="Times New Roman" w:eastAsia="Times New Roman" w:hAnsi="Times New Roman" w:cs="Times New Roman"/>
      <w:sz w:val="24"/>
      <w:szCs w:val="24"/>
      <w:lang w:val="en-AU" w:eastAsia="en-AU"/>
    </w:rPr>
  </w:style>
  <w:style w:type="paragraph" w:customStyle="1" w:styleId="P1">
    <w:name w:val="P1"/>
    <w:aliases w:val="(a)"/>
    <w:basedOn w:val="Normal"/>
    <w:link w:val="P1Char"/>
    <w:rsid w:val="00BA152E"/>
    <w:pPr>
      <w:keepLines/>
      <w:tabs>
        <w:tab w:val="right" w:pos="1191"/>
      </w:tabs>
      <w:spacing w:before="60" w:after="0" w:line="260" w:lineRule="exact"/>
      <w:ind w:left="1418" w:hanging="1418"/>
      <w:jc w:val="both"/>
    </w:pPr>
    <w:rPr>
      <w:rFonts w:ascii="Times New Roman" w:eastAsia="Times New Roman" w:hAnsi="Times New Roman" w:cs="Times New Roman"/>
      <w:sz w:val="24"/>
      <w:szCs w:val="24"/>
      <w:lang w:eastAsia="en-AU"/>
    </w:rPr>
  </w:style>
  <w:style w:type="paragraph" w:customStyle="1" w:styleId="R2">
    <w:name w:val="R2"/>
    <w:aliases w:val="(2)"/>
    <w:basedOn w:val="Normal"/>
    <w:rsid w:val="00BA152E"/>
    <w:pPr>
      <w:keepLines/>
      <w:tabs>
        <w:tab w:val="right" w:pos="794"/>
      </w:tabs>
      <w:spacing w:before="180" w:after="0" w:line="260" w:lineRule="exact"/>
      <w:ind w:left="964" w:hanging="964"/>
      <w:jc w:val="both"/>
    </w:pPr>
    <w:rPr>
      <w:rFonts w:ascii="Times New Roman" w:eastAsia="Times New Roman" w:hAnsi="Times New Roman" w:cs="Times New Roman"/>
      <w:sz w:val="24"/>
      <w:szCs w:val="24"/>
      <w:lang w:eastAsia="en-AU"/>
    </w:rPr>
  </w:style>
  <w:style w:type="character" w:customStyle="1" w:styleId="P1Char">
    <w:name w:val="P1 Char"/>
    <w:aliases w:val="(a) Char"/>
    <w:link w:val="P1"/>
    <w:rsid w:val="00BA152E"/>
    <w:rPr>
      <w:rFonts w:ascii="Times New Roman" w:eastAsia="Times New Roman" w:hAnsi="Times New Roman" w:cs="Times New Roman"/>
      <w:sz w:val="24"/>
      <w:szCs w:val="24"/>
      <w:lang w:val="en-AU" w:eastAsia="en-AU"/>
    </w:rPr>
  </w:style>
  <w:style w:type="paragraph" w:customStyle="1" w:styleId="TableText0">
    <w:name w:val="TableText"/>
    <w:basedOn w:val="Normal"/>
    <w:rsid w:val="00BA152E"/>
    <w:pPr>
      <w:spacing w:before="60" w:after="60" w:line="240" w:lineRule="exact"/>
    </w:pPr>
    <w:rPr>
      <w:rFonts w:ascii="Times New Roman" w:eastAsia="Times New Roman" w:hAnsi="Times New Roman" w:cs="Times New Roman"/>
      <w:sz w:val="22"/>
      <w:szCs w:val="24"/>
      <w:lang w:eastAsia="en-AU"/>
    </w:rPr>
  </w:style>
  <w:style w:type="character" w:customStyle="1" w:styleId="Partsub-heading">
    <w:name w:val="Part sub-heading"/>
    <w:basedOn w:val="DefaultParagraphFont"/>
    <w:qFormat/>
    <w:rsid w:val="00BA152E"/>
    <w:rPr>
      <w:rFonts w:ascii="Arial" w:hAnsi="Arial" w:cs="Arial"/>
      <w:sz w:val="20"/>
    </w:rPr>
  </w:style>
  <w:style w:type="paragraph" w:customStyle="1" w:styleId="311">
    <w:name w:val="3.1.1"/>
    <w:basedOn w:val="Part3311"/>
    <w:rsid w:val="004F028A"/>
    <w:pPr>
      <w:widowControl w:val="0"/>
      <w:numPr>
        <w:ilvl w:val="0"/>
        <w:numId w:val="0"/>
      </w:numPr>
      <w:ind w:left="1440" w:hanging="360"/>
    </w:pPr>
    <w:rPr>
      <w:rFonts w:eastAsiaTheme="majorEastAsia" w:cstheme="majorBidi"/>
      <w:color w:val="9254A1"/>
    </w:rPr>
  </w:style>
  <w:style w:type="numbering" w:customStyle="1" w:styleId="ReserveTableBulletsList1">
    <w:name w:val="Reserve Table Bullets List1"/>
    <w:uiPriority w:val="99"/>
    <w:rsid w:val="007E5E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2904">
      <w:bodyDiv w:val="1"/>
      <w:marLeft w:val="0"/>
      <w:marRight w:val="0"/>
      <w:marTop w:val="0"/>
      <w:marBottom w:val="0"/>
      <w:divBdr>
        <w:top w:val="none" w:sz="0" w:space="0" w:color="auto"/>
        <w:left w:val="none" w:sz="0" w:space="0" w:color="auto"/>
        <w:bottom w:val="none" w:sz="0" w:space="0" w:color="auto"/>
        <w:right w:val="none" w:sz="0" w:space="0" w:color="auto"/>
      </w:divBdr>
    </w:div>
    <w:div w:id="16008728">
      <w:bodyDiv w:val="1"/>
      <w:marLeft w:val="0"/>
      <w:marRight w:val="0"/>
      <w:marTop w:val="0"/>
      <w:marBottom w:val="0"/>
      <w:divBdr>
        <w:top w:val="none" w:sz="0" w:space="0" w:color="auto"/>
        <w:left w:val="none" w:sz="0" w:space="0" w:color="auto"/>
        <w:bottom w:val="none" w:sz="0" w:space="0" w:color="auto"/>
        <w:right w:val="none" w:sz="0" w:space="0" w:color="auto"/>
      </w:divBdr>
    </w:div>
    <w:div w:id="24253185">
      <w:bodyDiv w:val="1"/>
      <w:marLeft w:val="0"/>
      <w:marRight w:val="0"/>
      <w:marTop w:val="0"/>
      <w:marBottom w:val="0"/>
      <w:divBdr>
        <w:top w:val="none" w:sz="0" w:space="0" w:color="auto"/>
        <w:left w:val="none" w:sz="0" w:space="0" w:color="auto"/>
        <w:bottom w:val="none" w:sz="0" w:space="0" w:color="auto"/>
        <w:right w:val="none" w:sz="0" w:space="0" w:color="auto"/>
      </w:divBdr>
    </w:div>
    <w:div w:id="59253728">
      <w:bodyDiv w:val="1"/>
      <w:marLeft w:val="0"/>
      <w:marRight w:val="0"/>
      <w:marTop w:val="0"/>
      <w:marBottom w:val="0"/>
      <w:divBdr>
        <w:top w:val="none" w:sz="0" w:space="0" w:color="auto"/>
        <w:left w:val="none" w:sz="0" w:space="0" w:color="auto"/>
        <w:bottom w:val="none" w:sz="0" w:space="0" w:color="auto"/>
        <w:right w:val="none" w:sz="0" w:space="0" w:color="auto"/>
      </w:divBdr>
    </w:div>
    <w:div w:id="73666899">
      <w:bodyDiv w:val="1"/>
      <w:marLeft w:val="0"/>
      <w:marRight w:val="0"/>
      <w:marTop w:val="0"/>
      <w:marBottom w:val="0"/>
      <w:divBdr>
        <w:top w:val="none" w:sz="0" w:space="0" w:color="auto"/>
        <w:left w:val="none" w:sz="0" w:space="0" w:color="auto"/>
        <w:bottom w:val="none" w:sz="0" w:space="0" w:color="auto"/>
        <w:right w:val="none" w:sz="0" w:space="0" w:color="auto"/>
      </w:divBdr>
    </w:div>
    <w:div w:id="79065608">
      <w:bodyDiv w:val="1"/>
      <w:marLeft w:val="0"/>
      <w:marRight w:val="0"/>
      <w:marTop w:val="0"/>
      <w:marBottom w:val="0"/>
      <w:divBdr>
        <w:top w:val="none" w:sz="0" w:space="0" w:color="auto"/>
        <w:left w:val="none" w:sz="0" w:space="0" w:color="auto"/>
        <w:bottom w:val="none" w:sz="0" w:space="0" w:color="auto"/>
        <w:right w:val="none" w:sz="0" w:space="0" w:color="auto"/>
      </w:divBdr>
    </w:div>
    <w:div w:id="105390240">
      <w:bodyDiv w:val="1"/>
      <w:marLeft w:val="0"/>
      <w:marRight w:val="0"/>
      <w:marTop w:val="0"/>
      <w:marBottom w:val="0"/>
      <w:divBdr>
        <w:top w:val="none" w:sz="0" w:space="0" w:color="auto"/>
        <w:left w:val="none" w:sz="0" w:space="0" w:color="auto"/>
        <w:bottom w:val="none" w:sz="0" w:space="0" w:color="auto"/>
        <w:right w:val="none" w:sz="0" w:space="0" w:color="auto"/>
      </w:divBdr>
    </w:div>
    <w:div w:id="116723756">
      <w:bodyDiv w:val="1"/>
      <w:marLeft w:val="0"/>
      <w:marRight w:val="0"/>
      <w:marTop w:val="0"/>
      <w:marBottom w:val="0"/>
      <w:divBdr>
        <w:top w:val="none" w:sz="0" w:space="0" w:color="auto"/>
        <w:left w:val="none" w:sz="0" w:space="0" w:color="auto"/>
        <w:bottom w:val="none" w:sz="0" w:space="0" w:color="auto"/>
        <w:right w:val="none" w:sz="0" w:space="0" w:color="auto"/>
      </w:divBdr>
    </w:div>
    <w:div w:id="128862401">
      <w:bodyDiv w:val="1"/>
      <w:marLeft w:val="0"/>
      <w:marRight w:val="0"/>
      <w:marTop w:val="0"/>
      <w:marBottom w:val="0"/>
      <w:divBdr>
        <w:top w:val="none" w:sz="0" w:space="0" w:color="auto"/>
        <w:left w:val="none" w:sz="0" w:space="0" w:color="auto"/>
        <w:bottom w:val="none" w:sz="0" w:space="0" w:color="auto"/>
        <w:right w:val="none" w:sz="0" w:space="0" w:color="auto"/>
      </w:divBdr>
    </w:div>
    <w:div w:id="143091257">
      <w:bodyDiv w:val="1"/>
      <w:marLeft w:val="0"/>
      <w:marRight w:val="0"/>
      <w:marTop w:val="0"/>
      <w:marBottom w:val="0"/>
      <w:divBdr>
        <w:top w:val="none" w:sz="0" w:space="0" w:color="auto"/>
        <w:left w:val="none" w:sz="0" w:space="0" w:color="auto"/>
        <w:bottom w:val="none" w:sz="0" w:space="0" w:color="auto"/>
        <w:right w:val="none" w:sz="0" w:space="0" w:color="auto"/>
      </w:divBdr>
    </w:div>
    <w:div w:id="146825914">
      <w:bodyDiv w:val="1"/>
      <w:marLeft w:val="0"/>
      <w:marRight w:val="0"/>
      <w:marTop w:val="0"/>
      <w:marBottom w:val="0"/>
      <w:divBdr>
        <w:top w:val="none" w:sz="0" w:space="0" w:color="auto"/>
        <w:left w:val="none" w:sz="0" w:space="0" w:color="auto"/>
        <w:bottom w:val="none" w:sz="0" w:space="0" w:color="auto"/>
        <w:right w:val="none" w:sz="0" w:space="0" w:color="auto"/>
      </w:divBdr>
    </w:div>
    <w:div w:id="205800358">
      <w:bodyDiv w:val="1"/>
      <w:marLeft w:val="0"/>
      <w:marRight w:val="0"/>
      <w:marTop w:val="0"/>
      <w:marBottom w:val="0"/>
      <w:divBdr>
        <w:top w:val="none" w:sz="0" w:space="0" w:color="auto"/>
        <w:left w:val="none" w:sz="0" w:space="0" w:color="auto"/>
        <w:bottom w:val="none" w:sz="0" w:space="0" w:color="auto"/>
        <w:right w:val="none" w:sz="0" w:space="0" w:color="auto"/>
      </w:divBdr>
    </w:div>
    <w:div w:id="221525286">
      <w:bodyDiv w:val="1"/>
      <w:marLeft w:val="0"/>
      <w:marRight w:val="0"/>
      <w:marTop w:val="0"/>
      <w:marBottom w:val="0"/>
      <w:divBdr>
        <w:top w:val="none" w:sz="0" w:space="0" w:color="auto"/>
        <w:left w:val="none" w:sz="0" w:space="0" w:color="auto"/>
        <w:bottom w:val="none" w:sz="0" w:space="0" w:color="auto"/>
        <w:right w:val="none" w:sz="0" w:space="0" w:color="auto"/>
      </w:divBdr>
    </w:div>
    <w:div w:id="231736787">
      <w:bodyDiv w:val="1"/>
      <w:marLeft w:val="0"/>
      <w:marRight w:val="0"/>
      <w:marTop w:val="0"/>
      <w:marBottom w:val="0"/>
      <w:divBdr>
        <w:top w:val="none" w:sz="0" w:space="0" w:color="auto"/>
        <w:left w:val="none" w:sz="0" w:space="0" w:color="auto"/>
        <w:bottom w:val="none" w:sz="0" w:space="0" w:color="auto"/>
        <w:right w:val="none" w:sz="0" w:space="0" w:color="auto"/>
      </w:divBdr>
    </w:div>
    <w:div w:id="241453565">
      <w:bodyDiv w:val="1"/>
      <w:marLeft w:val="0"/>
      <w:marRight w:val="0"/>
      <w:marTop w:val="0"/>
      <w:marBottom w:val="0"/>
      <w:divBdr>
        <w:top w:val="none" w:sz="0" w:space="0" w:color="auto"/>
        <w:left w:val="none" w:sz="0" w:space="0" w:color="auto"/>
        <w:bottom w:val="none" w:sz="0" w:space="0" w:color="auto"/>
        <w:right w:val="none" w:sz="0" w:space="0" w:color="auto"/>
      </w:divBdr>
    </w:div>
    <w:div w:id="266498362">
      <w:bodyDiv w:val="1"/>
      <w:marLeft w:val="0"/>
      <w:marRight w:val="0"/>
      <w:marTop w:val="0"/>
      <w:marBottom w:val="0"/>
      <w:divBdr>
        <w:top w:val="none" w:sz="0" w:space="0" w:color="auto"/>
        <w:left w:val="none" w:sz="0" w:space="0" w:color="auto"/>
        <w:bottom w:val="none" w:sz="0" w:space="0" w:color="auto"/>
        <w:right w:val="none" w:sz="0" w:space="0" w:color="auto"/>
      </w:divBdr>
    </w:div>
    <w:div w:id="304241572">
      <w:bodyDiv w:val="1"/>
      <w:marLeft w:val="0"/>
      <w:marRight w:val="0"/>
      <w:marTop w:val="0"/>
      <w:marBottom w:val="0"/>
      <w:divBdr>
        <w:top w:val="none" w:sz="0" w:space="0" w:color="auto"/>
        <w:left w:val="none" w:sz="0" w:space="0" w:color="auto"/>
        <w:bottom w:val="none" w:sz="0" w:space="0" w:color="auto"/>
        <w:right w:val="none" w:sz="0" w:space="0" w:color="auto"/>
      </w:divBdr>
    </w:div>
    <w:div w:id="327175427">
      <w:bodyDiv w:val="1"/>
      <w:marLeft w:val="0"/>
      <w:marRight w:val="0"/>
      <w:marTop w:val="0"/>
      <w:marBottom w:val="0"/>
      <w:divBdr>
        <w:top w:val="none" w:sz="0" w:space="0" w:color="auto"/>
        <w:left w:val="none" w:sz="0" w:space="0" w:color="auto"/>
        <w:bottom w:val="none" w:sz="0" w:space="0" w:color="auto"/>
        <w:right w:val="none" w:sz="0" w:space="0" w:color="auto"/>
      </w:divBdr>
    </w:div>
    <w:div w:id="339159266">
      <w:bodyDiv w:val="1"/>
      <w:marLeft w:val="0"/>
      <w:marRight w:val="0"/>
      <w:marTop w:val="0"/>
      <w:marBottom w:val="0"/>
      <w:divBdr>
        <w:top w:val="none" w:sz="0" w:space="0" w:color="auto"/>
        <w:left w:val="none" w:sz="0" w:space="0" w:color="auto"/>
        <w:bottom w:val="none" w:sz="0" w:space="0" w:color="auto"/>
        <w:right w:val="none" w:sz="0" w:space="0" w:color="auto"/>
      </w:divBdr>
    </w:div>
    <w:div w:id="343171539">
      <w:bodyDiv w:val="1"/>
      <w:marLeft w:val="0"/>
      <w:marRight w:val="0"/>
      <w:marTop w:val="0"/>
      <w:marBottom w:val="0"/>
      <w:divBdr>
        <w:top w:val="none" w:sz="0" w:space="0" w:color="auto"/>
        <w:left w:val="none" w:sz="0" w:space="0" w:color="auto"/>
        <w:bottom w:val="none" w:sz="0" w:space="0" w:color="auto"/>
        <w:right w:val="none" w:sz="0" w:space="0" w:color="auto"/>
      </w:divBdr>
    </w:div>
    <w:div w:id="414665851">
      <w:bodyDiv w:val="1"/>
      <w:marLeft w:val="0"/>
      <w:marRight w:val="0"/>
      <w:marTop w:val="0"/>
      <w:marBottom w:val="0"/>
      <w:divBdr>
        <w:top w:val="none" w:sz="0" w:space="0" w:color="auto"/>
        <w:left w:val="none" w:sz="0" w:space="0" w:color="auto"/>
        <w:bottom w:val="none" w:sz="0" w:space="0" w:color="auto"/>
        <w:right w:val="none" w:sz="0" w:space="0" w:color="auto"/>
      </w:divBdr>
    </w:div>
    <w:div w:id="421024579">
      <w:bodyDiv w:val="1"/>
      <w:marLeft w:val="0"/>
      <w:marRight w:val="0"/>
      <w:marTop w:val="0"/>
      <w:marBottom w:val="0"/>
      <w:divBdr>
        <w:top w:val="none" w:sz="0" w:space="0" w:color="auto"/>
        <w:left w:val="none" w:sz="0" w:space="0" w:color="auto"/>
        <w:bottom w:val="none" w:sz="0" w:space="0" w:color="auto"/>
        <w:right w:val="none" w:sz="0" w:space="0" w:color="auto"/>
      </w:divBdr>
    </w:div>
    <w:div w:id="443425818">
      <w:bodyDiv w:val="1"/>
      <w:marLeft w:val="0"/>
      <w:marRight w:val="0"/>
      <w:marTop w:val="0"/>
      <w:marBottom w:val="0"/>
      <w:divBdr>
        <w:top w:val="none" w:sz="0" w:space="0" w:color="auto"/>
        <w:left w:val="none" w:sz="0" w:space="0" w:color="auto"/>
        <w:bottom w:val="none" w:sz="0" w:space="0" w:color="auto"/>
        <w:right w:val="none" w:sz="0" w:space="0" w:color="auto"/>
      </w:divBdr>
    </w:div>
    <w:div w:id="452208402">
      <w:bodyDiv w:val="1"/>
      <w:marLeft w:val="0"/>
      <w:marRight w:val="0"/>
      <w:marTop w:val="0"/>
      <w:marBottom w:val="0"/>
      <w:divBdr>
        <w:top w:val="none" w:sz="0" w:space="0" w:color="auto"/>
        <w:left w:val="none" w:sz="0" w:space="0" w:color="auto"/>
        <w:bottom w:val="none" w:sz="0" w:space="0" w:color="auto"/>
        <w:right w:val="none" w:sz="0" w:space="0" w:color="auto"/>
      </w:divBdr>
    </w:div>
    <w:div w:id="465200181">
      <w:bodyDiv w:val="1"/>
      <w:marLeft w:val="0"/>
      <w:marRight w:val="0"/>
      <w:marTop w:val="0"/>
      <w:marBottom w:val="0"/>
      <w:divBdr>
        <w:top w:val="none" w:sz="0" w:space="0" w:color="auto"/>
        <w:left w:val="none" w:sz="0" w:space="0" w:color="auto"/>
        <w:bottom w:val="none" w:sz="0" w:space="0" w:color="auto"/>
        <w:right w:val="none" w:sz="0" w:space="0" w:color="auto"/>
      </w:divBdr>
    </w:div>
    <w:div w:id="479227910">
      <w:bodyDiv w:val="1"/>
      <w:marLeft w:val="0"/>
      <w:marRight w:val="0"/>
      <w:marTop w:val="0"/>
      <w:marBottom w:val="0"/>
      <w:divBdr>
        <w:top w:val="none" w:sz="0" w:space="0" w:color="auto"/>
        <w:left w:val="none" w:sz="0" w:space="0" w:color="auto"/>
        <w:bottom w:val="none" w:sz="0" w:space="0" w:color="auto"/>
        <w:right w:val="none" w:sz="0" w:space="0" w:color="auto"/>
      </w:divBdr>
    </w:div>
    <w:div w:id="495414355">
      <w:bodyDiv w:val="1"/>
      <w:marLeft w:val="0"/>
      <w:marRight w:val="0"/>
      <w:marTop w:val="0"/>
      <w:marBottom w:val="0"/>
      <w:divBdr>
        <w:top w:val="none" w:sz="0" w:space="0" w:color="auto"/>
        <w:left w:val="none" w:sz="0" w:space="0" w:color="auto"/>
        <w:bottom w:val="none" w:sz="0" w:space="0" w:color="auto"/>
        <w:right w:val="none" w:sz="0" w:space="0" w:color="auto"/>
      </w:divBdr>
    </w:div>
    <w:div w:id="506409188">
      <w:bodyDiv w:val="1"/>
      <w:marLeft w:val="0"/>
      <w:marRight w:val="0"/>
      <w:marTop w:val="0"/>
      <w:marBottom w:val="0"/>
      <w:divBdr>
        <w:top w:val="none" w:sz="0" w:space="0" w:color="auto"/>
        <w:left w:val="none" w:sz="0" w:space="0" w:color="auto"/>
        <w:bottom w:val="none" w:sz="0" w:space="0" w:color="auto"/>
        <w:right w:val="none" w:sz="0" w:space="0" w:color="auto"/>
      </w:divBdr>
    </w:div>
    <w:div w:id="523714421">
      <w:bodyDiv w:val="1"/>
      <w:marLeft w:val="0"/>
      <w:marRight w:val="0"/>
      <w:marTop w:val="0"/>
      <w:marBottom w:val="0"/>
      <w:divBdr>
        <w:top w:val="none" w:sz="0" w:space="0" w:color="auto"/>
        <w:left w:val="none" w:sz="0" w:space="0" w:color="auto"/>
        <w:bottom w:val="none" w:sz="0" w:space="0" w:color="auto"/>
        <w:right w:val="none" w:sz="0" w:space="0" w:color="auto"/>
      </w:divBdr>
    </w:div>
    <w:div w:id="557012307">
      <w:bodyDiv w:val="1"/>
      <w:marLeft w:val="0"/>
      <w:marRight w:val="0"/>
      <w:marTop w:val="0"/>
      <w:marBottom w:val="0"/>
      <w:divBdr>
        <w:top w:val="none" w:sz="0" w:space="0" w:color="auto"/>
        <w:left w:val="none" w:sz="0" w:space="0" w:color="auto"/>
        <w:bottom w:val="none" w:sz="0" w:space="0" w:color="auto"/>
        <w:right w:val="none" w:sz="0" w:space="0" w:color="auto"/>
      </w:divBdr>
    </w:div>
    <w:div w:id="574706089">
      <w:bodyDiv w:val="1"/>
      <w:marLeft w:val="0"/>
      <w:marRight w:val="0"/>
      <w:marTop w:val="0"/>
      <w:marBottom w:val="0"/>
      <w:divBdr>
        <w:top w:val="none" w:sz="0" w:space="0" w:color="auto"/>
        <w:left w:val="none" w:sz="0" w:space="0" w:color="auto"/>
        <w:bottom w:val="none" w:sz="0" w:space="0" w:color="auto"/>
        <w:right w:val="none" w:sz="0" w:space="0" w:color="auto"/>
      </w:divBdr>
    </w:div>
    <w:div w:id="625625393">
      <w:bodyDiv w:val="1"/>
      <w:marLeft w:val="0"/>
      <w:marRight w:val="0"/>
      <w:marTop w:val="0"/>
      <w:marBottom w:val="0"/>
      <w:divBdr>
        <w:top w:val="none" w:sz="0" w:space="0" w:color="auto"/>
        <w:left w:val="none" w:sz="0" w:space="0" w:color="auto"/>
        <w:bottom w:val="none" w:sz="0" w:space="0" w:color="auto"/>
        <w:right w:val="none" w:sz="0" w:space="0" w:color="auto"/>
      </w:divBdr>
    </w:div>
    <w:div w:id="674185647">
      <w:bodyDiv w:val="1"/>
      <w:marLeft w:val="0"/>
      <w:marRight w:val="0"/>
      <w:marTop w:val="0"/>
      <w:marBottom w:val="0"/>
      <w:divBdr>
        <w:top w:val="none" w:sz="0" w:space="0" w:color="auto"/>
        <w:left w:val="none" w:sz="0" w:space="0" w:color="auto"/>
        <w:bottom w:val="none" w:sz="0" w:space="0" w:color="auto"/>
        <w:right w:val="none" w:sz="0" w:space="0" w:color="auto"/>
      </w:divBdr>
    </w:div>
    <w:div w:id="706485743">
      <w:bodyDiv w:val="1"/>
      <w:marLeft w:val="0"/>
      <w:marRight w:val="0"/>
      <w:marTop w:val="0"/>
      <w:marBottom w:val="0"/>
      <w:divBdr>
        <w:top w:val="none" w:sz="0" w:space="0" w:color="auto"/>
        <w:left w:val="none" w:sz="0" w:space="0" w:color="auto"/>
        <w:bottom w:val="none" w:sz="0" w:space="0" w:color="auto"/>
        <w:right w:val="none" w:sz="0" w:space="0" w:color="auto"/>
      </w:divBdr>
    </w:div>
    <w:div w:id="723605807">
      <w:bodyDiv w:val="1"/>
      <w:marLeft w:val="0"/>
      <w:marRight w:val="0"/>
      <w:marTop w:val="0"/>
      <w:marBottom w:val="0"/>
      <w:divBdr>
        <w:top w:val="none" w:sz="0" w:space="0" w:color="auto"/>
        <w:left w:val="none" w:sz="0" w:space="0" w:color="auto"/>
        <w:bottom w:val="none" w:sz="0" w:space="0" w:color="auto"/>
        <w:right w:val="none" w:sz="0" w:space="0" w:color="auto"/>
      </w:divBdr>
    </w:div>
    <w:div w:id="728116868">
      <w:bodyDiv w:val="1"/>
      <w:marLeft w:val="0"/>
      <w:marRight w:val="0"/>
      <w:marTop w:val="0"/>
      <w:marBottom w:val="0"/>
      <w:divBdr>
        <w:top w:val="none" w:sz="0" w:space="0" w:color="auto"/>
        <w:left w:val="none" w:sz="0" w:space="0" w:color="auto"/>
        <w:bottom w:val="none" w:sz="0" w:space="0" w:color="auto"/>
        <w:right w:val="none" w:sz="0" w:space="0" w:color="auto"/>
      </w:divBdr>
    </w:div>
    <w:div w:id="735129883">
      <w:bodyDiv w:val="1"/>
      <w:marLeft w:val="0"/>
      <w:marRight w:val="0"/>
      <w:marTop w:val="0"/>
      <w:marBottom w:val="0"/>
      <w:divBdr>
        <w:top w:val="none" w:sz="0" w:space="0" w:color="auto"/>
        <w:left w:val="none" w:sz="0" w:space="0" w:color="auto"/>
        <w:bottom w:val="none" w:sz="0" w:space="0" w:color="auto"/>
        <w:right w:val="none" w:sz="0" w:space="0" w:color="auto"/>
      </w:divBdr>
    </w:div>
    <w:div w:id="778836212">
      <w:bodyDiv w:val="1"/>
      <w:marLeft w:val="0"/>
      <w:marRight w:val="0"/>
      <w:marTop w:val="0"/>
      <w:marBottom w:val="0"/>
      <w:divBdr>
        <w:top w:val="none" w:sz="0" w:space="0" w:color="auto"/>
        <w:left w:val="none" w:sz="0" w:space="0" w:color="auto"/>
        <w:bottom w:val="none" w:sz="0" w:space="0" w:color="auto"/>
        <w:right w:val="none" w:sz="0" w:space="0" w:color="auto"/>
      </w:divBdr>
    </w:div>
    <w:div w:id="837616969">
      <w:bodyDiv w:val="1"/>
      <w:marLeft w:val="0"/>
      <w:marRight w:val="0"/>
      <w:marTop w:val="0"/>
      <w:marBottom w:val="0"/>
      <w:divBdr>
        <w:top w:val="none" w:sz="0" w:space="0" w:color="auto"/>
        <w:left w:val="none" w:sz="0" w:space="0" w:color="auto"/>
        <w:bottom w:val="none" w:sz="0" w:space="0" w:color="auto"/>
        <w:right w:val="none" w:sz="0" w:space="0" w:color="auto"/>
      </w:divBdr>
    </w:div>
    <w:div w:id="854467509">
      <w:bodyDiv w:val="1"/>
      <w:marLeft w:val="0"/>
      <w:marRight w:val="0"/>
      <w:marTop w:val="0"/>
      <w:marBottom w:val="0"/>
      <w:divBdr>
        <w:top w:val="none" w:sz="0" w:space="0" w:color="auto"/>
        <w:left w:val="none" w:sz="0" w:space="0" w:color="auto"/>
        <w:bottom w:val="none" w:sz="0" w:space="0" w:color="auto"/>
        <w:right w:val="none" w:sz="0" w:space="0" w:color="auto"/>
      </w:divBdr>
    </w:div>
    <w:div w:id="878779962">
      <w:bodyDiv w:val="1"/>
      <w:marLeft w:val="0"/>
      <w:marRight w:val="0"/>
      <w:marTop w:val="0"/>
      <w:marBottom w:val="0"/>
      <w:divBdr>
        <w:top w:val="none" w:sz="0" w:space="0" w:color="auto"/>
        <w:left w:val="none" w:sz="0" w:space="0" w:color="auto"/>
        <w:bottom w:val="none" w:sz="0" w:space="0" w:color="auto"/>
        <w:right w:val="none" w:sz="0" w:space="0" w:color="auto"/>
      </w:divBdr>
    </w:div>
    <w:div w:id="935554296">
      <w:bodyDiv w:val="1"/>
      <w:marLeft w:val="0"/>
      <w:marRight w:val="0"/>
      <w:marTop w:val="0"/>
      <w:marBottom w:val="0"/>
      <w:divBdr>
        <w:top w:val="none" w:sz="0" w:space="0" w:color="auto"/>
        <w:left w:val="none" w:sz="0" w:space="0" w:color="auto"/>
        <w:bottom w:val="none" w:sz="0" w:space="0" w:color="auto"/>
        <w:right w:val="none" w:sz="0" w:space="0" w:color="auto"/>
      </w:divBdr>
    </w:div>
    <w:div w:id="974989649">
      <w:bodyDiv w:val="1"/>
      <w:marLeft w:val="0"/>
      <w:marRight w:val="0"/>
      <w:marTop w:val="0"/>
      <w:marBottom w:val="0"/>
      <w:divBdr>
        <w:top w:val="none" w:sz="0" w:space="0" w:color="auto"/>
        <w:left w:val="none" w:sz="0" w:space="0" w:color="auto"/>
        <w:bottom w:val="none" w:sz="0" w:space="0" w:color="auto"/>
        <w:right w:val="none" w:sz="0" w:space="0" w:color="auto"/>
      </w:divBdr>
    </w:div>
    <w:div w:id="975448150">
      <w:bodyDiv w:val="1"/>
      <w:marLeft w:val="0"/>
      <w:marRight w:val="0"/>
      <w:marTop w:val="0"/>
      <w:marBottom w:val="0"/>
      <w:divBdr>
        <w:top w:val="none" w:sz="0" w:space="0" w:color="auto"/>
        <w:left w:val="none" w:sz="0" w:space="0" w:color="auto"/>
        <w:bottom w:val="none" w:sz="0" w:space="0" w:color="auto"/>
        <w:right w:val="none" w:sz="0" w:space="0" w:color="auto"/>
      </w:divBdr>
    </w:div>
    <w:div w:id="992371661">
      <w:bodyDiv w:val="1"/>
      <w:marLeft w:val="0"/>
      <w:marRight w:val="0"/>
      <w:marTop w:val="0"/>
      <w:marBottom w:val="0"/>
      <w:divBdr>
        <w:top w:val="none" w:sz="0" w:space="0" w:color="auto"/>
        <w:left w:val="none" w:sz="0" w:space="0" w:color="auto"/>
        <w:bottom w:val="none" w:sz="0" w:space="0" w:color="auto"/>
        <w:right w:val="none" w:sz="0" w:space="0" w:color="auto"/>
      </w:divBdr>
    </w:div>
    <w:div w:id="1043213023">
      <w:bodyDiv w:val="1"/>
      <w:marLeft w:val="0"/>
      <w:marRight w:val="0"/>
      <w:marTop w:val="0"/>
      <w:marBottom w:val="0"/>
      <w:divBdr>
        <w:top w:val="none" w:sz="0" w:space="0" w:color="auto"/>
        <w:left w:val="none" w:sz="0" w:space="0" w:color="auto"/>
        <w:bottom w:val="none" w:sz="0" w:space="0" w:color="auto"/>
        <w:right w:val="none" w:sz="0" w:space="0" w:color="auto"/>
      </w:divBdr>
    </w:div>
    <w:div w:id="1065182583">
      <w:bodyDiv w:val="1"/>
      <w:marLeft w:val="0"/>
      <w:marRight w:val="0"/>
      <w:marTop w:val="0"/>
      <w:marBottom w:val="0"/>
      <w:divBdr>
        <w:top w:val="none" w:sz="0" w:space="0" w:color="auto"/>
        <w:left w:val="none" w:sz="0" w:space="0" w:color="auto"/>
        <w:bottom w:val="none" w:sz="0" w:space="0" w:color="auto"/>
        <w:right w:val="none" w:sz="0" w:space="0" w:color="auto"/>
      </w:divBdr>
    </w:div>
    <w:div w:id="1218323113">
      <w:bodyDiv w:val="1"/>
      <w:marLeft w:val="0"/>
      <w:marRight w:val="0"/>
      <w:marTop w:val="0"/>
      <w:marBottom w:val="0"/>
      <w:divBdr>
        <w:top w:val="none" w:sz="0" w:space="0" w:color="auto"/>
        <w:left w:val="none" w:sz="0" w:space="0" w:color="auto"/>
        <w:bottom w:val="none" w:sz="0" w:space="0" w:color="auto"/>
        <w:right w:val="none" w:sz="0" w:space="0" w:color="auto"/>
      </w:divBdr>
    </w:div>
    <w:div w:id="1221018061">
      <w:bodyDiv w:val="1"/>
      <w:marLeft w:val="0"/>
      <w:marRight w:val="0"/>
      <w:marTop w:val="0"/>
      <w:marBottom w:val="0"/>
      <w:divBdr>
        <w:top w:val="none" w:sz="0" w:space="0" w:color="auto"/>
        <w:left w:val="none" w:sz="0" w:space="0" w:color="auto"/>
        <w:bottom w:val="none" w:sz="0" w:space="0" w:color="auto"/>
        <w:right w:val="none" w:sz="0" w:space="0" w:color="auto"/>
      </w:divBdr>
    </w:div>
    <w:div w:id="1254047862">
      <w:bodyDiv w:val="1"/>
      <w:marLeft w:val="0"/>
      <w:marRight w:val="0"/>
      <w:marTop w:val="0"/>
      <w:marBottom w:val="0"/>
      <w:divBdr>
        <w:top w:val="none" w:sz="0" w:space="0" w:color="auto"/>
        <w:left w:val="none" w:sz="0" w:space="0" w:color="auto"/>
        <w:bottom w:val="none" w:sz="0" w:space="0" w:color="auto"/>
        <w:right w:val="none" w:sz="0" w:space="0" w:color="auto"/>
      </w:divBdr>
    </w:div>
    <w:div w:id="1282878716">
      <w:bodyDiv w:val="1"/>
      <w:marLeft w:val="0"/>
      <w:marRight w:val="0"/>
      <w:marTop w:val="0"/>
      <w:marBottom w:val="0"/>
      <w:divBdr>
        <w:top w:val="none" w:sz="0" w:space="0" w:color="auto"/>
        <w:left w:val="none" w:sz="0" w:space="0" w:color="auto"/>
        <w:bottom w:val="none" w:sz="0" w:space="0" w:color="auto"/>
        <w:right w:val="none" w:sz="0" w:space="0" w:color="auto"/>
      </w:divBdr>
      <w:divsChild>
        <w:div w:id="1428035614">
          <w:marLeft w:val="0"/>
          <w:marRight w:val="0"/>
          <w:marTop w:val="0"/>
          <w:marBottom w:val="0"/>
          <w:divBdr>
            <w:top w:val="none" w:sz="0" w:space="0" w:color="auto"/>
            <w:left w:val="none" w:sz="0" w:space="0" w:color="auto"/>
            <w:bottom w:val="none" w:sz="0" w:space="0" w:color="auto"/>
            <w:right w:val="none" w:sz="0" w:space="0" w:color="auto"/>
          </w:divBdr>
          <w:divsChild>
            <w:div w:id="1396078532">
              <w:marLeft w:val="0"/>
              <w:marRight w:val="0"/>
              <w:marTop w:val="0"/>
              <w:marBottom w:val="0"/>
              <w:divBdr>
                <w:top w:val="none" w:sz="0" w:space="0" w:color="auto"/>
                <w:left w:val="none" w:sz="0" w:space="0" w:color="auto"/>
                <w:bottom w:val="none" w:sz="0" w:space="0" w:color="auto"/>
                <w:right w:val="none" w:sz="0" w:space="0" w:color="auto"/>
              </w:divBdr>
              <w:divsChild>
                <w:div w:id="2133015668">
                  <w:marLeft w:val="0"/>
                  <w:marRight w:val="0"/>
                  <w:marTop w:val="0"/>
                  <w:marBottom w:val="0"/>
                  <w:divBdr>
                    <w:top w:val="none" w:sz="0" w:space="0" w:color="auto"/>
                    <w:left w:val="none" w:sz="0" w:space="0" w:color="auto"/>
                    <w:bottom w:val="none" w:sz="0" w:space="0" w:color="auto"/>
                    <w:right w:val="none" w:sz="0" w:space="0" w:color="auto"/>
                  </w:divBdr>
                  <w:divsChild>
                    <w:div w:id="89201245">
                      <w:marLeft w:val="136"/>
                      <w:marRight w:val="136"/>
                      <w:marTop w:val="0"/>
                      <w:marBottom w:val="0"/>
                      <w:divBdr>
                        <w:top w:val="none" w:sz="0" w:space="0" w:color="auto"/>
                        <w:left w:val="none" w:sz="0" w:space="0" w:color="auto"/>
                        <w:bottom w:val="none" w:sz="0" w:space="0" w:color="auto"/>
                        <w:right w:val="none" w:sz="0" w:space="0" w:color="auto"/>
                      </w:divBdr>
                      <w:divsChild>
                        <w:div w:id="978532326">
                          <w:marLeft w:val="0"/>
                          <w:marRight w:val="0"/>
                          <w:marTop w:val="0"/>
                          <w:marBottom w:val="0"/>
                          <w:divBdr>
                            <w:top w:val="none" w:sz="0" w:space="0" w:color="auto"/>
                            <w:left w:val="none" w:sz="0" w:space="0" w:color="auto"/>
                            <w:bottom w:val="none" w:sz="0" w:space="0" w:color="auto"/>
                            <w:right w:val="none" w:sz="0" w:space="0" w:color="auto"/>
                          </w:divBdr>
                          <w:divsChild>
                            <w:div w:id="1826320243">
                              <w:marLeft w:val="0"/>
                              <w:marRight w:val="0"/>
                              <w:marTop w:val="0"/>
                              <w:marBottom w:val="240"/>
                              <w:divBdr>
                                <w:top w:val="none" w:sz="0" w:space="0" w:color="auto"/>
                                <w:left w:val="none" w:sz="0" w:space="0" w:color="auto"/>
                                <w:bottom w:val="none" w:sz="0" w:space="0" w:color="auto"/>
                                <w:right w:val="none" w:sz="0" w:space="0" w:color="auto"/>
                              </w:divBdr>
                              <w:divsChild>
                                <w:div w:id="574633260">
                                  <w:marLeft w:val="0"/>
                                  <w:marRight w:val="0"/>
                                  <w:marTop w:val="0"/>
                                  <w:marBottom w:val="0"/>
                                  <w:divBdr>
                                    <w:top w:val="none" w:sz="0" w:space="0" w:color="auto"/>
                                    <w:left w:val="none" w:sz="0" w:space="0" w:color="auto"/>
                                    <w:bottom w:val="none" w:sz="0" w:space="0" w:color="auto"/>
                                    <w:right w:val="none" w:sz="0" w:space="0" w:color="auto"/>
                                  </w:divBdr>
                                  <w:divsChild>
                                    <w:div w:id="911962721">
                                      <w:marLeft w:val="0"/>
                                      <w:marRight w:val="0"/>
                                      <w:marTop w:val="0"/>
                                      <w:marBottom w:val="0"/>
                                      <w:divBdr>
                                        <w:top w:val="none" w:sz="0" w:space="0" w:color="auto"/>
                                        <w:left w:val="none" w:sz="0" w:space="0" w:color="auto"/>
                                        <w:bottom w:val="none" w:sz="0" w:space="0" w:color="auto"/>
                                        <w:right w:val="none" w:sz="0" w:space="0" w:color="auto"/>
                                      </w:divBdr>
                                      <w:divsChild>
                                        <w:div w:id="394596648">
                                          <w:marLeft w:val="0"/>
                                          <w:marRight w:val="0"/>
                                          <w:marTop w:val="0"/>
                                          <w:marBottom w:val="0"/>
                                          <w:divBdr>
                                            <w:top w:val="none" w:sz="0" w:space="0" w:color="auto"/>
                                            <w:left w:val="none" w:sz="0" w:space="0" w:color="auto"/>
                                            <w:bottom w:val="none" w:sz="0" w:space="0" w:color="auto"/>
                                            <w:right w:val="none" w:sz="0" w:space="0" w:color="auto"/>
                                          </w:divBdr>
                                          <w:divsChild>
                                            <w:div w:id="917128224">
                                              <w:marLeft w:val="0"/>
                                              <w:marRight w:val="0"/>
                                              <w:marTop w:val="0"/>
                                              <w:marBottom w:val="0"/>
                                              <w:divBdr>
                                                <w:top w:val="none" w:sz="0" w:space="0" w:color="auto"/>
                                                <w:left w:val="none" w:sz="0" w:space="0" w:color="auto"/>
                                                <w:bottom w:val="none" w:sz="0" w:space="0" w:color="auto"/>
                                                <w:right w:val="none" w:sz="0" w:space="0" w:color="auto"/>
                                              </w:divBdr>
                                              <w:divsChild>
                                                <w:div w:id="243952545">
                                                  <w:marLeft w:val="0"/>
                                                  <w:marRight w:val="0"/>
                                                  <w:marTop w:val="0"/>
                                                  <w:marBottom w:val="0"/>
                                                  <w:divBdr>
                                                    <w:top w:val="none" w:sz="0" w:space="0" w:color="auto"/>
                                                    <w:left w:val="none" w:sz="0" w:space="0" w:color="auto"/>
                                                    <w:bottom w:val="none" w:sz="0" w:space="0" w:color="auto"/>
                                                    <w:right w:val="none" w:sz="0" w:space="0" w:color="auto"/>
                                                  </w:divBdr>
                                                  <w:divsChild>
                                                    <w:div w:id="9251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788385">
      <w:bodyDiv w:val="1"/>
      <w:marLeft w:val="0"/>
      <w:marRight w:val="0"/>
      <w:marTop w:val="0"/>
      <w:marBottom w:val="0"/>
      <w:divBdr>
        <w:top w:val="none" w:sz="0" w:space="0" w:color="auto"/>
        <w:left w:val="none" w:sz="0" w:space="0" w:color="auto"/>
        <w:bottom w:val="none" w:sz="0" w:space="0" w:color="auto"/>
        <w:right w:val="none" w:sz="0" w:space="0" w:color="auto"/>
      </w:divBdr>
    </w:div>
    <w:div w:id="1322386817">
      <w:bodyDiv w:val="1"/>
      <w:marLeft w:val="0"/>
      <w:marRight w:val="0"/>
      <w:marTop w:val="0"/>
      <w:marBottom w:val="0"/>
      <w:divBdr>
        <w:top w:val="none" w:sz="0" w:space="0" w:color="auto"/>
        <w:left w:val="none" w:sz="0" w:space="0" w:color="auto"/>
        <w:bottom w:val="none" w:sz="0" w:space="0" w:color="auto"/>
        <w:right w:val="none" w:sz="0" w:space="0" w:color="auto"/>
      </w:divBdr>
    </w:div>
    <w:div w:id="1338921451">
      <w:bodyDiv w:val="1"/>
      <w:marLeft w:val="0"/>
      <w:marRight w:val="0"/>
      <w:marTop w:val="0"/>
      <w:marBottom w:val="0"/>
      <w:divBdr>
        <w:top w:val="none" w:sz="0" w:space="0" w:color="auto"/>
        <w:left w:val="none" w:sz="0" w:space="0" w:color="auto"/>
        <w:bottom w:val="none" w:sz="0" w:space="0" w:color="auto"/>
        <w:right w:val="none" w:sz="0" w:space="0" w:color="auto"/>
      </w:divBdr>
    </w:div>
    <w:div w:id="1353069492">
      <w:bodyDiv w:val="1"/>
      <w:marLeft w:val="0"/>
      <w:marRight w:val="0"/>
      <w:marTop w:val="0"/>
      <w:marBottom w:val="0"/>
      <w:divBdr>
        <w:top w:val="none" w:sz="0" w:space="0" w:color="auto"/>
        <w:left w:val="none" w:sz="0" w:space="0" w:color="auto"/>
        <w:bottom w:val="none" w:sz="0" w:space="0" w:color="auto"/>
        <w:right w:val="none" w:sz="0" w:space="0" w:color="auto"/>
      </w:divBdr>
    </w:div>
    <w:div w:id="1357147894">
      <w:bodyDiv w:val="1"/>
      <w:marLeft w:val="0"/>
      <w:marRight w:val="0"/>
      <w:marTop w:val="0"/>
      <w:marBottom w:val="0"/>
      <w:divBdr>
        <w:top w:val="none" w:sz="0" w:space="0" w:color="auto"/>
        <w:left w:val="none" w:sz="0" w:space="0" w:color="auto"/>
        <w:bottom w:val="none" w:sz="0" w:space="0" w:color="auto"/>
        <w:right w:val="none" w:sz="0" w:space="0" w:color="auto"/>
      </w:divBdr>
    </w:div>
    <w:div w:id="1439570123">
      <w:bodyDiv w:val="1"/>
      <w:marLeft w:val="0"/>
      <w:marRight w:val="0"/>
      <w:marTop w:val="0"/>
      <w:marBottom w:val="0"/>
      <w:divBdr>
        <w:top w:val="none" w:sz="0" w:space="0" w:color="auto"/>
        <w:left w:val="none" w:sz="0" w:space="0" w:color="auto"/>
        <w:bottom w:val="none" w:sz="0" w:space="0" w:color="auto"/>
        <w:right w:val="none" w:sz="0" w:space="0" w:color="auto"/>
      </w:divBdr>
    </w:div>
    <w:div w:id="1448232165">
      <w:bodyDiv w:val="1"/>
      <w:marLeft w:val="0"/>
      <w:marRight w:val="0"/>
      <w:marTop w:val="0"/>
      <w:marBottom w:val="0"/>
      <w:divBdr>
        <w:top w:val="none" w:sz="0" w:space="0" w:color="auto"/>
        <w:left w:val="none" w:sz="0" w:space="0" w:color="auto"/>
        <w:bottom w:val="none" w:sz="0" w:space="0" w:color="auto"/>
        <w:right w:val="none" w:sz="0" w:space="0" w:color="auto"/>
      </w:divBdr>
    </w:div>
    <w:div w:id="1452169652">
      <w:bodyDiv w:val="1"/>
      <w:marLeft w:val="0"/>
      <w:marRight w:val="0"/>
      <w:marTop w:val="0"/>
      <w:marBottom w:val="0"/>
      <w:divBdr>
        <w:top w:val="none" w:sz="0" w:space="0" w:color="auto"/>
        <w:left w:val="none" w:sz="0" w:space="0" w:color="auto"/>
        <w:bottom w:val="none" w:sz="0" w:space="0" w:color="auto"/>
        <w:right w:val="none" w:sz="0" w:space="0" w:color="auto"/>
      </w:divBdr>
    </w:div>
    <w:div w:id="1488520421">
      <w:bodyDiv w:val="1"/>
      <w:marLeft w:val="0"/>
      <w:marRight w:val="0"/>
      <w:marTop w:val="0"/>
      <w:marBottom w:val="0"/>
      <w:divBdr>
        <w:top w:val="none" w:sz="0" w:space="0" w:color="auto"/>
        <w:left w:val="none" w:sz="0" w:space="0" w:color="auto"/>
        <w:bottom w:val="none" w:sz="0" w:space="0" w:color="auto"/>
        <w:right w:val="none" w:sz="0" w:space="0" w:color="auto"/>
      </w:divBdr>
    </w:div>
    <w:div w:id="1616062945">
      <w:bodyDiv w:val="1"/>
      <w:marLeft w:val="0"/>
      <w:marRight w:val="0"/>
      <w:marTop w:val="0"/>
      <w:marBottom w:val="0"/>
      <w:divBdr>
        <w:top w:val="none" w:sz="0" w:space="0" w:color="auto"/>
        <w:left w:val="none" w:sz="0" w:space="0" w:color="auto"/>
        <w:bottom w:val="none" w:sz="0" w:space="0" w:color="auto"/>
        <w:right w:val="none" w:sz="0" w:space="0" w:color="auto"/>
      </w:divBdr>
    </w:div>
    <w:div w:id="1660839685">
      <w:bodyDiv w:val="1"/>
      <w:marLeft w:val="0"/>
      <w:marRight w:val="0"/>
      <w:marTop w:val="0"/>
      <w:marBottom w:val="0"/>
      <w:divBdr>
        <w:top w:val="none" w:sz="0" w:space="0" w:color="auto"/>
        <w:left w:val="none" w:sz="0" w:space="0" w:color="auto"/>
        <w:bottom w:val="none" w:sz="0" w:space="0" w:color="auto"/>
        <w:right w:val="none" w:sz="0" w:space="0" w:color="auto"/>
      </w:divBdr>
    </w:div>
    <w:div w:id="1710303385">
      <w:bodyDiv w:val="1"/>
      <w:marLeft w:val="0"/>
      <w:marRight w:val="0"/>
      <w:marTop w:val="0"/>
      <w:marBottom w:val="0"/>
      <w:divBdr>
        <w:top w:val="none" w:sz="0" w:space="0" w:color="auto"/>
        <w:left w:val="none" w:sz="0" w:space="0" w:color="auto"/>
        <w:bottom w:val="none" w:sz="0" w:space="0" w:color="auto"/>
        <w:right w:val="none" w:sz="0" w:space="0" w:color="auto"/>
      </w:divBdr>
    </w:div>
    <w:div w:id="1731541931">
      <w:bodyDiv w:val="1"/>
      <w:marLeft w:val="0"/>
      <w:marRight w:val="0"/>
      <w:marTop w:val="0"/>
      <w:marBottom w:val="0"/>
      <w:divBdr>
        <w:top w:val="none" w:sz="0" w:space="0" w:color="auto"/>
        <w:left w:val="none" w:sz="0" w:space="0" w:color="auto"/>
        <w:bottom w:val="none" w:sz="0" w:space="0" w:color="auto"/>
        <w:right w:val="none" w:sz="0" w:space="0" w:color="auto"/>
      </w:divBdr>
    </w:div>
    <w:div w:id="1742561907">
      <w:bodyDiv w:val="1"/>
      <w:marLeft w:val="0"/>
      <w:marRight w:val="0"/>
      <w:marTop w:val="0"/>
      <w:marBottom w:val="0"/>
      <w:divBdr>
        <w:top w:val="none" w:sz="0" w:space="0" w:color="auto"/>
        <w:left w:val="none" w:sz="0" w:space="0" w:color="auto"/>
        <w:bottom w:val="none" w:sz="0" w:space="0" w:color="auto"/>
        <w:right w:val="none" w:sz="0" w:space="0" w:color="auto"/>
      </w:divBdr>
    </w:div>
    <w:div w:id="1742630782">
      <w:bodyDiv w:val="1"/>
      <w:marLeft w:val="0"/>
      <w:marRight w:val="0"/>
      <w:marTop w:val="0"/>
      <w:marBottom w:val="0"/>
      <w:divBdr>
        <w:top w:val="none" w:sz="0" w:space="0" w:color="auto"/>
        <w:left w:val="none" w:sz="0" w:space="0" w:color="auto"/>
        <w:bottom w:val="none" w:sz="0" w:space="0" w:color="auto"/>
        <w:right w:val="none" w:sz="0" w:space="0" w:color="auto"/>
      </w:divBdr>
    </w:div>
    <w:div w:id="1775779999">
      <w:bodyDiv w:val="1"/>
      <w:marLeft w:val="0"/>
      <w:marRight w:val="0"/>
      <w:marTop w:val="0"/>
      <w:marBottom w:val="0"/>
      <w:divBdr>
        <w:top w:val="none" w:sz="0" w:space="0" w:color="auto"/>
        <w:left w:val="none" w:sz="0" w:space="0" w:color="auto"/>
        <w:bottom w:val="none" w:sz="0" w:space="0" w:color="auto"/>
        <w:right w:val="none" w:sz="0" w:space="0" w:color="auto"/>
      </w:divBdr>
    </w:div>
    <w:div w:id="1795321499">
      <w:bodyDiv w:val="1"/>
      <w:marLeft w:val="0"/>
      <w:marRight w:val="0"/>
      <w:marTop w:val="0"/>
      <w:marBottom w:val="0"/>
      <w:divBdr>
        <w:top w:val="none" w:sz="0" w:space="0" w:color="auto"/>
        <w:left w:val="none" w:sz="0" w:space="0" w:color="auto"/>
        <w:bottom w:val="none" w:sz="0" w:space="0" w:color="auto"/>
        <w:right w:val="none" w:sz="0" w:space="0" w:color="auto"/>
      </w:divBdr>
    </w:div>
    <w:div w:id="1815878438">
      <w:bodyDiv w:val="1"/>
      <w:marLeft w:val="0"/>
      <w:marRight w:val="0"/>
      <w:marTop w:val="0"/>
      <w:marBottom w:val="0"/>
      <w:divBdr>
        <w:top w:val="none" w:sz="0" w:space="0" w:color="auto"/>
        <w:left w:val="none" w:sz="0" w:space="0" w:color="auto"/>
        <w:bottom w:val="none" w:sz="0" w:space="0" w:color="auto"/>
        <w:right w:val="none" w:sz="0" w:space="0" w:color="auto"/>
      </w:divBdr>
    </w:div>
    <w:div w:id="1847204001">
      <w:bodyDiv w:val="1"/>
      <w:marLeft w:val="0"/>
      <w:marRight w:val="0"/>
      <w:marTop w:val="0"/>
      <w:marBottom w:val="0"/>
      <w:divBdr>
        <w:top w:val="none" w:sz="0" w:space="0" w:color="auto"/>
        <w:left w:val="none" w:sz="0" w:space="0" w:color="auto"/>
        <w:bottom w:val="none" w:sz="0" w:space="0" w:color="auto"/>
        <w:right w:val="none" w:sz="0" w:space="0" w:color="auto"/>
      </w:divBdr>
    </w:div>
    <w:div w:id="1901594937">
      <w:bodyDiv w:val="1"/>
      <w:marLeft w:val="0"/>
      <w:marRight w:val="0"/>
      <w:marTop w:val="0"/>
      <w:marBottom w:val="0"/>
      <w:divBdr>
        <w:top w:val="none" w:sz="0" w:space="0" w:color="auto"/>
        <w:left w:val="none" w:sz="0" w:space="0" w:color="auto"/>
        <w:bottom w:val="none" w:sz="0" w:space="0" w:color="auto"/>
        <w:right w:val="none" w:sz="0" w:space="0" w:color="auto"/>
      </w:divBdr>
    </w:div>
    <w:div w:id="1965191115">
      <w:bodyDiv w:val="1"/>
      <w:marLeft w:val="0"/>
      <w:marRight w:val="0"/>
      <w:marTop w:val="0"/>
      <w:marBottom w:val="0"/>
      <w:divBdr>
        <w:top w:val="none" w:sz="0" w:space="0" w:color="auto"/>
        <w:left w:val="none" w:sz="0" w:space="0" w:color="auto"/>
        <w:bottom w:val="none" w:sz="0" w:space="0" w:color="auto"/>
        <w:right w:val="none" w:sz="0" w:space="0" w:color="auto"/>
      </w:divBdr>
    </w:div>
    <w:div w:id="1980836273">
      <w:bodyDiv w:val="1"/>
      <w:marLeft w:val="0"/>
      <w:marRight w:val="0"/>
      <w:marTop w:val="0"/>
      <w:marBottom w:val="0"/>
      <w:divBdr>
        <w:top w:val="none" w:sz="0" w:space="0" w:color="auto"/>
        <w:left w:val="none" w:sz="0" w:space="0" w:color="auto"/>
        <w:bottom w:val="none" w:sz="0" w:space="0" w:color="auto"/>
        <w:right w:val="none" w:sz="0" w:space="0" w:color="auto"/>
      </w:divBdr>
    </w:div>
    <w:div w:id="1991250197">
      <w:bodyDiv w:val="1"/>
      <w:marLeft w:val="0"/>
      <w:marRight w:val="0"/>
      <w:marTop w:val="0"/>
      <w:marBottom w:val="0"/>
      <w:divBdr>
        <w:top w:val="none" w:sz="0" w:space="0" w:color="auto"/>
        <w:left w:val="none" w:sz="0" w:space="0" w:color="auto"/>
        <w:bottom w:val="none" w:sz="0" w:space="0" w:color="auto"/>
        <w:right w:val="none" w:sz="0" w:space="0" w:color="auto"/>
      </w:divBdr>
    </w:div>
    <w:div w:id="1999727031">
      <w:bodyDiv w:val="1"/>
      <w:marLeft w:val="0"/>
      <w:marRight w:val="0"/>
      <w:marTop w:val="0"/>
      <w:marBottom w:val="0"/>
      <w:divBdr>
        <w:top w:val="none" w:sz="0" w:space="0" w:color="auto"/>
        <w:left w:val="none" w:sz="0" w:space="0" w:color="auto"/>
        <w:bottom w:val="none" w:sz="0" w:space="0" w:color="auto"/>
        <w:right w:val="none" w:sz="0" w:space="0" w:color="auto"/>
      </w:divBdr>
    </w:div>
    <w:div w:id="1999767686">
      <w:bodyDiv w:val="1"/>
      <w:marLeft w:val="0"/>
      <w:marRight w:val="0"/>
      <w:marTop w:val="0"/>
      <w:marBottom w:val="0"/>
      <w:divBdr>
        <w:top w:val="none" w:sz="0" w:space="0" w:color="auto"/>
        <w:left w:val="none" w:sz="0" w:space="0" w:color="auto"/>
        <w:bottom w:val="none" w:sz="0" w:space="0" w:color="auto"/>
        <w:right w:val="none" w:sz="0" w:space="0" w:color="auto"/>
      </w:divBdr>
    </w:div>
    <w:div w:id="2003192352">
      <w:bodyDiv w:val="1"/>
      <w:marLeft w:val="0"/>
      <w:marRight w:val="0"/>
      <w:marTop w:val="0"/>
      <w:marBottom w:val="0"/>
      <w:divBdr>
        <w:top w:val="none" w:sz="0" w:space="0" w:color="auto"/>
        <w:left w:val="none" w:sz="0" w:space="0" w:color="auto"/>
        <w:bottom w:val="none" w:sz="0" w:space="0" w:color="auto"/>
        <w:right w:val="none" w:sz="0" w:space="0" w:color="auto"/>
      </w:divBdr>
    </w:div>
    <w:div w:id="2007585122">
      <w:bodyDiv w:val="1"/>
      <w:marLeft w:val="0"/>
      <w:marRight w:val="0"/>
      <w:marTop w:val="0"/>
      <w:marBottom w:val="0"/>
      <w:divBdr>
        <w:top w:val="none" w:sz="0" w:space="0" w:color="auto"/>
        <w:left w:val="none" w:sz="0" w:space="0" w:color="auto"/>
        <w:bottom w:val="none" w:sz="0" w:space="0" w:color="auto"/>
        <w:right w:val="none" w:sz="0" w:space="0" w:color="auto"/>
      </w:divBdr>
      <w:divsChild>
        <w:div w:id="1004472210">
          <w:marLeft w:val="1426"/>
          <w:marRight w:val="0"/>
          <w:marTop w:val="0"/>
          <w:marBottom w:val="0"/>
          <w:divBdr>
            <w:top w:val="none" w:sz="0" w:space="0" w:color="auto"/>
            <w:left w:val="none" w:sz="0" w:space="0" w:color="auto"/>
            <w:bottom w:val="none" w:sz="0" w:space="0" w:color="auto"/>
            <w:right w:val="none" w:sz="0" w:space="0" w:color="auto"/>
          </w:divBdr>
        </w:div>
      </w:divsChild>
    </w:div>
    <w:div w:id="2019890895">
      <w:bodyDiv w:val="1"/>
      <w:marLeft w:val="0"/>
      <w:marRight w:val="0"/>
      <w:marTop w:val="0"/>
      <w:marBottom w:val="0"/>
      <w:divBdr>
        <w:top w:val="none" w:sz="0" w:space="0" w:color="auto"/>
        <w:left w:val="none" w:sz="0" w:space="0" w:color="auto"/>
        <w:bottom w:val="none" w:sz="0" w:space="0" w:color="auto"/>
        <w:right w:val="none" w:sz="0" w:space="0" w:color="auto"/>
      </w:divBdr>
    </w:div>
    <w:div w:id="2025208485">
      <w:bodyDiv w:val="1"/>
      <w:marLeft w:val="0"/>
      <w:marRight w:val="0"/>
      <w:marTop w:val="0"/>
      <w:marBottom w:val="0"/>
      <w:divBdr>
        <w:top w:val="none" w:sz="0" w:space="0" w:color="auto"/>
        <w:left w:val="none" w:sz="0" w:space="0" w:color="auto"/>
        <w:bottom w:val="none" w:sz="0" w:space="0" w:color="auto"/>
        <w:right w:val="none" w:sz="0" w:space="0" w:color="auto"/>
      </w:divBdr>
    </w:div>
    <w:div w:id="212665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styles" Target="styles.xm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image" Target="media/image4.jpeg"/><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numbering" Target="numbering.xml"/><Relationship Id="rId33" Type="http://schemas.openxmlformats.org/officeDocument/2006/relationships/image" Target="media/image3.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footnotes" Target="footnotes.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image" Target="media/image2.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webSettings" Target="webSettings.xml"/><Relationship Id="rId36" Type="http://schemas.openxmlformats.org/officeDocument/2006/relationships/header" Target="header2.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ettings" Target="settings.xml"/><Relationship Id="rId30" Type="http://schemas.openxmlformats.org/officeDocument/2006/relationships/endnotes" Target="endnotes.xm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4B26D3-95A5-44C6-90B7-FE55E4EBE4BF}">
  <ds:schemaRefs>
    <ds:schemaRef ds:uri="http://schemas.openxmlformats.org/officeDocument/2006/bibliography"/>
  </ds:schemaRefs>
</ds:datastoreItem>
</file>

<file path=customXml/itemProps10.xml><?xml version="1.0" encoding="utf-8"?>
<ds:datastoreItem xmlns:ds="http://schemas.openxmlformats.org/officeDocument/2006/customXml" ds:itemID="{A8D83697-3E71-49EC-AB01-6D0A0072C4B6}">
  <ds:schemaRefs>
    <ds:schemaRef ds:uri="http://schemas.openxmlformats.org/officeDocument/2006/bibliography"/>
  </ds:schemaRefs>
</ds:datastoreItem>
</file>

<file path=customXml/itemProps11.xml><?xml version="1.0" encoding="utf-8"?>
<ds:datastoreItem xmlns:ds="http://schemas.openxmlformats.org/officeDocument/2006/customXml" ds:itemID="{18D71011-3228-4CAC-9245-38825748F6D3}">
  <ds:schemaRefs>
    <ds:schemaRef ds:uri="http://schemas.openxmlformats.org/officeDocument/2006/bibliography"/>
  </ds:schemaRefs>
</ds:datastoreItem>
</file>

<file path=customXml/itemProps12.xml><?xml version="1.0" encoding="utf-8"?>
<ds:datastoreItem xmlns:ds="http://schemas.openxmlformats.org/officeDocument/2006/customXml" ds:itemID="{8318A973-20E0-482F-BDBD-ADE3059351AB}">
  <ds:schemaRefs>
    <ds:schemaRef ds:uri="http://schemas.openxmlformats.org/officeDocument/2006/bibliography"/>
  </ds:schemaRefs>
</ds:datastoreItem>
</file>

<file path=customXml/itemProps13.xml><?xml version="1.0" encoding="utf-8"?>
<ds:datastoreItem xmlns:ds="http://schemas.openxmlformats.org/officeDocument/2006/customXml" ds:itemID="{44A9B205-06C1-45E2-972E-A50DCBF0A0F9}">
  <ds:schemaRefs>
    <ds:schemaRef ds:uri="http://schemas.openxmlformats.org/officeDocument/2006/bibliography"/>
  </ds:schemaRefs>
</ds:datastoreItem>
</file>

<file path=customXml/itemProps14.xml><?xml version="1.0" encoding="utf-8"?>
<ds:datastoreItem xmlns:ds="http://schemas.openxmlformats.org/officeDocument/2006/customXml" ds:itemID="{44366829-56A5-46DA-9C3E-D22AD5D6094A}">
  <ds:schemaRefs>
    <ds:schemaRef ds:uri="http://schemas.openxmlformats.org/officeDocument/2006/bibliography"/>
  </ds:schemaRefs>
</ds:datastoreItem>
</file>

<file path=customXml/itemProps15.xml><?xml version="1.0" encoding="utf-8"?>
<ds:datastoreItem xmlns:ds="http://schemas.openxmlformats.org/officeDocument/2006/customXml" ds:itemID="{BFF767E6-E3E5-480B-A4D7-A05771337714}">
  <ds:schemaRefs>
    <ds:schemaRef ds:uri="http://schemas.openxmlformats.org/officeDocument/2006/bibliography"/>
  </ds:schemaRefs>
</ds:datastoreItem>
</file>

<file path=customXml/itemProps16.xml><?xml version="1.0" encoding="utf-8"?>
<ds:datastoreItem xmlns:ds="http://schemas.openxmlformats.org/officeDocument/2006/customXml" ds:itemID="{8422BB48-6867-4B84-A4EE-136D1CC02C0A}">
  <ds:schemaRefs>
    <ds:schemaRef ds:uri="http://schemas.openxmlformats.org/officeDocument/2006/bibliography"/>
  </ds:schemaRefs>
</ds:datastoreItem>
</file>

<file path=customXml/itemProps17.xml><?xml version="1.0" encoding="utf-8"?>
<ds:datastoreItem xmlns:ds="http://schemas.openxmlformats.org/officeDocument/2006/customXml" ds:itemID="{8D61BDAF-015A-426D-9CB5-5520D35DD05D}">
  <ds:schemaRefs>
    <ds:schemaRef ds:uri="http://schemas.openxmlformats.org/officeDocument/2006/bibliography"/>
  </ds:schemaRefs>
</ds:datastoreItem>
</file>

<file path=customXml/itemProps18.xml><?xml version="1.0" encoding="utf-8"?>
<ds:datastoreItem xmlns:ds="http://schemas.openxmlformats.org/officeDocument/2006/customXml" ds:itemID="{7328FBFA-BF40-45B5-8A12-7147AB05699B}">
  <ds:schemaRefs>
    <ds:schemaRef ds:uri="http://schemas.openxmlformats.org/officeDocument/2006/bibliography"/>
  </ds:schemaRefs>
</ds:datastoreItem>
</file>

<file path=customXml/itemProps19.xml><?xml version="1.0" encoding="utf-8"?>
<ds:datastoreItem xmlns:ds="http://schemas.openxmlformats.org/officeDocument/2006/customXml" ds:itemID="{76E9E7C8-C2E0-4EA2-9A7C-157C96EF64D3}">
  <ds:schemaRefs>
    <ds:schemaRef ds:uri="http://schemas.openxmlformats.org/officeDocument/2006/bibliography"/>
  </ds:schemaRefs>
</ds:datastoreItem>
</file>

<file path=customXml/itemProps2.xml><?xml version="1.0" encoding="utf-8"?>
<ds:datastoreItem xmlns:ds="http://schemas.openxmlformats.org/officeDocument/2006/customXml" ds:itemID="{7FDDA21A-6D52-4EED-9199-4FB4F1BAA1CC}">
  <ds:schemaRefs>
    <ds:schemaRef ds:uri="http://schemas.openxmlformats.org/officeDocument/2006/bibliography"/>
  </ds:schemaRefs>
</ds:datastoreItem>
</file>

<file path=customXml/itemProps20.xml><?xml version="1.0" encoding="utf-8"?>
<ds:datastoreItem xmlns:ds="http://schemas.openxmlformats.org/officeDocument/2006/customXml" ds:itemID="{5906963F-DEB8-4681-B910-486E4BE0B08B}">
  <ds:schemaRefs>
    <ds:schemaRef ds:uri="http://schemas.openxmlformats.org/officeDocument/2006/bibliography"/>
  </ds:schemaRefs>
</ds:datastoreItem>
</file>

<file path=customXml/itemProps21.xml><?xml version="1.0" encoding="utf-8"?>
<ds:datastoreItem xmlns:ds="http://schemas.openxmlformats.org/officeDocument/2006/customXml" ds:itemID="{5C8F6275-C247-44C8-9D16-B830BCDFBE08}">
  <ds:schemaRefs>
    <ds:schemaRef ds:uri="http://schemas.openxmlformats.org/officeDocument/2006/bibliography"/>
  </ds:schemaRefs>
</ds:datastoreItem>
</file>

<file path=customXml/itemProps22.xml><?xml version="1.0" encoding="utf-8"?>
<ds:datastoreItem xmlns:ds="http://schemas.openxmlformats.org/officeDocument/2006/customXml" ds:itemID="{F1302CA8-839E-428A-8ACB-EE21E9EF77E7}">
  <ds:schemaRefs>
    <ds:schemaRef ds:uri="http://schemas.openxmlformats.org/officeDocument/2006/bibliography"/>
  </ds:schemaRefs>
</ds:datastoreItem>
</file>

<file path=customXml/itemProps23.xml><?xml version="1.0" encoding="utf-8"?>
<ds:datastoreItem xmlns:ds="http://schemas.openxmlformats.org/officeDocument/2006/customXml" ds:itemID="{6C8A96F3-AAD0-40EB-B5B0-2227BCE402F4}">
  <ds:schemaRefs>
    <ds:schemaRef ds:uri="http://schemas.openxmlformats.org/officeDocument/2006/bibliography"/>
  </ds:schemaRefs>
</ds:datastoreItem>
</file>

<file path=customXml/itemProps24.xml><?xml version="1.0" encoding="utf-8"?>
<ds:datastoreItem xmlns:ds="http://schemas.openxmlformats.org/officeDocument/2006/customXml" ds:itemID="{D5F1D299-CAA8-463E-B966-50375233277D}">
  <ds:schemaRefs>
    <ds:schemaRef ds:uri="http://schemas.openxmlformats.org/officeDocument/2006/bibliography"/>
  </ds:schemaRefs>
</ds:datastoreItem>
</file>

<file path=customXml/itemProps3.xml><?xml version="1.0" encoding="utf-8"?>
<ds:datastoreItem xmlns:ds="http://schemas.openxmlformats.org/officeDocument/2006/customXml" ds:itemID="{C6284216-0747-4FA9-BAA4-60AFD479EC75}">
  <ds:schemaRefs>
    <ds:schemaRef ds:uri="http://schemas.openxmlformats.org/officeDocument/2006/bibliography"/>
  </ds:schemaRefs>
</ds:datastoreItem>
</file>

<file path=customXml/itemProps4.xml><?xml version="1.0" encoding="utf-8"?>
<ds:datastoreItem xmlns:ds="http://schemas.openxmlformats.org/officeDocument/2006/customXml" ds:itemID="{B0FD7A80-BCF7-4613-90AD-3E21976C16FA}">
  <ds:schemaRefs>
    <ds:schemaRef ds:uri="http://schemas.openxmlformats.org/officeDocument/2006/bibliography"/>
  </ds:schemaRefs>
</ds:datastoreItem>
</file>

<file path=customXml/itemProps5.xml><?xml version="1.0" encoding="utf-8"?>
<ds:datastoreItem xmlns:ds="http://schemas.openxmlformats.org/officeDocument/2006/customXml" ds:itemID="{AA1EF024-4F9B-4097-8B36-64FBC96EF538}">
  <ds:schemaRefs>
    <ds:schemaRef ds:uri="http://schemas.openxmlformats.org/officeDocument/2006/bibliography"/>
  </ds:schemaRefs>
</ds:datastoreItem>
</file>

<file path=customXml/itemProps6.xml><?xml version="1.0" encoding="utf-8"?>
<ds:datastoreItem xmlns:ds="http://schemas.openxmlformats.org/officeDocument/2006/customXml" ds:itemID="{2F38D8D5-4115-4510-B4E9-A4ADD4F74ECD}">
  <ds:schemaRefs>
    <ds:schemaRef ds:uri="http://schemas.openxmlformats.org/officeDocument/2006/bibliography"/>
  </ds:schemaRefs>
</ds:datastoreItem>
</file>

<file path=customXml/itemProps7.xml><?xml version="1.0" encoding="utf-8"?>
<ds:datastoreItem xmlns:ds="http://schemas.openxmlformats.org/officeDocument/2006/customXml" ds:itemID="{4D142927-1A87-452B-8547-5E0E08B05AD1}">
  <ds:schemaRefs>
    <ds:schemaRef ds:uri="http://schemas.openxmlformats.org/officeDocument/2006/bibliography"/>
  </ds:schemaRefs>
</ds:datastoreItem>
</file>

<file path=customXml/itemProps8.xml><?xml version="1.0" encoding="utf-8"?>
<ds:datastoreItem xmlns:ds="http://schemas.openxmlformats.org/officeDocument/2006/customXml" ds:itemID="{3DEE85AC-9BD4-49A1-96E7-117FF840D51D}">
  <ds:schemaRefs>
    <ds:schemaRef ds:uri="http://schemas.openxmlformats.org/officeDocument/2006/bibliography"/>
  </ds:schemaRefs>
</ds:datastoreItem>
</file>

<file path=customXml/itemProps9.xml><?xml version="1.0" encoding="utf-8"?>
<ds:datastoreItem xmlns:ds="http://schemas.openxmlformats.org/officeDocument/2006/customXml" ds:itemID="{AB9D4D1B-5CF5-48DE-AFCF-C68323C92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84D84E77.dotm</Template>
  <TotalTime>0</TotalTime>
  <Pages>35</Pages>
  <Words>11463</Words>
  <Characters>65345</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2018-02-06T01:37:00Z</dcterms:created>
  <dcterms:modified xsi:type="dcterms:W3CDTF">2018-02-06T01:38:00Z</dcterms:modified>
  <cp:version/>
</cp:coreProperties>
</file>