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78D53" w14:textId="77777777" w:rsidR="00715914" w:rsidRPr="005F1388" w:rsidRDefault="00DA186E" w:rsidP="00715914">
      <w:pPr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50F4F2B1" wp14:editId="600F5B72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A828" w14:textId="77777777" w:rsidR="00715914" w:rsidRPr="00E500D4" w:rsidRDefault="00715914" w:rsidP="00715914">
      <w:pPr>
        <w:rPr>
          <w:sz w:val="19"/>
        </w:rPr>
      </w:pPr>
    </w:p>
    <w:p w14:paraId="21C0DBE0" w14:textId="2C735BDD" w:rsidR="00554826" w:rsidRPr="00E500D4" w:rsidRDefault="00335FAF" w:rsidP="00554826">
      <w:pPr>
        <w:pStyle w:val="ShortT"/>
      </w:pPr>
      <w:r w:rsidRPr="00335FAF">
        <w:t>Resale Royalty Right for Visual Artists</w:t>
      </w:r>
      <w:r w:rsidR="00027106">
        <w:t xml:space="preserve"> </w:t>
      </w:r>
      <w:r w:rsidR="00554826">
        <w:t>(</w:t>
      </w:r>
      <w:r w:rsidRPr="00335FAF">
        <w:t>Format of Notice of Commercial Resale)</w:t>
      </w:r>
      <w:r w:rsidR="00027106">
        <w:t xml:space="preserve"> </w:t>
      </w:r>
      <w:r w:rsidR="004D5D02">
        <w:t xml:space="preserve">Determination </w:t>
      </w:r>
      <w:r w:rsidR="00274B39" w:rsidRPr="006D6631">
        <w:t>202</w:t>
      </w:r>
      <w:r w:rsidR="00F47B55" w:rsidRPr="006D6631">
        <w:t>3</w:t>
      </w:r>
    </w:p>
    <w:p w14:paraId="7EBFF5F1" w14:textId="77777777" w:rsidR="00554826" w:rsidRPr="00DA182D" w:rsidRDefault="00554826" w:rsidP="00554826">
      <w:pPr>
        <w:pStyle w:val="SignCoverPageStart"/>
        <w:spacing w:before="240"/>
        <w:ind w:right="91"/>
        <w:rPr>
          <w:szCs w:val="22"/>
        </w:rPr>
      </w:pPr>
      <w:r w:rsidRPr="00DA182D">
        <w:rPr>
          <w:szCs w:val="22"/>
        </w:rPr>
        <w:t xml:space="preserve">I, </w:t>
      </w:r>
      <w:r w:rsidR="00E53CA9">
        <w:rPr>
          <w:szCs w:val="22"/>
        </w:rPr>
        <w:t>Tony Burke, Minister for the Arts</w:t>
      </w:r>
      <w:r w:rsidRPr="00DA182D">
        <w:rPr>
          <w:szCs w:val="22"/>
        </w:rPr>
        <w:t xml:space="preserve">, </w:t>
      </w:r>
      <w:r>
        <w:rPr>
          <w:szCs w:val="22"/>
        </w:rPr>
        <w:t xml:space="preserve">make the following </w:t>
      </w:r>
      <w:r w:rsidR="00E53CA9">
        <w:rPr>
          <w:szCs w:val="22"/>
        </w:rPr>
        <w:t>determination</w:t>
      </w:r>
      <w:r w:rsidRPr="00DA182D">
        <w:rPr>
          <w:szCs w:val="22"/>
        </w:rPr>
        <w:t>.</w:t>
      </w:r>
    </w:p>
    <w:p w14:paraId="203558BD" w14:textId="0DA05ABB" w:rsidR="00F47B55" w:rsidRDefault="00554826" w:rsidP="00554826">
      <w:pPr>
        <w:keepNext/>
        <w:spacing w:before="30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 w:rsidR="003A39C2">
        <w:rPr>
          <w:szCs w:val="22"/>
        </w:rPr>
        <w:t xml:space="preserve"> 17 March 2023</w:t>
      </w:r>
    </w:p>
    <w:p w14:paraId="4AA6095D" w14:textId="7C31F0B7" w:rsidR="00E53CA9" w:rsidRPr="00274B39" w:rsidRDefault="00E53CA9" w:rsidP="00554826">
      <w:pPr>
        <w:keepNext/>
        <w:tabs>
          <w:tab w:val="left" w:pos="3402"/>
        </w:tabs>
        <w:spacing w:before="1440" w:line="300" w:lineRule="atLeast"/>
        <w:ind w:right="397"/>
      </w:pPr>
      <w:bookmarkStart w:id="0" w:name="_GoBack"/>
      <w:bookmarkEnd w:id="0"/>
      <w:r w:rsidRPr="00274B39">
        <w:rPr>
          <w:szCs w:val="22"/>
        </w:rPr>
        <w:t>Tony Burke</w:t>
      </w:r>
      <w:r w:rsidRPr="00274B39">
        <w:t xml:space="preserve"> </w:t>
      </w:r>
    </w:p>
    <w:p w14:paraId="5EC21AFC" w14:textId="77777777" w:rsidR="00554826" w:rsidRPr="00E53CA9" w:rsidRDefault="00E53CA9" w:rsidP="00E53CA9">
      <w:pPr>
        <w:keepNext/>
        <w:tabs>
          <w:tab w:val="left" w:pos="3402"/>
        </w:tabs>
        <w:spacing w:line="300" w:lineRule="atLeast"/>
        <w:ind w:right="397"/>
        <w:rPr>
          <w:szCs w:val="22"/>
        </w:rPr>
      </w:pPr>
      <w:r w:rsidRPr="00E53CA9">
        <w:rPr>
          <w:szCs w:val="22"/>
        </w:rPr>
        <w:t>Minister for the Arts</w:t>
      </w:r>
    </w:p>
    <w:p w14:paraId="57922C75" w14:textId="77777777" w:rsidR="00554826" w:rsidRPr="008E0027" w:rsidRDefault="00554826" w:rsidP="00554826">
      <w:pPr>
        <w:pStyle w:val="SignCoverPageEnd"/>
        <w:ind w:right="91"/>
        <w:rPr>
          <w:sz w:val="22"/>
        </w:rPr>
      </w:pPr>
    </w:p>
    <w:p w14:paraId="1DC06876" w14:textId="77777777" w:rsidR="00554826" w:rsidRDefault="00554826" w:rsidP="00554826"/>
    <w:p w14:paraId="7974362E" w14:textId="77777777" w:rsidR="00554826" w:rsidRPr="00ED79B6" w:rsidRDefault="00554826" w:rsidP="00554826"/>
    <w:p w14:paraId="7A4F6F34" w14:textId="77777777" w:rsidR="00F6696E" w:rsidRDefault="00F6696E" w:rsidP="00F6696E"/>
    <w:p w14:paraId="546A1EB1" w14:textId="77777777" w:rsidR="00F6696E" w:rsidRDefault="00F6696E" w:rsidP="00F6696E">
      <w:pPr>
        <w:sectPr w:rsidR="00F6696E" w:rsidSect="00F6696E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type w:val="continuous"/>
          <w:pgSz w:w="11907" w:h="16839" w:code="9"/>
          <w:pgMar w:top="2234" w:right="1797" w:bottom="1440" w:left="1797" w:header="720" w:footer="989" w:gutter="0"/>
          <w:pgNumType w:start="1"/>
          <w:cols w:space="708"/>
          <w:titlePg/>
          <w:docGrid w:linePitch="360"/>
        </w:sectPr>
      </w:pPr>
    </w:p>
    <w:p w14:paraId="06284F6F" w14:textId="77777777" w:rsidR="007500C8" w:rsidRDefault="00715914" w:rsidP="00715914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 w14:paraId="537C14B6" w14:textId="0128D624" w:rsidR="003820BC" w:rsidRDefault="00B418CB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 w:rsidR="003820BC">
        <w:rPr>
          <w:noProof/>
        </w:rPr>
        <w:t>1  Name</w:t>
      </w:r>
      <w:r w:rsidR="003820BC">
        <w:rPr>
          <w:noProof/>
        </w:rPr>
        <w:tab/>
      </w:r>
      <w:r w:rsidR="003820BC">
        <w:rPr>
          <w:noProof/>
        </w:rPr>
        <w:fldChar w:fldCharType="begin"/>
      </w:r>
      <w:r w:rsidR="003820BC">
        <w:rPr>
          <w:noProof/>
        </w:rPr>
        <w:instrText xml:space="preserve"> PAGEREF _Toc118290513 \h </w:instrText>
      </w:r>
      <w:r w:rsidR="003820BC">
        <w:rPr>
          <w:noProof/>
        </w:rPr>
      </w:r>
      <w:r w:rsidR="003820BC">
        <w:rPr>
          <w:noProof/>
        </w:rPr>
        <w:fldChar w:fldCharType="separate"/>
      </w:r>
      <w:r w:rsidR="00C67486">
        <w:rPr>
          <w:noProof/>
        </w:rPr>
        <w:t>1</w:t>
      </w:r>
      <w:r w:rsidR="003820BC">
        <w:rPr>
          <w:noProof/>
        </w:rPr>
        <w:fldChar w:fldCharType="end"/>
      </w:r>
    </w:p>
    <w:p w14:paraId="5A337D95" w14:textId="59FC6FA1" w:rsidR="003820BC" w:rsidRDefault="003820B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  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_Toc118290514 \h </w:instrText>
      </w:r>
      <w:r>
        <w:rPr>
          <w:noProof/>
        </w:rPr>
      </w:r>
      <w:r>
        <w:rPr>
          <w:noProof/>
        </w:rPr>
        <w:fldChar w:fldCharType="separate"/>
      </w:r>
      <w:r w:rsidR="00C67486">
        <w:rPr>
          <w:noProof/>
        </w:rPr>
        <w:t>1</w:t>
      </w:r>
      <w:r>
        <w:rPr>
          <w:noProof/>
        </w:rPr>
        <w:fldChar w:fldCharType="end"/>
      </w:r>
    </w:p>
    <w:p w14:paraId="04659373" w14:textId="4A811473" w:rsidR="003820BC" w:rsidRDefault="003820B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  Authority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_Toc118290515 \h </w:instrText>
      </w:r>
      <w:r>
        <w:rPr>
          <w:noProof/>
        </w:rPr>
      </w:r>
      <w:r>
        <w:rPr>
          <w:noProof/>
        </w:rPr>
        <w:fldChar w:fldCharType="separate"/>
      </w:r>
      <w:r w:rsidR="00C67486">
        <w:rPr>
          <w:noProof/>
        </w:rPr>
        <w:t>1</w:t>
      </w:r>
      <w:r>
        <w:rPr>
          <w:noProof/>
        </w:rPr>
        <w:fldChar w:fldCharType="end"/>
      </w:r>
    </w:p>
    <w:p w14:paraId="47D65FD8" w14:textId="21362C21" w:rsidR="003820BC" w:rsidRDefault="003820B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  Definitions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_Toc118290516 \h </w:instrText>
      </w:r>
      <w:r>
        <w:rPr>
          <w:noProof/>
        </w:rPr>
      </w:r>
      <w:r>
        <w:rPr>
          <w:noProof/>
        </w:rPr>
        <w:fldChar w:fldCharType="separate"/>
      </w:r>
      <w:r w:rsidR="00C67486">
        <w:rPr>
          <w:noProof/>
        </w:rPr>
        <w:t>1</w:t>
      </w:r>
      <w:r>
        <w:rPr>
          <w:noProof/>
        </w:rPr>
        <w:fldChar w:fldCharType="end"/>
      </w:r>
    </w:p>
    <w:p w14:paraId="0627BCBC" w14:textId="74DC25F8" w:rsidR="003820BC" w:rsidRDefault="003820B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5  Schedule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_Toc118290517 \h </w:instrText>
      </w:r>
      <w:r>
        <w:rPr>
          <w:noProof/>
        </w:rPr>
      </w:r>
      <w:r>
        <w:rPr>
          <w:noProof/>
        </w:rPr>
        <w:fldChar w:fldCharType="separate"/>
      </w:r>
      <w:r w:rsidR="00C67486">
        <w:rPr>
          <w:noProof/>
        </w:rPr>
        <w:t>1</w:t>
      </w:r>
      <w:r>
        <w:rPr>
          <w:noProof/>
        </w:rPr>
        <w:fldChar w:fldCharType="end"/>
      </w:r>
    </w:p>
    <w:p w14:paraId="3D8034EA" w14:textId="42808D51" w:rsidR="003820BC" w:rsidRDefault="00C01FA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6  Formats of Notice of commercial res</w:t>
      </w:r>
      <w:r w:rsidR="003820BC">
        <w:rPr>
          <w:noProof/>
        </w:rPr>
        <w:t>ale</w:t>
      </w:r>
      <w:r w:rsidR="003820BC">
        <w:rPr>
          <w:noProof/>
        </w:rPr>
        <w:tab/>
      </w:r>
      <w:r w:rsidR="003820BC">
        <w:rPr>
          <w:noProof/>
        </w:rPr>
        <w:fldChar w:fldCharType="begin"/>
      </w:r>
      <w:r w:rsidR="003820BC">
        <w:rPr>
          <w:noProof/>
        </w:rPr>
        <w:instrText xml:space="preserve"> PAGEREF _Toc118290518 \h </w:instrText>
      </w:r>
      <w:r w:rsidR="003820BC">
        <w:rPr>
          <w:noProof/>
        </w:rPr>
      </w:r>
      <w:r w:rsidR="003820BC">
        <w:rPr>
          <w:noProof/>
        </w:rPr>
        <w:fldChar w:fldCharType="separate"/>
      </w:r>
      <w:r w:rsidR="00C67486">
        <w:rPr>
          <w:noProof/>
        </w:rPr>
        <w:t>1</w:t>
      </w:r>
      <w:r w:rsidR="003820BC">
        <w:rPr>
          <w:noProof/>
        </w:rPr>
        <w:fldChar w:fldCharType="end"/>
      </w:r>
    </w:p>
    <w:p w14:paraId="7A7ACCD2" w14:textId="16040F90" w:rsidR="003820BC" w:rsidRDefault="003820BC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 1—Format (Interactive Web Form)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_Toc118290519 \h </w:instrText>
      </w:r>
      <w:r>
        <w:rPr>
          <w:noProof/>
        </w:rPr>
      </w:r>
      <w:r>
        <w:rPr>
          <w:noProof/>
        </w:rPr>
        <w:fldChar w:fldCharType="separate"/>
      </w:r>
      <w:r w:rsidR="00C67486">
        <w:rPr>
          <w:noProof/>
        </w:rPr>
        <w:t>3</w:t>
      </w:r>
      <w:r>
        <w:rPr>
          <w:noProof/>
        </w:rPr>
        <w:fldChar w:fldCharType="end"/>
      </w:r>
    </w:p>
    <w:p w14:paraId="54108FFF" w14:textId="226C2BE9" w:rsidR="003820BC" w:rsidRDefault="003820BC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 2—Format (Excel Spreadsheet)</w:t>
      </w:r>
      <w:r>
        <w:rPr>
          <w:noProof/>
        </w:rPr>
        <w:tab/>
      </w:r>
      <w:r w:rsidR="00C67486">
        <w:rPr>
          <w:noProof/>
        </w:rPr>
        <w:t>5</w:t>
      </w:r>
    </w:p>
    <w:p w14:paraId="1A70FF48" w14:textId="7FF81C87" w:rsidR="003820BC" w:rsidRDefault="003820BC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 3—Repeals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_Toc118290524 \h </w:instrText>
      </w:r>
      <w:r>
        <w:rPr>
          <w:noProof/>
        </w:rPr>
      </w:r>
      <w:r>
        <w:rPr>
          <w:noProof/>
        </w:rPr>
        <w:fldChar w:fldCharType="separate"/>
      </w:r>
      <w:r w:rsidR="00C67486">
        <w:rPr>
          <w:noProof/>
        </w:rPr>
        <w:t>6</w:t>
      </w:r>
      <w:r>
        <w:rPr>
          <w:noProof/>
        </w:rPr>
        <w:fldChar w:fldCharType="end"/>
      </w:r>
    </w:p>
    <w:p w14:paraId="7BFE383B" w14:textId="7061A240" w:rsidR="003820BC" w:rsidRDefault="003820BC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>
        <w:rPr>
          <w:noProof/>
        </w:rPr>
        <w:t>Resale Royalty Right for Visual Artists (Format of Notice of Commercial Resale) Determination (No. 1)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_Toc118290525 \h </w:instrText>
      </w:r>
      <w:r>
        <w:rPr>
          <w:noProof/>
        </w:rPr>
      </w:r>
      <w:r>
        <w:rPr>
          <w:noProof/>
        </w:rPr>
        <w:fldChar w:fldCharType="separate"/>
      </w:r>
      <w:r w:rsidR="00C67486">
        <w:rPr>
          <w:noProof/>
        </w:rPr>
        <w:t>6</w:t>
      </w:r>
      <w:r>
        <w:rPr>
          <w:noProof/>
        </w:rPr>
        <w:fldChar w:fldCharType="end"/>
      </w:r>
    </w:p>
    <w:p w14:paraId="62C02FC9" w14:textId="77777777" w:rsidR="00F6696E" w:rsidRDefault="00B418CB" w:rsidP="00F6696E">
      <w:pPr>
        <w:outlineLvl w:val="0"/>
      </w:pPr>
      <w:r>
        <w:fldChar w:fldCharType="end"/>
      </w:r>
    </w:p>
    <w:p w14:paraId="01F611B5" w14:textId="77777777" w:rsidR="00F6696E" w:rsidRPr="00A802BC" w:rsidRDefault="00F6696E" w:rsidP="00F6696E">
      <w:pPr>
        <w:outlineLvl w:val="0"/>
        <w:rPr>
          <w:sz w:val="20"/>
        </w:rPr>
      </w:pPr>
    </w:p>
    <w:p w14:paraId="5811FE81" w14:textId="77777777" w:rsidR="00F6696E" w:rsidRDefault="00F6696E" w:rsidP="00F6696E">
      <w:pPr>
        <w:sectPr w:rsidR="00F6696E" w:rsidSect="0072530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9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455D8C15" w14:textId="77777777" w:rsidR="00554826" w:rsidRPr="00554826" w:rsidRDefault="00554826" w:rsidP="00554826">
      <w:pPr>
        <w:pStyle w:val="ActHead5"/>
      </w:pPr>
      <w:bookmarkStart w:id="1" w:name="_Toc118290513"/>
      <w:proofErr w:type="gramStart"/>
      <w:r w:rsidRPr="00554826">
        <w:lastRenderedPageBreak/>
        <w:t>1  Name</w:t>
      </w:r>
      <w:bookmarkEnd w:id="1"/>
      <w:proofErr w:type="gramEnd"/>
    </w:p>
    <w:p w14:paraId="30D3DDB8" w14:textId="5D85FA8F" w:rsidR="00554826" w:rsidRDefault="00554826" w:rsidP="00554826">
      <w:pPr>
        <w:pStyle w:val="subsection"/>
      </w:pPr>
      <w:r w:rsidRPr="009C2562">
        <w:tab/>
      </w:r>
      <w:r w:rsidRPr="009C2562">
        <w:tab/>
        <w:t xml:space="preserve">This </w:t>
      </w:r>
      <w:r>
        <w:t xml:space="preserve">instrument </w:t>
      </w:r>
      <w:r w:rsidRPr="009C2562">
        <w:t>is the</w:t>
      </w:r>
      <w:r w:rsidR="00027106">
        <w:t xml:space="preserve"> </w:t>
      </w:r>
      <w:r w:rsidR="00027106" w:rsidRPr="00027106">
        <w:rPr>
          <w:i/>
        </w:rPr>
        <w:t xml:space="preserve">Resale Royalty Right for Visual Artists (Format of Notice of Commercial Resale) </w:t>
      </w:r>
      <w:r w:rsidR="007525C2" w:rsidRPr="00CB4C09">
        <w:rPr>
          <w:i/>
        </w:rPr>
        <w:t xml:space="preserve">Determination </w:t>
      </w:r>
      <w:r w:rsidR="00F47B55" w:rsidRPr="00CB4C09">
        <w:rPr>
          <w:i/>
        </w:rPr>
        <w:t>2023</w:t>
      </w:r>
      <w:r w:rsidRPr="00CB4C09">
        <w:t>.</w:t>
      </w:r>
    </w:p>
    <w:p w14:paraId="4AED9863" w14:textId="77777777" w:rsidR="00554826" w:rsidRPr="00554826" w:rsidRDefault="00554826" w:rsidP="00554826">
      <w:pPr>
        <w:pStyle w:val="ActHead5"/>
      </w:pPr>
      <w:bookmarkStart w:id="2" w:name="_Toc118290514"/>
      <w:proofErr w:type="gramStart"/>
      <w:r w:rsidRPr="00554826">
        <w:t>2  Commencement</w:t>
      </w:r>
      <w:bookmarkEnd w:id="2"/>
      <w:proofErr w:type="gramEnd"/>
    </w:p>
    <w:p w14:paraId="17FBDED1" w14:textId="77777777" w:rsidR="003767E2" w:rsidRPr="003422B4" w:rsidRDefault="003767E2" w:rsidP="003767E2">
      <w:pPr>
        <w:pStyle w:val="subsection"/>
      </w:pPr>
      <w:r w:rsidRPr="003422B4">
        <w:tab/>
        <w:t>(1)</w:t>
      </w:r>
      <w:r w:rsidRPr="003422B4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14:paraId="349FAB07" w14:textId="77777777" w:rsidR="003767E2" w:rsidRPr="003422B4" w:rsidRDefault="003767E2" w:rsidP="003767E2">
      <w:pPr>
        <w:pStyle w:val="Tabletext"/>
      </w:pPr>
    </w:p>
    <w:tbl>
      <w:tblPr>
        <w:tblW w:w="8364" w:type="dxa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3767E2" w:rsidRPr="003422B4" w14:paraId="46361A4B" w14:textId="77777777" w:rsidTr="00765A58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14:paraId="6C7100BC" w14:textId="77777777" w:rsidR="003767E2" w:rsidRPr="003422B4" w:rsidRDefault="003767E2" w:rsidP="00725304">
            <w:pPr>
              <w:pStyle w:val="TableHeading"/>
            </w:pPr>
            <w:r w:rsidRPr="003422B4">
              <w:t>Commencement information</w:t>
            </w:r>
          </w:p>
        </w:tc>
      </w:tr>
      <w:tr w:rsidR="003767E2" w:rsidRPr="003422B4" w14:paraId="43C9B49B" w14:textId="77777777" w:rsidTr="00765A58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249B7B9A" w14:textId="77777777" w:rsidR="003767E2" w:rsidRPr="003422B4" w:rsidRDefault="003767E2" w:rsidP="00725304">
            <w:pPr>
              <w:pStyle w:val="TableHeading"/>
            </w:pPr>
            <w:r w:rsidRPr="003422B4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7BE179F0" w14:textId="77777777" w:rsidR="003767E2" w:rsidRPr="003422B4" w:rsidRDefault="003767E2" w:rsidP="00725304">
            <w:pPr>
              <w:pStyle w:val="TableHeading"/>
            </w:pPr>
            <w:r w:rsidRPr="003422B4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140FF8D5" w14:textId="77777777" w:rsidR="003767E2" w:rsidRPr="003422B4" w:rsidRDefault="003767E2" w:rsidP="00725304">
            <w:pPr>
              <w:pStyle w:val="TableHeading"/>
            </w:pPr>
            <w:r w:rsidRPr="003422B4">
              <w:t>Column 3</w:t>
            </w:r>
          </w:p>
        </w:tc>
      </w:tr>
      <w:tr w:rsidR="003767E2" w:rsidRPr="003422B4" w14:paraId="2A9B776C" w14:textId="77777777" w:rsidTr="00765A58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2C22851D" w14:textId="77777777" w:rsidR="003767E2" w:rsidRPr="003422B4" w:rsidRDefault="003767E2" w:rsidP="00725304">
            <w:pPr>
              <w:pStyle w:val="TableHeading"/>
            </w:pPr>
            <w:r w:rsidRPr="003422B4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4359651A" w14:textId="77777777" w:rsidR="003767E2" w:rsidRPr="003422B4" w:rsidRDefault="003767E2" w:rsidP="00725304">
            <w:pPr>
              <w:pStyle w:val="TableHeading"/>
            </w:pPr>
            <w:r w:rsidRPr="003422B4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57887FCB" w14:textId="77777777" w:rsidR="003767E2" w:rsidRPr="003422B4" w:rsidRDefault="003767E2" w:rsidP="00725304">
            <w:pPr>
              <w:pStyle w:val="TableHeading"/>
            </w:pPr>
            <w:r w:rsidRPr="003422B4">
              <w:t>Date/Details</w:t>
            </w:r>
          </w:p>
        </w:tc>
      </w:tr>
      <w:tr w:rsidR="00765A58" w:rsidRPr="003422B4" w14:paraId="7E6F9E37" w14:textId="77777777" w:rsidTr="00765A58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29413A8F" w14:textId="77777777" w:rsidR="00765A58" w:rsidRPr="00D333AD" w:rsidRDefault="00765A58" w:rsidP="00765A58">
            <w:pPr>
              <w:pStyle w:val="Tabletext"/>
            </w:pPr>
            <w:r w:rsidRPr="00D333AD">
              <w:t>1.  The whole of 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6704F00" w14:textId="77777777" w:rsidR="00765A58" w:rsidRPr="00D333AD" w:rsidRDefault="00765A58" w:rsidP="00765A58">
            <w:pPr>
              <w:pStyle w:val="Tabletext"/>
            </w:pPr>
            <w:r w:rsidRPr="00D333AD">
              <w:t>The day after this instrument is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D937EAD" w14:textId="52E08DFA" w:rsidR="00765A58" w:rsidRPr="00B43C50" w:rsidRDefault="00765A58" w:rsidP="00765A58">
            <w:pPr>
              <w:pStyle w:val="Tabletext"/>
              <w:rPr>
                <w:i/>
              </w:rPr>
            </w:pPr>
          </w:p>
        </w:tc>
      </w:tr>
    </w:tbl>
    <w:p w14:paraId="1B15AF5A" w14:textId="77777777" w:rsidR="003767E2" w:rsidRPr="003422B4" w:rsidRDefault="003767E2" w:rsidP="003767E2">
      <w:pPr>
        <w:pStyle w:val="notetext"/>
      </w:pPr>
      <w:r w:rsidRPr="003422B4">
        <w:rPr>
          <w:snapToGrid w:val="0"/>
          <w:lang w:eastAsia="en-US"/>
        </w:rPr>
        <w:t>Note:</w:t>
      </w:r>
      <w:r w:rsidRPr="003422B4">
        <w:rPr>
          <w:snapToGrid w:val="0"/>
          <w:lang w:eastAsia="en-US"/>
        </w:rPr>
        <w:tab/>
        <w:t>This table relates only to the provisions of this instrument</w:t>
      </w:r>
      <w:r w:rsidRPr="003422B4">
        <w:t xml:space="preserve"> </w:t>
      </w:r>
      <w:r w:rsidRPr="003422B4">
        <w:rPr>
          <w:snapToGrid w:val="0"/>
          <w:lang w:eastAsia="en-US"/>
        </w:rPr>
        <w:t>as originally made. It will not be amended to deal with any later amendments of this instrument.</w:t>
      </w:r>
    </w:p>
    <w:p w14:paraId="29F4BD7A" w14:textId="77777777" w:rsidR="003767E2" w:rsidRPr="003422B4" w:rsidRDefault="003767E2" w:rsidP="003767E2">
      <w:pPr>
        <w:pStyle w:val="subsection"/>
      </w:pPr>
      <w:r w:rsidRPr="003422B4">
        <w:tab/>
        <w:t>(2)</w:t>
      </w:r>
      <w:r w:rsidRPr="003422B4">
        <w:tab/>
        <w:t>Any information in column 3 of the table is not part of this instrument. Information may be inserted in this column, or information in it may be edited, in any published version of this instrument.</w:t>
      </w:r>
    </w:p>
    <w:p w14:paraId="2D15CA7D" w14:textId="77777777" w:rsidR="00554826" w:rsidRPr="00554826" w:rsidRDefault="00554826" w:rsidP="00554826">
      <w:pPr>
        <w:pStyle w:val="ActHead5"/>
      </w:pPr>
      <w:bookmarkStart w:id="3" w:name="_Toc118290515"/>
      <w:proofErr w:type="gramStart"/>
      <w:r w:rsidRPr="00554826">
        <w:t>3  Authority</w:t>
      </w:r>
      <w:bookmarkEnd w:id="3"/>
      <w:proofErr w:type="gramEnd"/>
    </w:p>
    <w:p w14:paraId="3805D6BB" w14:textId="17AE6768" w:rsidR="00554826" w:rsidRPr="009C2562" w:rsidRDefault="00554826" w:rsidP="00554826">
      <w:pPr>
        <w:pStyle w:val="subsection"/>
      </w:pPr>
      <w:r w:rsidRPr="009C2562">
        <w:tab/>
      </w:r>
      <w:r w:rsidRPr="009C2562">
        <w:tab/>
        <w:t>This instrument is made under</w:t>
      </w:r>
      <w:r w:rsidR="00E53CA9">
        <w:t xml:space="preserve"> </w:t>
      </w:r>
      <w:r w:rsidR="007525C2">
        <w:t>Regulation 7</w:t>
      </w:r>
      <w:r w:rsidR="00027106">
        <w:t xml:space="preserve"> of the </w:t>
      </w:r>
      <w:r w:rsidR="00027106" w:rsidRPr="00027106">
        <w:rPr>
          <w:i/>
        </w:rPr>
        <w:t>Resale Royalty Right fo</w:t>
      </w:r>
      <w:r w:rsidR="007525C2">
        <w:rPr>
          <w:i/>
        </w:rPr>
        <w:t>r Visual Artists Regulations 202</w:t>
      </w:r>
      <w:r w:rsidR="00027106" w:rsidRPr="00027106">
        <w:rPr>
          <w:i/>
        </w:rPr>
        <w:t>1</w:t>
      </w:r>
      <w:r w:rsidRPr="009C2562">
        <w:t>.</w:t>
      </w:r>
    </w:p>
    <w:p w14:paraId="530B9C0C" w14:textId="77777777" w:rsidR="00554826" w:rsidRPr="00554826" w:rsidRDefault="00554826" w:rsidP="00554826">
      <w:pPr>
        <w:pStyle w:val="ActHead5"/>
      </w:pPr>
      <w:bookmarkStart w:id="4" w:name="_Toc118290516"/>
      <w:proofErr w:type="gramStart"/>
      <w:r w:rsidRPr="00554826">
        <w:t>4  Definitions</w:t>
      </w:r>
      <w:bookmarkEnd w:id="4"/>
      <w:proofErr w:type="gramEnd"/>
    </w:p>
    <w:p w14:paraId="2C9D2D9A" w14:textId="77777777" w:rsidR="00554826" w:rsidRPr="009C2562" w:rsidRDefault="00554826" w:rsidP="00554826">
      <w:pPr>
        <w:pStyle w:val="subsection"/>
      </w:pPr>
      <w:r w:rsidRPr="009C2562">
        <w:tab/>
      </w:r>
      <w:r w:rsidRPr="009C2562">
        <w:tab/>
        <w:t>In this instrument:</w:t>
      </w:r>
    </w:p>
    <w:p w14:paraId="24EB3E3F" w14:textId="77777777" w:rsidR="00554826" w:rsidRPr="009C2562" w:rsidRDefault="00554826" w:rsidP="00554826">
      <w:pPr>
        <w:pStyle w:val="Definition"/>
      </w:pPr>
      <w:r w:rsidRPr="009C2562">
        <w:rPr>
          <w:b/>
          <w:i/>
        </w:rPr>
        <w:t>Act</w:t>
      </w:r>
      <w:r w:rsidRPr="009C2562">
        <w:t xml:space="preserve"> means the </w:t>
      </w:r>
      <w:r w:rsidR="00027106" w:rsidRPr="00027106">
        <w:rPr>
          <w:i/>
        </w:rPr>
        <w:t>Resale Royalty Right for Visual Artists Act 2009</w:t>
      </w:r>
      <w:r>
        <w:t>.</w:t>
      </w:r>
    </w:p>
    <w:p w14:paraId="29C1EE7D" w14:textId="77777777" w:rsidR="00554826" w:rsidRPr="00554826" w:rsidRDefault="00554826" w:rsidP="00554826">
      <w:pPr>
        <w:pStyle w:val="ActHead5"/>
      </w:pPr>
      <w:bookmarkStart w:id="5" w:name="_Toc454781205"/>
      <w:bookmarkStart w:id="6" w:name="_Toc118290517"/>
      <w:proofErr w:type="gramStart"/>
      <w:r w:rsidRPr="00554826">
        <w:t>5  Schedule</w:t>
      </w:r>
      <w:bookmarkEnd w:id="5"/>
      <w:proofErr w:type="gramEnd"/>
      <w:r w:rsidR="00765A58">
        <w:t xml:space="preserve"> 3</w:t>
      </w:r>
      <w:bookmarkEnd w:id="6"/>
      <w:r w:rsidR="00765A58">
        <w:t xml:space="preserve"> </w:t>
      </w:r>
    </w:p>
    <w:p w14:paraId="0FE6EF9B" w14:textId="77777777" w:rsidR="00554826" w:rsidRDefault="00554826" w:rsidP="00554826">
      <w:pPr>
        <w:pStyle w:val="subsection"/>
      </w:pPr>
      <w:r w:rsidRPr="006065DA">
        <w:tab/>
      </w:r>
      <w:r w:rsidRPr="006065DA">
        <w:tab/>
        <w:t xml:space="preserve">Each instrument that is specified in Schedule </w:t>
      </w:r>
      <w:r w:rsidR="005C2B10">
        <w:t xml:space="preserve">3 </w:t>
      </w:r>
      <w:r w:rsidRPr="006065DA">
        <w:t xml:space="preserve">to this instrument is amended or repealed as set out in the applicable items in the Schedule concerned, and any other item in </w:t>
      </w:r>
      <w:r w:rsidR="005C2B10">
        <w:t xml:space="preserve">that </w:t>
      </w:r>
      <w:r w:rsidRPr="006065DA">
        <w:t>Schedule has effect according to its terms.</w:t>
      </w:r>
    </w:p>
    <w:p w14:paraId="2982B7A5" w14:textId="6CB81D53" w:rsidR="00554826" w:rsidRPr="005C2B10" w:rsidRDefault="00554826" w:rsidP="00554826">
      <w:pPr>
        <w:pStyle w:val="ActHead5"/>
      </w:pPr>
      <w:bookmarkStart w:id="7" w:name="_Toc118290518"/>
      <w:proofErr w:type="gramStart"/>
      <w:r w:rsidRPr="005C2B10">
        <w:t xml:space="preserve">6  </w:t>
      </w:r>
      <w:r w:rsidR="00027106" w:rsidRPr="005C2B10">
        <w:t>Formats</w:t>
      </w:r>
      <w:proofErr w:type="gramEnd"/>
      <w:r w:rsidR="00027106" w:rsidRPr="005C2B10">
        <w:t xml:space="preserve"> of Notice of </w:t>
      </w:r>
      <w:r w:rsidR="00FD3AE7">
        <w:t>c</w:t>
      </w:r>
      <w:r w:rsidR="00027106" w:rsidRPr="005C2B10">
        <w:t xml:space="preserve">ommercial </w:t>
      </w:r>
      <w:r w:rsidR="00FD3AE7">
        <w:t>res</w:t>
      </w:r>
      <w:r w:rsidR="00027106" w:rsidRPr="005C2B10">
        <w:t>ale</w:t>
      </w:r>
      <w:bookmarkEnd w:id="7"/>
      <w:r w:rsidR="00027106" w:rsidRPr="005C2B10">
        <w:t xml:space="preserve"> </w:t>
      </w:r>
    </w:p>
    <w:p w14:paraId="16CC0079" w14:textId="77777777" w:rsidR="00027106" w:rsidRPr="005C2B10" w:rsidRDefault="00027106" w:rsidP="00027106">
      <w:pPr>
        <w:pStyle w:val="subsection"/>
        <w:numPr>
          <w:ilvl w:val="0"/>
          <w:numId w:val="14"/>
        </w:numPr>
      </w:pPr>
      <w:r w:rsidRPr="005C2B10">
        <w:t xml:space="preserve">For the purposes of section 28 of the Act, each of the following is a format of notice of commercial resale: </w:t>
      </w:r>
    </w:p>
    <w:p w14:paraId="2B3AD908" w14:textId="77777777" w:rsidR="00027106" w:rsidRPr="005C2B10" w:rsidRDefault="00027106" w:rsidP="00027106">
      <w:pPr>
        <w:pStyle w:val="subsection"/>
        <w:numPr>
          <w:ilvl w:val="1"/>
          <w:numId w:val="14"/>
        </w:numPr>
      </w:pPr>
      <w:r w:rsidRPr="005C2B10">
        <w:t xml:space="preserve">an interactive web form, in the format set out in </w:t>
      </w:r>
      <w:r w:rsidR="005C2B10" w:rsidRPr="005C2B10">
        <w:t xml:space="preserve">Schedule 1 to </w:t>
      </w:r>
      <w:r w:rsidRPr="005C2B10">
        <w:t>this Instrument provided at the internet address: www.resaleroyalty.org.au; and</w:t>
      </w:r>
    </w:p>
    <w:p w14:paraId="0BA4CECB" w14:textId="6167C688" w:rsidR="00027106" w:rsidRPr="005C2B10" w:rsidRDefault="00027106" w:rsidP="00027106">
      <w:pPr>
        <w:pStyle w:val="subsection"/>
        <w:numPr>
          <w:ilvl w:val="1"/>
          <w:numId w:val="14"/>
        </w:numPr>
      </w:pPr>
      <w:r w:rsidRPr="005C2B10">
        <w:lastRenderedPageBreak/>
        <w:t xml:space="preserve">an excel spreadsheet, in the format set out in </w:t>
      </w:r>
      <w:r w:rsidR="005C2B10" w:rsidRPr="005C2B10">
        <w:t xml:space="preserve">Schedule 2 to </w:t>
      </w:r>
      <w:r w:rsidRPr="005C2B10">
        <w:t xml:space="preserve">this Instrument, provided at the internet address: </w:t>
      </w:r>
      <w:r w:rsidRPr="00905884">
        <w:t>www.resaleroyalty.org.au</w:t>
      </w:r>
      <w:r w:rsidRPr="005C2B10">
        <w:t>.</w:t>
      </w:r>
    </w:p>
    <w:p w14:paraId="4C9DEEC7" w14:textId="77777777" w:rsidR="00027106" w:rsidRDefault="00027106" w:rsidP="00D6537E">
      <w:pPr>
        <w:pStyle w:val="ActHead6"/>
      </w:pPr>
    </w:p>
    <w:p w14:paraId="61DE2880" w14:textId="77777777" w:rsidR="005C2B10" w:rsidRDefault="00027106" w:rsidP="005C2B10">
      <w:pPr>
        <w:pStyle w:val="ActHead6"/>
      </w:pPr>
      <w:r>
        <w:br w:type="column"/>
      </w:r>
      <w:bookmarkStart w:id="8" w:name="_Toc118290519"/>
      <w:r w:rsidR="005C2B10">
        <w:lastRenderedPageBreak/>
        <w:t>Schedule 1</w:t>
      </w:r>
      <w:r w:rsidR="005C2B10" w:rsidRPr="004E1307">
        <w:t>—</w:t>
      </w:r>
      <w:r w:rsidR="005C2B10">
        <w:t>Format (Interactive Web Form)</w:t>
      </w:r>
      <w:bookmarkEnd w:id="8"/>
    </w:p>
    <w:p w14:paraId="22C49908" w14:textId="77777777" w:rsidR="005C2B10" w:rsidRPr="00F47B55" w:rsidRDefault="005C2B10" w:rsidP="00AA2DAB">
      <w:pPr>
        <w:pStyle w:val="ActHead7"/>
        <w:spacing w:before="120" w:after="120"/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</w:pPr>
      <w:bookmarkStart w:id="9" w:name="_Toc118290520"/>
      <w:r w:rsidRPr="005C2B10"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 xml:space="preserve">Note:       See </w:t>
      </w:r>
      <w:r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>paragraph 6(1)(a)</w:t>
      </w:r>
      <w:r w:rsidRPr="005C2B10"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>.</w:t>
      </w:r>
      <w:bookmarkEnd w:id="9"/>
    </w:p>
    <w:p w14:paraId="6B2F9C46" w14:textId="77777777" w:rsidR="005C2B10" w:rsidRDefault="005C2B10" w:rsidP="005C2B10">
      <w:pPr>
        <w:rPr>
          <w:rFonts w:cs="Times New Roman"/>
          <w:sz w:val="24"/>
        </w:rPr>
      </w:pPr>
    </w:p>
    <w:p w14:paraId="4213D1C4" w14:textId="77777777" w:rsidR="00905884" w:rsidRPr="00B671E3" w:rsidRDefault="00905884" w:rsidP="00905884">
      <w:pPr>
        <w:pStyle w:val="Default"/>
        <w:pBdr>
          <w:bottom w:val="single" w:sz="12" w:space="1" w:color="auto"/>
        </w:pBdr>
        <w:rPr>
          <w:rFonts w:ascii="Calibri" w:hAnsi="Calibri"/>
        </w:rPr>
      </w:pPr>
      <w:bookmarkStart w:id="10" w:name="_Toc118290521"/>
      <w:r w:rsidRPr="00B671E3">
        <w:rPr>
          <w:rFonts w:ascii="Calibri" w:hAnsi="Calibri"/>
          <w:b/>
          <w:bCs/>
        </w:rPr>
        <w:t xml:space="preserve">Artist </w:t>
      </w:r>
    </w:p>
    <w:p w14:paraId="0D631749" w14:textId="7523C46A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2D80FF26" w14:textId="3F1E11E0" w:rsidR="00905884" w:rsidRPr="00751AD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Artist Name</w:t>
      </w:r>
      <w:r w:rsidRPr="00751AD4">
        <w:rPr>
          <w:rFonts w:ascii="Calibri" w:hAnsi="Calibri"/>
          <w:sz w:val="23"/>
          <w:szCs w:val="23"/>
        </w:rPr>
        <w:t xml:space="preserve">: </w:t>
      </w:r>
      <w:r>
        <w:rPr>
          <w:rFonts w:ascii="Calibri" w:hAnsi="Calibri"/>
          <w:sz w:val="23"/>
          <w:szCs w:val="23"/>
        </w:rPr>
        <w:t xml:space="preserve">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292C1328" wp14:editId="077CBE6C">
                <wp:extent cx="980440" cy="230505"/>
                <wp:effectExtent l="0" t="0" r="10160" b="17145"/>
                <wp:docPr id="15" name="Text Box 15" descr="Interactive text box for inserting artist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BD698" w14:textId="77777777" w:rsidR="006C3DC2" w:rsidRPr="00CC1E3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2C132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alt="Interactive text box for inserting artist name" style="width:77.2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">
                <v:textbox>
                  <w:txbxContent>
                    <w:p w14:paraId="210BD698" w14:textId="77777777" w:rsidR="006C3DC2" w:rsidRPr="00CC1E32" w:rsidRDefault="006C3DC2" w:rsidP="00905884"/>
                  </w:txbxContent>
                </v:textbox>
                <w10:anchorlock/>
              </v:shape>
            </w:pict>
          </mc:Fallback>
        </mc:AlternateContent>
      </w:r>
      <w:r w:rsidR="00905884">
        <w:rPr>
          <w:rFonts w:ascii="Calibri" w:hAnsi="Calibri"/>
          <w:sz w:val="23"/>
          <w:szCs w:val="23"/>
        </w:rPr>
        <w:t xml:space="preserve"> </w:t>
      </w:r>
    </w:p>
    <w:p w14:paraId="48C90E0D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642CD9DE" w14:textId="08716395" w:rsidR="00905884" w:rsidRPr="00751AD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Pseudonym</w:t>
      </w:r>
      <w:r w:rsidRPr="00751AD4">
        <w:rPr>
          <w:rFonts w:ascii="Calibri" w:hAnsi="Calibri"/>
          <w:sz w:val="23"/>
          <w:szCs w:val="23"/>
        </w:rPr>
        <w:t xml:space="preserve">: </w:t>
      </w:r>
      <w:r>
        <w:rPr>
          <w:rFonts w:ascii="Calibri" w:hAnsi="Calibri"/>
          <w:sz w:val="23"/>
          <w:szCs w:val="23"/>
        </w:rPr>
        <w:t xml:space="preserve">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45F92474" wp14:editId="49352627">
                <wp:extent cx="1023620" cy="243840"/>
                <wp:effectExtent l="0" t="0" r="24130" b="22860"/>
                <wp:docPr id="14" name="Text Box 14" descr="Interactive text box for inserting artist pseudonym if applic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0D980" w14:textId="77777777" w:rsidR="006C3DC2" w:rsidRPr="00FB7DA8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F92474" id="Text Box 14" o:spid="_x0000_s1027" type="#_x0000_t202" alt="Interactive text box for inserting artist pseudonym if applicable" style="width:80.6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">
                <v:textbox>
                  <w:txbxContent>
                    <w:p w14:paraId="16F0D980" w14:textId="77777777" w:rsidR="006C3DC2" w:rsidRPr="00FB7DA8" w:rsidRDefault="006C3DC2" w:rsidP="00905884"/>
                  </w:txbxContent>
                </v:textbox>
                <w10:anchorlock/>
              </v:shape>
            </w:pict>
          </mc:Fallback>
        </mc:AlternateContent>
      </w:r>
      <w:r w:rsidR="00905884">
        <w:rPr>
          <w:rFonts w:ascii="Calibri" w:hAnsi="Calibri"/>
          <w:sz w:val="23"/>
          <w:szCs w:val="23"/>
        </w:rPr>
        <w:t xml:space="preserve"> </w:t>
      </w:r>
    </w:p>
    <w:p w14:paraId="27AF0EFD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01DEC4A0" w14:textId="64189F99" w:rsidR="0090588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Country: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2E18823F" wp14:editId="3D14B751">
                <wp:extent cx="1072515" cy="223520"/>
                <wp:effectExtent l="0" t="0" r="13335" b="24130"/>
                <wp:docPr id="13" name="Text Box 13" descr="Interactive text box for inserting artist count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444B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8823F" id="Text Box 13" o:spid="_x0000_s1028" type="#_x0000_t202" alt="Interactive text box for inserting artist country" style="width:84.45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">
                <v:textbox>
                  <w:txbxContent>
                    <w:p w14:paraId="6BAD444B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  <w:r w:rsidR="00905884">
        <w:rPr>
          <w:rFonts w:ascii="Calibri" w:hAnsi="Calibri"/>
          <w:sz w:val="23"/>
          <w:szCs w:val="23"/>
        </w:rPr>
        <w:t xml:space="preserve"> </w:t>
      </w:r>
    </w:p>
    <w:p w14:paraId="5A29D0E4" w14:textId="77777777" w:rsidR="00905884" w:rsidRPr="00751AD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113F9F76" w14:textId="384B1314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  <w:r w:rsidRPr="00751AD4">
        <w:rPr>
          <w:rFonts w:ascii="Calibri" w:hAnsi="Calibri"/>
          <w:sz w:val="23"/>
          <w:szCs w:val="23"/>
        </w:rPr>
        <w:t>Is Ar</w:t>
      </w:r>
      <w:r>
        <w:rPr>
          <w:rFonts w:ascii="Calibri" w:hAnsi="Calibri"/>
          <w:sz w:val="23"/>
          <w:szCs w:val="23"/>
        </w:rPr>
        <w:t xml:space="preserve">tist Living?    </w:t>
      </w:r>
      <w:r>
        <w:rPr>
          <w:rFonts w:ascii="Calibri" w:hAnsi="Calibri"/>
          <w:sz w:val="23"/>
          <w:szCs w:val="23"/>
        </w:rPr>
        <w:sym w:font="Wingdings" w:char="F0A1"/>
      </w:r>
      <w:r>
        <w:rPr>
          <w:rFonts w:ascii="Calibri" w:hAnsi="Calibri"/>
          <w:sz w:val="23"/>
          <w:szCs w:val="23"/>
        </w:rPr>
        <w:t xml:space="preserve"> Yes    </w:t>
      </w:r>
      <w:r>
        <w:rPr>
          <w:rFonts w:ascii="Calibri" w:hAnsi="Calibri"/>
          <w:sz w:val="23"/>
          <w:szCs w:val="23"/>
        </w:rPr>
        <w:sym w:font="Wingdings" w:char="F0A1"/>
      </w:r>
      <w:r>
        <w:rPr>
          <w:rFonts w:ascii="Calibri" w:hAnsi="Calibri"/>
          <w:sz w:val="23"/>
          <w:szCs w:val="23"/>
        </w:rPr>
        <w:t xml:space="preserve"> No    </w:t>
      </w:r>
      <w:r>
        <w:rPr>
          <w:rFonts w:ascii="Calibri" w:hAnsi="Calibri"/>
          <w:sz w:val="23"/>
          <w:szCs w:val="23"/>
        </w:rPr>
        <w:sym w:font="Wingdings" w:char="F0A1"/>
      </w:r>
      <w:r>
        <w:rPr>
          <w:rFonts w:ascii="Calibri" w:hAnsi="Calibri"/>
          <w:sz w:val="23"/>
          <w:szCs w:val="23"/>
        </w:rPr>
        <w:t xml:space="preserve"> Unknown</w:t>
      </w:r>
    </w:p>
    <w:p w14:paraId="3327B4DE" w14:textId="77777777" w:rsidR="003066E8" w:rsidRPr="00751AD4" w:rsidRDefault="003066E8" w:rsidP="00905884">
      <w:pPr>
        <w:pStyle w:val="Default"/>
        <w:rPr>
          <w:rFonts w:ascii="Calibri" w:hAnsi="Calibri"/>
          <w:sz w:val="23"/>
          <w:szCs w:val="23"/>
        </w:rPr>
      </w:pPr>
    </w:p>
    <w:p w14:paraId="50D53A2C" w14:textId="4C7C8159" w:rsidR="0090588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Year of Birth</w:t>
      </w:r>
      <w:r w:rsidRPr="00751AD4">
        <w:rPr>
          <w:rFonts w:ascii="Calibri" w:hAnsi="Calibri"/>
          <w:sz w:val="23"/>
          <w:szCs w:val="23"/>
        </w:rPr>
        <w:t xml:space="preserve">: </w:t>
      </w:r>
      <w:r>
        <w:rPr>
          <w:rFonts w:ascii="Calibri" w:hAnsi="Calibri"/>
          <w:sz w:val="23"/>
          <w:szCs w:val="23"/>
        </w:rPr>
        <w:t xml:space="preserve">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047F09E7" wp14:editId="510D544B">
                <wp:extent cx="1036955" cy="252095"/>
                <wp:effectExtent l="0" t="0" r="10795" b="14605"/>
                <wp:docPr id="12" name="Text Box 12" descr="Interactive text box for inserting artist year of bir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77215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7F09E7" id="Text Box 12" o:spid="_x0000_s1029" type="#_x0000_t202" alt="Interactive text box for inserting artist year of birth" style="width:81.6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">
                <v:textbox>
                  <w:txbxContent>
                    <w:p w14:paraId="39677215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</w:p>
    <w:p w14:paraId="6BEACEB0" w14:textId="24A7E043" w:rsidR="00905884" w:rsidRPr="00751AD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Year of Death: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07D28818" wp14:editId="32D3AE51">
                <wp:extent cx="1036955" cy="252095"/>
                <wp:effectExtent l="0" t="0" r="10795" b="14605"/>
                <wp:docPr id="11" name="Text Box 11" descr="Interactive text box for inserting artist year of death if applic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F1783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28818" id="Text Box 11" o:spid="_x0000_s1030" type="#_x0000_t202" alt="Interactive text box for inserting artist year of death if applicable" style="width:81.6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">
                <v:textbox>
                  <w:txbxContent>
                    <w:p w14:paraId="4BEF1783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  <w:bookmarkStart w:id="11" w:name="_Hlk116647841"/>
      <w:r w:rsidR="00905884">
        <w:rPr>
          <w:rFonts w:ascii="Calibri" w:hAnsi="Calibri"/>
          <w:sz w:val="23"/>
          <w:szCs w:val="23"/>
        </w:rPr>
        <w:tab/>
      </w:r>
      <w:r w:rsidR="00905884">
        <w:rPr>
          <w:rFonts w:ascii="Calibri" w:hAnsi="Calibri"/>
          <w:sz w:val="23"/>
          <w:szCs w:val="23"/>
        </w:rPr>
        <w:sym w:font="Wingdings" w:char="F0A8"/>
      </w:r>
      <w:r w:rsidR="00905884">
        <w:rPr>
          <w:rFonts w:ascii="Calibri" w:hAnsi="Calibri"/>
          <w:sz w:val="23"/>
          <w:szCs w:val="23"/>
        </w:rPr>
        <w:t xml:space="preserve"> Unknown</w:t>
      </w:r>
      <w:bookmarkEnd w:id="11"/>
    </w:p>
    <w:p w14:paraId="2A081446" w14:textId="77777777" w:rsidR="00905884" w:rsidRDefault="00905884" w:rsidP="00905884">
      <w:pPr>
        <w:pStyle w:val="Default"/>
        <w:rPr>
          <w:rFonts w:ascii="Calibri" w:hAnsi="Calibri"/>
          <w:b/>
          <w:bCs/>
          <w:sz w:val="23"/>
          <w:szCs w:val="23"/>
        </w:rPr>
      </w:pPr>
    </w:p>
    <w:p w14:paraId="12FE8F49" w14:textId="77777777" w:rsidR="00905884" w:rsidRDefault="00905884" w:rsidP="00905884">
      <w:pPr>
        <w:pStyle w:val="Default"/>
        <w:rPr>
          <w:rFonts w:ascii="Calibri" w:hAnsi="Calibri"/>
          <w:b/>
          <w:bCs/>
          <w:sz w:val="23"/>
          <w:szCs w:val="23"/>
        </w:rPr>
      </w:pPr>
    </w:p>
    <w:p w14:paraId="4ACB8C6E" w14:textId="77777777" w:rsidR="00905884" w:rsidRPr="00751AD4" w:rsidRDefault="00905884" w:rsidP="00905884">
      <w:pPr>
        <w:pStyle w:val="Default"/>
        <w:pBdr>
          <w:bottom w:val="single" w:sz="12" w:space="1" w:color="auto"/>
        </w:pBdr>
        <w:rPr>
          <w:rFonts w:ascii="Calibri" w:hAnsi="Calibri"/>
          <w:sz w:val="23"/>
          <w:szCs w:val="23"/>
        </w:rPr>
      </w:pPr>
      <w:r w:rsidRPr="00751AD4">
        <w:rPr>
          <w:rFonts w:ascii="Calibri" w:hAnsi="Calibri"/>
          <w:b/>
          <w:bCs/>
          <w:sz w:val="23"/>
          <w:szCs w:val="23"/>
        </w:rPr>
        <w:t xml:space="preserve">Work </w:t>
      </w:r>
    </w:p>
    <w:p w14:paraId="550EAE40" w14:textId="04685131" w:rsidR="003066E8" w:rsidRDefault="003066E8" w:rsidP="00905884">
      <w:pPr>
        <w:pStyle w:val="Default"/>
        <w:rPr>
          <w:rFonts w:ascii="Calibri" w:hAnsi="Calibri"/>
          <w:sz w:val="23"/>
          <w:szCs w:val="23"/>
        </w:rPr>
      </w:pPr>
    </w:p>
    <w:p w14:paraId="0FCF053E" w14:textId="77777777" w:rsidR="00DC693C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Title</w:t>
      </w:r>
      <w:r w:rsidRPr="00751AD4">
        <w:rPr>
          <w:rFonts w:ascii="Calibri" w:hAnsi="Calibri"/>
          <w:sz w:val="23"/>
          <w:szCs w:val="23"/>
        </w:rPr>
        <w:t xml:space="preserve">: </w:t>
      </w:r>
      <w:r>
        <w:rPr>
          <w:rFonts w:ascii="Calibri" w:hAnsi="Calibri"/>
          <w:sz w:val="23"/>
          <w:szCs w:val="23"/>
        </w:rPr>
        <w:t xml:space="preserve">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66307182" wp14:editId="7055F4D7">
                <wp:extent cx="1036320" cy="229870"/>
                <wp:effectExtent l="0" t="0" r="11430" b="17780"/>
                <wp:docPr id="10" name="Text Box 10" descr="Interactive text box for inserting work tit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D08D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307182" id="Text Box 10" o:spid="_x0000_s1031" type="#_x0000_t202" alt="Interactive text box for inserting work title" style="width:81.6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">
                <v:textbox>
                  <w:txbxContent>
                    <w:p w14:paraId="1372D08D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</w:p>
    <w:p w14:paraId="3B148EDB" w14:textId="0DB42D34" w:rsidR="00905884" w:rsidRPr="00751AD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Medium: 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1132743B" wp14:editId="6AE69204">
                <wp:extent cx="899795" cy="237490"/>
                <wp:effectExtent l="0" t="0" r="14605" b="10160"/>
                <wp:docPr id="9" name="Text Box 9" descr="Interactive text box for inserting work medi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6740B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32743B" id="Text Box 9" o:spid="_x0000_s1032" type="#_x0000_t202" alt="Interactive text box for inserting work medium" style="width:70.8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">
                <v:textbox>
                  <w:txbxContent>
                    <w:p w14:paraId="3506740B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  <w:r w:rsidR="00905884">
        <w:rPr>
          <w:rFonts w:ascii="Calibri" w:hAnsi="Calibri"/>
          <w:sz w:val="23"/>
          <w:szCs w:val="23"/>
        </w:rPr>
        <w:t xml:space="preserve"> </w:t>
      </w:r>
    </w:p>
    <w:p w14:paraId="1EB9296C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4076E11C" w14:textId="63CDC621" w:rsidR="00905884" w:rsidRPr="00751AD4" w:rsidRDefault="003066E8" w:rsidP="00905884">
      <w:pPr>
        <w:pStyle w:val="Default"/>
        <w:rPr>
          <w:rFonts w:ascii="Calibri" w:hAnsi="Calibri"/>
          <w:sz w:val="23"/>
          <w:szCs w:val="23"/>
        </w:rPr>
      </w:pPr>
      <w:r w:rsidRPr="00751AD4">
        <w:rPr>
          <w:rFonts w:ascii="Calibri" w:hAnsi="Calibri"/>
          <w:sz w:val="23"/>
          <w:szCs w:val="23"/>
        </w:rPr>
        <w:t xml:space="preserve">Height (cm): </w:t>
      </w:r>
      <w:r>
        <w:rPr>
          <w:rFonts w:ascii="Calibri" w:hAnsi="Calibri"/>
          <w:sz w:val="23"/>
          <w:szCs w:val="23"/>
        </w:rPr>
        <w:t xml:space="preserve">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70A8F359" wp14:editId="7C0E2014">
                <wp:extent cx="929005" cy="237490"/>
                <wp:effectExtent l="0" t="0" r="23495" b="10160"/>
                <wp:docPr id="8" name="Text Box 8" descr="Interactive text box for inserting work height in centimet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25266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A8F359" id="Text Box 8" o:spid="_x0000_s1033" type="#_x0000_t202" alt="Interactive text box for inserting work height in centimetres" style="width:73.1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">
                <v:textbox>
                  <w:txbxContent>
                    <w:p w14:paraId="08B25266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  <w:r w:rsidR="00905884">
        <w:rPr>
          <w:rFonts w:ascii="Calibri" w:hAnsi="Calibri"/>
          <w:sz w:val="23"/>
          <w:szCs w:val="23"/>
        </w:rPr>
        <w:t xml:space="preserve"> </w:t>
      </w:r>
    </w:p>
    <w:p w14:paraId="659586E4" w14:textId="63705EAB" w:rsidR="00905884" w:rsidRDefault="003066E8" w:rsidP="00905884">
      <w:pPr>
        <w:pStyle w:val="Default"/>
        <w:rPr>
          <w:rFonts w:ascii="Calibri" w:hAnsi="Calibri"/>
          <w:sz w:val="23"/>
          <w:szCs w:val="23"/>
        </w:rPr>
      </w:pPr>
      <w:r w:rsidRPr="00751AD4">
        <w:rPr>
          <w:rFonts w:ascii="Calibri" w:hAnsi="Calibri"/>
          <w:sz w:val="23"/>
          <w:szCs w:val="23"/>
        </w:rPr>
        <w:t xml:space="preserve">Width (cm): </w:t>
      </w:r>
      <w:r>
        <w:rPr>
          <w:rFonts w:ascii="Calibri" w:hAnsi="Calibri"/>
          <w:sz w:val="23"/>
          <w:szCs w:val="23"/>
        </w:rPr>
        <w:t xml:space="preserve">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58A42C9A" wp14:editId="20932980">
                <wp:extent cx="980440" cy="223520"/>
                <wp:effectExtent l="0" t="0" r="10160" b="24130"/>
                <wp:docPr id="7" name="Text Box 7" descr="Interactive text box for inserting work width in centimet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30B5A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A42C9A" id="Text Box 7" o:spid="_x0000_s1034" type="#_x0000_t202" alt="Interactive text box for inserting work width in centimetres" style="width:77.2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">
                <v:textbox>
                  <w:txbxContent>
                    <w:p w14:paraId="46230B5A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  <w:r w:rsidR="00905884">
        <w:rPr>
          <w:rFonts w:ascii="Calibri" w:hAnsi="Calibri"/>
          <w:sz w:val="23"/>
          <w:szCs w:val="23"/>
        </w:rPr>
        <w:t xml:space="preserve"> </w:t>
      </w:r>
      <w:r>
        <w:rPr>
          <w:rFonts w:ascii="Calibri" w:hAnsi="Calibri"/>
          <w:sz w:val="23"/>
          <w:szCs w:val="23"/>
        </w:rPr>
        <w:br/>
        <w:t>Details</w:t>
      </w:r>
      <w:r w:rsidRPr="00751AD4">
        <w:rPr>
          <w:rFonts w:ascii="Calibri" w:hAnsi="Calibri"/>
          <w:sz w:val="23"/>
          <w:szCs w:val="23"/>
        </w:rPr>
        <w:t xml:space="preserve">: </w:t>
      </w:r>
      <w:r>
        <w:rPr>
          <w:rFonts w:ascii="Calibri" w:hAnsi="Calibri"/>
          <w:sz w:val="23"/>
          <w:szCs w:val="23"/>
        </w:rPr>
        <w:t xml:space="preserve">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70F05159" wp14:editId="1E40EFB5">
                <wp:extent cx="1058545" cy="238125"/>
                <wp:effectExtent l="0" t="0" r="27305" b="28575"/>
                <wp:docPr id="6" name="Text Box 6" descr="Interactive text box for inserting work detai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2FE53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F05159" id="Text Box 6" o:spid="_x0000_s1035" type="#_x0000_t202" alt="Interactive text box for inserting work details" style="width:83.3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">
                <v:textbox>
                  <w:txbxContent>
                    <w:p w14:paraId="01C2FE53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</w:p>
    <w:p w14:paraId="191B19C8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3FB8DD61" w14:textId="77777777" w:rsidR="00905884" w:rsidRPr="00751AD4" w:rsidRDefault="00905884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Upload Image</w:t>
      </w:r>
      <w:r w:rsidRPr="00751AD4">
        <w:rPr>
          <w:rFonts w:ascii="Calibri" w:hAnsi="Calibri"/>
          <w:sz w:val="23"/>
          <w:szCs w:val="23"/>
        </w:rPr>
        <w:t xml:space="preserve">: </w:t>
      </w:r>
    </w:p>
    <w:p w14:paraId="3211B645" w14:textId="67BDD308" w:rsidR="0090588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Artist Work ID</w:t>
      </w:r>
      <w:r w:rsidRPr="00751AD4">
        <w:rPr>
          <w:rFonts w:ascii="Calibri" w:hAnsi="Calibri"/>
          <w:sz w:val="23"/>
          <w:szCs w:val="23"/>
        </w:rPr>
        <w:t xml:space="preserve">: </w:t>
      </w:r>
      <w:r>
        <w:rPr>
          <w:rFonts w:ascii="Calibri" w:hAnsi="Calibri"/>
          <w:sz w:val="23"/>
          <w:szCs w:val="23"/>
        </w:rPr>
        <w:t xml:space="preserve"> 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62D0DDA7" wp14:editId="00E73D37">
                <wp:extent cx="964565" cy="248920"/>
                <wp:effectExtent l="0" t="0" r="26035" b="17780"/>
                <wp:docPr id="5" name="Text Box 5" descr="Interactive text box for inserting artist work I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E8933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D0DDA7" id="Text Box 5" o:spid="_x0000_s1036" type="#_x0000_t202" alt="Interactive text box for inserting artist work ID" style="width:75.9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">
                <v:textbox>
                  <w:txbxContent>
                    <w:p w14:paraId="094E8933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</w:p>
    <w:p w14:paraId="0E13ADB6" w14:textId="73C1E015" w:rsidR="00905884" w:rsidRDefault="003066E8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>Gallery Work ID</w:t>
      </w:r>
      <w:r w:rsidRPr="00751AD4">
        <w:rPr>
          <w:rFonts w:ascii="Calibri" w:hAnsi="Calibri"/>
          <w:sz w:val="23"/>
          <w:szCs w:val="23"/>
        </w:rPr>
        <w:t>:</w:t>
      </w:r>
      <w:r>
        <w:rPr>
          <w:rFonts w:ascii="Calibri" w:hAnsi="Calibri"/>
          <w:sz w:val="23"/>
          <w:szCs w:val="23"/>
        </w:rPr>
        <w:t xml:space="preserve"> 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44714494" wp14:editId="34C9D648">
                <wp:extent cx="1007745" cy="259715"/>
                <wp:effectExtent l="0" t="0" r="20955" b="26035"/>
                <wp:docPr id="4" name="Text Box 4" descr="Interactive text box for inserting gallery work 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B61F0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714494" id="Text Box 4" o:spid="_x0000_s1037" type="#_x0000_t202" alt="Interactive text box for inserting gallery work ID" style="width:79.35pt;height:2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">
                <v:textbox>
                  <w:txbxContent>
                    <w:p w14:paraId="773B61F0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</w:p>
    <w:p w14:paraId="2048E8B0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28137B69" w14:textId="77777777" w:rsidR="00905884" w:rsidRDefault="00905884" w:rsidP="00905884">
      <w:pPr>
        <w:pStyle w:val="Default"/>
        <w:pBdr>
          <w:bottom w:val="single" w:sz="12" w:space="1" w:color="auto"/>
        </w:pBdr>
        <w:rPr>
          <w:rFonts w:ascii="Calibri" w:hAnsi="Calibri"/>
          <w:b/>
          <w:bCs/>
          <w:sz w:val="23"/>
          <w:szCs w:val="23"/>
        </w:rPr>
      </w:pPr>
      <w:r w:rsidRPr="00751AD4">
        <w:rPr>
          <w:rFonts w:ascii="Calibri" w:hAnsi="Calibri"/>
          <w:b/>
          <w:bCs/>
          <w:sz w:val="23"/>
          <w:szCs w:val="23"/>
        </w:rPr>
        <w:t>When Seller Acquired Work</w:t>
      </w:r>
    </w:p>
    <w:p w14:paraId="0E722BF6" w14:textId="77777777" w:rsidR="00905884" w:rsidRDefault="00905884" w:rsidP="00905884">
      <w:pPr>
        <w:pStyle w:val="Default"/>
        <w:rPr>
          <w:rFonts w:ascii="Calibri" w:hAnsi="Calibri"/>
          <w:b/>
          <w:bCs/>
          <w:sz w:val="23"/>
          <w:szCs w:val="23"/>
        </w:rPr>
      </w:pPr>
    </w:p>
    <w:p w14:paraId="4D0D346A" w14:textId="1C68931D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  <w:r w:rsidRPr="00751AD4">
        <w:rPr>
          <w:rFonts w:ascii="Calibri" w:hAnsi="Calibri"/>
          <w:sz w:val="23"/>
          <w:szCs w:val="23"/>
        </w:rPr>
        <w:t>Did Seller Acquire</w:t>
      </w:r>
      <w:r>
        <w:rPr>
          <w:rFonts w:ascii="Calibri" w:hAnsi="Calibri"/>
          <w:sz w:val="23"/>
          <w:szCs w:val="23"/>
        </w:rPr>
        <w:t xml:space="preserve"> Work After 8 June </w:t>
      </w:r>
      <w:proofErr w:type="gramStart"/>
      <w:r>
        <w:rPr>
          <w:rFonts w:ascii="Calibri" w:hAnsi="Calibri"/>
          <w:sz w:val="23"/>
          <w:szCs w:val="23"/>
        </w:rPr>
        <w:t>2010?:</w:t>
      </w:r>
      <w:proofErr w:type="gramEnd"/>
    </w:p>
    <w:p w14:paraId="0EA09B41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4270D0CC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sym w:font="Wingdings" w:char="F0A1"/>
      </w:r>
      <w:r>
        <w:rPr>
          <w:rFonts w:ascii="Calibri" w:hAnsi="Calibri"/>
          <w:sz w:val="23"/>
          <w:szCs w:val="23"/>
        </w:rPr>
        <w:t xml:space="preserve">   Yes</w:t>
      </w:r>
    </w:p>
    <w:p w14:paraId="7D07072F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11AB978E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sym w:font="Wingdings" w:char="F0A1"/>
      </w:r>
      <w:r>
        <w:rPr>
          <w:rFonts w:ascii="Calibri" w:hAnsi="Calibri"/>
          <w:sz w:val="23"/>
          <w:szCs w:val="23"/>
        </w:rPr>
        <w:t xml:space="preserve">   No</w:t>
      </w:r>
    </w:p>
    <w:p w14:paraId="7EE1D143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3825FDC3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sym w:font="Wingdings" w:char="F0A1"/>
      </w:r>
      <w:r>
        <w:rPr>
          <w:rFonts w:ascii="Calibri" w:hAnsi="Calibri"/>
          <w:sz w:val="23"/>
          <w:szCs w:val="23"/>
        </w:rPr>
        <w:t xml:space="preserve">   Primary Sale</w:t>
      </w:r>
    </w:p>
    <w:p w14:paraId="2484F696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</w:p>
    <w:p w14:paraId="1BF49CAE" w14:textId="77777777" w:rsidR="00905884" w:rsidRDefault="00905884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sym w:font="Wingdings" w:char="F0A1"/>
      </w:r>
      <w:r>
        <w:rPr>
          <w:rFonts w:ascii="Calibri" w:hAnsi="Calibri"/>
          <w:sz w:val="23"/>
          <w:szCs w:val="23"/>
        </w:rPr>
        <w:t xml:space="preserve">   Unknown</w:t>
      </w:r>
    </w:p>
    <w:p w14:paraId="122B7DEE" w14:textId="77777777" w:rsidR="00905884" w:rsidRDefault="00905884" w:rsidP="00905884">
      <w:pPr>
        <w:rPr>
          <w:rFonts w:ascii="Calibri" w:hAnsi="Calibri"/>
          <w:b/>
          <w:sz w:val="23"/>
          <w:szCs w:val="23"/>
        </w:rPr>
      </w:pPr>
    </w:p>
    <w:p w14:paraId="298AC836" w14:textId="77777777" w:rsidR="00905884" w:rsidRDefault="00905884" w:rsidP="00905884">
      <w:pPr>
        <w:pStyle w:val="Default"/>
        <w:pBdr>
          <w:bottom w:val="single" w:sz="12" w:space="1" w:color="auto"/>
        </w:pBdr>
        <w:rPr>
          <w:rFonts w:ascii="Calibri" w:hAnsi="Calibri"/>
          <w:b/>
          <w:bCs/>
          <w:sz w:val="23"/>
          <w:szCs w:val="23"/>
        </w:rPr>
      </w:pPr>
      <w:r w:rsidRPr="001D4AB2">
        <w:rPr>
          <w:rFonts w:ascii="Calibri" w:hAnsi="Calibri"/>
          <w:b/>
          <w:sz w:val="23"/>
          <w:szCs w:val="23"/>
        </w:rPr>
        <w:t>Sale</w:t>
      </w:r>
      <w:r w:rsidRPr="005740DD">
        <w:rPr>
          <w:rFonts w:ascii="Calibri" w:hAnsi="Calibri"/>
          <w:b/>
          <w:bCs/>
          <w:sz w:val="23"/>
          <w:szCs w:val="23"/>
        </w:rPr>
        <w:t xml:space="preserve"> </w:t>
      </w:r>
    </w:p>
    <w:p w14:paraId="4C2F94A9" w14:textId="77777777" w:rsidR="00905884" w:rsidRDefault="00905884" w:rsidP="00905884">
      <w:pPr>
        <w:rPr>
          <w:rFonts w:ascii="Calibri" w:hAnsi="Calibri"/>
          <w:b/>
          <w:sz w:val="23"/>
          <w:szCs w:val="23"/>
        </w:rPr>
      </w:pPr>
    </w:p>
    <w:p w14:paraId="5866F774" w14:textId="4E3ECCCA" w:rsidR="00905884" w:rsidRDefault="003066E8" w:rsidP="00905884">
      <w:pPr>
        <w:pStyle w:val="Default"/>
        <w:rPr>
          <w:rFonts w:ascii="Calibri" w:hAnsi="Calibri"/>
          <w:b/>
          <w:sz w:val="23"/>
          <w:szCs w:val="23"/>
        </w:rPr>
      </w:pPr>
      <w:r w:rsidRPr="001D4AB2">
        <w:rPr>
          <w:rFonts w:ascii="Calibri" w:hAnsi="Calibri"/>
          <w:sz w:val="23"/>
          <w:szCs w:val="23"/>
        </w:rPr>
        <w:t>Sale Price (</w:t>
      </w:r>
      <w:proofErr w:type="spellStart"/>
      <w:r w:rsidRPr="001D4AB2">
        <w:rPr>
          <w:rFonts w:ascii="Calibri" w:hAnsi="Calibri"/>
          <w:sz w:val="23"/>
          <w:szCs w:val="23"/>
        </w:rPr>
        <w:t>inc.</w:t>
      </w:r>
      <w:proofErr w:type="spellEnd"/>
      <w:r w:rsidRPr="001D4AB2">
        <w:rPr>
          <w:rFonts w:ascii="Calibri" w:hAnsi="Calibri"/>
          <w:sz w:val="23"/>
          <w:szCs w:val="23"/>
        </w:rPr>
        <w:t xml:space="preserve"> GST):</w:t>
      </w:r>
      <w:r>
        <w:rPr>
          <w:rFonts w:ascii="Calibri" w:hAnsi="Calibri"/>
          <w:sz w:val="23"/>
          <w:szCs w:val="23"/>
        </w:rPr>
        <w:t xml:space="preserve"> 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4199F707" wp14:editId="7A1C6174">
                <wp:extent cx="1065530" cy="251460"/>
                <wp:effectExtent l="0" t="0" r="20320" b="15240"/>
                <wp:docPr id="3" name="Text Box 3" descr="Interactive text box for inserting sale price inclusive of G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635A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99F707" id="Text Box 3" o:spid="_x0000_s1038" type="#_x0000_t202" alt="Interactive text box for inserting sale price inclusive of GST" style="width:83.9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">
                <v:textbox>
                  <w:txbxContent>
                    <w:p w14:paraId="124D635A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hAnsi="Calibri"/>
          <w:sz w:val="23"/>
          <w:szCs w:val="23"/>
        </w:rPr>
        <w:br/>
      </w:r>
    </w:p>
    <w:p w14:paraId="275995E9" w14:textId="1879EB15" w:rsidR="00905884" w:rsidRDefault="003066E8" w:rsidP="00905884">
      <w:pPr>
        <w:pStyle w:val="Default"/>
        <w:rPr>
          <w:rFonts w:ascii="Calibri" w:hAnsi="Calibri"/>
          <w:b/>
          <w:sz w:val="23"/>
          <w:szCs w:val="23"/>
        </w:rPr>
      </w:pPr>
      <w:r>
        <w:rPr>
          <w:rFonts w:ascii="Calibri" w:hAnsi="Calibri"/>
          <w:sz w:val="23"/>
          <w:szCs w:val="23"/>
        </w:rPr>
        <w:t>Date Sold</w:t>
      </w:r>
      <w:r w:rsidRPr="001D4AB2">
        <w:rPr>
          <w:rFonts w:ascii="Calibri" w:hAnsi="Calibri"/>
          <w:sz w:val="23"/>
          <w:szCs w:val="23"/>
        </w:rPr>
        <w:t>:</w:t>
      </w:r>
      <w:r>
        <w:rPr>
          <w:rFonts w:ascii="Calibri" w:hAnsi="Calibri"/>
          <w:sz w:val="23"/>
          <w:szCs w:val="23"/>
        </w:rPr>
        <w:t xml:space="preserve">   </w:t>
      </w:r>
      <w:r w:rsidR="00905884">
        <w:rPr>
          <w:rFonts w:ascii="Calibri" w:hAnsi="Calibri"/>
          <w:noProof/>
          <w:sz w:val="23"/>
          <w:szCs w:val="23"/>
          <w:lang w:eastAsia="en-AU"/>
        </w:rPr>
        <mc:AlternateContent>
          <mc:Choice Requires="wps">
            <w:drawing>
              <wp:inline distT="0" distB="0" distL="0" distR="0" wp14:anchorId="7533C226" wp14:editId="37B170F0">
                <wp:extent cx="1101725" cy="237490"/>
                <wp:effectExtent l="0" t="0" r="22225" b="10160"/>
                <wp:docPr id="2" name="Text Box 2" descr="Interactive text box for inserting date so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C8A5E" w14:textId="77777777" w:rsidR="006C3DC2" w:rsidRDefault="006C3DC2" w:rsidP="009058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33C226" id="Text Box 2" o:spid="_x0000_s1039" type="#_x0000_t202" alt="Interactive text box for inserting date sold" style="width:86.7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">
                <v:textbox>
                  <w:txbxContent>
                    <w:p w14:paraId="383C8A5E" w14:textId="77777777" w:rsidR="006C3DC2" w:rsidRDefault="006C3DC2" w:rsidP="00905884"/>
                  </w:txbxContent>
                </v:textbox>
                <w10:anchorlock/>
              </v:shape>
            </w:pict>
          </mc:Fallback>
        </mc:AlternateContent>
      </w:r>
    </w:p>
    <w:p w14:paraId="431443CF" w14:textId="77777777" w:rsidR="00905884" w:rsidRDefault="00905884" w:rsidP="00905884">
      <w:pPr>
        <w:pStyle w:val="Default"/>
        <w:rPr>
          <w:rFonts w:ascii="Calibri" w:hAnsi="Calibri"/>
          <w:b/>
          <w:sz w:val="23"/>
          <w:szCs w:val="23"/>
        </w:rPr>
      </w:pPr>
    </w:p>
    <w:p w14:paraId="7B7A46EE" w14:textId="77777777" w:rsidR="00905884" w:rsidRPr="001D4AB2" w:rsidRDefault="00905884" w:rsidP="00905884">
      <w:pPr>
        <w:pStyle w:val="Default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 </w:t>
      </w:r>
      <w:r>
        <w:rPr>
          <w:rFonts w:ascii="Calibri" w:hAnsi="Calibri"/>
          <w:sz w:val="23"/>
          <w:szCs w:val="23"/>
        </w:rPr>
        <w:sym w:font="Wingdings" w:char="F0A8"/>
      </w:r>
      <w:r>
        <w:rPr>
          <w:rFonts w:ascii="Calibri" w:hAnsi="Calibri"/>
          <w:sz w:val="23"/>
          <w:szCs w:val="23"/>
        </w:rPr>
        <w:t xml:space="preserve">   </w:t>
      </w:r>
      <w:r w:rsidRPr="001D4AB2">
        <w:rPr>
          <w:rFonts w:ascii="Calibri" w:hAnsi="Calibri"/>
          <w:sz w:val="23"/>
          <w:szCs w:val="23"/>
        </w:rPr>
        <w:t>I warrant that all the information I provided on this form is correct</w:t>
      </w:r>
    </w:p>
    <w:p w14:paraId="1D00222E" w14:textId="77777777" w:rsidR="00905884" w:rsidRDefault="00905884" w:rsidP="00905884">
      <w:pPr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sz w:val="23"/>
          <w:szCs w:val="23"/>
        </w:rPr>
        <w:br w:type="page"/>
      </w:r>
    </w:p>
    <w:p w14:paraId="079623E6" w14:textId="77777777" w:rsidR="00566058" w:rsidRDefault="00566058" w:rsidP="003820BC">
      <w:pPr>
        <w:pStyle w:val="ActHead6"/>
        <w:sectPr w:rsidR="00566058" w:rsidSect="008C2EAC">
          <w:headerReference w:type="even" r:id="rId22"/>
          <w:headerReference w:type="default" r:id="rId23"/>
          <w:footerReference w:type="even" r:id="rId24"/>
          <w:footerReference w:type="default" r:id="rId25"/>
          <w:pgSz w:w="11907" w:h="16839" w:code="9"/>
          <w:pgMar w:top="2234" w:right="1797" w:bottom="1440" w:left="1797" w:header="720" w:footer="709" w:gutter="0"/>
          <w:pgNumType w:start="1"/>
          <w:cols w:space="708"/>
          <w:docGrid w:linePitch="360"/>
        </w:sectPr>
      </w:pPr>
    </w:p>
    <w:p w14:paraId="1C8B1780" w14:textId="0FD55E7A" w:rsidR="003820BC" w:rsidRDefault="003820BC" w:rsidP="003820BC">
      <w:pPr>
        <w:pStyle w:val="ActHead6"/>
      </w:pPr>
      <w:r>
        <w:lastRenderedPageBreak/>
        <w:t>Schedule 2</w:t>
      </w:r>
      <w:r w:rsidRPr="004E1307">
        <w:t>—</w:t>
      </w:r>
      <w:r>
        <w:t>Format (Excel Spreadsheet)</w:t>
      </w:r>
      <w:bookmarkEnd w:id="10"/>
    </w:p>
    <w:p w14:paraId="1F115CE6" w14:textId="26A5480D" w:rsidR="005C2B10" w:rsidRDefault="005C2B10" w:rsidP="00FD3AE7">
      <w:pPr>
        <w:pStyle w:val="ActHead7"/>
        <w:spacing w:before="120" w:after="120"/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</w:pPr>
      <w:bookmarkStart w:id="12" w:name="_Toc118290522"/>
      <w:r w:rsidRPr="005C2B10"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 xml:space="preserve">Note:       See </w:t>
      </w:r>
      <w:r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>paragraph 6(1)(</w:t>
      </w:r>
      <w:r w:rsidR="00575033"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>b</w:t>
      </w:r>
      <w:r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>)</w:t>
      </w:r>
      <w:r w:rsidRPr="005C2B10">
        <w:rPr>
          <w:rFonts w:ascii="Times New Roman" w:hAnsi="Times New Roman"/>
          <w:b w:val="0"/>
          <w:color w:val="000000"/>
          <w:sz w:val="22"/>
          <w:szCs w:val="22"/>
          <w:shd w:val="clear" w:color="auto" w:fill="FFFFFF"/>
        </w:rPr>
        <w:t>.</w:t>
      </w:r>
      <w:bookmarkEnd w:id="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723"/>
        <w:gridCol w:w="723"/>
        <w:gridCol w:w="1123"/>
        <w:gridCol w:w="830"/>
        <w:gridCol w:w="732"/>
        <w:gridCol w:w="663"/>
        <w:gridCol w:w="999"/>
        <w:gridCol w:w="545"/>
        <w:gridCol w:w="821"/>
        <w:gridCol w:w="1123"/>
        <w:gridCol w:w="1123"/>
        <w:gridCol w:w="805"/>
        <w:gridCol w:w="961"/>
        <w:gridCol w:w="702"/>
        <w:gridCol w:w="563"/>
        <w:gridCol w:w="705"/>
        <w:gridCol w:w="759"/>
      </w:tblGrid>
      <w:tr w:rsidR="00263154" w:rsidRPr="00004F1D" w14:paraId="597ADB3A" w14:textId="77777777" w:rsidTr="00263154">
        <w:trPr>
          <w:trHeight w:val="2218"/>
        </w:trPr>
        <w:tc>
          <w:tcPr>
            <w:tcW w:w="219" w:type="pct"/>
            <w:shd w:val="clear" w:color="auto" w:fill="DEDAC4"/>
            <w:vAlign w:val="bottom"/>
            <w:hideMark/>
          </w:tcPr>
          <w:p w14:paraId="48AAF33F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bookmarkStart w:id="13" w:name="RANGE!A1:R1"/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Artist Given Name</w:t>
            </w:r>
            <w:bookmarkEnd w:id="13"/>
          </w:p>
        </w:tc>
        <w:tc>
          <w:tcPr>
            <w:tcW w:w="263" w:type="pct"/>
            <w:shd w:val="clear" w:color="auto" w:fill="DEDAC4"/>
            <w:vAlign w:val="bottom"/>
            <w:hideMark/>
          </w:tcPr>
          <w:p w14:paraId="6142916D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Artist Middle Name</w:t>
            </w:r>
          </w:p>
        </w:tc>
        <w:tc>
          <w:tcPr>
            <w:tcW w:w="262" w:type="pct"/>
            <w:shd w:val="clear" w:color="auto" w:fill="DEDAC4"/>
            <w:vAlign w:val="bottom"/>
            <w:hideMark/>
          </w:tcPr>
          <w:p w14:paraId="51D1DEC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Artist Family Name</w:t>
            </w:r>
          </w:p>
        </w:tc>
        <w:tc>
          <w:tcPr>
            <w:tcW w:w="363" w:type="pct"/>
            <w:shd w:val="clear" w:color="auto" w:fill="DEDAC4"/>
            <w:vAlign w:val="bottom"/>
            <w:hideMark/>
          </w:tcPr>
          <w:p w14:paraId="7B5BA259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Pseudonym</w:t>
            </w:r>
          </w:p>
        </w:tc>
        <w:tc>
          <w:tcPr>
            <w:tcW w:w="266" w:type="pct"/>
            <w:shd w:val="clear" w:color="auto" w:fill="DEDAC4"/>
            <w:vAlign w:val="bottom"/>
            <w:hideMark/>
          </w:tcPr>
          <w:p w14:paraId="0570236D" w14:textId="77777777" w:rsidR="00F82BDB" w:rsidRPr="009700C1" w:rsidRDefault="00F82BDB" w:rsidP="00FD3AE7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Country</w:t>
            </w:r>
          </w:p>
        </w:tc>
        <w:tc>
          <w:tcPr>
            <w:tcW w:w="221" w:type="pct"/>
            <w:shd w:val="clear" w:color="auto" w:fill="DEDAC4"/>
            <w:vAlign w:val="bottom"/>
            <w:hideMark/>
          </w:tcPr>
          <w:p w14:paraId="3A0BC013" w14:textId="5017E87F" w:rsidR="00F82BDB" w:rsidRPr="009700C1" w:rsidRDefault="002E3DA2" w:rsidP="00FD3AE7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Is </w:t>
            </w:r>
            <w:r w:rsidR="00F82BDB"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Artist living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?</w:t>
            </w:r>
          </w:p>
        </w:tc>
        <w:tc>
          <w:tcPr>
            <w:tcW w:w="265" w:type="pct"/>
            <w:shd w:val="clear" w:color="auto" w:fill="DEDAC4"/>
            <w:vAlign w:val="bottom"/>
            <w:hideMark/>
          </w:tcPr>
          <w:p w14:paraId="6FD46A92" w14:textId="77777777" w:rsidR="00F82BDB" w:rsidRPr="009700C1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Year of Birth</w:t>
            </w:r>
          </w:p>
        </w:tc>
        <w:tc>
          <w:tcPr>
            <w:tcW w:w="354" w:type="pct"/>
            <w:shd w:val="clear" w:color="auto" w:fill="DEDAC4"/>
            <w:vAlign w:val="bottom"/>
            <w:hideMark/>
          </w:tcPr>
          <w:p w14:paraId="430962CB" w14:textId="77777777" w:rsidR="00F82BDB" w:rsidRPr="009700C1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Year of Death (if deceased)</w:t>
            </w:r>
          </w:p>
        </w:tc>
        <w:tc>
          <w:tcPr>
            <w:tcW w:w="177" w:type="pct"/>
            <w:shd w:val="clear" w:color="auto" w:fill="DEDAC4"/>
            <w:vAlign w:val="bottom"/>
            <w:hideMark/>
          </w:tcPr>
          <w:p w14:paraId="5A1FD40B" w14:textId="77777777" w:rsidR="00F82BDB" w:rsidRPr="009700C1" w:rsidRDefault="00F82BDB" w:rsidP="003C747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Title</w:t>
            </w:r>
          </w:p>
        </w:tc>
        <w:tc>
          <w:tcPr>
            <w:tcW w:w="266" w:type="pct"/>
            <w:shd w:val="clear" w:color="auto" w:fill="DEDAC4"/>
            <w:vAlign w:val="bottom"/>
            <w:hideMark/>
          </w:tcPr>
          <w:p w14:paraId="1216A31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Medium</w:t>
            </w:r>
          </w:p>
        </w:tc>
        <w:tc>
          <w:tcPr>
            <w:tcW w:w="354" w:type="pct"/>
            <w:shd w:val="clear" w:color="auto" w:fill="DEDAC4"/>
            <w:vAlign w:val="bottom"/>
            <w:hideMark/>
          </w:tcPr>
          <w:p w14:paraId="097B247D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Dimensions Height (cm)</w:t>
            </w:r>
          </w:p>
        </w:tc>
        <w:tc>
          <w:tcPr>
            <w:tcW w:w="354" w:type="pct"/>
            <w:shd w:val="clear" w:color="auto" w:fill="DEDAC4"/>
            <w:vAlign w:val="bottom"/>
            <w:hideMark/>
          </w:tcPr>
          <w:p w14:paraId="54338A4E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Dimensions</w:t>
            </w: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width (cm)</w:t>
            </w:r>
          </w:p>
        </w:tc>
        <w:tc>
          <w:tcPr>
            <w:tcW w:w="310" w:type="pct"/>
            <w:shd w:val="clear" w:color="auto" w:fill="DEDAC4"/>
            <w:vAlign w:val="bottom"/>
            <w:hideMark/>
          </w:tcPr>
          <w:p w14:paraId="584DA35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Details (free text field)</w:t>
            </w:r>
          </w:p>
        </w:tc>
        <w:tc>
          <w:tcPr>
            <w:tcW w:w="354" w:type="pct"/>
            <w:shd w:val="clear" w:color="auto" w:fill="DEDAC4"/>
            <w:vAlign w:val="bottom"/>
            <w:hideMark/>
          </w:tcPr>
          <w:p w14:paraId="357FDB48" w14:textId="60F774F4" w:rsidR="00F82BDB" w:rsidRPr="009700C1" w:rsidRDefault="006C3DC2" w:rsidP="00FD3AE7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Did </w:t>
            </w:r>
            <w:r w:rsidR="00F82BDB"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Seller Acquire Work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after </w:t>
            </w:r>
            <w:r w:rsidR="00F82BDB"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8 June 2010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?</w:t>
            </w:r>
          </w:p>
        </w:tc>
        <w:tc>
          <w:tcPr>
            <w:tcW w:w="265" w:type="pct"/>
            <w:shd w:val="clear" w:color="auto" w:fill="DEDAC4"/>
            <w:vAlign w:val="center"/>
            <w:hideMark/>
          </w:tcPr>
          <w:p w14:paraId="050C261D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3E1EC88E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3E00B4E5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3C288FB5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7B1DD669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42B77B2C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13FD18BC" w14:textId="77777777" w:rsidR="00F82BDB" w:rsidRPr="009700C1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Sale Price (Incl GST)</w:t>
            </w:r>
          </w:p>
        </w:tc>
        <w:tc>
          <w:tcPr>
            <w:tcW w:w="177" w:type="pct"/>
            <w:shd w:val="clear" w:color="auto" w:fill="DEDAC4"/>
            <w:vAlign w:val="bottom"/>
            <w:hideMark/>
          </w:tcPr>
          <w:p w14:paraId="6FAA9E4A" w14:textId="77777777" w:rsidR="00F82BDB" w:rsidRPr="009700C1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Date Sold</w:t>
            </w:r>
          </w:p>
        </w:tc>
        <w:tc>
          <w:tcPr>
            <w:tcW w:w="266" w:type="pct"/>
            <w:shd w:val="clear" w:color="auto" w:fill="DEDAC4"/>
            <w:vAlign w:val="center"/>
            <w:hideMark/>
          </w:tcPr>
          <w:p w14:paraId="7F876D59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097AE1E7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4A39040E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085D5C37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00A75644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2EA52F98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121F993D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61466EEB" w14:textId="77777777" w:rsidR="00F82BDB" w:rsidRPr="009700C1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Artist Work ID</w:t>
            </w:r>
          </w:p>
        </w:tc>
        <w:tc>
          <w:tcPr>
            <w:tcW w:w="265" w:type="pct"/>
            <w:shd w:val="clear" w:color="auto" w:fill="DEDAC4"/>
            <w:vAlign w:val="center"/>
            <w:hideMark/>
          </w:tcPr>
          <w:p w14:paraId="661A26F1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1454CD8F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145EB0E8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0FB5727A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3EF55CA8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65F0648F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524E9F62" w14:textId="77777777" w:rsidR="00F82BDB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2D455FD9" w14:textId="77777777" w:rsidR="00F82BDB" w:rsidRPr="009700C1" w:rsidRDefault="00F82BDB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700C1">
              <w:rPr>
                <w:rFonts w:ascii="Arial" w:hAnsi="Arial" w:cs="Arial"/>
                <w:b/>
                <w:color w:val="000000"/>
                <w:sz w:val="16"/>
                <w:szCs w:val="16"/>
              </w:rPr>
              <w:t>Gallery Work ID</w:t>
            </w:r>
          </w:p>
        </w:tc>
      </w:tr>
      <w:tr w:rsidR="00263154" w:rsidRPr="00004F1D" w14:paraId="7362BA24" w14:textId="77777777" w:rsidTr="00263154">
        <w:trPr>
          <w:trHeight w:val="693"/>
        </w:trPr>
        <w:tc>
          <w:tcPr>
            <w:tcW w:w="219" w:type="pct"/>
            <w:shd w:val="clear" w:color="auto" w:fill="FFFFFF"/>
            <w:vAlign w:val="bottom"/>
            <w:hideMark/>
          </w:tcPr>
          <w:p w14:paraId="59392047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3" w:type="pct"/>
            <w:shd w:val="clear" w:color="auto" w:fill="FFFFFF"/>
            <w:vAlign w:val="bottom"/>
            <w:hideMark/>
          </w:tcPr>
          <w:p w14:paraId="7F98265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2" w:type="pct"/>
            <w:shd w:val="clear" w:color="auto" w:fill="FFFFFF"/>
            <w:vAlign w:val="bottom"/>
            <w:hideMark/>
          </w:tcPr>
          <w:p w14:paraId="0B031286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FFFFFF"/>
            <w:vAlign w:val="bottom"/>
            <w:hideMark/>
          </w:tcPr>
          <w:p w14:paraId="0FEA668A" w14:textId="77777777" w:rsidR="00F82BDB" w:rsidRPr="009700C1" w:rsidRDefault="00F82BDB" w:rsidP="006C3DC2">
            <w:pPr>
              <w:ind w:left="-82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2E6C7707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FFFFFF"/>
            <w:vAlign w:val="bottom"/>
            <w:hideMark/>
          </w:tcPr>
          <w:p w14:paraId="121F188B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bottom"/>
            <w:hideMark/>
          </w:tcPr>
          <w:p w14:paraId="4DFD4D89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09944DB9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19767A97" w14:textId="77777777" w:rsidR="00F82BDB" w:rsidRPr="009700C1" w:rsidRDefault="00F82BDB" w:rsidP="006C3DC2">
            <w:pPr>
              <w:ind w:right="-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7149B829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342AFDC6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70565896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/>
            <w:vAlign w:val="bottom"/>
            <w:hideMark/>
          </w:tcPr>
          <w:p w14:paraId="3B91738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56098710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468F512C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0329CF18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center"/>
            <w:hideMark/>
          </w:tcPr>
          <w:p w14:paraId="75FA717B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23E06A8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63154" w:rsidRPr="00004F1D" w14:paraId="3F5B8BD7" w14:textId="77777777" w:rsidTr="00263154">
        <w:trPr>
          <w:trHeight w:val="716"/>
        </w:trPr>
        <w:tc>
          <w:tcPr>
            <w:tcW w:w="219" w:type="pct"/>
            <w:shd w:val="clear" w:color="auto" w:fill="FFFFFF"/>
            <w:vAlign w:val="bottom"/>
            <w:hideMark/>
          </w:tcPr>
          <w:p w14:paraId="2D8BEAC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3" w:type="pct"/>
            <w:shd w:val="clear" w:color="auto" w:fill="FFFFFF"/>
            <w:vAlign w:val="bottom"/>
            <w:hideMark/>
          </w:tcPr>
          <w:p w14:paraId="6BBA4C6C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2" w:type="pct"/>
            <w:shd w:val="clear" w:color="auto" w:fill="FFFFFF"/>
            <w:vAlign w:val="bottom"/>
            <w:hideMark/>
          </w:tcPr>
          <w:p w14:paraId="6512C8AA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FFFFFF"/>
            <w:vAlign w:val="bottom"/>
            <w:hideMark/>
          </w:tcPr>
          <w:p w14:paraId="1CA8FE4C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1A30699A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FFFFFF"/>
            <w:vAlign w:val="bottom"/>
            <w:hideMark/>
          </w:tcPr>
          <w:p w14:paraId="4E4FF111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bottom"/>
            <w:hideMark/>
          </w:tcPr>
          <w:p w14:paraId="6BDFF4E3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09C28EE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07F0A65C" w14:textId="77777777" w:rsidR="00F82BDB" w:rsidRPr="009700C1" w:rsidRDefault="00F82BDB" w:rsidP="006C3DC2">
            <w:pPr>
              <w:ind w:right="-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362ACF9E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236BC31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7827B89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/>
            <w:vAlign w:val="bottom"/>
            <w:hideMark/>
          </w:tcPr>
          <w:p w14:paraId="26E09EDE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123B7ECC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0F7C0AEA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24BB6C54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center"/>
            <w:hideMark/>
          </w:tcPr>
          <w:p w14:paraId="4537AAA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0399D3B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63154" w:rsidRPr="00004F1D" w14:paraId="5CEBD556" w14:textId="77777777" w:rsidTr="00263154">
        <w:trPr>
          <w:trHeight w:val="822"/>
        </w:trPr>
        <w:tc>
          <w:tcPr>
            <w:tcW w:w="219" w:type="pct"/>
            <w:shd w:val="clear" w:color="auto" w:fill="FFFFFF"/>
            <w:vAlign w:val="bottom"/>
            <w:hideMark/>
          </w:tcPr>
          <w:p w14:paraId="36107CB7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3" w:type="pct"/>
            <w:shd w:val="clear" w:color="auto" w:fill="FFFFFF"/>
            <w:vAlign w:val="bottom"/>
            <w:hideMark/>
          </w:tcPr>
          <w:p w14:paraId="318D4881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2" w:type="pct"/>
            <w:shd w:val="clear" w:color="auto" w:fill="FFFFFF"/>
            <w:vAlign w:val="bottom"/>
            <w:hideMark/>
          </w:tcPr>
          <w:p w14:paraId="14235668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FFFFFF"/>
            <w:vAlign w:val="bottom"/>
            <w:hideMark/>
          </w:tcPr>
          <w:p w14:paraId="2AB6899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37C8DCA4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FFFFFF"/>
            <w:vAlign w:val="bottom"/>
            <w:hideMark/>
          </w:tcPr>
          <w:p w14:paraId="2FC54C4E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bottom"/>
            <w:hideMark/>
          </w:tcPr>
          <w:p w14:paraId="3F0D262D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767E5E04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68E9BF34" w14:textId="77777777" w:rsidR="00F82BDB" w:rsidRPr="009700C1" w:rsidRDefault="00F82BDB" w:rsidP="006C3DC2">
            <w:pPr>
              <w:ind w:right="-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6A59228D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788F744E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326DC28E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/>
            <w:vAlign w:val="bottom"/>
            <w:hideMark/>
          </w:tcPr>
          <w:p w14:paraId="37CDA2EB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66EFE956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1CD76B86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0F44C10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center"/>
            <w:hideMark/>
          </w:tcPr>
          <w:p w14:paraId="5BAD2E96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1DE10790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263154" w:rsidRPr="00004F1D" w14:paraId="546AA845" w14:textId="77777777" w:rsidTr="00263154">
        <w:trPr>
          <w:trHeight w:val="822"/>
        </w:trPr>
        <w:tc>
          <w:tcPr>
            <w:tcW w:w="219" w:type="pct"/>
            <w:shd w:val="clear" w:color="auto" w:fill="FFFFFF"/>
            <w:vAlign w:val="bottom"/>
            <w:hideMark/>
          </w:tcPr>
          <w:p w14:paraId="5E641CA8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3" w:type="pct"/>
            <w:shd w:val="clear" w:color="auto" w:fill="FFFFFF"/>
            <w:vAlign w:val="bottom"/>
            <w:hideMark/>
          </w:tcPr>
          <w:p w14:paraId="41AC3FC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2" w:type="pct"/>
            <w:shd w:val="clear" w:color="auto" w:fill="FFFFFF"/>
            <w:vAlign w:val="bottom"/>
            <w:hideMark/>
          </w:tcPr>
          <w:p w14:paraId="0816D071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FFFFFF"/>
            <w:vAlign w:val="bottom"/>
            <w:hideMark/>
          </w:tcPr>
          <w:p w14:paraId="6E474628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3F5B54D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FFFFFF"/>
            <w:vAlign w:val="bottom"/>
            <w:hideMark/>
          </w:tcPr>
          <w:p w14:paraId="2DD2433A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bottom"/>
            <w:hideMark/>
          </w:tcPr>
          <w:p w14:paraId="7669C55C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52C54A97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75CB598B" w14:textId="77777777" w:rsidR="00F82BDB" w:rsidRPr="009700C1" w:rsidRDefault="00F82BDB" w:rsidP="006C3DC2">
            <w:pPr>
              <w:ind w:right="-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bottom"/>
            <w:hideMark/>
          </w:tcPr>
          <w:p w14:paraId="15372FC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01305F3A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37C1F290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/>
            <w:vAlign w:val="bottom"/>
            <w:hideMark/>
          </w:tcPr>
          <w:p w14:paraId="26834486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shd w:val="clear" w:color="auto" w:fill="FFFFFF"/>
            <w:vAlign w:val="bottom"/>
            <w:hideMark/>
          </w:tcPr>
          <w:p w14:paraId="14E88F31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38C9FB5B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FFFFFF"/>
            <w:vAlign w:val="bottom"/>
            <w:hideMark/>
          </w:tcPr>
          <w:p w14:paraId="37BCA08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6" w:type="pct"/>
            <w:shd w:val="clear" w:color="auto" w:fill="FFFFFF"/>
            <w:vAlign w:val="center"/>
            <w:hideMark/>
          </w:tcPr>
          <w:p w14:paraId="5A667BE2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FFFFFF"/>
            <w:vAlign w:val="center"/>
            <w:hideMark/>
          </w:tcPr>
          <w:p w14:paraId="28AB7315" w14:textId="77777777" w:rsidR="00F82BDB" w:rsidRPr="009700C1" w:rsidRDefault="00F82BDB" w:rsidP="006C3DC2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</w:tbl>
    <w:p w14:paraId="649046FB" w14:textId="5E3800AB" w:rsidR="00566058" w:rsidRDefault="00566058" w:rsidP="00B23A8E">
      <w:pPr>
        <w:pStyle w:val="ItemHead"/>
      </w:pPr>
    </w:p>
    <w:p w14:paraId="5552A2AF" w14:textId="3A33EA11" w:rsidR="00566058" w:rsidRDefault="00566058" w:rsidP="00566058">
      <w:pPr>
        <w:spacing w:line="240" w:lineRule="auto"/>
        <w:sectPr w:rsidR="00566058" w:rsidSect="00263154">
          <w:pgSz w:w="16839" w:h="11907" w:orient="landscape" w:code="9"/>
          <w:pgMar w:top="1797" w:right="1134" w:bottom="1797" w:left="1134" w:header="720" w:footer="709" w:gutter="0"/>
          <w:cols w:space="708"/>
          <w:docGrid w:linePitch="360"/>
        </w:sectPr>
      </w:pPr>
      <w:r>
        <w:br w:type="page"/>
      </w:r>
    </w:p>
    <w:p w14:paraId="00D8EFDE" w14:textId="77777777" w:rsidR="00D6537E" w:rsidRPr="004E1307" w:rsidRDefault="004E1307" w:rsidP="00D6537E">
      <w:pPr>
        <w:pStyle w:val="ActHead6"/>
      </w:pPr>
      <w:bookmarkStart w:id="14" w:name="_Toc118290524"/>
      <w:r>
        <w:lastRenderedPageBreak/>
        <w:t xml:space="preserve">Schedule </w:t>
      </w:r>
      <w:r w:rsidR="005C2B10">
        <w:t>3</w:t>
      </w:r>
      <w:r w:rsidR="00D6537E" w:rsidRPr="004E1307">
        <w:t>—Repeals</w:t>
      </w:r>
      <w:bookmarkEnd w:id="14"/>
    </w:p>
    <w:p w14:paraId="1D76C07D" w14:textId="77777777" w:rsidR="00D6537E" w:rsidRPr="00D6537E" w:rsidRDefault="00027106" w:rsidP="00027106">
      <w:pPr>
        <w:pStyle w:val="ActHead9"/>
        <w:ind w:left="0" w:firstLine="0"/>
      </w:pPr>
      <w:bookmarkStart w:id="15" w:name="_Toc118290525"/>
      <w:r w:rsidRPr="00027106">
        <w:t>Resale Royalty Right for Visual Artists (Format of Notice of Commercial Resale) Determination (No. 1) 2012</w:t>
      </w:r>
      <w:bookmarkEnd w:id="15"/>
    </w:p>
    <w:p w14:paraId="6FC32EA9" w14:textId="77777777" w:rsidR="00D6537E" w:rsidRDefault="00D6537E" w:rsidP="00D6537E">
      <w:pPr>
        <w:pStyle w:val="ItemHead"/>
      </w:pPr>
      <w:proofErr w:type="gramStart"/>
      <w:r w:rsidRPr="00B1728A">
        <w:t xml:space="preserve">1  </w:t>
      </w:r>
      <w:r w:rsidR="00BB1533">
        <w:t>The</w:t>
      </w:r>
      <w:proofErr w:type="gramEnd"/>
      <w:r w:rsidR="00BB1533">
        <w:t xml:space="preserve"> w</w:t>
      </w:r>
      <w:r>
        <w:t>hole of the instrument</w:t>
      </w:r>
    </w:p>
    <w:p w14:paraId="2DE1F807" w14:textId="77777777" w:rsidR="00554826" w:rsidRDefault="00D6537E" w:rsidP="00E16913">
      <w:pPr>
        <w:pStyle w:val="Item"/>
      </w:pPr>
      <w:r>
        <w:t>Repeal the instrument</w:t>
      </w:r>
    </w:p>
    <w:sectPr w:rsidR="00554826" w:rsidSect="00566058">
      <w:pgSz w:w="11907" w:h="16839" w:code="9"/>
      <w:pgMar w:top="2234" w:right="1797" w:bottom="1440" w:left="1797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E566E" w14:textId="77777777" w:rsidR="0026531C" w:rsidRDefault="0026531C" w:rsidP="00715914">
      <w:pPr>
        <w:spacing w:line="240" w:lineRule="auto"/>
      </w:pPr>
      <w:r>
        <w:separator/>
      </w:r>
    </w:p>
  </w:endnote>
  <w:endnote w:type="continuationSeparator" w:id="0">
    <w:p w14:paraId="14E6B0E4" w14:textId="77777777" w:rsidR="0026531C" w:rsidRDefault="0026531C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ED82C3-2852-48B7-A7AF-1FC94FE529A4}"/>
    <w:embedBold r:id="rId2" w:fontKey="{D0D38791-28CA-417F-A667-6F7124542FD7}"/>
    <w:embedItalic r:id="rId3" w:fontKey="{DAB19827-5890-4DAD-9C7E-88E29093D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73F14" w14:textId="77777777" w:rsidR="006C3DC2" w:rsidRPr="00E33C1C" w:rsidRDefault="006C3DC2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6C3DC2" w14:paraId="2B22D777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BBB899B" w14:textId="77777777" w:rsidR="006C3DC2" w:rsidRDefault="006C3DC2" w:rsidP="00A369E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49AC0A6" w14:textId="42A3FD30" w:rsidR="006C3DC2" w:rsidRPr="004E1307" w:rsidRDefault="006C3DC2" w:rsidP="00A369E3">
          <w:pPr>
            <w:spacing w:line="0" w:lineRule="atLeast"/>
            <w:jc w:val="center"/>
            <w:rPr>
              <w:i/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501078">
            <w:rPr>
              <w:i/>
              <w:noProof/>
              <w:sz w:val="18"/>
            </w:rPr>
            <w:t>Resale Royalty Right for Visual Artists (Format of Notice of Commercial Resale) Determination 2023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3FDD62C4" w14:textId="77777777" w:rsidR="006C3DC2" w:rsidRDefault="006C3DC2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6C3DC2" w14:paraId="006AC710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2B0B709" w14:textId="77777777" w:rsidR="006C3DC2" w:rsidRDefault="006C3DC2" w:rsidP="00A369E3">
          <w:pPr>
            <w:jc w:val="right"/>
            <w:rPr>
              <w:sz w:val="18"/>
            </w:rPr>
          </w:pPr>
        </w:p>
      </w:tc>
    </w:tr>
  </w:tbl>
  <w:p w14:paraId="1B636EC8" w14:textId="77777777" w:rsidR="006C3DC2" w:rsidRPr="00ED79B6" w:rsidRDefault="006C3DC2" w:rsidP="007500C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0E12B" w14:textId="77777777" w:rsidR="006C3DC2" w:rsidRPr="00E33C1C" w:rsidRDefault="006C3DC2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6C3DC2" w14:paraId="36E93436" w14:textId="77777777" w:rsidTr="00A369E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75EB199E" w14:textId="77777777" w:rsidR="006C3DC2" w:rsidRDefault="006C3DC2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5742AAEC" w14:textId="13F9290B" w:rsidR="006C3DC2" w:rsidRDefault="006C3DC2" w:rsidP="00A369E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501078">
            <w:rPr>
              <w:i/>
              <w:noProof/>
              <w:sz w:val="18"/>
            </w:rPr>
            <w:t>Resale Royalty Right for Visual Artists (Format of Notice of Commercial Resale) Determination 2023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33A4088F" w14:textId="77777777" w:rsidR="006C3DC2" w:rsidRDefault="006C3DC2" w:rsidP="00A369E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6C3DC2" w14:paraId="1F239C07" w14:textId="77777777" w:rsidTr="00A369E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B84C26D" w14:textId="77777777" w:rsidR="006C3DC2" w:rsidRDefault="006C3DC2" w:rsidP="00A369E3">
          <w:pPr>
            <w:rPr>
              <w:sz w:val="18"/>
            </w:rPr>
          </w:pPr>
        </w:p>
      </w:tc>
    </w:tr>
  </w:tbl>
  <w:p w14:paraId="34257682" w14:textId="77777777" w:rsidR="006C3DC2" w:rsidRPr="00ED79B6" w:rsidRDefault="006C3DC2" w:rsidP="00472DBE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2F67E" w14:textId="77777777" w:rsidR="006C3DC2" w:rsidRPr="00E33C1C" w:rsidRDefault="006C3DC2" w:rsidP="00F6696E">
    <w:pP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60"/>
      <w:gridCol w:w="6254"/>
      <w:gridCol w:w="699"/>
    </w:tblGrid>
    <w:tr w:rsidR="006C3DC2" w14:paraId="1530BA5C" w14:textId="77777777" w:rsidTr="00B33709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9271C16" w14:textId="77777777" w:rsidR="006C3DC2" w:rsidRDefault="006C3DC2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5C6D4970" w14:textId="77777777" w:rsidR="006C3DC2" w:rsidRDefault="006C3DC2" w:rsidP="00A369E3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67A73888" w14:textId="77777777" w:rsidR="006C3DC2" w:rsidRDefault="006C3DC2" w:rsidP="00A369E3">
          <w:pPr>
            <w:spacing w:line="0" w:lineRule="atLeast"/>
            <w:jc w:val="right"/>
            <w:rPr>
              <w:sz w:val="18"/>
            </w:rPr>
          </w:pPr>
        </w:p>
      </w:tc>
    </w:tr>
  </w:tbl>
  <w:p w14:paraId="096A260E" w14:textId="77777777" w:rsidR="006C3DC2" w:rsidRPr="00ED79B6" w:rsidRDefault="006C3DC2" w:rsidP="007500C8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34C6F" w14:textId="77777777" w:rsidR="006C3DC2" w:rsidRPr="002B0EA5" w:rsidRDefault="006C3DC2" w:rsidP="0072530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"/>
      <w:gridCol w:w="6291"/>
      <w:gridCol w:w="1615"/>
    </w:tblGrid>
    <w:tr w:rsidR="006C3DC2" w14:paraId="78D22811" w14:textId="77777777" w:rsidTr="00725304">
      <w:tc>
        <w:tcPr>
          <w:tcW w:w="365" w:type="pct"/>
        </w:tcPr>
        <w:p w14:paraId="3D281983" w14:textId="77777777" w:rsidR="006C3DC2" w:rsidRDefault="006C3DC2" w:rsidP="0072530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4667929A" w14:textId="4B6E42BD" w:rsidR="006C3DC2" w:rsidRDefault="006C3DC2" w:rsidP="0072530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501078">
            <w:rPr>
              <w:i/>
              <w:noProof/>
              <w:sz w:val="18"/>
            </w:rPr>
            <w:t>Resale Royalty Right for Visual Artists (Format of Notice of Commercial Resale) Determination 2023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0E6FF9E3" w14:textId="77777777" w:rsidR="006C3DC2" w:rsidRDefault="006C3DC2" w:rsidP="00725304">
          <w:pPr>
            <w:spacing w:line="0" w:lineRule="atLeast"/>
            <w:jc w:val="right"/>
            <w:rPr>
              <w:sz w:val="18"/>
            </w:rPr>
          </w:pPr>
        </w:p>
      </w:tc>
    </w:tr>
    <w:tr w:rsidR="006C3DC2" w14:paraId="1AF5E048" w14:textId="77777777" w:rsidTr="00725304">
      <w:tc>
        <w:tcPr>
          <w:tcW w:w="5000" w:type="pct"/>
          <w:gridSpan w:val="3"/>
        </w:tcPr>
        <w:p w14:paraId="315813A1" w14:textId="77777777" w:rsidR="006C3DC2" w:rsidRDefault="006C3DC2" w:rsidP="00725304">
          <w:pPr>
            <w:jc w:val="right"/>
            <w:rPr>
              <w:sz w:val="18"/>
            </w:rPr>
          </w:pPr>
        </w:p>
      </w:tc>
    </w:tr>
  </w:tbl>
  <w:p w14:paraId="65A9E6FF" w14:textId="77777777" w:rsidR="006C3DC2" w:rsidRPr="00ED79B6" w:rsidRDefault="006C3DC2" w:rsidP="00725304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3DF66" w14:textId="77777777" w:rsidR="006C3DC2" w:rsidRPr="002B0EA5" w:rsidRDefault="006C3DC2" w:rsidP="0072530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6C3DC2" w14:paraId="620F8A43" w14:textId="77777777" w:rsidTr="00725304">
      <w:tc>
        <w:tcPr>
          <w:tcW w:w="947" w:type="pct"/>
        </w:tcPr>
        <w:p w14:paraId="686E491C" w14:textId="77777777" w:rsidR="006C3DC2" w:rsidRDefault="006C3DC2" w:rsidP="00725304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69F79727" w14:textId="45936C87" w:rsidR="006C3DC2" w:rsidRDefault="006C3DC2" w:rsidP="0072530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A39C2">
            <w:rPr>
              <w:i/>
              <w:noProof/>
              <w:sz w:val="18"/>
            </w:rPr>
            <w:t>Resale Royalty Right for Visual Artists (Format of Notice of Commercial Resale) Determination 2023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5A6EA728" w14:textId="653D3FBA" w:rsidR="006C3DC2" w:rsidRDefault="006C3DC2" w:rsidP="0072530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C747C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6C3DC2" w14:paraId="482EE368" w14:textId="77777777" w:rsidTr="00725304">
      <w:tc>
        <w:tcPr>
          <w:tcW w:w="5000" w:type="pct"/>
          <w:gridSpan w:val="3"/>
        </w:tcPr>
        <w:p w14:paraId="0938194A" w14:textId="77777777" w:rsidR="006C3DC2" w:rsidRDefault="006C3DC2" w:rsidP="00725304">
          <w:pPr>
            <w:rPr>
              <w:sz w:val="18"/>
            </w:rPr>
          </w:pPr>
        </w:p>
      </w:tc>
    </w:tr>
  </w:tbl>
  <w:p w14:paraId="49D6D71C" w14:textId="77777777" w:rsidR="006C3DC2" w:rsidRPr="00ED79B6" w:rsidRDefault="006C3DC2" w:rsidP="00725304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47A3F" w14:textId="77777777" w:rsidR="006C3DC2" w:rsidRPr="002B0EA5" w:rsidRDefault="006C3DC2" w:rsidP="0072530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6C3DC2" w14:paraId="76511189" w14:textId="77777777" w:rsidTr="00725304">
      <w:tc>
        <w:tcPr>
          <w:tcW w:w="365" w:type="pct"/>
        </w:tcPr>
        <w:p w14:paraId="44C28D4A" w14:textId="7B822B20" w:rsidR="006C3DC2" w:rsidRDefault="006C3DC2" w:rsidP="00725304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C747C">
            <w:rPr>
              <w:i/>
              <w:noProof/>
              <w:sz w:val="18"/>
            </w:rPr>
            <w:t>4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76B337E1" w14:textId="65AB768E" w:rsidR="006C3DC2" w:rsidRDefault="006C3DC2" w:rsidP="0072530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A39C2">
            <w:rPr>
              <w:i/>
              <w:noProof/>
              <w:sz w:val="18"/>
            </w:rPr>
            <w:t>Resale Royalty Right for Visual Artists (Format of Notice of Commercial Resale) Determination 2023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5473B76F" w14:textId="77777777" w:rsidR="006C3DC2" w:rsidRDefault="006C3DC2" w:rsidP="00725304">
          <w:pPr>
            <w:spacing w:line="0" w:lineRule="atLeast"/>
            <w:jc w:val="right"/>
            <w:rPr>
              <w:sz w:val="18"/>
            </w:rPr>
          </w:pPr>
        </w:p>
      </w:tc>
    </w:tr>
    <w:tr w:rsidR="006C3DC2" w14:paraId="5D083883" w14:textId="77777777" w:rsidTr="00725304">
      <w:tc>
        <w:tcPr>
          <w:tcW w:w="5000" w:type="pct"/>
          <w:gridSpan w:val="3"/>
        </w:tcPr>
        <w:p w14:paraId="1F1AAA69" w14:textId="77777777" w:rsidR="006C3DC2" w:rsidRDefault="006C3DC2" w:rsidP="00725304">
          <w:pPr>
            <w:jc w:val="right"/>
            <w:rPr>
              <w:sz w:val="18"/>
            </w:rPr>
          </w:pPr>
        </w:p>
      </w:tc>
    </w:tr>
  </w:tbl>
  <w:p w14:paraId="1F6CE68A" w14:textId="77777777" w:rsidR="006C3DC2" w:rsidRPr="00ED79B6" w:rsidRDefault="006C3DC2" w:rsidP="00725304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43E5D" w14:textId="77777777" w:rsidR="006C3DC2" w:rsidRPr="002B0EA5" w:rsidRDefault="006C3DC2" w:rsidP="0072530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6C3DC2" w14:paraId="430E7560" w14:textId="77777777" w:rsidTr="00725304">
      <w:tc>
        <w:tcPr>
          <w:tcW w:w="947" w:type="pct"/>
        </w:tcPr>
        <w:p w14:paraId="2D293075" w14:textId="77777777" w:rsidR="006C3DC2" w:rsidRDefault="006C3DC2" w:rsidP="00725304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2034B499" w14:textId="36B95447" w:rsidR="006C3DC2" w:rsidRDefault="006C3DC2" w:rsidP="00725304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A39C2">
            <w:rPr>
              <w:i/>
              <w:noProof/>
              <w:sz w:val="18"/>
            </w:rPr>
            <w:t>Resale Royalty Right for Visual Artists (Format of Notice of Commercial Resale) Determination 2023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21011EFC" w14:textId="3B2FA5C3" w:rsidR="006C3DC2" w:rsidRDefault="006C3DC2" w:rsidP="00725304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C747C">
            <w:rPr>
              <w:i/>
              <w:noProof/>
              <w:sz w:val="18"/>
            </w:rPr>
            <w:t>5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6C3DC2" w14:paraId="1BA7730E" w14:textId="77777777" w:rsidTr="00725304">
      <w:tc>
        <w:tcPr>
          <w:tcW w:w="5000" w:type="pct"/>
          <w:gridSpan w:val="3"/>
        </w:tcPr>
        <w:p w14:paraId="1CB9B6D3" w14:textId="77777777" w:rsidR="006C3DC2" w:rsidRDefault="006C3DC2" w:rsidP="00725304">
          <w:pPr>
            <w:rPr>
              <w:sz w:val="18"/>
            </w:rPr>
          </w:pPr>
        </w:p>
      </w:tc>
    </w:tr>
  </w:tbl>
  <w:p w14:paraId="01F58E9F" w14:textId="77777777" w:rsidR="006C3DC2" w:rsidRPr="00ED79B6" w:rsidRDefault="006C3DC2" w:rsidP="00725304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9CE7D" w14:textId="77777777" w:rsidR="0026531C" w:rsidRDefault="0026531C" w:rsidP="00715914">
      <w:pPr>
        <w:spacing w:line="240" w:lineRule="auto"/>
      </w:pPr>
      <w:r>
        <w:separator/>
      </w:r>
    </w:p>
  </w:footnote>
  <w:footnote w:type="continuationSeparator" w:id="0">
    <w:p w14:paraId="3648EDA1" w14:textId="77777777" w:rsidR="0026531C" w:rsidRDefault="0026531C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986DC" w14:textId="77777777" w:rsidR="006C3DC2" w:rsidRPr="005F1388" w:rsidRDefault="006C3DC2" w:rsidP="00715914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ED269" w14:textId="77777777" w:rsidR="006C3DC2" w:rsidRPr="005F1388" w:rsidRDefault="006C3DC2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1DDAD" w14:textId="77777777" w:rsidR="006C3DC2" w:rsidRPr="00ED79B6" w:rsidRDefault="006C3DC2" w:rsidP="00725304">
    <w:pPr>
      <w:pBdr>
        <w:bottom w:val="single" w:sz="6" w:space="1" w:color="auto"/>
      </w:pBdr>
      <w:spacing w:before="100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CF77D" w14:textId="77777777" w:rsidR="006C3DC2" w:rsidRPr="00ED79B6" w:rsidRDefault="006C3DC2" w:rsidP="00725304">
    <w:pPr>
      <w:pBdr>
        <w:bottom w:val="single" w:sz="6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46358" w14:textId="77777777" w:rsidR="006C3DC2" w:rsidRPr="00ED79B6" w:rsidRDefault="006C3DC2" w:rsidP="00715914">
    <w:pPr>
      <w:pStyle w:val="Header"/>
      <w:tabs>
        <w:tab w:val="clear" w:pos="4150"/>
        <w:tab w:val="clear" w:pos="8307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26A34" w14:textId="77777777" w:rsidR="006C3DC2" w:rsidRDefault="006C3DC2" w:rsidP="00715914">
    <w:pPr>
      <w:rPr>
        <w:sz w:val="20"/>
      </w:rPr>
    </w:pPr>
  </w:p>
  <w:p w14:paraId="1F110072" w14:textId="77777777" w:rsidR="006C3DC2" w:rsidRDefault="006C3DC2" w:rsidP="00715914">
    <w:pPr>
      <w:rPr>
        <w:sz w:val="20"/>
      </w:rPr>
    </w:pPr>
  </w:p>
  <w:p w14:paraId="6A4AC7B0" w14:textId="77777777" w:rsidR="006C3DC2" w:rsidRPr="007A1328" w:rsidRDefault="006C3DC2" w:rsidP="00715914">
    <w:pPr>
      <w:rPr>
        <w:sz w:val="20"/>
      </w:rPr>
    </w:pPr>
  </w:p>
  <w:p w14:paraId="51DBA692" w14:textId="77777777" w:rsidR="006C3DC2" w:rsidRPr="007A1328" w:rsidRDefault="006C3DC2" w:rsidP="00715914">
    <w:pPr>
      <w:rPr>
        <w:b/>
        <w:sz w:val="24"/>
      </w:rPr>
    </w:pPr>
  </w:p>
  <w:p w14:paraId="7291FDA3" w14:textId="77777777" w:rsidR="006C3DC2" w:rsidRPr="007A1328" w:rsidRDefault="006C3DC2" w:rsidP="00D6537E">
    <w:pPr>
      <w:pBdr>
        <w:bottom w:val="single" w:sz="6" w:space="1" w:color="auto"/>
      </w:pBdr>
      <w:spacing w:after="120"/>
      <w:rPr>
        <w:sz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896F0" w14:textId="77777777" w:rsidR="006C3DC2" w:rsidRPr="007A1328" w:rsidRDefault="006C3DC2" w:rsidP="00715914">
    <w:pPr>
      <w:jc w:val="right"/>
      <w:rPr>
        <w:sz w:val="20"/>
      </w:rPr>
    </w:pPr>
  </w:p>
  <w:p w14:paraId="18B33195" w14:textId="77777777" w:rsidR="006C3DC2" w:rsidRPr="007A1328" w:rsidRDefault="006C3DC2" w:rsidP="00715914">
    <w:pPr>
      <w:jc w:val="right"/>
      <w:rPr>
        <w:sz w:val="20"/>
      </w:rPr>
    </w:pPr>
  </w:p>
  <w:p w14:paraId="2D81E40B" w14:textId="77777777" w:rsidR="006C3DC2" w:rsidRPr="007A1328" w:rsidRDefault="006C3DC2" w:rsidP="00715914">
    <w:pPr>
      <w:jc w:val="right"/>
      <w:rPr>
        <w:sz w:val="20"/>
      </w:rPr>
    </w:pPr>
  </w:p>
  <w:p w14:paraId="6B164C57" w14:textId="77777777" w:rsidR="006C3DC2" w:rsidRPr="007A1328" w:rsidRDefault="006C3DC2" w:rsidP="00715914">
    <w:pPr>
      <w:jc w:val="right"/>
      <w:rPr>
        <w:b/>
        <w:sz w:val="24"/>
      </w:rPr>
    </w:pPr>
  </w:p>
  <w:p w14:paraId="517B9759" w14:textId="77777777" w:rsidR="006C3DC2" w:rsidRPr="007A1328" w:rsidRDefault="006C3DC2" w:rsidP="00D6537E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E14F5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72A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D204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AE5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82A8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DE60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9662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C0EC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78BA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6C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D0993"/>
    <w:multiLevelType w:val="hybridMultilevel"/>
    <w:tmpl w:val="82300070"/>
    <w:lvl w:ilvl="0" w:tplc="52B09B5E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32F06C5A">
      <w:start w:val="1"/>
      <w:numFmt w:val="lowerLetter"/>
      <w:lvlText w:val="(%2)"/>
      <w:lvlJc w:val="left"/>
      <w:pPr>
        <w:ind w:left="1850" w:hanging="360"/>
      </w:pPr>
      <w:rPr>
        <w:rFonts w:ascii="Times New Roman" w:eastAsia="Times New Roman" w:hAnsi="Times New Roman" w:cs="Times New Roman"/>
      </w:rPr>
    </w:lvl>
    <w:lvl w:ilvl="2" w:tplc="0C09001B" w:tentative="1">
      <w:start w:val="1"/>
      <w:numFmt w:val="lowerRoman"/>
      <w:lvlText w:val="%3."/>
      <w:lvlJc w:val="right"/>
      <w:pPr>
        <w:ind w:left="2570" w:hanging="180"/>
      </w:pPr>
    </w:lvl>
    <w:lvl w:ilvl="3" w:tplc="0C09000F" w:tentative="1">
      <w:start w:val="1"/>
      <w:numFmt w:val="decimal"/>
      <w:lvlText w:val="%4."/>
      <w:lvlJc w:val="left"/>
      <w:pPr>
        <w:ind w:left="3290" w:hanging="360"/>
      </w:pPr>
    </w:lvl>
    <w:lvl w:ilvl="4" w:tplc="0C090019" w:tentative="1">
      <w:start w:val="1"/>
      <w:numFmt w:val="lowerLetter"/>
      <w:lvlText w:val="%5."/>
      <w:lvlJc w:val="left"/>
      <w:pPr>
        <w:ind w:left="4010" w:hanging="360"/>
      </w:pPr>
    </w:lvl>
    <w:lvl w:ilvl="5" w:tplc="0C09001B" w:tentative="1">
      <w:start w:val="1"/>
      <w:numFmt w:val="lowerRoman"/>
      <w:lvlText w:val="%6."/>
      <w:lvlJc w:val="right"/>
      <w:pPr>
        <w:ind w:left="4730" w:hanging="180"/>
      </w:pPr>
    </w:lvl>
    <w:lvl w:ilvl="6" w:tplc="0C09000F" w:tentative="1">
      <w:start w:val="1"/>
      <w:numFmt w:val="decimal"/>
      <w:lvlText w:val="%7."/>
      <w:lvlJc w:val="left"/>
      <w:pPr>
        <w:ind w:left="5450" w:hanging="360"/>
      </w:pPr>
    </w:lvl>
    <w:lvl w:ilvl="7" w:tplc="0C090019" w:tentative="1">
      <w:start w:val="1"/>
      <w:numFmt w:val="lowerLetter"/>
      <w:lvlText w:val="%8."/>
      <w:lvlJc w:val="left"/>
      <w:pPr>
        <w:ind w:left="6170" w:hanging="360"/>
      </w:pPr>
    </w:lvl>
    <w:lvl w:ilvl="8" w:tplc="0C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FAF"/>
    <w:rsid w:val="00004174"/>
    <w:rsid w:val="00004470"/>
    <w:rsid w:val="000136AF"/>
    <w:rsid w:val="000146B3"/>
    <w:rsid w:val="000258B1"/>
    <w:rsid w:val="00026876"/>
    <w:rsid w:val="00027106"/>
    <w:rsid w:val="00040A89"/>
    <w:rsid w:val="000437C1"/>
    <w:rsid w:val="0004455A"/>
    <w:rsid w:val="0005365D"/>
    <w:rsid w:val="000614BF"/>
    <w:rsid w:val="0006709C"/>
    <w:rsid w:val="00074376"/>
    <w:rsid w:val="000978F5"/>
    <w:rsid w:val="000A56FB"/>
    <w:rsid w:val="000B15CD"/>
    <w:rsid w:val="000B35EB"/>
    <w:rsid w:val="000D05EF"/>
    <w:rsid w:val="000D6865"/>
    <w:rsid w:val="000E2261"/>
    <w:rsid w:val="000E78B7"/>
    <w:rsid w:val="000F21C1"/>
    <w:rsid w:val="0010745C"/>
    <w:rsid w:val="00113040"/>
    <w:rsid w:val="00132CEB"/>
    <w:rsid w:val="001339B0"/>
    <w:rsid w:val="00142B62"/>
    <w:rsid w:val="001441B7"/>
    <w:rsid w:val="00145F00"/>
    <w:rsid w:val="001516CB"/>
    <w:rsid w:val="00152336"/>
    <w:rsid w:val="00157B8B"/>
    <w:rsid w:val="00166C2F"/>
    <w:rsid w:val="001809D7"/>
    <w:rsid w:val="001939E1"/>
    <w:rsid w:val="00194C3E"/>
    <w:rsid w:val="00195382"/>
    <w:rsid w:val="001B2CB6"/>
    <w:rsid w:val="001C61C5"/>
    <w:rsid w:val="001C69C4"/>
    <w:rsid w:val="001D37EF"/>
    <w:rsid w:val="001E3590"/>
    <w:rsid w:val="001E7407"/>
    <w:rsid w:val="001F5D5E"/>
    <w:rsid w:val="001F6219"/>
    <w:rsid w:val="001F6CD4"/>
    <w:rsid w:val="00203DAA"/>
    <w:rsid w:val="002060A5"/>
    <w:rsid w:val="00206C4D"/>
    <w:rsid w:val="00215AF1"/>
    <w:rsid w:val="002321E8"/>
    <w:rsid w:val="00232984"/>
    <w:rsid w:val="0024010F"/>
    <w:rsid w:val="00240749"/>
    <w:rsid w:val="00243018"/>
    <w:rsid w:val="002564A4"/>
    <w:rsid w:val="00263154"/>
    <w:rsid w:val="0026531C"/>
    <w:rsid w:val="0026736C"/>
    <w:rsid w:val="00274B39"/>
    <w:rsid w:val="00281308"/>
    <w:rsid w:val="00284719"/>
    <w:rsid w:val="00297ECB"/>
    <w:rsid w:val="002A7BCF"/>
    <w:rsid w:val="002C3FD1"/>
    <w:rsid w:val="002D043A"/>
    <w:rsid w:val="002D266B"/>
    <w:rsid w:val="002D6224"/>
    <w:rsid w:val="002E3DA2"/>
    <w:rsid w:val="00304F8B"/>
    <w:rsid w:val="003066E8"/>
    <w:rsid w:val="00335BC6"/>
    <w:rsid w:val="00335FAF"/>
    <w:rsid w:val="003415D3"/>
    <w:rsid w:val="00344338"/>
    <w:rsid w:val="00344701"/>
    <w:rsid w:val="00352B0F"/>
    <w:rsid w:val="00360459"/>
    <w:rsid w:val="00373A28"/>
    <w:rsid w:val="0037408B"/>
    <w:rsid w:val="003767E2"/>
    <w:rsid w:val="0038049F"/>
    <w:rsid w:val="003820BC"/>
    <w:rsid w:val="003A39C2"/>
    <w:rsid w:val="003C6231"/>
    <w:rsid w:val="003C747C"/>
    <w:rsid w:val="003D0BFE"/>
    <w:rsid w:val="003D5700"/>
    <w:rsid w:val="003E341B"/>
    <w:rsid w:val="003E4D00"/>
    <w:rsid w:val="004116CD"/>
    <w:rsid w:val="00417EB9"/>
    <w:rsid w:val="00424CA9"/>
    <w:rsid w:val="004276DF"/>
    <w:rsid w:val="00431E9B"/>
    <w:rsid w:val="004379E3"/>
    <w:rsid w:val="0044015E"/>
    <w:rsid w:val="0044291A"/>
    <w:rsid w:val="00467661"/>
    <w:rsid w:val="00472DBE"/>
    <w:rsid w:val="00474A19"/>
    <w:rsid w:val="00477830"/>
    <w:rsid w:val="00487764"/>
    <w:rsid w:val="00492E4F"/>
    <w:rsid w:val="00496F97"/>
    <w:rsid w:val="004B6C48"/>
    <w:rsid w:val="004C4E59"/>
    <w:rsid w:val="004C6809"/>
    <w:rsid w:val="004D5D02"/>
    <w:rsid w:val="004E063A"/>
    <w:rsid w:val="004E1307"/>
    <w:rsid w:val="004E7BEC"/>
    <w:rsid w:val="004F2171"/>
    <w:rsid w:val="00501078"/>
    <w:rsid w:val="00505D3D"/>
    <w:rsid w:val="00506AF6"/>
    <w:rsid w:val="00516B8D"/>
    <w:rsid w:val="005303C8"/>
    <w:rsid w:val="00537FBC"/>
    <w:rsid w:val="00554826"/>
    <w:rsid w:val="00556C67"/>
    <w:rsid w:val="00562877"/>
    <w:rsid w:val="00566058"/>
    <w:rsid w:val="00575033"/>
    <w:rsid w:val="00584811"/>
    <w:rsid w:val="00585784"/>
    <w:rsid w:val="00593AA6"/>
    <w:rsid w:val="00594161"/>
    <w:rsid w:val="00594749"/>
    <w:rsid w:val="005A65D5"/>
    <w:rsid w:val="005B4067"/>
    <w:rsid w:val="005C2B10"/>
    <w:rsid w:val="005C3F41"/>
    <w:rsid w:val="005D1D92"/>
    <w:rsid w:val="005D2D09"/>
    <w:rsid w:val="00600219"/>
    <w:rsid w:val="00604F2A"/>
    <w:rsid w:val="00620076"/>
    <w:rsid w:val="00627E0A"/>
    <w:rsid w:val="00653873"/>
    <w:rsid w:val="0065488B"/>
    <w:rsid w:val="00655BA3"/>
    <w:rsid w:val="00670EA1"/>
    <w:rsid w:val="00677CC2"/>
    <w:rsid w:val="0068744B"/>
    <w:rsid w:val="006905DE"/>
    <w:rsid w:val="0069207B"/>
    <w:rsid w:val="006A154F"/>
    <w:rsid w:val="006A437B"/>
    <w:rsid w:val="006B5789"/>
    <w:rsid w:val="006C30C5"/>
    <w:rsid w:val="006C3DC2"/>
    <w:rsid w:val="006C7F8C"/>
    <w:rsid w:val="006D6631"/>
    <w:rsid w:val="006E1FD7"/>
    <w:rsid w:val="006E2E1C"/>
    <w:rsid w:val="006E6246"/>
    <w:rsid w:val="006E69C2"/>
    <w:rsid w:val="006E6DCC"/>
    <w:rsid w:val="006F318F"/>
    <w:rsid w:val="006F4145"/>
    <w:rsid w:val="0070017E"/>
    <w:rsid w:val="00700B2C"/>
    <w:rsid w:val="007050A2"/>
    <w:rsid w:val="00713084"/>
    <w:rsid w:val="00714F20"/>
    <w:rsid w:val="0071590F"/>
    <w:rsid w:val="00715914"/>
    <w:rsid w:val="0072147A"/>
    <w:rsid w:val="00723791"/>
    <w:rsid w:val="00725304"/>
    <w:rsid w:val="00731E00"/>
    <w:rsid w:val="007440B7"/>
    <w:rsid w:val="007500C8"/>
    <w:rsid w:val="007525C2"/>
    <w:rsid w:val="00756272"/>
    <w:rsid w:val="0076130C"/>
    <w:rsid w:val="00762D38"/>
    <w:rsid w:val="00765A58"/>
    <w:rsid w:val="007715C9"/>
    <w:rsid w:val="00771613"/>
    <w:rsid w:val="00774EDD"/>
    <w:rsid w:val="007757EC"/>
    <w:rsid w:val="00783E89"/>
    <w:rsid w:val="007855A1"/>
    <w:rsid w:val="00793915"/>
    <w:rsid w:val="007C2253"/>
    <w:rsid w:val="007D7911"/>
    <w:rsid w:val="007E163D"/>
    <w:rsid w:val="007E667A"/>
    <w:rsid w:val="007F28C9"/>
    <w:rsid w:val="007F51B2"/>
    <w:rsid w:val="008040DD"/>
    <w:rsid w:val="00805C9B"/>
    <w:rsid w:val="008117E9"/>
    <w:rsid w:val="00824498"/>
    <w:rsid w:val="00826BD1"/>
    <w:rsid w:val="0085233A"/>
    <w:rsid w:val="00854D0B"/>
    <w:rsid w:val="00856A31"/>
    <w:rsid w:val="00860B4E"/>
    <w:rsid w:val="00867B37"/>
    <w:rsid w:val="008754D0"/>
    <w:rsid w:val="00875D13"/>
    <w:rsid w:val="008855C9"/>
    <w:rsid w:val="00886456"/>
    <w:rsid w:val="00896176"/>
    <w:rsid w:val="008A46E1"/>
    <w:rsid w:val="008A4F43"/>
    <w:rsid w:val="008B2706"/>
    <w:rsid w:val="008C2EAC"/>
    <w:rsid w:val="008D0EE0"/>
    <w:rsid w:val="008E0027"/>
    <w:rsid w:val="008E6067"/>
    <w:rsid w:val="008F54E7"/>
    <w:rsid w:val="00903422"/>
    <w:rsid w:val="00905884"/>
    <w:rsid w:val="009254C3"/>
    <w:rsid w:val="00932377"/>
    <w:rsid w:val="00941236"/>
    <w:rsid w:val="00943FD5"/>
    <w:rsid w:val="00947D5A"/>
    <w:rsid w:val="009532A5"/>
    <w:rsid w:val="009545BD"/>
    <w:rsid w:val="00963A3A"/>
    <w:rsid w:val="00964CF0"/>
    <w:rsid w:val="00977806"/>
    <w:rsid w:val="00982242"/>
    <w:rsid w:val="009868E9"/>
    <w:rsid w:val="009900A3"/>
    <w:rsid w:val="00994806"/>
    <w:rsid w:val="009C3413"/>
    <w:rsid w:val="009E3E88"/>
    <w:rsid w:val="00A0441E"/>
    <w:rsid w:val="00A12128"/>
    <w:rsid w:val="00A22C98"/>
    <w:rsid w:val="00A231E2"/>
    <w:rsid w:val="00A369E3"/>
    <w:rsid w:val="00A57600"/>
    <w:rsid w:val="00A64912"/>
    <w:rsid w:val="00A70A74"/>
    <w:rsid w:val="00A75FE9"/>
    <w:rsid w:val="00AA2DAB"/>
    <w:rsid w:val="00AD53CC"/>
    <w:rsid w:val="00AD5641"/>
    <w:rsid w:val="00AF06CF"/>
    <w:rsid w:val="00B07CDB"/>
    <w:rsid w:val="00B16A31"/>
    <w:rsid w:val="00B17DFD"/>
    <w:rsid w:val="00B23A8E"/>
    <w:rsid w:val="00B25306"/>
    <w:rsid w:val="00B27831"/>
    <w:rsid w:val="00B308FE"/>
    <w:rsid w:val="00B33709"/>
    <w:rsid w:val="00B33B3C"/>
    <w:rsid w:val="00B36392"/>
    <w:rsid w:val="00B418CB"/>
    <w:rsid w:val="00B47444"/>
    <w:rsid w:val="00B50ADC"/>
    <w:rsid w:val="00B566B1"/>
    <w:rsid w:val="00B63834"/>
    <w:rsid w:val="00B80199"/>
    <w:rsid w:val="00B83204"/>
    <w:rsid w:val="00B856E7"/>
    <w:rsid w:val="00BA220B"/>
    <w:rsid w:val="00BA3A57"/>
    <w:rsid w:val="00BB1533"/>
    <w:rsid w:val="00BB4E1A"/>
    <w:rsid w:val="00BC015E"/>
    <w:rsid w:val="00BC3E37"/>
    <w:rsid w:val="00BC58AF"/>
    <w:rsid w:val="00BC76AC"/>
    <w:rsid w:val="00BD0ECB"/>
    <w:rsid w:val="00BE2155"/>
    <w:rsid w:val="00BE719A"/>
    <w:rsid w:val="00BE720A"/>
    <w:rsid w:val="00BF0D73"/>
    <w:rsid w:val="00BF2465"/>
    <w:rsid w:val="00C01FA4"/>
    <w:rsid w:val="00C16619"/>
    <w:rsid w:val="00C25E7F"/>
    <w:rsid w:val="00C2746F"/>
    <w:rsid w:val="00C323D6"/>
    <w:rsid w:val="00C324A0"/>
    <w:rsid w:val="00C42BF8"/>
    <w:rsid w:val="00C50043"/>
    <w:rsid w:val="00C5506F"/>
    <w:rsid w:val="00C67486"/>
    <w:rsid w:val="00C7573B"/>
    <w:rsid w:val="00C97A54"/>
    <w:rsid w:val="00CA5B23"/>
    <w:rsid w:val="00CB4C09"/>
    <w:rsid w:val="00CB5D5A"/>
    <w:rsid w:val="00CB602E"/>
    <w:rsid w:val="00CB7E90"/>
    <w:rsid w:val="00CC1E32"/>
    <w:rsid w:val="00CE051D"/>
    <w:rsid w:val="00CE1335"/>
    <w:rsid w:val="00CE493D"/>
    <w:rsid w:val="00CF07FA"/>
    <w:rsid w:val="00CF0BB2"/>
    <w:rsid w:val="00CF3EE8"/>
    <w:rsid w:val="00D13441"/>
    <w:rsid w:val="00D150E7"/>
    <w:rsid w:val="00D47815"/>
    <w:rsid w:val="00D52DC2"/>
    <w:rsid w:val="00D53BCC"/>
    <w:rsid w:val="00D54C9E"/>
    <w:rsid w:val="00D62E05"/>
    <w:rsid w:val="00D6537E"/>
    <w:rsid w:val="00D70DFB"/>
    <w:rsid w:val="00D766DF"/>
    <w:rsid w:val="00D8206C"/>
    <w:rsid w:val="00D91F10"/>
    <w:rsid w:val="00DA186E"/>
    <w:rsid w:val="00DA4116"/>
    <w:rsid w:val="00DB251C"/>
    <w:rsid w:val="00DB4630"/>
    <w:rsid w:val="00DC4F88"/>
    <w:rsid w:val="00DC693C"/>
    <w:rsid w:val="00DE107C"/>
    <w:rsid w:val="00DF0A1A"/>
    <w:rsid w:val="00DF2388"/>
    <w:rsid w:val="00E05704"/>
    <w:rsid w:val="00E16913"/>
    <w:rsid w:val="00E338EF"/>
    <w:rsid w:val="00E53CA9"/>
    <w:rsid w:val="00E544BB"/>
    <w:rsid w:val="00E74DC7"/>
    <w:rsid w:val="00E8075A"/>
    <w:rsid w:val="00E81F08"/>
    <w:rsid w:val="00E940D8"/>
    <w:rsid w:val="00E94D5E"/>
    <w:rsid w:val="00EA7100"/>
    <w:rsid w:val="00EA7F9F"/>
    <w:rsid w:val="00EB10D5"/>
    <w:rsid w:val="00EB1274"/>
    <w:rsid w:val="00EB7954"/>
    <w:rsid w:val="00ED2BB6"/>
    <w:rsid w:val="00ED34E1"/>
    <w:rsid w:val="00ED3B8D"/>
    <w:rsid w:val="00EE5E36"/>
    <w:rsid w:val="00EF2E3A"/>
    <w:rsid w:val="00F02C7C"/>
    <w:rsid w:val="00F072A7"/>
    <w:rsid w:val="00F078DC"/>
    <w:rsid w:val="00F32BA8"/>
    <w:rsid w:val="00F32EE0"/>
    <w:rsid w:val="00F349F1"/>
    <w:rsid w:val="00F42490"/>
    <w:rsid w:val="00F4350D"/>
    <w:rsid w:val="00F479C4"/>
    <w:rsid w:val="00F47B55"/>
    <w:rsid w:val="00F567F7"/>
    <w:rsid w:val="00F6696E"/>
    <w:rsid w:val="00F73BD6"/>
    <w:rsid w:val="00F762BF"/>
    <w:rsid w:val="00F82BDB"/>
    <w:rsid w:val="00F83989"/>
    <w:rsid w:val="00F85099"/>
    <w:rsid w:val="00F9379C"/>
    <w:rsid w:val="00F9632C"/>
    <w:rsid w:val="00FA1E52"/>
    <w:rsid w:val="00FB5A08"/>
    <w:rsid w:val="00FC0D0A"/>
    <w:rsid w:val="00FC6A80"/>
    <w:rsid w:val="00FD3AE7"/>
    <w:rsid w:val="00FE4688"/>
    <w:rsid w:val="00FE7E58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02BA935"/>
  <w15:docId w15:val="{70975DB5-595E-4130-AB16-701BD187C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E6067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4E1307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70017E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A75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02710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7106"/>
    <w:rPr>
      <w:color w:val="605E5C"/>
      <w:shd w:val="clear" w:color="auto" w:fill="E1DFDD"/>
    </w:rPr>
  </w:style>
  <w:style w:type="paragraph" w:customStyle="1" w:styleId="acthead50">
    <w:name w:val="acthead5"/>
    <w:basedOn w:val="Normal"/>
    <w:rsid w:val="0002710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charsectno0">
    <w:name w:val="charsectno"/>
    <w:basedOn w:val="DefaultParagraphFont"/>
    <w:rsid w:val="00027106"/>
  </w:style>
  <w:style w:type="paragraph" w:styleId="ListParagraph">
    <w:name w:val="List Paragraph"/>
    <w:basedOn w:val="Normal"/>
    <w:uiPriority w:val="34"/>
    <w:qFormat/>
    <w:rsid w:val="00027106"/>
    <w:pPr>
      <w:ind w:left="720"/>
      <w:contextualSpacing/>
    </w:pPr>
  </w:style>
  <w:style w:type="paragraph" w:customStyle="1" w:styleId="Default">
    <w:name w:val="Default"/>
    <w:rsid w:val="005C2B10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538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38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38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8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8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8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ia\Downloads\template_-_principal_instrument_0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A59D35C-F33A-4722-A189-EC408246CE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5842A6C0CCFB545878B694A377F3DE6" ma:contentTypeVersion="" ma:contentTypeDescription="PDMS Document Site Content Type" ma:contentTypeScope="" ma:versionID="9bff867bfa21704156d8f2094cf7ecdb">
  <xsd:schema xmlns:xsd="http://www.w3.org/2001/XMLSchema" xmlns:xs="http://www.w3.org/2001/XMLSchema" xmlns:p="http://schemas.microsoft.com/office/2006/metadata/properties" xmlns:ns2="1A59D35C-F33A-4722-A189-EC408246CE7D" targetNamespace="http://schemas.microsoft.com/office/2006/metadata/properties" ma:root="true" ma:fieldsID="49c18f817957a04472b37ecb671a6342" ns2:_="">
    <xsd:import namespace="1A59D35C-F33A-4722-A189-EC408246CE7D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9D35C-F33A-4722-A189-EC408246CE7D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C9637-EEC5-4658-A87B-74B9B3AF82B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A59D35C-F33A-4722-A189-EC408246CE7D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E4D084B-6150-4D48-A3C3-E7B47D3ED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9D35C-F33A-4722-A189-EC408246C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D16E21-14A6-4BCF-93BF-E10517AD21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DD1A70-9324-4F83-AE4D-7783CD46D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template_-_principal_instrument_0 (2).dotx</Template>
  <TotalTime>0</TotalTime>
  <Pages>10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CL- LSD</dc:creator>
  <cp:lastModifiedBy>MCGURGAN Danielle</cp:lastModifiedBy>
  <cp:revision>3</cp:revision>
  <cp:lastPrinted>2023-03-21T03:26:00Z</cp:lastPrinted>
  <dcterms:created xsi:type="dcterms:W3CDTF">2023-03-27T02:38:00Z</dcterms:created>
  <dcterms:modified xsi:type="dcterms:W3CDTF">2023-03-27T02:38:00Z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0x010100266966F133664895A6EE3632470D45F50025842A6C0CCFB545878B694A377F3DE6</vt:lpwstr>
  </property>
</Properties>
</file>